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bookmarkStart w:id="0" w:name="_GoBack"/>
      <w:r>
        <w:rPr>
          <w:b/>
          <w:sz w:val="28"/>
          <w:szCs w:val="28"/>
        </w:rPr>
        <w:t xml:space="preserve">Styrk retssikkerheden på socialområdet </w:t>
      </w:r>
    </w:p>
    <w:bookmarkEnd w:id="0"/>
    <w:p w:rsidR="000D515A" w:rsidRPr="00C9733C" w:rsidRDefault="000D515A" w:rsidP="000D515A">
      <w:pPr>
        <w:spacing w:before="100" w:beforeAutospacing="1" w:after="100" w:afterAutospacing="1"/>
        <w:rPr>
          <w:rFonts w:ascii="Calibri" w:hAnsi="Calibri" w:cs="Calibri"/>
          <w:lang w:eastAsia="da-DK"/>
        </w:rPr>
      </w:pPr>
      <w:r w:rsidRPr="00C9733C">
        <w:rPr>
          <w:rFonts w:ascii="Calibri" w:hAnsi="Calibri" w:cs="Calibri"/>
          <w:lang w:eastAsia="da-DK"/>
        </w:rPr>
        <w:t xml:space="preserve">DH’s sekretariat har udarbejdet et notat til jer i DH’s lokalafdelinger med tallene for jeres kommune. Vi opfordrer jer til bruge det i jeres politiske arbejde til at sætte fokus på, at mange kommuner stadig har meget høje omgørelsestal. </w:t>
      </w:r>
    </w:p>
    <w:p w:rsidR="000D515A" w:rsidRPr="00C9733C" w:rsidRDefault="000D515A" w:rsidP="000D515A">
      <w:pPr>
        <w:rPr>
          <w:rFonts w:ascii="Calibri" w:hAnsi="Calibri" w:cs="Calibri"/>
        </w:rPr>
      </w:pPr>
      <w:r w:rsidRPr="00C9733C">
        <w:rPr>
          <w:rFonts w:ascii="Calibri" w:hAnsi="Calibri" w:cs="Calibri"/>
        </w:rPr>
        <w:t xml:space="preserve">Det et muligt at holde </w:t>
      </w:r>
      <w:proofErr w:type="spellStart"/>
      <w:r w:rsidRPr="00C9733C">
        <w:rPr>
          <w:rFonts w:ascii="Calibri" w:hAnsi="Calibri" w:cs="Calibri"/>
        </w:rPr>
        <w:t>ctrl</w:t>
      </w:r>
      <w:proofErr w:type="spellEnd"/>
      <w:r w:rsidRPr="00C9733C">
        <w:rPr>
          <w:rFonts w:ascii="Calibri" w:hAnsi="Calibri" w:cs="Calibri"/>
        </w:rPr>
        <w:t xml:space="preserve"> nede og venstreklikke på kommunen, så linkes der direkte.</w:t>
      </w:r>
    </w:p>
    <w:p w:rsidR="000D515A" w:rsidRDefault="000D515A" w:rsidP="000D515A">
      <w:pPr>
        <w:rPr>
          <w:highlight w:val="yellow"/>
        </w:rPr>
      </w:pPr>
    </w:p>
    <w:p w:rsidR="000D515A" w:rsidRDefault="000D515A">
      <w:pPr>
        <w:pStyle w:val="Indholdsfortegnelse1"/>
        <w:tabs>
          <w:tab w:val="right" w:leader="dot" w:pos="10762"/>
        </w:tabs>
        <w:rPr>
          <w:highlight w:val="yellow"/>
        </w:rPr>
        <w:sectPr w:rsidR="000D515A" w:rsidSect="000D515A">
          <w:headerReference w:type="default" r:id="rId11"/>
          <w:footerReference w:type="default" r:id="rId12"/>
          <w:headerReference w:type="first" r:id="rId13"/>
          <w:footerReference w:type="first" r:id="rId14"/>
          <w:pgSz w:w="11906" w:h="16838" w:code="9"/>
          <w:pgMar w:top="2155" w:right="567" w:bottom="1985" w:left="567" w:header="567" w:footer="584" w:gutter="0"/>
          <w:pgNumType w:start="1"/>
          <w:cols w:space="708"/>
          <w:titlePg/>
          <w:docGrid w:linePitch="360"/>
        </w:sectPr>
      </w:pPr>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r w:rsidRPr="000D515A">
        <w:rPr>
          <w:rFonts w:ascii="Calibri" w:hAnsi="Calibri" w:cs="Calibri"/>
          <w:sz w:val="22"/>
          <w:szCs w:val="22"/>
          <w:highlight w:val="yellow"/>
        </w:rPr>
        <w:fldChar w:fldCharType="begin"/>
      </w:r>
      <w:r w:rsidRPr="000D515A">
        <w:rPr>
          <w:rFonts w:ascii="Calibri" w:hAnsi="Calibri" w:cs="Calibri"/>
          <w:sz w:val="22"/>
          <w:szCs w:val="22"/>
          <w:highlight w:val="yellow"/>
        </w:rPr>
        <w:instrText xml:space="preserve"> TOC \o "1-3" \n \h \z \u </w:instrText>
      </w:r>
      <w:r w:rsidRPr="000D515A">
        <w:rPr>
          <w:rFonts w:ascii="Calibri" w:hAnsi="Calibri" w:cs="Calibri"/>
          <w:sz w:val="22"/>
          <w:szCs w:val="22"/>
          <w:highlight w:val="yellow"/>
        </w:rPr>
        <w:fldChar w:fldCharType="separate"/>
      </w:r>
      <w:hyperlink w:anchor="_Toc117686877" w:history="1">
        <w:r w:rsidRPr="000D515A">
          <w:rPr>
            <w:rStyle w:val="Hyperlink"/>
            <w:rFonts w:ascii="Calibri" w:hAnsi="Calibri" w:cs="Calibri"/>
            <w:noProof/>
            <w:sz w:val="22"/>
            <w:szCs w:val="22"/>
          </w:rPr>
          <w:t>Albertslund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78" w:history="1">
        <w:r w:rsidRPr="000D515A">
          <w:rPr>
            <w:rStyle w:val="Hyperlink"/>
            <w:rFonts w:ascii="Calibri" w:hAnsi="Calibri" w:cs="Calibri"/>
            <w:noProof/>
            <w:sz w:val="22"/>
            <w:szCs w:val="22"/>
          </w:rPr>
          <w:t>Allerød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79" w:history="1">
        <w:r w:rsidRPr="000D515A">
          <w:rPr>
            <w:rStyle w:val="Hyperlink"/>
            <w:rFonts w:ascii="Calibri" w:hAnsi="Calibri" w:cs="Calibri"/>
            <w:noProof/>
            <w:sz w:val="22"/>
            <w:szCs w:val="22"/>
          </w:rPr>
          <w:t>Assens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0" w:history="1">
        <w:r w:rsidRPr="000D515A">
          <w:rPr>
            <w:rStyle w:val="Hyperlink"/>
            <w:rFonts w:ascii="Calibri" w:hAnsi="Calibri" w:cs="Calibri"/>
            <w:noProof/>
            <w:sz w:val="22"/>
            <w:szCs w:val="22"/>
          </w:rPr>
          <w:t>Ballerup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1" w:history="1">
        <w:r w:rsidRPr="000D515A">
          <w:rPr>
            <w:rStyle w:val="Hyperlink"/>
            <w:rFonts w:ascii="Calibri" w:hAnsi="Calibri" w:cs="Calibri"/>
            <w:noProof/>
            <w:sz w:val="22"/>
            <w:szCs w:val="22"/>
          </w:rPr>
          <w:t>Billund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2" w:history="1">
        <w:r w:rsidRPr="000D515A">
          <w:rPr>
            <w:rStyle w:val="Hyperlink"/>
            <w:rFonts w:ascii="Calibri" w:hAnsi="Calibri" w:cs="Calibri"/>
            <w:noProof/>
            <w:sz w:val="22"/>
            <w:szCs w:val="22"/>
          </w:rPr>
          <w:t>Bornholm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3" w:history="1">
        <w:r w:rsidRPr="000D515A">
          <w:rPr>
            <w:rStyle w:val="Hyperlink"/>
            <w:rFonts w:ascii="Calibri" w:hAnsi="Calibri" w:cs="Calibri"/>
            <w:noProof/>
            <w:sz w:val="22"/>
            <w:szCs w:val="22"/>
          </w:rPr>
          <w:t>Brøndby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4" w:history="1">
        <w:r w:rsidRPr="000D515A">
          <w:rPr>
            <w:rStyle w:val="Hyperlink"/>
            <w:rFonts w:ascii="Calibri" w:hAnsi="Calibri" w:cs="Calibri"/>
            <w:noProof/>
            <w:sz w:val="22"/>
            <w:szCs w:val="22"/>
          </w:rPr>
          <w:t>Brønderslev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5" w:history="1">
        <w:r w:rsidRPr="000D515A">
          <w:rPr>
            <w:rStyle w:val="Hyperlink"/>
            <w:rFonts w:ascii="Calibri" w:hAnsi="Calibri" w:cs="Calibri"/>
            <w:noProof/>
            <w:sz w:val="22"/>
            <w:szCs w:val="22"/>
          </w:rPr>
          <w:t>Dragør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6" w:history="1">
        <w:r w:rsidRPr="000D515A">
          <w:rPr>
            <w:rStyle w:val="Hyperlink"/>
            <w:rFonts w:ascii="Calibri" w:hAnsi="Calibri" w:cs="Calibri"/>
            <w:noProof/>
            <w:sz w:val="22"/>
            <w:szCs w:val="22"/>
          </w:rPr>
          <w:t>Egedal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7" w:history="1">
        <w:r w:rsidRPr="000D515A">
          <w:rPr>
            <w:rStyle w:val="Hyperlink"/>
            <w:rFonts w:ascii="Calibri" w:hAnsi="Calibri" w:cs="Calibri"/>
            <w:noProof/>
            <w:sz w:val="22"/>
            <w:szCs w:val="22"/>
          </w:rPr>
          <w:t>Esbjerg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8" w:history="1">
        <w:r w:rsidRPr="000D515A">
          <w:rPr>
            <w:rStyle w:val="Hyperlink"/>
            <w:rFonts w:ascii="Calibri" w:hAnsi="Calibri" w:cs="Calibri"/>
            <w:noProof/>
            <w:sz w:val="22"/>
            <w:szCs w:val="22"/>
          </w:rPr>
          <w:t>Fanø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89" w:history="1">
        <w:r w:rsidRPr="000D515A">
          <w:rPr>
            <w:rStyle w:val="Hyperlink"/>
            <w:rFonts w:ascii="Calibri" w:hAnsi="Calibri" w:cs="Calibri"/>
            <w:noProof/>
            <w:sz w:val="22"/>
            <w:szCs w:val="22"/>
          </w:rPr>
          <w:t>Favrskov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0" w:history="1">
        <w:r w:rsidRPr="000D515A">
          <w:rPr>
            <w:rStyle w:val="Hyperlink"/>
            <w:rFonts w:ascii="Calibri" w:hAnsi="Calibri" w:cs="Calibri"/>
            <w:noProof/>
            <w:sz w:val="22"/>
            <w:szCs w:val="22"/>
          </w:rPr>
          <w:t>Faxe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1" w:history="1">
        <w:r w:rsidRPr="000D515A">
          <w:rPr>
            <w:rStyle w:val="Hyperlink"/>
            <w:rFonts w:ascii="Calibri" w:hAnsi="Calibri" w:cs="Calibri"/>
            <w:noProof/>
            <w:sz w:val="22"/>
            <w:szCs w:val="22"/>
          </w:rPr>
          <w:t>Fredensborg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2" w:history="1">
        <w:r w:rsidRPr="000D515A">
          <w:rPr>
            <w:rStyle w:val="Hyperlink"/>
            <w:rFonts w:ascii="Calibri" w:hAnsi="Calibri" w:cs="Calibri"/>
            <w:noProof/>
            <w:sz w:val="22"/>
            <w:szCs w:val="22"/>
          </w:rPr>
          <w:t>Fredericia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3" w:history="1">
        <w:r w:rsidRPr="000D515A">
          <w:rPr>
            <w:rStyle w:val="Hyperlink"/>
            <w:rFonts w:ascii="Calibri" w:hAnsi="Calibri" w:cs="Calibri"/>
            <w:noProof/>
            <w:sz w:val="22"/>
            <w:szCs w:val="22"/>
          </w:rPr>
          <w:t>Frederiksberg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4" w:history="1">
        <w:r w:rsidRPr="000D515A">
          <w:rPr>
            <w:rStyle w:val="Hyperlink"/>
            <w:rFonts w:ascii="Calibri" w:hAnsi="Calibri" w:cs="Calibri"/>
            <w:noProof/>
            <w:sz w:val="22"/>
            <w:szCs w:val="22"/>
          </w:rPr>
          <w:t>Frederikshavn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5" w:history="1">
        <w:r w:rsidRPr="000D515A">
          <w:rPr>
            <w:rStyle w:val="Hyperlink"/>
            <w:rFonts w:ascii="Calibri" w:hAnsi="Calibri" w:cs="Calibri"/>
            <w:noProof/>
            <w:sz w:val="22"/>
            <w:szCs w:val="22"/>
          </w:rPr>
          <w:t>Frederikssund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6" w:history="1">
        <w:r w:rsidRPr="000D515A">
          <w:rPr>
            <w:rStyle w:val="Hyperlink"/>
            <w:rFonts w:ascii="Calibri" w:hAnsi="Calibri" w:cs="Calibri"/>
            <w:noProof/>
            <w:sz w:val="22"/>
            <w:szCs w:val="22"/>
          </w:rPr>
          <w:t>Furesø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7" w:history="1">
        <w:r w:rsidRPr="000D515A">
          <w:rPr>
            <w:rStyle w:val="Hyperlink"/>
            <w:rFonts w:ascii="Calibri" w:hAnsi="Calibri" w:cs="Calibri"/>
            <w:noProof/>
            <w:sz w:val="22"/>
            <w:szCs w:val="22"/>
          </w:rPr>
          <w:t>Faaborg-Midtfyn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8" w:history="1">
        <w:r w:rsidRPr="000D515A">
          <w:rPr>
            <w:rStyle w:val="Hyperlink"/>
            <w:rFonts w:ascii="Calibri" w:hAnsi="Calibri" w:cs="Calibri"/>
            <w:noProof/>
            <w:sz w:val="22"/>
            <w:szCs w:val="22"/>
          </w:rPr>
          <w:t>Gentofte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899" w:history="1">
        <w:r w:rsidRPr="000D515A">
          <w:rPr>
            <w:rStyle w:val="Hyperlink"/>
            <w:rFonts w:ascii="Calibri" w:hAnsi="Calibri" w:cs="Calibri"/>
            <w:noProof/>
            <w:sz w:val="22"/>
            <w:szCs w:val="22"/>
          </w:rPr>
          <w:t>Gladsaxe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0" w:history="1">
        <w:r w:rsidRPr="000D515A">
          <w:rPr>
            <w:rStyle w:val="Hyperlink"/>
            <w:rFonts w:ascii="Calibri" w:hAnsi="Calibri" w:cs="Calibri"/>
            <w:noProof/>
            <w:sz w:val="22"/>
            <w:szCs w:val="22"/>
          </w:rPr>
          <w:t>Glostrup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1" w:history="1">
        <w:r w:rsidRPr="000D515A">
          <w:rPr>
            <w:rStyle w:val="Hyperlink"/>
            <w:rFonts w:ascii="Calibri" w:hAnsi="Calibri" w:cs="Calibri"/>
            <w:noProof/>
            <w:sz w:val="22"/>
            <w:szCs w:val="22"/>
          </w:rPr>
          <w:t>Greve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2" w:history="1">
        <w:r w:rsidRPr="000D515A">
          <w:rPr>
            <w:rStyle w:val="Hyperlink"/>
            <w:rFonts w:ascii="Calibri" w:hAnsi="Calibri" w:cs="Calibri"/>
            <w:noProof/>
            <w:sz w:val="22"/>
            <w:szCs w:val="22"/>
          </w:rPr>
          <w:t>Gribskov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3" w:history="1">
        <w:r w:rsidRPr="000D515A">
          <w:rPr>
            <w:rStyle w:val="Hyperlink"/>
            <w:rFonts w:ascii="Calibri" w:hAnsi="Calibri" w:cs="Calibri"/>
            <w:noProof/>
            <w:sz w:val="22"/>
            <w:szCs w:val="22"/>
          </w:rPr>
          <w:t>Guldborgsund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4" w:history="1">
        <w:r w:rsidRPr="000D515A">
          <w:rPr>
            <w:rStyle w:val="Hyperlink"/>
            <w:rFonts w:ascii="Calibri" w:hAnsi="Calibri" w:cs="Calibri"/>
            <w:noProof/>
            <w:sz w:val="22"/>
            <w:szCs w:val="22"/>
          </w:rPr>
          <w:t>Haderslev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5" w:history="1">
        <w:r w:rsidRPr="000D515A">
          <w:rPr>
            <w:rStyle w:val="Hyperlink"/>
            <w:rFonts w:ascii="Calibri" w:hAnsi="Calibri" w:cs="Calibri"/>
            <w:noProof/>
            <w:sz w:val="22"/>
            <w:szCs w:val="22"/>
          </w:rPr>
          <w:t>Halsnæs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6" w:history="1">
        <w:r w:rsidRPr="000D515A">
          <w:rPr>
            <w:rStyle w:val="Hyperlink"/>
            <w:rFonts w:ascii="Calibri" w:hAnsi="Calibri" w:cs="Calibri"/>
            <w:noProof/>
            <w:sz w:val="22"/>
            <w:szCs w:val="22"/>
          </w:rPr>
          <w:t>Hedensted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7" w:history="1">
        <w:r w:rsidRPr="000D515A">
          <w:rPr>
            <w:rStyle w:val="Hyperlink"/>
            <w:rFonts w:ascii="Calibri" w:hAnsi="Calibri" w:cs="Calibri"/>
            <w:noProof/>
            <w:sz w:val="22"/>
            <w:szCs w:val="22"/>
          </w:rPr>
          <w:t>Helsingør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8" w:history="1">
        <w:r w:rsidRPr="000D515A">
          <w:rPr>
            <w:rStyle w:val="Hyperlink"/>
            <w:rFonts w:ascii="Calibri" w:hAnsi="Calibri" w:cs="Calibri"/>
            <w:noProof/>
            <w:sz w:val="22"/>
            <w:szCs w:val="22"/>
          </w:rPr>
          <w:t>Herlev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09" w:history="1">
        <w:r w:rsidRPr="000D515A">
          <w:rPr>
            <w:rStyle w:val="Hyperlink"/>
            <w:rFonts w:ascii="Calibri" w:hAnsi="Calibri" w:cs="Calibri"/>
            <w:noProof/>
            <w:sz w:val="22"/>
            <w:szCs w:val="22"/>
          </w:rPr>
          <w:t>Herning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0" w:history="1">
        <w:r w:rsidRPr="000D515A">
          <w:rPr>
            <w:rStyle w:val="Hyperlink"/>
            <w:rFonts w:ascii="Calibri" w:hAnsi="Calibri" w:cs="Calibri"/>
            <w:noProof/>
            <w:sz w:val="22"/>
            <w:szCs w:val="22"/>
          </w:rPr>
          <w:t>Hillerød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1" w:history="1">
        <w:r w:rsidRPr="000D515A">
          <w:rPr>
            <w:rStyle w:val="Hyperlink"/>
            <w:rFonts w:ascii="Calibri" w:hAnsi="Calibri" w:cs="Calibri"/>
            <w:noProof/>
            <w:sz w:val="22"/>
            <w:szCs w:val="22"/>
          </w:rPr>
          <w:t>Hjørring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2" w:history="1">
        <w:r w:rsidRPr="000D515A">
          <w:rPr>
            <w:rStyle w:val="Hyperlink"/>
            <w:rFonts w:ascii="Calibri" w:hAnsi="Calibri" w:cs="Calibri"/>
            <w:noProof/>
            <w:sz w:val="22"/>
            <w:szCs w:val="22"/>
          </w:rPr>
          <w:t>Holbæk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3" w:history="1">
        <w:r w:rsidRPr="000D515A">
          <w:rPr>
            <w:rStyle w:val="Hyperlink"/>
            <w:rFonts w:ascii="Calibri" w:hAnsi="Calibri" w:cs="Calibri"/>
            <w:noProof/>
            <w:sz w:val="22"/>
            <w:szCs w:val="22"/>
          </w:rPr>
          <w:t>Holstebro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4" w:history="1">
        <w:r w:rsidRPr="000D515A">
          <w:rPr>
            <w:rStyle w:val="Hyperlink"/>
            <w:rFonts w:ascii="Calibri" w:hAnsi="Calibri" w:cs="Calibri"/>
            <w:noProof/>
            <w:sz w:val="22"/>
            <w:szCs w:val="22"/>
          </w:rPr>
          <w:t>Horsens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5" w:history="1">
        <w:r w:rsidRPr="000D515A">
          <w:rPr>
            <w:rStyle w:val="Hyperlink"/>
            <w:rFonts w:ascii="Calibri" w:hAnsi="Calibri" w:cs="Calibri"/>
            <w:noProof/>
            <w:sz w:val="22"/>
            <w:szCs w:val="22"/>
          </w:rPr>
          <w:t>Hvidovre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6" w:history="1">
        <w:r w:rsidRPr="000D515A">
          <w:rPr>
            <w:rStyle w:val="Hyperlink"/>
            <w:rFonts w:ascii="Calibri" w:hAnsi="Calibri" w:cs="Calibri"/>
            <w:noProof/>
            <w:sz w:val="22"/>
            <w:szCs w:val="22"/>
          </w:rPr>
          <w:t>Høje-Taastrup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7" w:history="1">
        <w:r w:rsidRPr="000D515A">
          <w:rPr>
            <w:rStyle w:val="Hyperlink"/>
            <w:rFonts w:ascii="Calibri" w:hAnsi="Calibri" w:cs="Calibri"/>
            <w:noProof/>
            <w:sz w:val="22"/>
            <w:szCs w:val="22"/>
          </w:rPr>
          <w:t>Hørsholm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8" w:history="1">
        <w:r w:rsidRPr="000D515A">
          <w:rPr>
            <w:rStyle w:val="Hyperlink"/>
            <w:rFonts w:ascii="Calibri" w:hAnsi="Calibri" w:cs="Calibri"/>
            <w:noProof/>
            <w:sz w:val="22"/>
            <w:szCs w:val="22"/>
          </w:rPr>
          <w:t>Ikast-Brande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19" w:history="1">
        <w:r w:rsidRPr="000D515A">
          <w:rPr>
            <w:rStyle w:val="Hyperlink"/>
            <w:rFonts w:ascii="Calibri" w:hAnsi="Calibri" w:cs="Calibri"/>
            <w:noProof/>
            <w:sz w:val="22"/>
            <w:szCs w:val="22"/>
          </w:rPr>
          <w:t>Ishøj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0" w:history="1">
        <w:r w:rsidRPr="000D515A">
          <w:rPr>
            <w:rStyle w:val="Hyperlink"/>
            <w:rFonts w:ascii="Calibri" w:hAnsi="Calibri" w:cs="Calibri"/>
            <w:noProof/>
            <w:sz w:val="22"/>
            <w:szCs w:val="22"/>
          </w:rPr>
          <w:t>Jammerbugt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1" w:history="1">
        <w:r w:rsidRPr="000D515A">
          <w:rPr>
            <w:rStyle w:val="Hyperlink"/>
            <w:rFonts w:ascii="Calibri" w:hAnsi="Calibri" w:cs="Calibri"/>
            <w:noProof/>
            <w:sz w:val="22"/>
            <w:szCs w:val="22"/>
          </w:rPr>
          <w:t>Kalundborg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2" w:history="1">
        <w:r w:rsidRPr="000D515A">
          <w:rPr>
            <w:rStyle w:val="Hyperlink"/>
            <w:rFonts w:ascii="Calibri" w:hAnsi="Calibri" w:cs="Calibri"/>
            <w:noProof/>
            <w:sz w:val="22"/>
            <w:szCs w:val="22"/>
          </w:rPr>
          <w:t>Kerteminde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3" w:history="1">
        <w:r w:rsidRPr="000D515A">
          <w:rPr>
            <w:rStyle w:val="Hyperlink"/>
            <w:rFonts w:ascii="Calibri" w:hAnsi="Calibri" w:cs="Calibri"/>
            <w:noProof/>
            <w:sz w:val="22"/>
            <w:szCs w:val="22"/>
          </w:rPr>
          <w:t>Kolding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4" w:history="1">
        <w:r w:rsidRPr="000D515A">
          <w:rPr>
            <w:rStyle w:val="Hyperlink"/>
            <w:rFonts w:ascii="Calibri" w:hAnsi="Calibri" w:cs="Calibri"/>
            <w:noProof/>
            <w:sz w:val="22"/>
            <w:szCs w:val="22"/>
          </w:rPr>
          <w:t>København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5" w:history="1">
        <w:r w:rsidRPr="000D515A">
          <w:rPr>
            <w:rStyle w:val="Hyperlink"/>
            <w:rFonts w:ascii="Calibri" w:hAnsi="Calibri" w:cs="Calibri"/>
            <w:noProof/>
            <w:sz w:val="22"/>
            <w:szCs w:val="22"/>
          </w:rPr>
          <w:t>Køge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6" w:history="1">
        <w:r w:rsidRPr="000D515A">
          <w:rPr>
            <w:rStyle w:val="Hyperlink"/>
            <w:rFonts w:ascii="Calibri" w:hAnsi="Calibri" w:cs="Calibri"/>
            <w:noProof/>
            <w:sz w:val="22"/>
            <w:szCs w:val="22"/>
          </w:rPr>
          <w:t>Langeland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7" w:history="1">
        <w:r w:rsidRPr="000D515A">
          <w:rPr>
            <w:rStyle w:val="Hyperlink"/>
            <w:rFonts w:ascii="Calibri" w:hAnsi="Calibri" w:cs="Calibri"/>
            <w:noProof/>
            <w:sz w:val="22"/>
            <w:szCs w:val="22"/>
          </w:rPr>
          <w:t>Lejre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8" w:history="1">
        <w:r w:rsidRPr="000D515A">
          <w:rPr>
            <w:rStyle w:val="Hyperlink"/>
            <w:rFonts w:ascii="Calibri" w:hAnsi="Calibri" w:cs="Calibri"/>
            <w:noProof/>
            <w:sz w:val="22"/>
            <w:szCs w:val="22"/>
          </w:rPr>
          <w:t>Lemvig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29" w:history="1">
        <w:r w:rsidRPr="000D515A">
          <w:rPr>
            <w:rStyle w:val="Hyperlink"/>
            <w:rFonts w:ascii="Calibri" w:hAnsi="Calibri" w:cs="Calibri"/>
            <w:noProof/>
            <w:sz w:val="22"/>
            <w:szCs w:val="22"/>
          </w:rPr>
          <w:t>Lolland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0" w:history="1">
        <w:r w:rsidRPr="000D515A">
          <w:rPr>
            <w:rStyle w:val="Hyperlink"/>
            <w:rFonts w:ascii="Calibri" w:hAnsi="Calibri" w:cs="Calibri"/>
            <w:noProof/>
            <w:sz w:val="22"/>
            <w:szCs w:val="22"/>
          </w:rPr>
          <w:t>Lyngby-Taarbæk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1" w:history="1">
        <w:r w:rsidRPr="000D515A">
          <w:rPr>
            <w:rStyle w:val="Hyperlink"/>
            <w:rFonts w:ascii="Calibri" w:hAnsi="Calibri" w:cs="Calibri"/>
            <w:noProof/>
            <w:sz w:val="22"/>
            <w:szCs w:val="22"/>
          </w:rPr>
          <w:t>Læsø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2" w:history="1">
        <w:r w:rsidRPr="000D515A">
          <w:rPr>
            <w:rStyle w:val="Hyperlink"/>
            <w:rFonts w:ascii="Calibri" w:hAnsi="Calibri" w:cs="Calibri"/>
            <w:noProof/>
            <w:sz w:val="22"/>
            <w:szCs w:val="22"/>
          </w:rPr>
          <w:t>Mariagerfjord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3" w:history="1">
        <w:r w:rsidRPr="000D515A">
          <w:rPr>
            <w:rStyle w:val="Hyperlink"/>
            <w:rFonts w:ascii="Calibri" w:hAnsi="Calibri" w:cs="Calibri"/>
            <w:noProof/>
            <w:sz w:val="22"/>
            <w:szCs w:val="22"/>
          </w:rPr>
          <w:t>Middelfart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4" w:history="1">
        <w:r w:rsidRPr="000D515A">
          <w:rPr>
            <w:rStyle w:val="Hyperlink"/>
            <w:rFonts w:ascii="Calibri" w:hAnsi="Calibri" w:cs="Calibri"/>
            <w:noProof/>
            <w:sz w:val="22"/>
            <w:szCs w:val="22"/>
          </w:rPr>
          <w:t>Morsø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5" w:history="1">
        <w:r w:rsidRPr="000D515A">
          <w:rPr>
            <w:rStyle w:val="Hyperlink"/>
            <w:rFonts w:ascii="Calibri" w:hAnsi="Calibri" w:cs="Calibri"/>
            <w:noProof/>
            <w:sz w:val="22"/>
            <w:szCs w:val="22"/>
          </w:rPr>
          <w:t>Norddjurs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6" w:history="1">
        <w:r w:rsidRPr="000D515A">
          <w:rPr>
            <w:rStyle w:val="Hyperlink"/>
            <w:rFonts w:ascii="Calibri" w:hAnsi="Calibri" w:cs="Calibri"/>
            <w:noProof/>
            <w:sz w:val="22"/>
            <w:szCs w:val="22"/>
          </w:rPr>
          <w:t>Nordfyns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7" w:history="1">
        <w:r w:rsidRPr="000D515A">
          <w:rPr>
            <w:rStyle w:val="Hyperlink"/>
            <w:rFonts w:ascii="Calibri" w:hAnsi="Calibri" w:cs="Calibri"/>
            <w:noProof/>
            <w:sz w:val="22"/>
            <w:szCs w:val="22"/>
          </w:rPr>
          <w:t>Nyborg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8" w:history="1">
        <w:r w:rsidRPr="000D515A">
          <w:rPr>
            <w:rStyle w:val="Hyperlink"/>
            <w:rFonts w:ascii="Calibri" w:hAnsi="Calibri" w:cs="Calibri"/>
            <w:noProof/>
            <w:sz w:val="22"/>
            <w:szCs w:val="22"/>
          </w:rPr>
          <w:t>Næstved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39" w:history="1">
        <w:r w:rsidRPr="000D515A">
          <w:rPr>
            <w:rStyle w:val="Hyperlink"/>
            <w:rFonts w:ascii="Calibri" w:hAnsi="Calibri" w:cs="Calibri"/>
            <w:noProof/>
            <w:sz w:val="22"/>
            <w:szCs w:val="22"/>
          </w:rPr>
          <w:t>Odder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0" w:history="1">
        <w:r w:rsidRPr="000D515A">
          <w:rPr>
            <w:rStyle w:val="Hyperlink"/>
            <w:rFonts w:ascii="Calibri" w:hAnsi="Calibri" w:cs="Calibri"/>
            <w:noProof/>
            <w:sz w:val="22"/>
            <w:szCs w:val="22"/>
          </w:rPr>
          <w:t>Odense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1" w:history="1">
        <w:r w:rsidRPr="000D515A">
          <w:rPr>
            <w:rStyle w:val="Hyperlink"/>
            <w:rFonts w:ascii="Calibri" w:hAnsi="Calibri" w:cs="Calibri"/>
            <w:noProof/>
            <w:sz w:val="22"/>
            <w:szCs w:val="22"/>
          </w:rPr>
          <w:t>Odsherred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2" w:history="1">
        <w:r w:rsidRPr="000D515A">
          <w:rPr>
            <w:rStyle w:val="Hyperlink"/>
            <w:rFonts w:ascii="Calibri" w:hAnsi="Calibri" w:cs="Calibri"/>
            <w:noProof/>
            <w:sz w:val="22"/>
            <w:szCs w:val="22"/>
          </w:rPr>
          <w:t>Randers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3" w:history="1">
        <w:r w:rsidRPr="000D515A">
          <w:rPr>
            <w:rStyle w:val="Hyperlink"/>
            <w:rFonts w:ascii="Calibri" w:hAnsi="Calibri" w:cs="Calibri"/>
            <w:noProof/>
            <w:sz w:val="22"/>
            <w:szCs w:val="22"/>
          </w:rPr>
          <w:t>Rebild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4" w:history="1">
        <w:r w:rsidRPr="000D515A">
          <w:rPr>
            <w:rStyle w:val="Hyperlink"/>
            <w:rFonts w:ascii="Calibri" w:hAnsi="Calibri" w:cs="Calibri"/>
            <w:noProof/>
            <w:sz w:val="22"/>
            <w:szCs w:val="22"/>
          </w:rPr>
          <w:t>Ringkøbing-Skjern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5" w:history="1">
        <w:r w:rsidRPr="000D515A">
          <w:rPr>
            <w:rStyle w:val="Hyperlink"/>
            <w:rFonts w:ascii="Calibri" w:hAnsi="Calibri" w:cs="Calibri"/>
            <w:noProof/>
            <w:sz w:val="22"/>
            <w:szCs w:val="22"/>
          </w:rPr>
          <w:t>Ringsted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6" w:history="1">
        <w:r w:rsidRPr="000D515A">
          <w:rPr>
            <w:rStyle w:val="Hyperlink"/>
            <w:rFonts w:ascii="Calibri" w:hAnsi="Calibri" w:cs="Calibri"/>
            <w:noProof/>
            <w:sz w:val="22"/>
            <w:szCs w:val="22"/>
          </w:rPr>
          <w:t>Roskilde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7" w:history="1">
        <w:r w:rsidRPr="000D515A">
          <w:rPr>
            <w:rStyle w:val="Hyperlink"/>
            <w:rFonts w:ascii="Calibri" w:hAnsi="Calibri" w:cs="Calibri"/>
            <w:noProof/>
            <w:sz w:val="22"/>
            <w:szCs w:val="22"/>
          </w:rPr>
          <w:t>Rudersdal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8" w:history="1">
        <w:r w:rsidRPr="000D515A">
          <w:rPr>
            <w:rStyle w:val="Hyperlink"/>
            <w:rFonts w:ascii="Calibri" w:hAnsi="Calibri" w:cs="Calibri"/>
            <w:noProof/>
            <w:sz w:val="22"/>
            <w:szCs w:val="22"/>
          </w:rPr>
          <w:t>Rødovre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49" w:history="1">
        <w:r w:rsidRPr="000D515A">
          <w:rPr>
            <w:rStyle w:val="Hyperlink"/>
            <w:rFonts w:ascii="Calibri" w:hAnsi="Calibri" w:cs="Calibri"/>
            <w:noProof/>
            <w:sz w:val="22"/>
            <w:szCs w:val="22"/>
          </w:rPr>
          <w:t>Samsø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0" w:history="1">
        <w:r w:rsidRPr="000D515A">
          <w:rPr>
            <w:rStyle w:val="Hyperlink"/>
            <w:rFonts w:ascii="Calibri" w:hAnsi="Calibri" w:cs="Calibri"/>
            <w:noProof/>
            <w:sz w:val="22"/>
            <w:szCs w:val="22"/>
          </w:rPr>
          <w:t>Silkeborg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1" w:history="1">
        <w:r w:rsidRPr="000D515A">
          <w:rPr>
            <w:rStyle w:val="Hyperlink"/>
            <w:rFonts w:ascii="Calibri" w:hAnsi="Calibri" w:cs="Calibri"/>
            <w:noProof/>
            <w:sz w:val="22"/>
            <w:szCs w:val="22"/>
          </w:rPr>
          <w:t>Skanderborg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2" w:history="1">
        <w:r w:rsidRPr="000D515A">
          <w:rPr>
            <w:rStyle w:val="Hyperlink"/>
            <w:rFonts w:ascii="Calibri" w:hAnsi="Calibri" w:cs="Calibri"/>
            <w:noProof/>
            <w:sz w:val="22"/>
            <w:szCs w:val="22"/>
          </w:rPr>
          <w:t>Skive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3" w:history="1">
        <w:r w:rsidRPr="000D515A">
          <w:rPr>
            <w:rStyle w:val="Hyperlink"/>
            <w:rFonts w:ascii="Calibri" w:hAnsi="Calibri" w:cs="Calibri"/>
            <w:noProof/>
            <w:sz w:val="22"/>
            <w:szCs w:val="22"/>
          </w:rPr>
          <w:t>Slagelse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4" w:history="1">
        <w:r w:rsidRPr="000D515A">
          <w:rPr>
            <w:rStyle w:val="Hyperlink"/>
            <w:rFonts w:ascii="Calibri" w:hAnsi="Calibri" w:cs="Calibri"/>
            <w:noProof/>
            <w:sz w:val="22"/>
            <w:szCs w:val="22"/>
          </w:rPr>
          <w:t>Solrød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5" w:history="1">
        <w:r w:rsidRPr="000D515A">
          <w:rPr>
            <w:rStyle w:val="Hyperlink"/>
            <w:rFonts w:ascii="Calibri" w:hAnsi="Calibri" w:cs="Calibri"/>
            <w:noProof/>
            <w:sz w:val="22"/>
            <w:szCs w:val="22"/>
          </w:rPr>
          <w:t>Sorø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6" w:history="1">
        <w:r w:rsidRPr="000D515A">
          <w:rPr>
            <w:rStyle w:val="Hyperlink"/>
            <w:rFonts w:ascii="Calibri" w:hAnsi="Calibri" w:cs="Calibri"/>
            <w:noProof/>
            <w:sz w:val="22"/>
            <w:szCs w:val="22"/>
          </w:rPr>
          <w:t>Stevns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7" w:history="1">
        <w:r w:rsidRPr="000D515A">
          <w:rPr>
            <w:rStyle w:val="Hyperlink"/>
            <w:rFonts w:ascii="Calibri" w:hAnsi="Calibri" w:cs="Calibri"/>
            <w:noProof/>
            <w:sz w:val="22"/>
            <w:szCs w:val="22"/>
          </w:rPr>
          <w:t>Struer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8" w:history="1">
        <w:r w:rsidRPr="000D515A">
          <w:rPr>
            <w:rStyle w:val="Hyperlink"/>
            <w:rFonts w:ascii="Calibri" w:hAnsi="Calibri" w:cs="Calibri"/>
            <w:noProof/>
            <w:sz w:val="22"/>
            <w:szCs w:val="22"/>
          </w:rPr>
          <w:t>Svendborg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59" w:history="1">
        <w:r w:rsidRPr="000D515A">
          <w:rPr>
            <w:rStyle w:val="Hyperlink"/>
            <w:rFonts w:ascii="Calibri" w:hAnsi="Calibri" w:cs="Calibri"/>
            <w:noProof/>
            <w:sz w:val="22"/>
            <w:szCs w:val="22"/>
          </w:rPr>
          <w:t>Syddjurs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0" w:history="1">
        <w:r w:rsidRPr="000D515A">
          <w:rPr>
            <w:rStyle w:val="Hyperlink"/>
            <w:rFonts w:ascii="Calibri" w:hAnsi="Calibri" w:cs="Calibri"/>
            <w:noProof/>
            <w:sz w:val="22"/>
            <w:szCs w:val="22"/>
          </w:rPr>
          <w:t>Sønderborg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1" w:history="1">
        <w:r w:rsidRPr="000D515A">
          <w:rPr>
            <w:rStyle w:val="Hyperlink"/>
            <w:rFonts w:ascii="Calibri" w:hAnsi="Calibri" w:cs="Calibri"/>
            <w:noProof/>
            <w:sz w:val="22"/>
            <w:szCs w:val="22"/>
          </w:rPr>
          <w:t>Thisted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2" w:history="1">
        <w:r w:rsidRPr="000D515A">
          <w:rPr>
            <w:rStyle w:val="Hyperlink"/>
            <w:rFonts w:ascii="Calibri" w:hAnsi="Calibri" w:cs="Calibri"/>
            <w:noProof/>
            <w:sz w:val="22"/>
            <w:szCs w:val="22"/>
          </w:rPr>
          <w:t>Tønder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3" w:history="1">
        <w:r w:rsidRPr="000D515A">
          <w:rPr>
            <w:rStyle w:val="Hyperlink"/>
            <w:rFonts w:ascii="Calibri" w:hAnsi="Calibri" w:cs="Calibri"/>
            <w:noProof/>
            <w:sz w:val="22"/>
            <w:szCs w:val="22"/>
          </w:rPr>
          <w:t>Tårnby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4" w:history="1">
        <w:r w:rsidRPr="000D515A">
          <w:rPr>
            <w:rStyle w:val="Hyperlink"/>
            <w:rFonts w:ascii="Calibri" w:hAnsi="Calibri" w:cs="Calibri"/>
            <w:noProof/>
            <w:sz w:val="22"/>
            <w:szCs w:val="22"/>
          </w:rPr>
          <w:t>Vallensbæk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5" w:history="1">
        <w:r w:rsidRPr="000D515A">
          <w:rPr>
            <w:rStyle w:val="Hyperlink"/>
            <w:rFonts w:ascii="Calibri" w:hAnsi="Calibri" w:cs="Calibri"/>
            <w:noProof/>
            <w:sz w:val="22"/>
            <w:szCs w:val="22"/>
          </w:rPr>
          <w:t>Varde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6" w:history="1">
        <w:r w:rsidRPr="000D515A">
          <w:rPr>
            <w:rStyle w:val="Hyperlink"/>
            <w:rFonts w:ascii="Calibri" w:hAnsi="Calibri" w:cs="Calibri"/>
            <w:noProof/>
            <w:sz w:val="22"/>
            <w:szCs w:val="22"/>
          </w:rPr>
          <w:t>Vejen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7" w:history="1">
        <w:r w:rsidRPr="000D515A">
          <w:rPr>
            <w:rStyle w:val="Hyperlink"/>
            <w:rFonts w:ascii="Calibri" w:hAnsi="Calibri" w:cs="Calibri"/>
            <w:noProof/>
            <w:sz w:val="22"/>
            <w:szCs w:val="22"/>
          </w:rPr>
          <w:t>Vejle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8" w:history="1">
        <w:r w:rsidRPr="000D515A">
          <w:rPr>
            <w:rStyle w:val="Hyperlink"/>
            <w:rFonts w:ascii="Calibri" w:hAnsi="Calibri" w:cs="Calibri"/>
            <w:noProof/>
            <w:sz w:val="22"/>
            <w:szCs w:val="22"/>
          </w:rPr>
          <w:t>Vesthimmerlands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69" w:history="1">
        <w:r w:rsidRPr="000D515A">
          <w:rPr>
            <w:rStyle w:val="Hyperlink"/>
            <w:rFonts w:ascii="Calibri" w:hAnsi="Calibri" w:cs="Calibri"/>
            <w:noProof/>
            <w:sz w:val="22"/>
            <w:szCs w:val="22"/>
          </w:rPr>
          <w:t>Viborg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70" w:history="1">
        <w:r w:rsidRPr="000D515A">
          <w:rPr>
            <w:rStyle w:val="Hyperlink"/>
            <w:rFonts w:ascii="Calibri" w:hAnsi="Calibri" w:cs="Calibri"/>
            <w:noProof/>
            <w:sz w:val="22"/>
            <w:szCs w:val="22"/>
          </w:rPr>
          <w:t>Vordingborg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71" w:history="1">
        <w:r w:rsidRPr="000D515A">
          <w:rPr>
            <w:rStyle w:val="Hyperlink"/>
            <w:rFonts w:ascii="Calibri" w:hAnsi="Calibri" w:cs="Calibri"/>
            <w:noProof/>
            <w:sz w:val="22"/>
            <w:szCs w:val="22"/>
          </w:rPr>
          <w:t>Ærø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72" w:history="1">
        <w:r w:rsidRPr="000D515A">
          <w:rPr>
            <w:rStyle w:val="Hyperlink"/>
            <w:rFonts w:ascii="Calibri" w:hAnsi="Calibri" w:cs="Calibri"/>
            <w:noProof/>
            <w:sz w:val="22"/>
            <w:szCs w:val="22"/>
          </w:rPr>
          <w:t>Aabenraa kommune</w:t>
        </w:r>
      </w:hyperlink>
    </w:p>
    <w:p w:rsidR="000D515A" w:rsidRPr="000D515A" w:rsidRDefault="000D515A">
      <w:pPr>
        <w:pStyle w:val="Indholdsfortegnelse1"/>
        <w:tabs>
          <w:tab w:val="right" w:leader="dot" w:pos="10762"/>
        </w:tabs>
        <w:rPr>
          <w:rFonts w:ascii="Calibri" w:eastAsiaTheme="minorEastAsia" w:hAnsi="Calibri" w:cs="Calibri"/>
          <w:noProof/>
          <w:sz w:val="22"/>
          <w:szCs w:val="22"/>
          <w:lang w:eastAsia="da-DK"/>
        </w:rPr>
      </w:pPr>
      <w:hyperlink w:anchor="_Toc117686973" w:history="1">
        <w:r w:rsidRPr="000D515A">
          <w:rPr>
            <w:rStyle w:val="Hyperlink"/>
            <w:rFonts w:ascii="Calibri" w:hAnsi="Calibri" w:cs="Calibri"/>
            <w:noProof/>
            <w:sz w:val="22"/>
            <w:szCs w:val="22"/>
          </w:rPr>
          <w:t>Ålborg kommune</w:t>
        </w:r>
      </w:hyperlink>
    </w:p>
    <w:p w:rsidR="000D515A" w:rsidRPr="000D515A" w:rsidRDefault="000D515A">
      <w:pPr>
        <w:pStyle w:val="Indholdsfortegnelse1"/>
        <w:tabs>
          <w:tab w:val="right" w:leader="dot" w:pos="10762"/>
        </w:tabs>
        <w:rPr>
          <w:rFonts w:ascii="Calibri" w:eastAsiaTheme="minorEastAsia" w:hAnsi="Calibri" w:cs="Calibri"/>
          <w:b w:val="0"/>
          <w:noProof/>
          <w:sz w:val="22"/>
          <w:szCs w:val="22"/>
          <w:lang w:eastAsia="da-DK"/>
        </w:rPr>
      </w:pPr>
      <w:hyperlink w:anchor="_Toc117686974" w:history="1">
        <w:r w:rsidRPr="000D515A">
          <w:rPr>
            <w:rStyle w:val="Hyperlink"/>
            <w:rFonts w:ascii="Calibri" w:hAnsi="Calibri" w:cs="Calibri"/>
            <w:noProof/>
            <w:sz w:val="22"/>
            <w:szCs w:val="22"/>
          </w:rPr>
          <w:t>Århus kommune</w:t>
        </w:r>
      </w:hyperlink>
    </w:p>
    <w:p w:rsidR="000D515A" w:rsidRDefault="000D515A" w:rsidP="000D515A">
      <w:pPr>
        <w:rPr>
          <w:highlight w:val="yellow"/>
        </w:rPr>
        <w:sectPr w:rsidR="000D515A" w:rsidSect="000D515A">
          <w:type w:val="continuous"/>
          <w:pgSz w:w="11906" w:h="16838" w:code="9"/>
          <w:pgMar w:top="2155" w:right="567" w:bottom="1985" w:left="567" w:header="567" w:footer="584" w:gutter="0"/>
          <w:pgNumType w:start="1"/>
          <w:cols w:num="3" w:space="708"/>
          <w:titlePg/>
          <w:docGrid w:linePitch="360"/>
        </w:sectPr>
      </w:pPr>
      <w:r w:rsidRPr="000D515A">
        <w:rPr>
          <w:rFonts w:ascii="Calibri" w:hAnsi="Calibri" w:cs="Calibri"/>
          <w:sz w:val="22"/>
          <w:szCs w:val="22"/>
          <w:highlight w:val="yellow"/>
        </w:rPr>
        <w:fldChar w:fldCharType="end"/>
      </w:r>
    </w:p>
    <w:p w:rsidR="000D515A" w:rsidRPr="000D515A" w:rsidRDefault="000D515A" w:rsidP="000D515A">
      <w:pPr>
        <w:rPr>
          <w:highlight w:val="yellow"/>
        </w:rPr>
      </w:pPr>
    </w:p>
    <w:p w:rsidR="000D515A" w:rsidRDefault="000D515A" w:rsidP="001E26E6">
      <w:pPr>
        <w:spacing w:line="360" w:lineRule="auto"/>
        <w:rPr>
          <w:rFonts w:ascii="Calibri" w:hAnsi="Calibri" w:cs="Calibri"/>
          <w:sz w:val="22"/>
          <w:szCs w:val="22"/>
        </w:rPr>
      </w:pPr>
    </w:p>
    <w:p w:rsidR="000D515A" w:rsidRDefault="000D515A" w:rsidP="001E26E6">
      <w:pPr>
        <w:spacing w:line="360" w:lineRule="auto"/>
        <w:rPr>
          <w:rFonts w:ascii="Calibri" w:hAnsi="Calibri" w:cs="Calibri"/>
          <w:sz w:val="22"/>
          <w:szCs w:val="22"/>
        </w:rPr>
        <w:sectPr w:rsidR="000D515A" w:rsidSect="000D515A">
          <w:type w:val="continuous"/>
          <w:pgSz w:w="11906" w:h="16838" w:code="9"/>
          <w:pgMar w:top="2155" w:right="567" w:bottom="1985" w:left="567" w:header="567" w:footer="584" w:gutter="0"/>
          <w:pgNumType w:start="1"/>
          <w:cols w:space="708"/>
          <w:titlePg/>
          <w:docGrid w:linePitch="360"/>
        </w:sectPr>
      </w:pP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 w:name="_Toc117686877"/>
      <w:r w:rsidRPr="00145DC0">
        <w:rPr>
          <w:noProof/>
        </w:rPr>
        <w:t>Albertslund</w:t>
      </w:r>
      <w:r w:rsidRPr="00F91330">
        <w:rPr>
          <w:rStyle w:val="Underoverskrift"/>
          <w:b/>
          <w:sz w:val="28"/>
        </w:rPr>
        <w:t xml:space="preserve"> kommune</w:t>
      </w:r>
      <w:bookmarkEnd w:id="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Albertslund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Albertslund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Albertslund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Albertslund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5"/>
          <w:footerReference w:type="default" r:id="rId16"/>
          <w:headerReference w:type="first" r:id="rId17"/>
          <w:footerReference w:type="first" r:id="rId1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 w:name="_Toc117686878"/>
      <w:r w:rsidRPr="00145DC0">
        <w:rPr>
          <w:noProof/>
        </w:rPr>
        <w:t>Allerød</w:t>
      </w:r>
      <w:r w:rsidRPr="00F91330">
        <w:rPr>
          <w:rStyle w:val="Underoverskrift"/>
          <w:b/>
          <w:sz w:val="28"/>
        </w:rPr>
        <w:t xml:space="preserve"> kommune</w:t>
      </w:r>
      <w:bookmarkEnd w:id="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Allerød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Allerød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Allerød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Allerød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9"/>
          <w:footerReference w:type="default" r:id="rId20"/>
          <w:headerReference w:type="first" r:id="rId21"/>
          <w:footerReference w:type="first" r:id="rId2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 w:name="_Toc117686879"/>
      <w:r w:rsidRPr="00145DC0">
        <w:rPr>
          <w:noProof/>
        </w:rPr>
        <w:t>Assens</w:t>
      </w:r>
      <w:r w:rsidRPr="00F91330">
        <w:rPr>
          <w:rStyle w:val="Underoverskrift"/>
          <w:b/>
          <w:sz w:val="28"/>
        </w:rPr>
        <w:t xml:space="preserve"> kommune</w:t>
      </w:r>
      <w:bookmarkEnd w:id="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Assens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Assens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Assens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Assens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3"/>
          <w:footerReference w:type="default" r:id="rId24"/>
          <w:headerReference w:type="first" r:id="rId25"/>
          <w:footerReference w:type="first" r:id="rId2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 w:name="_Toc117686880"/>
      <w:r w:rsidRPr="00145DC0">
        <w:rPr>
          <w:noProof/>
        </w:rPr>
        <w:t>Ballerup</w:t>
      </w:r>
      <w:r w:rsidRPr="00F91330">
        <w:rPr>
          <w:rStyle w:val="Underoverskrift"/>
          <w:b/>
          <w:sz w:val="28"/>
        </w:rPr>
        <w:t xml:space="preserve"> kommune</w:t>
      </w:r>
      <w:bookmarkEnd w:id="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Ballerup</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19</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Ballerup</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Ballerup</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Ballerup</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7"/>
          <w:footerReference w:type="default" r:id="rId28"/>
          <w:headerReference w:type="first" r:id="rId29"/>
          <w:footerReference w:type="first" r:id="rId3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 w:name="_Toc117686881"/>
      <w:r w:rsidRPr="00145DC0">
        <w:rPr>
          <w:noProof/>
        </w:rPr>
        <w:t>Billund</w:t>
      </w:r>
      <w:r w:rsidRPr="00F91330">
        <w:rPr>
          <w:rStyle w:val="Underoverskrift"/>
          <w:b/>
          <w:sz w:val="28"/>
        </w:rPr>
        <w:t xml:space="preserve"> kommune</w:t>
      </w:r>
      <w:bookmarkEnd w:id="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Billund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Billund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Billund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Billund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1"/>
          <w:footerReference w:type="default" r:id="rId32"/>
          <w:headerReference w:type="first" r:id="rId33"/>
          <w:footerReference w:type="first" r:id="rId3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 w:name="_Toc117686882"/>
      <w:r w:rsidRPr="00145DC0">
        <w:rPr>
          <w:noProof/>
        </w:rPr>
        <w:t>Bornholm</w:t>
      </w:r>
      <w:r w:rsidRPr="00F91330">
        <w:rPr>
          <w:rStyle w:val="Underoverskrift"/>
          <w:b/>
          <w:sz w:val="28"/>
        </w:rPr>
        <w:t xml:space="preserve"> kommune</w:t>
      </w:r>
      <w:bookmarkEnd w:id="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Bornholm</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Bornholm</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Bornholm</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Bornholm</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5"/>
          <w:footerReference w:type="default" r:id="rId36"/>
          <w:headerReference w:type="first" r:id="rId37"/>
          <w:footerReference w:type="first" r:id="rId3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 w:name="_Toc117686883"/>
      <w:r w:rsidRPr="00145DC0">
        <w:rPr>
          <w:noProof/>
        </w:rPr>
        <w:t>Brøndby</w:t>
      </w:r>
      <w:r w:rsidRPr="00F91330">
        <w:rPr>
          <w:rStyle w:val="Underoverskrift"/>
          <w:b/>
          <w:sz w:val="28"/>
        </w:rPr>
        <w:t xml:space="preserve"> kommune</w:t>
      </w:r>
      <w:bookmarkEnd w:id="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Brøndby</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Brøndby</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Brøndby</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Brøndby</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9"/>
          <w:footerReference w:type="default" r:id="rId40"/>
          <w:headerReference w:type="first" r:id="rId41"/>
          <w:footerReference w:type="first" r:id="rId4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 w:name="_Toc117686884"/>
      <w:r w:rsidRPr="00145DC0">
        <w:rPr>
          <w:noProof/>
        </w:rPr>
        <w:t>Brønderslev</w:t>
      </w:r>
      <w:r w:rsidRPr="00F91330">
        <w:rPr>
          <w:rStyle w:val="Underoverskrift"/>
          <w:b/>
          <w:sz w:val="28"/>
        </w:rPr>
        <w:t xml:space="preserve"> kommune</w:t>
      </w:r>
      <w:bookmarkEnd w:id="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Brønderslev</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Brønderslev</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Brønderslev</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Brønderslev</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43"/>
          <w:footerReference w:type="default" r:id="rId44"/>
          <w:headerReference w:type="first" r:id="rId45"/>
          <w:footerReference w:type="first" r:id="rId4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 w:name="_Toc117686885"/>
      <w:r w:rsidRPr="00145DC0">
        <w:rPr>
          <w:noProof/>
        </w:rPr>
        <w:t>Dragør</w:t>
      </w:r>
      <w:r w:rsidRPr="00F91330">
        <w:rPr>
          <w:rStyle w:val="Underoverskrift"/>
          <w:b/>
          <w:sz w:val="28"/>
        </w:rPr>
        <w:t xml:space="preserve"> kommune</w:t>
      </w:r>
      <w:bookmarkEnd w:id="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Dragør</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Dragør</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Dragør</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Dragør</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47"/>
          <w:footerReference w:type="default" r:id="rId48"/>
          <w:headerReference w:type="first" r:id="rId49"/>
          <w:footerReference w:type="first" r:id="rId5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0" w:name="_Toc117686886"/>
      <w:r w:rsidRPr="00145DC0">
        <w:rPr>
          <w:noProof/>
        </w:rPr>
        <w:t>Egedal</w:t>
      </w:r>
      <w:r w:rsidRPr="00F91330">
        <w:rPr>
          <w:rStyle w:val="Underoverskrift"/>
          <w:b/>
          <w:sz w:val="28"/>
        </w:rPr>
        <w:t xml:space="preserve"> kommune</w:t>
      </w:r>
      <w:bookmarkEnd w:id="1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Egedal</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Egedal</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Egedal</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Egedal</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51"/>
          <w:footerReference w:type="default" r:id="rId52"/>
          <w:headerReference w:type="first" r:id="rId53"/>
          <w:footerReference w:type="first" r:id="rId5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1" w:name="_Toc117686887"/>
      <w:r w:rsidRPr="00145DC0">
        <w:rPr>
          <w:noProof/>
        </w:rPr>
        <w:t>Esbjerg</w:t>
      </w:r>
      <w:r w:rsidRPr="00F91330">
        <w:rPr>
          <w:rStyle w:val="Underoverskrift"/>
          <w:b/>
          <w:sz w:val="28"/>
        </w:rPr>
        <w:t xml:space="preserve"> kommune</w:t>
      </w:r>
      <w:bookmarkEnd w:id="1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Esbjerg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Esbjerg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Esbjerg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Esbjerg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55"/>
          <w:footerReference w:type="default" r:id="rId56"/>
          <w:headerReference w:type="first" r:id="rId57"/>
          <w:footerReference w:type="first" r:id="rId5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2" w:name="_Toc117686888"/>
      <w:r w:rsidRPr="00145DC0">
        <w:rPr>
          <w:noProof/>
        </w:rPr>
        <w:t>Fanø</w:t>
      </w:r>
      <w:r w:rsidRPr="00F91330">
        <w:rPr>
          <w:rStyle w:val="Underoverskrift"/>
          <w:b/>
          <w:sz w:val="28"/>
        </w:rPr>
        <w:t xml:space="preserve"> kommune</w:t>
      </w:r>
      <w:bookmarkEnd w:id="1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Fanø</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Fanø</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Fanø</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Fanø</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59"/>
          <w:footerReference w:type="default" r:id="rId60"/>
          <w:headerReference w:type="first" r:id="rId61"/>
          <w:footerReference w:type="first" r:id="rId6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3" w:name="_Toc117686889"/>
      <w:r w:rsidRPr="00145DC0">
        <w:rPr>
          <w:noProof/>
        </w:rPr>
        <w:t>Favrskov</w:t>
      </w:r>
      <w:r w:rsidRPr="00F91330">
        <w:rPr>
          <w:rStyle w:val="Underoverskrift"/>
          <w:b/>
          <w:sz w:val="28"/>
        </w:rPr>
        <w:t xml:space="preserve"> kommune</w:t>
      </w:r>
      <w:bookmarkEnd w:id="1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Favrskov</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19</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Favrskov</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Favrskov</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Favrskov</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63"/>
          <w:footerReference w:type="default" r:id="rId64"/>
          <w:headerReference w:type="first" r:id="rId65"/>
          <w:footerReference w:type="first" r:id="rId6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4" w:name="_Toc117686890"/>
      <w:r w:rsidRPr="00145DC0">
        <w:rPr>
          <w:noProof/>
        </w:rPr>
        <w:t>Faxe</w:t>
      </w:r>
      <w:r w:rsidRPr="00F91330">
        <w:rPr>
          <w:rStyle w:val="Underoverskrift"/>
          <w:b/>
          <w:sz w:val="28"/>
        </w:rPr>
        <w:t xml:space="preserve"> kommune</w:t>
      </w:r>
      <w:bookmarkEnd w:id="1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Faxe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Faxe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Faxe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Faxe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67"/>
          <w:footerReference w:type="default" r:id="rId68"/>
          <w:headerReference w:type="first" r:id="rId69"/>
          <w:footerReference w:type="first" r:id="rId7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5" w:name="_Toc117686891"/>
      <w:r w:rsidRPr="00145DC0">
        <w:rPr>
          <w:noProof/>
        </w:rPr>
        <w:t>Fredensborg</w:t>
      </w:r>
      <w:r w:rsidRPr="00F91330">
        <w:rPr>
          <w:rStyle w:val="Underoverskrift"/>
          <w:b/>
          <w:sz w:val="28"/>
        </w:rPr>
        <w:t xml:space="preserve"> kommune</w:t>
      </w:r>
      <w:bookmarkEnd w:id="1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Fredensborg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Fredensborg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Fredensborg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Fredensborg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71"/>
          <w:footerReference w:type="default" r:id="rId72"/>
          <w:headerReference w:type="first" r:id="rId73"/>
          <w:footerReference w:type="first" r:id="rId7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6" w:name="_Toc117686892"/>
      <w:r w:rsidRPr="00145DC0">
        <w:rPr>
          <w:noProof/>
        </w:rPr>
        <w:t>Fredericia</w:t>
      </w:r>
      <w:r w:rsidRPr="00F91330">
        <w:rPr>
          <w:rStyle w:val="Underoverskrift"/>
          <w:b/>
          <w:sz w:val="28"/>
        </w:rPr>
        <w:t xml:space="preserve"> kommune</w:t>
      </w:r>
      <w:bookmarkEnd w:id="1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Fredericia</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Fredericia</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Fredericia</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Fredericia</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75"/>
          <w:footerReference w:type="default" r:id="rId76"/>
          <w:headerReference w:type="first" r:id="rId77"/>
          <w:footerReference w:type="first" r:id="rId7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7" w:name="_Toc117686893"/>
      <w:r w:rsidRPr="00145DC0">
        <w:rPr>
          <w:noProof/>
        </w:rPr>
        <w:t>Frederiksberg</w:t>
      </w:r>
      <w:r w:rsidRPr="00F91330">
        <w:rPr>
          <w:rStyle w:val="Underoverskrift"/>
          <w:b/>
          <w:sz w:val="28"/>
        </w:rPr>
        <w:t xml:space="preserve"> kommune</w:t>
      </w:r>
      <w:bookmarkEnd w:id="1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Frederiksberg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Frederiksberg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Frederiksberg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Frederiksberg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79"/>
          <w:footerReference w:type="default" r:id="rId80"/>
          <w:headerReference w:type="first" r:id="rId81"/>
          <w:footerReference w:type="first" r:id="rId8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8" w:name="_Toc117686894"/>
      <w:r w:rsidRPr="00145DC0">
        <w:rPr>
          <w:noProof/>
        </w:rPr>
        <w:t>Frederikshavn</w:t>
      </w:r>
      <w:r w:rsidRPr="00F91330">
        <w:rPr>
          <w:rStyle w:val="Underoverskrift"/>
          <w:b/>
          <w:sz w:val="28"/>
        </w:rPr>
        <w:t xml:space="preserve"> kommune</w:t>
      </w:r>
      <w:bookmarkEnd w:id="1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Frederikshavn</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Frederikshavn</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Frederikshavn</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Frederikshavn</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83"/>
          <w:footerReference w:type="default" r:id="rId84"/>
          <w:headerReference w:type="first" r:id="rId85"/>
          <w:footerReference w:type="first" r:id="rId8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19" w:name="_Toc117686895"/>
      <w:r w:rsidRPr="00145DC0">
        <w:rPr>
          <w:noProof/>
        </w:rPr>
        <w:t>Frederikssund</w:t>
      </w:r>
      <w:r w:rsidRPr="00F91330">
        <w:rPr>
          <w:rStyle w:val="Underoverskrift"/>
          <w:b/>
          <w:sz w:val="28"/>
        </w:rPr>
        <w:t xml:space="preserve"> kommune</w:t>
      </w:r>
      <w:bookmarkEnd w:id="1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Frederikssund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Frederikssund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Frederikssund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Frederikssund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87"/>
          <w:footerReference w:type="default" r:id="rId88"/>
          <w:headerReference w:type="first" r:id="rId89"/>
          <w:footerReference w:type="first" r:id="rId9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0" w:name="_Toc117686896"/>
      <w:r w:rsidRPr="00145DC0">
        <w:rPr>
          <w:noProof/>
        </w:rPr>
        <w:t>Furesø</w:t>
      </w:r>
      <w:r w:rsidRPr="00F91330">
        <w:rPr>
          <w:rStyle w:val="Underoverskrift"/>
          <w:b/>
          <w:sz w:val="28"/>
        </w:rPr>
        <w:t xml:space="preserve"> kommune</w:t>
      </w:r>
      <w:bookmarkEnd w:id="2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Furesø</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34</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Furesø</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Furesø</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Furesø</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91"/>
          <w:footerReference w:type="default" r:id="rId92"/>
          <w:headerReference w:type="first" r:id="rId93"/>
          <w:footerReference w:type="first" r:id="rId9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1" w:name="_Toc117686897"/>
      <w:r w:rsidRPr="00145DC0">
        <w:rPr>
          <w:noProof/>
        </w:rPr>
        <w:t>Faaborg-Midtfyn</w:t>
      </w:r>
      <w:r w:rsidRPr="00F91330">
        <w:rPr>
          <w:rStyle w:val="Underoverskrift"/>
          <w:b/>
          <w:sz w:val="28"/>
        </w:rPr>
        <w:t xml:space="preserve"> kommune</w:t>
      </w:r>
      <w:bookmarkEnd w:id="2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Faaborg-Midtfyn</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Faaborg-Midtfyn</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Faaborg-Midtfyn</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Faaborg-Midtfyn</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95"/>
          <w:footerReference w:type="default" r:id="rId96"/>
          <w:headerReference w:type="first" r:id="rId97"/>
          <w:footerReference w:type="first" r:id="rId9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2" w:name="_Toc117686898"/>
      <w:r w:rsidRPr="00145DC0">
        <w:rPr>
          <w:noProof/>
        </w:rPr>
        <w:t>Gentofte</w:t>
      </w:r>
      <w:r w:rsidRPr="00F91330">
        <w:rPr>
          <w:rStyle w:val="Underoverskrift"/>
          <w:b/>
          <w:sz w:val="28"/>
        </w:rPr>
        <w:t xml:space="preserve"> kommune</w:t>
      </w:r>
      <w:bookmarkEnd w:id="2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Gentofte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37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Gentofte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Gentofte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Gentofte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99"/>
          <w:footerReference w:type="default" r:id="rId100"/>
          <w:headerReference w:type="first" r:id="rId101"/>
          <w:footerReference w:type="first" r:id="rId10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3" w:name="_Toc117686899"/>
      <w:r w:rsidRPr="00145DC0">
        <w:rPr>
          <w:noProof/>
        </w:rPr>
        <w:t>Gladsaxe</w:t>
      </w:r>
      <w:r w:rsidRPr="00F91330">
        <w:rPr>
          <w:rStyle w:val="Underoverskrift"/>
          <w:b/>
          <w:sz w:val="28"/>
        </w:rPr>
        <w:t xml:space="preserve"> kommune</w:t>
      </w:r>
      <w:bookmarkEnd w:id="2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Gladsaxe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Gladsaxe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Gladsaxe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Gladsaxe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03"/>
          <w:footerReference w:type="default" r:id="rId104"/>
          <w:headerReference w:type="first" r:id="rId105"/>
          <w:footerReference w:type="first" r:id="rId10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4" w:name="_Toc117686900"/>
      <w:r w:rsidRPr="00145DC0">
        <w:rPr>
          <w:noProof/>
        </w:rPr>
        <w:t>Glostrup</w:t>
      </w:r>
      <w:r w:rsidRPr="00F91330">
        <w:rPr>
          <w:rStyle w:val="Underoverskrift"/>
          <w:b/>
          <w:sz w:val="28"/>
        </w:rPr>
        <w:t xml:space="preserve"> kommune</w:t>
      </w:r>
      <w:bookmarkEnd w:id="2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Glostrup</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Glostrup</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Glostrup</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Glostrup</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07"/>
          <w:footerReference w:type="default" r:id="rId108"/>
          <w:headerReference w:type="first" r:id="rId109"/>
          <w:footerReference w:type="first" r:id="rId11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5" w:name="_Toc117686901"/>
      <w:r w:rsidRPr="00145DC0">
        <w:rPr>
          <w:noProof/>
        </w:rPr>
        <w:t>Greve</w:t>
      </w:r>
      <w:r w:rsidRPr="00F91330">
        <w:rPr>
          <w:rStyle w:val="Underoverskrift"/>
          <w:b/>
          <w:sz w:val="28"/>
        </w:rPr>
        <w:t xml:space="preserve"> kommune</w:t>
      </w:r>
      <w:bookmarkEnd w:id="2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Greve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Greve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Greve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Greve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11"/>
          <w:footerReference w:type="default" r:id="rId112"/>
          <w:headerReference w:type="first" r:id="rId113"/>
          <w:footerReference w:type="first" r:id="rId11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6" w:name="_Toc117686902"/>
      <w:r w:rsidRPr="00145DC0">
        <w:rPr>
          <w:noProof/>
        </w:rPr>
        <w:t>Gribskov</w:t>
      </w:r>
      <w:r w:rsidRPr="00F91330">
        <w:rPr>
          <w:rStyle w:val="Underoverskrift"/>
          <w:b/>
          <w:sz w:val="28"/>
        </w:rPr>
        <w:t xml:space="preserve"> kommune</w:t>
      </w:r>
      <w:bookmarkEnd w:id="2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Gribskov</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Gribskov</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Gribskov</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Gribskov</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15"/>
          <w:footerReference w:type="default" r:id="rId116"/>
          <w:headerReference w:type="first" r:id="rId117"/>
          <w:footerReference w:type="first" r:id="rId11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7" w:name="_Toc117686903"/>
      <w:r w:rsidRPr="00145DC0">
        <w:rPr>
          <w:noProof/>
        </w:rPr>
        <w:t>Guldborgsund</w:t>
      </w:r>
      <w:r w:rsidRPr="00F91330">
        <w:rPr>
          <w:rStyle w:val="Underoverskrift"/>
          <w:b/>
          <w:sz w:val="28"/>
        </w:rPr>
        <w:t xml:space="preserve"> kommune</w:t>
      </w:r>
      <w:bookmarkEnd w:id="2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Guldborgsund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Guldborgsund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Guldborgsund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Guldborgsund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19"/>
          <w:footerReference w:type="default" r:id="rId120"/>
          <w:headerReference w:type="first" r:id="rId121"/>
          <w:footerReference w:type="first" r:id="rId12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8" w:name="_Toc117686904"/>
      <w:r w:rsidRPr="00145DC0">
        <w:rPr>
          <w:noProof/>
        </w:rPr>
        <w:t>Haderslev</w:t>
      </w:r>
      <w:r w:rsidRPr="00F91330">
        <w:rPr>
          <w:rStyle w:val="Underoverskrift"/>
          <w:b/>
          <w:sz w:val="28"/>
        </w:rPr>
        <w:t xml:space="preserve"> kommune</w:t>
      </w:r>
      <w:bookmarkEnd w:id="2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Haderslev</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32</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Haderslev</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Haderslev</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Haderslev</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23"/>
          <w:footerReference w:type="default" r:id="rId124"/>
          <w:headerReference w:type="first" r:id="rId125"/>
          <w:footerReference w:type="first" r:id="rId12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29" w:name="_Toc117686905"/>
      <w:r w:rsidRPr="00145DC0">
        <w:rPr>
          <w:noProof/>
        </w:rPr>
        <w:t>Halsnæs</w:t>
      </w:r>
      <w:r w:rsidRPr="00F91330">
        <w:rPr>
          <w:rStyle w:val="Underoverskrift"/>
          <w:b/>
          <w:sz w:val="28"/>
        </w:rPr>
        <w:t xml:space="preserve"> kommune</w:t>
      </w:r>
      <w:bookmarkEnd w:id="2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Halsnæs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Halsnæs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Halsnæs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Halsnæs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27"/>
          <w:footerReference w:type="default" r:id="rId128"/>
          <w:headerReference w:type="first" r:id="rId129"/>
          <w:footerReference w:type="first" r:id="rId13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0" w:name="_Toc117686906"/>
      <w:r w:rsidRPr="00145DC0">
        <w:rPr>
          <w:noProof/>
        </w:rPr>
        <w:t>Hedensted</w:t>
      </w:r>
      <w:r w:rsidRPr="00F91330">
        <w:rPr>
          <w:rStyle w:val="Underoverskrift"/>
          <w:b/>
          <w:sz w:val="28"/>
        </w:rPr>
        <w:t xml:space="preserve"> kommune</w:t>
      </w:r>
      <w:bookmarkEnd w:id="3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Hedensted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19</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Hedensted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Hedensted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Hedensted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31"/>
          <w:footerReference w:type="default" r:id="rId132"/>
          <w:headerReference w:type="first" r:id="rId133"/>
          <w:footerReference w:type="first" r:id="rId13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1" w:name="_Toc117686907"/>
      <w:r w:rsidRPr="00145DC0">
        <w:rPr>
          <w:noProof/>
        </w:rPr>
        <w:t>Helsingør</w:t>
      </w:r>
      <w:r w:rsidRPr="00F91330">
        <w:rPr>
          <w:rStyle w:val="Underoverskrift"/>
          <w:b/>
          <w:sz w:val="28"/>
        </w:rPr>
        <w:t xml:space="preserve"> kommune</w:t>
      </w:r>
      <w:bookmarkEnd w:id="3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Helsingør</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Helsingør</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Helsingør</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Helsingør</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35"/>
          <w:footerReference w:type="default" r:id="rId136"/>
          <w:headerReference w:type="first" r:id="rId137"/>
          <w:footerReference w:type="first" r:id="rId13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2" w:name="_Toc117686908"/>
      <w:r w:rsidRPr="00145DC0">
        <w:rPr>
          <w:noProof/>
        </w:rPr>
        <w:t>Herlev</w:t>
      </w:r>
      <w:r w:rsidRPr="00F91330">
        <w:rPr>
          <w:rStyle w:val="Underoverskrift"/>
          <w:b/>
          <w:sz w:val="28"/>
        </w:rPr>
        <w:t xml:space="preserve"> kommune</w:t>
      </w:r>
      <w:bookmarkEnd w:id="3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Herlev</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Herlev</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Herlev</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Herlev</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39"/>
          <w:footerReference w:type="default" r:id="rId140"/>
          <w:headerReference w:type="first" r:id="rId141"/>
          <w:footerReference w:type="first" r:id="rId14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3" w:name="_Toc117686909"/>
      <w:r w:rsidRPr="00145DC0">
        <w:rPr>
          <w:noProof/>
        </w:rPr>
        <w:t>Herning</w:t>
      </w:r>
      <w:r w:rsidRPr="00F91330">
        <w:rPr>
          <w:rStyle w:val="Underoverskrift"/>
          <w:b/>
          <w:sz w:val="28"/>
        </w:rPr>
        <w:t xml:space="preserve"> kommune</w:t>
      </w:r>
      <w:bookmarkEnd w:id="3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Herning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Herning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Herning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Herning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43"/>
          <w:footerReference w:type="default" r:id="rId144"/>
          <w:headerReference w:type="first" r:id="rId145"/>
          <w:footerReference w:type="first" r:id="rId14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4" w:name="_Toc117686910"/>
      <w:r w:rsidRPr="00145DC0">
        <w:rPr>
          <w:noProof/>
        </w:rPr>
        <w:t>Hillerød</w:t>
      </w:r>
      <w:r w:rsidRPr="00F91330">
        <w:rPr>
          <w:rStyle w:val="Underoverskrift"/>
          <w:b/>
          <w:sz w:val="28"/>
        </w:rPr>
        <w:t xml:space="preserve"> kommune</w:t>
      </w:r>
      <w:bookmarkEnd w:id="3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Hillerød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24</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Hillerød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Hillerød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Hillerød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47"/>
          <w:footerReference w:type="default" r:id="rId148"/>
          <w:headerReference w:type="first" r:id="rId149"/>
          <w:footerReference w:type="first" r:id="rId15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5" w:name="_Toc117686911"/>
      <w:r w:rsidRPr="00145DC0">
        <w:rPr>
          <w:noProof/>
        </w:rPr>
        <w:t>Hjørring</w:t>
      </w:r>
      <w:r w:rsidRPr="00F91330">
        <w:rPr>
          <w:rStyle w:val="Underoverskrift"/>
          <w:b/>
          <w:sz w:val="28"/>
        </w:rPr>
        <w:t xml:space="preserve"> kommune</w:t>
      </w:r>
      <w:bookmarkEnd w:id="3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Hjørring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Hjørring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Hjørring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Hjørring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51"/>
          <w:footerReference w:type="default" r:id="rId152"/>
          <w:headerReference w:type="first" r:id="rId153"/>
          <w:footerReference w:type="first" r:id="rId15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6" w:name="_Toc117686912"/>
      <w:r w:rsidRPr="00145DC0">
        <w:rPr>
          <w:noProof/>
        </w:rPr>
        <w:t>Holbæk</w:t>
      </w:r>
      <w:r w:rsidRPr="00F91330">
        <w:rPr>
          <w:rStyle w:val="Underoverskrift"/>
          <w:b/>
          <w:sz w:val="28"/>
        </w:rPr>
        <w:t xml:space="preserve"> kommune</w:t>
      </w:r>
      <w:bookmarkEnd w:id="3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Holbæk</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Holbæk</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Holbæk</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Holbæk</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55"/>
          <w:footerReference w:type="default" r:id="rId156"/>
          <w:headerReference w:type="first" r:id="rId157"/>
          <w:footerReference w:type="first" r:id="rId15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7" w:name="_Toc117686913"/>
      <w:r w:rsidRPr="00145DC0">
        <w:rPr>
          <w:noProof/>
        </w:rPr>
        <w:t>Holstebro</w:t>
      </w:r>
      <w:r w:rsidRPr="00F91330">
        <w:rPr>
          <w:rStyle w:val="Underoverskrift"/>
          <w:b/>
          <w:sz w:val="28"/>
        </w:rPr>
        <w:t xml:space="preserve"> kommune</w:t>
      </w:r>
      <w:bookmarkEnd w:id="3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Holstebro</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Holstebro</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Holstebro</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Holstebro</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59"/>
          <w:footerReference w:type="default" r:id="rId160"/>
          <w:headerReference w:type="first" r:id="rId161"/>
          <w:footerReference w:type="first" r:id="rId16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8" w:name="_Toc117686914"/>
      <w:r w:rsidRPr="00145DC0">
        <w:rPr>
          <w:noProof/>
        </w:rPr>
        <w:t>Horsens</w:t>
      </w:r>
      <w:r w:rsidRPr="00F91330">
        <w:rPr>
          <w:rStyle w:val="Underoverskrift"/>
          <w:b/>
          <w:sz w:val="28"/>
        </w:rPr>
        <w:t xml:space="preserve"> kommune</w:t>
      </w:r>
      <w:bookmarkEnd w:id="3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Horsens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Horsens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Horsens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Horsens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63"/>
          <w:footerReference w:type="default" r:id="rId164"/>
          <w:headerReference w:type="first" r:id="rId165"/>
          <w:footerReference w:type="first" r:id="rId16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39" w:name="_Toc117686915"/>
      <w:r w:rsidRPr="00145DC0">
        <w:rPr>
          <w:noProof/>
        </w:rPr>
        <w:t>Hvidovre</w:t>
      </w:r>
      <w:r w:rsidRPr="00F91330">
        <w:rPr>
          <w:rStyle w:val="Underoverskrift"/>
          <w:b/>
          <w:sz w:val="28"/>
        </w:rPr>
        <w:t xml:space="preserve"> kommune</w:t>
      </w:r>
      <w:bookmarkEnd w:id="3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Hvidovre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Hvidovre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Hvidovre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Hvidovre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67"/>
          <w:footerReference w:type="default" r:id="rId168"/>
          <w:headerReference w:type="first" r:id="rId169"/>
          <w:footerReference w:type="first" r:id="rId17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0" w:name="_Toc117686916"/>
      <w:r w:rsidRPr="00145DC0">
        <w:rPr>
          <w:noProof/>
        </w:rPr>
        <w:t>Høje-Taastrup</w:t>
      </w:r>
      <w:r w:rsidRPr="00F91330">
        <w:rPr>
          <w:rStyle w:val="Underoverskrift"/>
          <w:b/>
          <w:sz w:val="28"/>
        </w:rPr>
        <w:t xml:space="preserve"> kommune</w:t>
      </w:r>
      <w:bookmarkEnd w:id="4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Høje-Taastrup</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Høje-Taastrup</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Høje-Taastrup</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Høje-Taastrup</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71"/>
          <w:footerReference w:type="default" r:id="rId172"/>
          <w:headerReference w:type="first" r:id="rId173"/>
          <w:footerReference w:type="first" r:id="rId17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1" w:name="_Toc117686917"/>
      <w:r w:rsidRPr="00145DC0">
        <w:rPr>
          <w:noProof/>
        </w:rPr>
        <w:t>Hørsholm</w:t>
      </w:r>
      <w:r w:rsidRPr="00F91330">
        <w:rPr>
          <w:rStyle w:val="Underoverskrift"/>
          <w:b/>
          <w:sz w:val="28"/>
        </w:rPr>
        <w:t xml:space="preserve"> kommune</w:t>
      </w:r>
      <w:bookmarkEnd w:id="4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Hørsholm</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Hørsholm</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Hørsholm</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Hørsholm</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75"/>
          <w:footerReference w:type="default" r:id="rId176"/>
          <w:headerReference w:type="first" r:id="rId177"/>
          <w:footerReference w:type="first" r:id="rId17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2" w:name="_Toc117686918"/>
      <w:r w:rsidRPr="00145DC0">
        <w:rPr>
          <w:noProof/>
        </w:rPr>
        <w:t>Ikast-Brande</w:t>
      </w:r>
      <w:r w:rsidRPr="00F91330">
        <w:rPr>
          <w:rStyle w:val="Underoverskrift"/>
          <w:b/>
          <w:sz w:val="28"/>
        </w:rPr>
        <w:t xml:space="preserve"> kommune</w:t>
      </w:r>
      <w:bookmarkEnd w:id="4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Ikast-Brande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Ikast-Brande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Ikast-Brande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Ikast-Brande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79"/>
          <w:footerReference w:type="default" r:id="rId180"/>
          <w:headerReference w:type="first" r:id="rId181"/>
          <w:footerReference w:type="first" r:id="rId18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3" w:name="_Toc117686919"/>
      <w:r w:rsidRPr="00145DC0">
        <w:rPr>
          <w:noProof/>
        </w:rPr>
        <w:t>Ishøj</w:t>
      </w:r>
      <w:r w:rsidRPr="00F91330">
        <w:rPr>
          <w:rStyle w:val="Underoverskrift"/>
          <w:b/>
          <w:sz w:val="28"/>
        </w:rPr>
        <w:t xml:space="preserve"> kommune</w:t>
      </w:r>
      <w:bookmarkEnd w:id="4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Ishøj</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Ishøj</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Ishøj</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Ishøj</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83"/>
          <w:footerReference w:type="default" r:id="rId184"/>
          <w:headerReference w:type="first" r:id="rId185"/>
          <w:footerReference w:type="first" r:id="rId18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4" w:name="_Toc117686920"/>
      <w:r w:rsidRPr="00145DC0">
        <w:rPr>
          <w:noProof/>
        </w:rPr>
        <w:t>Jammerbugt</w:t>
      </w:r>
      <w:r w:rsidRPr="00F91330">
        <w:rPr>
          <w:rStyle w:val="Underoverskrift"/>
          <w:b/>
          <w:sz w:val="28"/>
        </w:rPr>
        <w:t xml:space="preserve"> kommune</w:t>
      </w:r>
      <w:bookmarkEnd w:id="4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Jammerbugt</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Jammerbugt</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Jammerbugt</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Jammerbugt</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87"/>
          <w:footerReference w:type="default" r:id="rId188"/>
          <w:headerReference w:type="first" r:id="rId189"/>
          <w:footerReference w:type="first" r:id="rId19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5" w:name="_Toc117686921"/>
      <w:r w:rsidRPr="00145DC0">
        <w:rPr>
          <w:noProof/>
        </w:rPr>
        <w:t>Kalundborg</w:t>
      </w:r>
      <w:r w:rsidRPr="00F91330">
        <w:rPr>
          <w:rStyle w:val="Underoverskrift"/>
          <w:b/>
          <w:sz w:val="28"/>
        </w:rPr>
        <w:t xml:space="preserve"> kommune</w:t>
      </w:r>
      <w:bookmarkEnd w:id="4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Kalundborg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Kalundborg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Kalundborg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Kalundborg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91"/>
          <w:footerReference w:type="default" r:id="rId192"/>
          <w:headerReference w:type="first" r:id="rId193"/>
          <w:footerReference w:type="first" r:id="rId19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6" w:name="_Toc117686922"/>
      <w:r w:rsidRPr="00145DC0">
        <w:rPr>
          <w:noProof/>
        </w:rPr>
        <w:t>Kerteminde</w:t>
      </w:r>
      <w:r w:rsidRPr="00F91330">
        <w:rPr>
          <w:rStyle w:val="Underoverskrift"/>
          <w:b/>
          <w:sz w:val="28"/>
        </w:rPr>
        <w:t xml:space="preserve"> kommune</w:t>
      </w:r>
      <w:bookmarkEnd w:id="4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Kerteminde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Kerteminde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Kerteminde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Kerteminde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95"/>
          <w:footerReference w:type="default" r:id="rId196"/>
          <w:headerReference w:type="first" r:id="rId197"/>
          <w:footerReference w:type="first" r:id="rId19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7" w:name="_Toc117686923"/>
      <w:r w:rsidRPr="00145DC0">
        <w:rPr>
          <w:noProof/>
        </w:rPr>
        <w:t>Kolding</w:t>
      </w:r>
      <w:r w:rsidRPr="00F91330">
        <w:rPr>
          <w:rStyle w:val="Underoverskrift"/>
          <w:b/>
          <w:sz w:val="28"/>
        </w:rPr>
        <w:t xml:space="preserve"> kommune</w:t>
      </w:r>
      <w:bookmarkEnd w:id="4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Kolding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Kolding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Kolding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Kolding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199"/>
          <w:footerReference w:type="default" r:id="rId200"/>
          <w:headerReference w:type="first" r:id="rId201"/>
          <w:footerReference w:type="first" r:id="rId20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8" w:name="_Toc117686924"/>
      <w:r w:rsidRPr="00145DC0">
        <w:rPr>
          <w:noProof/>
        </w:rPr>
        <w:t>København</w:t>
      </w:r>
      <w:r w:rsidRPr="00F91330">
        <w:rPr>
          <w:rStyle w:val="Underoverskrift"/>
          <w:b/>
          <w:sz w:val="28"/>
        </w:rPr>
        <w:t xml:space="preserve"> kommune</w:t>
      </w:r>
      <w:bookmarkEnd w:id="4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København</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35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121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København</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København</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København</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03"/>
          <w:footerReference w:type="default" r:id="rId204"/>
          <w:headerReference w:type="first" r:id="rId205"/>
          <w:footerReference w:type="first" r:id="rId20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49" w:name="_Toc117686925"/>
      <w:r w:rsidRPr="00145DC0">
        <w:rPr>
          <w:noProof/>
        </w:rPr>
        <w:t>Køge</w:t>
      </w:r>
      <w:r w:rsidRPr="00F91330">
        <w:rPr>
          <w:rStyle w:val="Underoverskrift"/>
          <w:b/>
          <w:sz w:val="28"/>
        </w:rPr>
        <w:t xml:space="preserve"> kommune</w:t>
      </w:r>
      <w:bookmarkEnd w:id="4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Køge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Køge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Køge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Køge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07"/>
          <w:footerReference w:type="default" r:id="rId208"/>
          <w:headerReference w:type="first" r:id="rId209"/>
          <w:footerReference w:type="first" r:id="rId21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0" w:name="_Toc117686926"/>
      <w:r w:rsidRPr="00145DC0">
        <w:rPr>
          <w:noProof/>
        </w:rPr>
        <w:t>Langeland</w:t>
      </w:r>
      <w:r w:rsidRPr="00F91330">
        <w:rPr>
          <w:rStyle w:val="Underoverskrift"/>
          <w:b/>
          <w:sz w:val="28"/>
        </w:rPr>
        <w:t xml:space="preserve"> kommune</w:t>
      </w:r>
      <w:bookmarkEnd w:id="5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Langeland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Langeland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Langeland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Langeland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11"/>
          <w:footerReference w:type="default" r:id="rId212"/>
          <w:headerReference w:type="first" r:id="rId213"/>
          <w:footerReference w:type="first" r:id="rId21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1" w:name="_Toc117686927"/>
      <w:r w:rsidRPr="00145DC0">
        <w:rPr>
          <w:noProof/>
        </w:rPr>
        <w:t>Lejre</w:t>
      </w:r>
      <w:r w:rsidRPr="00F91330">
        <w:rPr>
          <w:rStyle w:val="Underoverskrift"/>
          <w:b/>
          <w:sz w:val="28"/>
        </w:rPr>
        <w:t xml:space="preserve"> kommune</w:t>
      </w:r>
      <w:bookmarkEnd w:id="5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Lejre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Lejre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Lejre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Lejre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15"/>
          <w:footerReference w:type="default" r:id="rId216"/>
          <w:headerReference w:type="first" r:id="rId217"/>
          <w:footerReference w:type="first" r:id="rId21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2" w:name="_Toc117686928"/>
      <w:r w:rsidRPr="00145DC0">
        <w:rPr>
          <w:noProof/>
        </w:rPr>
        <w:t>Lemvig</w:t>
      </w:r>
      <w:r w:rsidRPr="00F91330">
        <w:rPr>
          <w:rStyle w:val="Underoverskrift"/>
          <w:b/>
          <w:sz w:val="28"/>
        </w:rPr>
        <w:t xml:space="preserve"> kommune</w:t>
      </w:r>
      <w:bookmarkEnd w:id="5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Lemvig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Lemvig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Lemvig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Lemvig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19"/>
          <w:footerReference w:type="default" r:id="rId220"/>
          <w:headerReference w:type="first" r:id="rId221"/>
          <w:footerReference w:type="first" r:id="rId22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3" w:name="_Toc117686929"/>
      <w:r w:rsidRPr="00145DC0">
        <w:rPr>
          <w:noProof/>
        </w:rPr>
        <w:t>Lolland</w:t>
      </w:r>
      <w:r w:rsidRPr="00F91330">
        <w:rPr>
          <w:rStyle w:val="Underoverskrift"/>
          <w:b/>
          <w:sz w:val="28"/>
        </w:rPr>
        <w:t xml:space="preserve"> kommune</w:t>
      </w:r>
      <w:bookmarkEnd w:id="5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Lolland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22</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Lolland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Lolland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Lolland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23"/>
          <w:footerReference w:type="default" r:id="rId224"/>
          <w:headerReference w:type="first" r:id="rId225"/>
          <w:footerReference w:type="first" r:id="rId22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4" w:name="_Toc117686930"/>
      <w:r w:rsidRPr="00145DC0">
        <w:rPr>
          <w:noProof/>
        </w:rPr>
        <w:t>Lyngby-Taarbæk</w:t>
      </w:r>
      <w:r w:rsidRPr="00F91330">
        <w:rPr>
          <w:rStyle w:val="Underoverskrift"/>
          <w:b/>
          <w:sz w:val="28"/>
        </w:rPr>
        <w:t xml:space="preserve"> kommune</w:t>
      </w:r>
      <w:bookmarkEnd w:id="5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Lyngby-Taarbæk</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Lyngby-Taarbæk</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Lyngby-Taarbæk</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Lyngby-Taarbæk</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27"/>
          <w:footerReference w:type="default" r:id="rId228"/>
          <w:headerReference w:type="first" r:id="rId229"/>
          <w:footerReference w:type="first" r:id="rId23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5" w:name="_Toc117686931"/>
      <w:r w:rsidRPr="00145DC0">
        <w:rPr>
          <w:noProof/>
        </w:rPr>
        <w:t>Læsø</w:t>
      </w:r>
      <w:r w:rsidRPr="00F91330">
        <w:rPr>
          <w:rStyle w:val="Underoverskrift"/>
          <w:b/>
          <w:sz w:val="28"/>
        </w:rPr>
        <w:t xml:space="preserve"> kommune</w:t>
      </w:r>
      <w:bookmarkEnd w:id="5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Læsø</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Læsø</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Læsø</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Læsø</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31"/>
          <w:footerReference w:type="default" r:id="rId232"/>
          <w:headerReference w:type="first" r:id="rId233"/>
          <w:footerReference w:type="first" r:id="rId23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6" w:name="_Toc117686932"/>
      <w:r w:rsidRPr="00145DC0">
        <w:rPr>
          <w:noProof/>
        </w:rPr>
        <w:t>Mariagerfjord</w:t>
      </w:r>
      <w:r w:rsidRPr="00F91330">
        <w:rPr>
          <w:rStyle w:val="Underoverskrift"/>
          <w:b/>
          <w:sz w:val="28"/>
        </w:rPr>
        <w:t xml:space="preserve"> kommune</w:t>
      </w:r>
      <w:bookmarkEnd w:id="5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Mariagerfjord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Mariagerfjord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Mariagerfjord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Mariagerfjord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35"/>
          <w:footerReference w:type="default" r:id="rId236"/>
          <w:headerReference w:type="first" r:id="rId237"/>
          <w:footerReference w:type="first" r:id="rId23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7" w:name="_Toc117686933"/>
      <w:r w:rsidRPr="00145DC0">
        <w:rPr>
          <w:noProof/>
        </w:rPr>
        <w:t>Middelfart</w:t>
      </w:r>
      <w:r w:rsidRPr="00F91330">
        <w:rPr>
          <w:rStyle w:val="Underoverskrift"/>
          <w:b/>
          <w:sz w:val="28"/>
        </w:rPr>
        <w:t xml:space="preserve"> kommune</w:t>
      </w:r>
      <w:bookmarkEnd w:id="5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Middelfart</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Middelfart</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Middelfart</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Middelfart</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39"/>
          <w:footerReference w:type="default" r:id="rId240"/>
          <w:headerReference w:type="first" r:id="rId241"/>
          <w:footerReference w:type="first" r:id="rId24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8" w:name="_Toc117686934"/>
      <w:r w:rsidRPr="00145DC0">
        <w:rPr>
          <w:noProof/>
        </w:rPr>
        <w:t>Morsø</w:t>
      </w:r>
      <w:r w:rsidRPr="00F91330">
        <w:rPr>
          <w:rStyle w:val="Underoverskrift"/>
          <w:b/>
          <w:sz w:val="28"/>
        </w:rPr>
        <w:t xml:space="preserve"> kommune</w:t>
      </w:r>
      <w:bookmarkEnd w:id="5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Morsø</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Morsø</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Morsø</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Morsø</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43"/>
          <w:footerReference w:type="default" r:id="rId244"/>
          <w:headerReference w:type="first" r:id="rId245"/>
          <w:footerReference w:type="first" r:id="rId24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59" w:name="_Toc117686935"/>
      <w:r w:rsidRPr="00145DC0">
        <w:rPr>
          <w:noProof/>
        </w:rPr>
        <w:t>Norddjurs</w:t>
      </w:r>
      <w:r w:rsidRPr="00F91330">
        <w:rPr>
          <w:rStyle w:val="Underoverskrift"/>
          <w:b/>
          <w:sz w:val="28"/>
        </w:rPr>
        <w:t xml:space="preserve"> kommune</w:t>
      </w:r>
      <w:bookmarkEnd w:id="5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Norddjurs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Norddjurs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Norddjurs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Norddjurs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47"/>
          <w:footerReference w:type="default" r:id="rId248"/>
          <w:headerReference w:type="first" r:id="rId249"/>
          <w:footerReference w:type="first" r:id="rId25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0" w:name="_Toc117686936"/>
      <w:r w:rsidRPr="00145DC0">
        <w:rPr>
          <w:noProof/>
        </w:rPr>
        <w:t>Nordfyns</w:t>
      </w:r>
      <w:r w:rsidRPr="00F91330">
        <w:rPr>
          <w:rStyle w:val="Underoverskrift"/>
          <w:b/>
          <w:sz w:val="28"/>
        </w:rPr>
        <w:t xml:space="preserve"> kommune</w:t>
      </w:r>
      <w:bookmarkEnd w:id="6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Nordfyns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Nordfyns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Nordfyns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Nordfyns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51"/>
          <w:footerReference w:type="default" r:id="rId252"/>
          <w:headerReference w:type="first" r:id="rId253"/>
          <w:footerReference w:type="first" r:id="rId25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1" w:name="_Toc117686937"/>
      <w:r w:rsidRPr="00145DC0">
        <w:rPr>
          <w:noProof/>
        </w:rPr>
        <w:t>Nyborg</w:t>
      </w:r>
      <w:r w:rsidRPr="00F91330">
        <w:rPr>
          <w:rStyle w:val="Underoverskrift"/>
          <w:b/>
          <w:sz w:val="28"/>
        </w:rPr>
        <w:t xml:space="preserve"> kommune</w:t>
      </w:r>
      <w:bookmarkEnd w:id="6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Nyborg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Nyborg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Nyborg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Nyborg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55"/>
          <w:footerReference w:type="default" r:id="rId256"/>
          <w:headerReference w:type="first" r:id="rId257"/>
          <w:footerReference w:type="first" r:id="rId25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2" w:name="_Toc117686938"/>
      <w:r w:rsidRPr="00145DC0">
        <w:rPr>
          <w:noProof/>
        </w:rPr>
        <w:t>Næstved</w:t>
      </w:r>
      <w:r w:rsidRPr="00F91330">
        <w:rPr>
          <w:rStyle w:val="Underoverskrift"/>
          <w:b/>
          <w:sz w:val="28"/>
        </w:rPr>
        <w:t xml:space="preserve"> kommune</w:t>
      </w:r>
      <w:bookmarkEnd w:id="6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Næstved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Næstved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Næstved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Næstved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59"/>
          <w:footerReference w:type="default" r:id="rId260"/>
          <w:headerReference w:type="first" r:id="rId261"/>
          <w:footerReference w:type="first" r:id="rId26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3" w:name="_Toc117686939"/>
      <w:r w:rsidRPr="00145DC0">
        <w:rPr>
          <w:noProof/>
        </w:rPr>
        <w:t>Odder</w:t>
      </w:r>
      <w:r w:rsidRPr="00F91330">
        <w:rPr>
          <w:rStyle w:val="Underoverskrift"/>
          <w:b/>
          <w:sz w:val="28"/>
        </w:rPr>
        <w:t xml:space="preserve"> kommune</w:t>
      </w:r>
      <w:bookmarkEnd w:id="6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Odder</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Odder</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Odder</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Odder</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63"/>
          <w:footerReference w:type="default" r:id="rId264"/>
          <w:headerReference w:type="first" r:id="rId265"/>
          <w:footerReference w:type="first" r:id="rId26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4" w:name="_Toc117686940"/>
      <w:r w:rsidRPr="00145DC0">
        <w:rPr>
          <w:noProof/>
        </w:rPr>
        <w:t>Odense</w:t>
      </w:r>
      <w:r w:rsidRPr="00F91330">
        <w:rPr>
          <w:rStyle w:val="Underoverskrift"/>
          <w:b/>
          <w:sz w:val="28"/>
        </w:rPr>
        <w:t xml:space="preserve"> kommune</w:t>
      </w:r>
      <w:bookmarkEnd w:id="6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Odense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19</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52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Odense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Odense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Odense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67"/>
          <w:footerReference w:type="default" r:id="rId268"/>
          <w:headerReference w:type="first" r:id="rId269"/>
          <w:footerReference w:type="first" r:id="rId27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5" w:name="_Toc117686941"/>
      <w:r w:rsidRPr="00145DC0">
        <w:rPr>
          <w:noProof/>
        </w:rPr>
        <w:t>Odsherred</w:t>
      </w:r>
      <w:r w:rsidRPr="00F91330">
        <w:rPr>
          <w:rStyle w:val="Underoverskrift"/>
          <w:b/>
          <w:sz w:val="28"/>
        </w:rPr>
        <w:t xml:space="preserve"> kommune</w:t>
      </w:r>
      <w:bookmarkEnd w:id="6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Odsherred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20</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Odsherred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Odsherred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Odsherred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71"/>
          <w:footerReference w:type="default" r:id="rId272"/>
          <w:headerReference w:type="first" r:id="rId273"/>
          <w:footerReference w:type="first" r:id="rId27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6" w:name="_Toc117686942"/>
      <w:r w:rsidRPr="00145DC0">
        <w:rPr>
          <w:noProof/>
        </w:rPr>
        <w:t>Randers</w:t>
      </w:r>
      <w:r w:rsidRPr="00F91330">
        <w:rPr>
          <w:rStyle w:val="Underoverskrift"/>
          <w:b/>
          <w:sz w:val="28"/>
        </w:rPr>
        <w:t xml:space="preserve"> kommune</w:t>
      </w:r>
      <w:bookmarkEnd w:id="6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Randers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Randers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Randers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Randers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75"/>
          <w:footerReference w:type="default" r:id="rId276"/>
          <w:headerReference w:type="first" r:id="rId277"/>
          <w:footerReference w:type="first" r:id="rId27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7" w:name="_Toc117686943"/>
      <w:r w:rsidRPr="00145DC0">
        <w:rPr>
          <w:noProof/>
        </w:rPr>
        <w:t>Rebild</w:t>
      </w:r>
      <w:r w:rsidRPr="00F91330">
        <w:rPr>
          <w:rStyle w:val="Underoverskrift"/>
          <w:b/>
          <w:sz w:val="28"/>
        </w:rPr>
        <w:t xml:space="preserve"> kommune</w:t>
      </w:r>
      <w:bookmarkEnd w:id="6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Rebild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Rebild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Rebild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Rebild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79"/>
          <w:footerReference w:type="default" r:id="rId280"/>
          <w:headerReference w:type="first" r:id="rId281"/>
          <w:footerReference w:type="first" r:id="rId28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8" w:name="_Toc117686944"/>
      <w:r w:rsidRPr="00145DC0">
        <w:rPr>
          <w:noProof/>
        </w:rPr>
        <w:t>Ringkøbing-Skjern</w:t>
      </w:r>
      <w:r w:rsidRPr="00F91330">
        <w:rPr>
          <w:rStyle w:val="Underoverskrift"/>
          <w:b/>
          <w:sz w:val="28"/>
        </w:rPr>
        <w:t xml:space="preserve"> kommune</w:t>
      </w:r>
      <w:bookmarkEnd w:id="6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Ringkøbing-Skjern</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Ringkøbing-Skjern</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Ringkøbing-Skjern</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Ringkøbing-Skjern</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83"/>
          <w:footerReference w:type="default" r:id="rId284"/>
          <w:headerReference w:type="first" r:id="rId285"/>
          <w:footerReference w:type="first" r:id="rId28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69" w:name="_Toc117686945"/>
      <w:r w:rsidRPr="00145DC0">
        <w:rPr>
          <w:noProof/>
        </w:rPr>
        <w:t>Ringsted</w:t>
      </w:r>
      <w:r w:rsidRPr="00F91330">
        <w:rPr>
          <w:rStyle w:val="Underoverskrift"/>
          <w:b/>
          <w:sz w:val="28"/>
        </w:rPr>
        <w:t xml:space="preserve"> kommune</w:t>
      </w:r>
      <w:bookmarkEnd w:id="6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Ringsted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Ringsted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Ringsted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Ringsted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87"/>
          <w:footerReference w:type="default" r:id="rId288"/>
          <w:headerReference w:type="first" r:id="rId289"/>
          <w:footerReference w:type="first" r:id="rId29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0" w:name="_Toc117686946"/>
      <w:r w:rsidRPr="00145DC0">
        <w:rPr>
          <w:noProof/>
        </w:rPr>
        <w:t>Roskilde</w:t>
      </w:r>
      <w:r w:rsidRPr="00F91330">
        <w:rPr>
          <w:rStyle w:val="Underoverskrift"/>
          <w:b/>
          <w:sz w:val="28"/>
        </w:rPr>
        <w:t xml:space="preserve"> kommune</w:t>
      </w:r>
      <w:bookmarkEnd w:id="7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Roskilde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Roskilde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Roskilde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Roskilde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91"/>
          <w:footerReference w:type="default" r:id="rId292"/>
          <w:headerReference w:type="first" r:id="rId293"/>
          <w:footerReference w:type="first" r:id="rId29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1" w:name="_Toc117686947"/>
      <w:r w:rsidRPr="00145DC0">
        <w:rPr>
          <w:noProof/>
        </w:rPr>
        <w:t>Rudersdal</w:t>
      </w:r>
      <w:r w:rsidRPr="00F91330">
        <w:rPr>
          <w:rStyle w:val="Underoverskrift"/>
          <w:b/>
          <w:sz w:val="28"/>
        </w:rPr>
        <w:t xml:space="preserve"> kommune</w:t>
      </w:r>
      <w:bookmarkEnd w:id="7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Rudersdal</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Rudersdal</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Rudersdal</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Rudersdal</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95"/>
          <w:footerReference w:type="default" r:id="rId296"/>
          <w:headerReference w:type="first" r:id="rId297"/>
          <w:footerReference w:type="first" r:id="rId29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2" w:name="_Toc117686948"/>
      <w:r w:rsidRPr="00145DC0">
        <w:rPr>
          <w:noProof/>
        </w:rPr>
        <w:t>Rødovre</w:t>
      </w:r>
      <w:r w:rsidRPr="00F91330">
        <w:rPr>
          <w:rStyle w:val="Underoverskrift"/>
          <w:b/>
          <w:sz w:val="28"/>
        </w:rPr>
        <w:t xml:space="preserve"> kommune</w:t>
      </w:r>
      <w:bookmarkEnd w:id="7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Rødovre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Rødovre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Rødovre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Rødovre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299"/>
          <w:footerReference w:type="default" r:id="rId300"/>
          <w:headerReference w:type="first" r:id="rId301"/>
          <w:footerReference w:type="first" r:id="rId30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3" w:name="_Toc117686949"/>
      <w:r w:rsidRPr="00145DC0">
        <w:rPr>
          <w:noProof/>
        </w:rPr>
        <w:t>Samsø</w:t>
      </w:r>
      <w:r w:rsidRPr="00F91330">
        <w:rPr>
          <w:rStyle w:val="Underoverskrift"/>
          <w:b/>
          <w:sz w:val="28"/>
        </w:rPr>
        <w:t xml:space="preserve"> kommune</w:t>
      </w:r>
      <w:bookmarkEnd w:id="7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Samsø</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Samsø</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Samsø</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Samsø</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03"/>
          <w:footerReference w:type="default" r:id="rId304"/>
          <w:headerReference w:type="first" r:id="rId305"/>
          <w:footerReference w:type="first" r:id="rId30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4" w:name="_Toc117686950"/>
      <w:r w:rsidRPr="00145DC0">
        <w:rPr>
          <w:noProof/>
        </w:rPr>
        <w:t>Silkeborg</w:t>
      </w:r>
      <w:r w:rsidRPr="00F91330">
        <w:rPr>
          <w:rStyle w:val="Underoverskrift"/>
          <w:b/>
          <w:sz w:val="28"/>
        </w:rPr>
        <w:t xml:space="preserve"> kommune</w:t>
      </w:r>
      <w:bookmarkEnd w:id="7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Silkeborg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Silkeborg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Silkeborg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Silkeborg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07"/>
          <w:footerReference w:type="default" r:id="rId308"/>
          <w:headerReference w:type="first" r:id="rId309"/>
          <w:footerReference w:type="first" r:id="rId31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5" w:name="_Toc117686951"/>
      <w:r w:rsidRPr="00145DC0">
        <w:rPr>
          <w:noProof/>
        </w:rPr>
        <w:t>Skanderborg</w:t>
      </w:r>
      <w:r w:rsidRPr="00F91330">
        <w:rPr>
          <w:rStyle w:val="Underoverskrift"/>
          <w:b/>
          <w:sz w:val="28"/>
        </w:rPr>
        <w:t xml:space="preserve"> kommune</w:t>
      </w:r>
      <w:bookmarkEnd w:id="7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Skanderborg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42</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Skanderborg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Skanderborg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Skanderborg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11"/>
          <w:footerReference w:type="default" r:id="rId312"/>
          <w:headerReference w:type="first" r:id="rId313"/>
          <w:footerReference w:type="first" r:id="rId31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6" w:name="_Toc117686952"/>
      <w:r w:rsidRPr="00145DC0">
        <w:rPr>
          <w:noProof/>
        </w:rPr>
        <w:t>Skive</w:t>
      </w:r>
      <w:r w:rsidRPr="00F91330">
        <w:rPr>
          <w:rStyle w:val="Underoverskrift"/>
          <w:b/>
          <w:sz w:val="28"/>
        </w:rPr>
        <w:t xml:space="preserve"> kommune</w:t>
      </w:r>
      <w:bookmarkEnd w:id="7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Skive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Skive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Skive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Skive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15"/>
          <w:footerReference w:type="default" r:id="rId316"/>
          <w:headerReference w:type="first" r:id="rId317"/>
          <w:footerReference w:type="first" r:id="rId31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7" w:name="_Toc117686953"/>
      <w:r w:rsidRPr="00145DC0">
        <w:rPr>
          <w:noProof/>
        </w:rPr>
        <w:t>Slagelse</w:t>
      </w:r>
      <w:r w:rsidRPr="00F91330">
        <w:rPr>
          <w:rStyle w:val="Underoverskrift"/>
          <w:b/>
          <w:sz w:val="28"/>
        </w:rPr>
        <w:t xml:space="preserve"> kommune</w:t>
      </w:r>
      <w:bookmarkEnd w:id="7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Slagelse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Slagelse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Slagelse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Slagelse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19"/>
          <w:footerReference w:type="default" r:id="rId320"/>
          <w:headerReference w:type="first" r:id="rId321"/>
          <w:footerReference w:type="first" r:id="rId32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8" w:name="_Toc117686954"/>
      <w:r w:rsidRPr="00145DC0">
        <w:rPr>
          <w:noProof/>
        </w:rPr>
        <w:t>Solrød</w:t>
      </w:r>
      <w:r w:rsidRPr="00F91330">
        <w:rPr>
          <w:rStyle w:val="Underoverskrift"/>
          <w:b/>
          <w:sz w:val="28"/>
        </w:rPr>
        <w:t xml:space="preserve"> kommune</w:t>
      </w:r>
      <w:bookmarkEnd w:id="7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Solrød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Solrød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Solrød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Solrød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23"/>
          <w:footerReference w:type="default" r:id="rId324"/>
          <w:headerReference w:type="first" r:id="rId325"/>
          <w:footerReference w:type="first" r:id="rId32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79" w:name="_Toc117686955"/>
      <w:r w:rsidRPr="00145DC0">
        <w:rPr>
          <w:noProof/>
        </w:rPr>
        <w:t>Sorø</w:t>
      </w:r>
      <w:r w:rsidRPr="00F91330">
        <w:rPr>
          <w:rStyle w:val="Underoverskrift"/>
          <w:b/>
          <w:sz w:val="28"/>
        </w:rPr>
        <w:t xml:space="preserve"> kommune</w:t>
      </w:r>
      <w:bookmarkEnd w:id="7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Sorø</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Sorø</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Sorø</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Sorø</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27"/>
          <w:footerReference w:type="default" r:id="rId328"/>
          <w:headerReference w:type="first" r:id="rId329"/>
          <w:footerReference w:type="first" r:id="rId33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0" w:name="_Toc117686956"/>
      <w:r w:rsidRPr="00145DC0">
        <w:rPr>
          <w:noProof/>
        </w:rPr>
        <w:t>Stevns</w:t>
      </w:r>
      <w:r w:rsidRPr="00F91330">
        <w:rPr>
          <w:rStyle w:val="Underoverskrift"/>
          <w:b/>
          <w:sz w:val="28"/>
        </w:rPr>
        <w:t xml:space="preserve"> kommune</w:t>
      </w:r>
      <w:bookmarkEnd w:id="8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Stevns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Stevns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Stevns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Stevns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31"/>
          <w:footerReference w:type="default" r:id="rId332"/>
          <w:headerReference w:type="first" r:id="rId333"/>
          <w:footerReference w:type="first" r:id="rId33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1" w:name="_Toc117686957"/>
      <w:r w:rsidRPr="00145DC0">
        <w:rPr>
          <w:noProof/>
        </w:rPr>
        <w:t>Struer</w:t>
      </w:r>
      <w:r w:rsidRPr="00F91330">
        <w:rPr>
          <w:rStyle w:val="Underoverskrift"/>
          <w:b/>
          <w:sz w:val="28"/>
        </w:rPr>
        <w:t xml:space="preserve"> kommune</w:t>
      </w:r>
      <w:bookmarkEnd w:id="8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Struer</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Struer</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Struer</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Struer</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35"/>
          <w:footerReference w:type="default" r:id="rId336"/>
          <w:headerReference w:type="first" r:id="rId337"/>
          <w:footerReference w:type="first" r:id="rId33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2" w:name="_Toc117686958"/>
      <w:r w:rsidRPr="00145DC0">
        <w:rPr>
          <w:noProof/>
        </w:rPr>
        <w:t>Svendborg</w:t>
      </w:r>
      <w:r w:rsidRPr="00F91330">
        <w:rPr>
          <w:rStyle w:val="Underoverskrift"/>
          <w:b/>
          <w:sz w:val="28"/>
        </w:rPr>
        <w:t xml:space="preserve"> kommune</w:t>
      </w:r>
      <w:bookmarkEnd w:id="8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Svendborg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Svendborg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Svendborg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Svendborg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39"/>
          <w:footerReference w:type="default" r:id="rId340"/>
          <w:headerReference w:type="first" r:id="rId341"/>
          <w:footerReference w:type="first" r:id="rId34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3" w:name="_Toc117686959"/>
      <w:r w:rsidRPr="00145DC0">
        <w:rPr>
          <w:noProof/>
        </w:rPr>
        <w:t>Syddjurs</w:t>
      </w:r>
      <w:r w:rsidRPr="00F91330">
        <w:rPr>
          <w:rStyle w:val="Underoverskrift"/>
          <w:b/>
          <w:sz w:val="28"/>
        </w:rPr>
        <w:t xml:space="preserve"> kommune</w:t>
      </w:r>
      <w:bookmarkEnd w:id="8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Syddjurs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26</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Syddjurs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Syddjurs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Syddjurs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43"/>
          <w:footerReference w:type="default" r:id="rId344"/>
          <w:headerReference w:type="first" r:id="rId345"/>
          <w:footerReference w:type="first" r:id="rId34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4" w:name="_Toc117686960"/>
      <w:r w:rsidRPr="00145DC0">
        <w:rPr>
          <w:noProof/>
        </w:rPr>
        <w:t>Sønderborg</w:t>
      </w:r>
      <w:r w:rsidRPr="00F91330">
        <w:rPr>
          <w:rStyle w:val="Underoverskrift"/>
          <w:b/>
          <w:sz w:val="28"/>
        </w:rPr>
        <w:t xml:space="preserve"> kommune</w:t>
      </w:r>
      <w:bookmarkEnd w:id="8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Sønderborg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8</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Sønderborg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Sønderborg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Sønderborg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47"/>
          <w:footerReference w:type="default" r:id="rId348"/>
          <w:headerReference w:type="first" r:id="rId349"/>
          <w:footerReference w:type="first" r:id="rId35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5" w:name="_Toc117686961"/>
      <w:r w:rsidRPr="00145DC0">
        <w:rPr>
          <w:noProof/>
        </w:rPr>
        <w:t>Thisted</w:t>
      </w:r>
      <w:r w:rsidRPr="00F91330">
        <w:rPr>
          <w:rStyle w:val="Underoverskrift"/>
          <w:b/>
          <w:sz w:val="28"/>
        </w:rPr>
        <w:t xml:space="preserve"> kommune</w:t>
      </w:r>
      <w:bookmarkEnd w:id="8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Thisted</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Thisted</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Thisted</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Thisted</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51"/>
          <w:footerReference w:type="default" r:id="rId352"/>
          <w:headerReference w:type="first" r:id="rId353"/>
          <w:footerReference w:type="first" r:id="rId35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6" w:name="_Toc117686962"/>
      <w:r w:rsidRPr="00145DC0">
        <w:rPr>
          <w:noProof/>
        </w:rPr>
        <w:t>Tønder</w:t>
      </w:r>
      <w:r w:rsidRPr="00F91330">
        <w:rPr>
          <w:rStyle w:val="Underoverskrift"/>
          <w:b/>
          <w:sz w:val="28"/>
        </w:rPr>
        <w:t xml:space="preserve"> kommune</w:t>
      </w:r>
      <w:bookmarkEnd w:id="8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Tønder</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7</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Tønder</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Tønder</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Tønder</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55"/>
          <w:footerReference w:type="default" r:id="rId356"/>
          <w:headerReference w:type="first" r:id="rId357"/>
          <w:footerReference w:type="first" r:id="rId35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7" w:name="_Toc117686963"/>
      <w:r w:rsidRPr="00145DC0">
        <w:rPr>
          <w:noProof/>
        </w:rPr>
        <w:t>Tårnby</w:t>
      </w:r>
      <w:r w:rsidRPr="00F91330">
        <w:rPr>
          <w:rStyle w:val="Underoverskrift"/>
          <w:b/>
          <w:sz w:val="28"/>
        </w:rPr>
        <w:t xml:space="preserve"> kommune</w:t>
      </w:r>
      <w:bookmarkEnd w:id="8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Tårnby</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14</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6</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Tårnby</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Tårnby</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Tårnby</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59"/>
          <w:footerReference w:type="default" r:id="rId360"/>
          <w:headerReference w:type="first" r:id="rId361"/>
          <w:footerReference w:type="first" r:id="rId36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8" w:name="_Toc117686964"/>
      <w:r w:rsidRPr="00145DC0">
        <w:rPr>
          <w:noProof/>
        </w:rPr>
        <w:t>Vallensbæk</w:t>
      </w:r>
      <w:r w:rsidRPr="00F91330">
        <w:rPr>
          <w:rStyle w:val="Underoverskrift"/>
          <w:b/>
          <w:sz w:val="28"/>
        </w:rPr>
        <w:t xml:space="preserve"> kommune</w:t>
      </w:r>
      <w:bookmarkEnd w:id="8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Vallensbæk</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Vallensbæk</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Vallensbæk</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Vallensbæk</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63"/>
          <w:footerReference w:type="default" r:id="rId364"/>
          <w:headerReference w:type="first" r:id="rId365"/>
          <w:footerReference w:type="first" r:id="rId36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89" w:name="_Toc117686965"/>
      <w:r w:rsidRPr="00145DC0">
        <w:rPr>
          <w:noProof/>
        </w:rPr>
        <w:t>Varde</w:t>
      </w:r>
      <w:r w:rsidRPr="00F91330">
        <w:rPr>
          <w:rStyle w:val="Underoverskrift"/>
          <w:b/>
          <w:sz w:val="28"/>
        </w:rPr>
        <w:t xml:space="preserve"> kommune</w:t>
      </w:r>
      <w:bookmarkEnd w:id="89"/>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Varde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Varde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Varde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Varde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67"/>
          <w:footerReference w:type="default" r:id="rId368"/>
          <w:headerReference w:type="first" r:id="rId369"/>
          <w:footerReference w:type="first" r:id="rId37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0" w:name="_Toc117686966"/>
      <w:r w:rsidRPr="00145DC0">
        <w:rPr>
          <w:noProof/>
        </w:rPr>
        <w:t>Vejen</w:t>
      </w:r>
      <w:r w:rsidRPr="00F91330">
        <w:rPr>
          <w:rStyle w:val="Underoverskrift"/>
          <w:b/>
          <w:sz w:val="28"/>
        </w:rPr>
        <w:t xml:space="preserve"> kommune</w:t>
      </w:r>
      <w:bookmarkEnd w:id="90"/>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Vejen</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Vejen</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Vejen</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Vejen</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71"/>
          <w:footerReference w:type="default" r:id="rId372"/>
          <w:headerReference w:type="first" r:id="rId373"/>
          <w:footerReference w:type="first" r:id="rId37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1" w:name="_Toc117686967"/>
      <w:r w:rsidRPr="00145DC0">
        <w:rPr>
          <w:noProof/>
        </w:rPr>
        <w:t>Vejle</w:t>
      </w:r>
      <w:r w:rsidRPr="00F91330">
        <w:rPr>
          <w:rStyle w:val="Underoverskrift"/>
          <w:b/>
          <w:sz w:val="28"/>
        </w:rPr>
        <w:t xml:space="preserve"> kommune</w:t>
      </w:r>
      <w:bookmarkEnd w:id="91"/>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Vejle</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58</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65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33</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Vejle</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Vejle</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Vejle</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75"/>
          <w:footerReference w:type="default" r:id="rId376"/>
          <w:headerReference w:type="first" r:id="rId377"/>
          <w:footerReference w:type="first" r:id="rId37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2" w:name="_Toc117686968"/>
      <w:r w:rsidRPr="00145DC0">
        <w:rPr>
          <w:noProof/>
        </w:rPr>
        <w:t>Vesthimmerlands</w:t>
      </w:r>
      <w:r w:rsidRPr="00F91330">
        <w:rPr>
          <w:rStyle w:val="Underoverskrift"/>
          <w:b/>
          <w:sz w:val="28"/>
        </w:rPr>
        <w:t xml:space="preserve"> kommune</w:t>
      </w:r>
      <w:bookmarkEnd w:id="92"/>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Vesthimmerlands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5</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12</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Vesthimmerlands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Vesthimmerlands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Vesthimmerlands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79"/>
          <w:footerReference w:type="default" r:id="rId380"/>
          <w:headerReference w:type="first" r:id="rId381"/>
          <w:footerReference w:type="first" r:id="rId38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3" w:name="_Toc117686969"/>
      <w:r w:rsidRPr="00145DC0">
        <w:rPr>
          <w:noProof/>
        </w:rPr>
        <w:t>Viborg</w:t>
      </w:r>
      <w:r w:rsidRPr="00F91330">
        <w:rPr>
          <w:rStyle w:val="Underoverskrift"/>
          <w:b/>
          <w:sz w:val="28"/>
        </w:rPr>
        <w:t xml:space="preserve"> kommune</w:t>
      </w:r>
      <w:bookmarkEnd w:id="93"/>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Viborg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32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9</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21</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10</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Viborg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Viborg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Viborg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83"/>
          <w:footerReference w:type="default" r:id="rId384"/>
          <w:headerReference w:type="first" r:id="rId385"/>
          <w:footerReference w:type="first" r:id="rId38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4" w:name="_Toc117686970"/>
      <w:r w:rsidRPr="00145DC0">
        <w:rPr>
          <w:noProof/>
        </w:rPr>
        <w:t>Vordingborg</w:t>
      </w:r>
      <w:r w:rsidRPr="00F91330">
        <w:rPr>
          <w:rStyle w:val="Underoverskrift"/>
          <w:b/>
          <w:sz w:val="28"/>
        </w:rPr>
        <w:t xml:space="preserve"> kommune</w:t>
      </w:r>
      <w:bookmarkEnd w:id="94"/>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Vordingborg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4</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Vordingborg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Vordingborg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Vordingborg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87"/>
          <w:footerReference w:type="default" r:id="rId388"/>
          <w:headerReference w:type="first" r:id="rId389"/>
          <w:footerReference w:type="first" r:id="rId390"/>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5" w:name="_Toc117686971"/>
      <w:r w:rsidRPr="00145DC0">
        <w:rPr>
          <w:noProof/>
        </w:rPr>
        <w:t>Ærø</w:t>
      </w:r>
      <w:r w:rsidRPr="00F91330">
        <w:rPr>
          <w:rStyle w:val="Underoverskrift"/>
          <w:b/>
          <w:sz w:val="28"/>
        </w:rPr>
        <w:t xml:space="preserve"> kommune</w:t>
      </w:r>
      <w:bookmarkEnd w:id="95"/>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Ærø</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0</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0</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Ærø</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Ærø</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Ærø</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91"/>
          <w:footerReference w:type="default" r:id="rId392"/>
          <w:headerReference w:type="first" r:id="rId393"/>
          <w:footerReference w:type="first" r:id="rId394"/>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6" w:name="_Toc117686972"/>
      <w:r w:rsidRPr="00145DC0">
        <w:rPr>
          <w:noProof/>
        </w:rPr>
        <w:t>Aabenraa</w:t>
      </w:r>
      <w:r w:rsidRPr="00F91330">
        <w:rPr>
          <w:rStyle w:val="Underoverskrift"/>
          <w:b/>
          <w:sz w:val="28"/>
        </w:rPr>
        <w:t xml:space="preserve"> kommune</w:t>
      </w:r>
      <w:bookmarkEnd w:id="96"/>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Aabenraa</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21</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31</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45</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8</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Aabenraa</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Aabenraa</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Aabenraa</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95"/>
          <w:footerReference w:type="default" r:id="rId396"/>
          <w:headerReference w:type="first" r:id="rId397"/>
          <w:footerReference w:type="first" r:id="rId398"/>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7" w:name="_Toc117686973"/>
      <w:r w:rsidRPr="00145DC0">
        <w:rPr>
          <w:noProof/>
        </w:rPr>
        <w:t>Ålborg</w:t>
      </w:r>
      <w:r w:rsidRPr="00F91330">
        <w:rPr>
          <w:rStyle w:val="Underoverskrift"/>
          <w:b/>
          <w:sz w:val="28"/>
        </w:rPr>
        <w:t xml:space="preserve"> kommune</w:t>
      </w:r>
      <w:bookmarkEnd w:id="97"/>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Ålborg</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11</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29</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6</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29</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12</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47</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Ålborg</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Ålborg</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Ålborg</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399"/>
          <w:footerReference w:type="default" r:id="rId400"/>
          <w:headerReference w:type="first" r:id="rId401"/>
          <w:footerReference w:type="first" r:id="rId402"/>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tbl>
      <w:tblPr>
        <w:tblStyle w:val="Blank"/>
        <w:tblpPr w:vertAnchor="page" w:horzAnchor="margin" w:tblpY="540"/>
        <w:tblW w:w="6804" w:type="dxa"/>
        <w:tblLayout w:type="fixed"/>
        <w:tblLook w:val="0600" w:firstRow="0" w:lastRow="0" w:firstColumn="0" w:lastColumn="0" w:noHBand="1" w:noVBand="1"/>
      </w:tblPr>
      <w:tblGrid>
        <w:gridCol w:w="6804"/>
      </w:tblGrid>
      <w:tr w:rsidR="000D515A" w:rsidTr="00EF5A9E">
        <w:trPr>
          <w:trHeight w:hRule="exact" w:val="737"/>
        </w:trPr>
        <w:tc>
          <w:tcPr>
            <w:tcW w:w="6804" w:type="dxa"/>
          </w:tcPr>
          <w:p w:rsidR="000D515A" w:rsidRDefault="000D515A" w:rsidP="00206780">
            <w:pPr>
              <w:pStyle w:val="Header-info"/>
              <w:framePr w:wrap="auto" w:vAnchor="margin" w:hAnchor="text" w:yAlign="inline"/>
            </w:pPr>
            <w:r>
              <w:lastRenderedPageBreak/>
              <w:t>Dokument oprettet 10. oktober 2022 / rba_dh</w:t>
            </w:r>
          </w:p>
          <w:p w:rsidR="000D515A" w:rsidRPr="00244D70" w:rsidRDefault="000D515A" w:rsidP="00206780">
            <w:pPr>
              <w:pStyle w:val="Header-info"/>
              <w:framePr w:wrap="auto" w:vAnchor="margin" w:hAnchor="text" w:yAlign="inline"/>
            </w:pPr>
            <w:r>
              <w:t>Sag 10-2018-00986 – Dok. 603813</w:t>
            </w:r>
          </w:p>
        </w:tc>
      </w:tr>
    </w:tbl>
    <w:p w:rsidR="000D515A" w:rsidRPr="00440BE5" w:rsidRDefault="000D515A" w:rsidP="00EF5A9E">
      <w:pPr>
        <w:pBdr>
          <w:bottom w:val="single" w:sz="4" w:space="1" w:color="auto"/>
        </w:pBdr>
        <w:rPr>
          <w:b/>
          <w:sz w:val="28"/>
          <w:szCs w:val="28"/>
        </w:rPr>
      </w:pPr>
      <w:r>
        <w:rPr>
          <w:b/>
          <w:sz w:val="28"/>
          <w:szCs w:val="28"/>
        </w:rPr>
        <w:t xml:space="preserve">Styrk retssikkerheden på socialområdet </w:t>
      </w:r>
    </w:p>
    <w:p w:rsidR="000D515A" w:rsidRDefault="000D515A" w:rsidP="001D6022">
      <w:pPr>
        <w:pStyle w:val="Overskrift1"/>
        <w:rPr>
          <w:rStyle w:val="Underoverskrift"/>
          <w:b/>
          <w:sz w:val="24"/>
          <w:highlight w:val="yellow"/>
        </w:rPr>
      </w:pPr>
    </w:p>
    <w:p w:rsidR="000D515A" w:rsidRPr="00F91330" w:rsidRDefault="000D515A" w:rsidP="00A633B1">
      <w:pPr>
        <w:pStyle w:val="Overskrift1"/>
        <w:rPr>
          <w:rStyle w:val="Underoverskrift"/>
          <w:b/>
          <w:sz w:val="28"/>
        </w:rPr>
      </w:pPr>
      <w:bookmarkStart w:id="98" w:name="_Toc117686974"/>
      <w:r w:rsidRPr="00145DC0">
        <w:rPr>
          <w:noProof/>
        </w:rPr>
        <w:t>Århus</w:t>
      </w:r>
      <w:r w:rsidRPr="00F91330">
        <w:rPr>
          <w:rStyle w:val="Underoverskrift"/>
          <w:b/>
          <w:sz w:val="28"/>
        </w:rPr>
        <w:t xml:space="preserve"> kommune</w:t>
      </w:r>
      <w:bookmarkEnd w:id="98"/>
      <w:r w:rsidRPr="00F91330">
        <w:rPr>
          <w:rStyle w:val="Underoverskrift"/>
          <w:b/>
          <w:sz w:val="28"/>
        </w:rPr>
        <w:t xml:space="preserve"> </w:t>
      </w:r>
    </w:p>
    <w:p w:rsidR="000D515A" w:rsidRPr="00F91330" w:rsidRDefault="000D515A" w:rsidP="00EF5A9E">
      <w:pPr>
        <w:pStyle w:val="Almindeligtekst"/>
        <w:pBdr>
          <w:top w:val="single" w:sz="4" w:space="1" w:color="auto"/>
          <w:left w:val="single" w:sz="4" w:space="1" w:color="auto"/>
          <w:bottom w:val="single" w:sz="4" w:space="1" w:color="auto"/>
          <w:right w:val="single" w:sz="4" w:space="1" w:color="auto"/>
        </w:pBdr>
        <w:spacing w:line="360" w:lineRule="auto"/>
        <w:rPr>
          <w:rFonts w:cs="Calibri"/>
          <w:color w:val="36363A"/>
          <w:szCs w:val="22"/>
          <w:shd w:val="clear" w:color="auto" w:fill="FFFFFF"/>
        </w:rPr>
      </w:pPr>
      <w:r w:rsidRPr="00F91330">
        <w:rPr>
          <w:b/>
        </w:rPr>
        <w:t>Kort</w:t>
      </w:r>
      <w:r w:rsidRPr="00F91330">
        <w:rPr>
          <w:rFonts w:cs="Calibri"/>
          <w:color w:val="36363A"/>
          <w:szCs w:val="22"/>
          <w:shd w:val="clear" w:color="auto" w:fill="FFFFFF"/>
        </w:rPr>
        <w:br/>
        <w:t>Når en borger klager over en kommunal afgørelse på socialområdet, er det Ankestyrelsen, der behandler klagen. Hvis en sag omgøres, betyder det, at klagen enten hjemvises til fornyet behandling i kommunen, ændres eller ophæves. Antallet af omgjorte klagesager for de ydelser, der indgår i Danmarkskortene på handicapområdet, er faldet væsentligt fra 2020 til 2021. Der er dog fortsat tale om en høj andel.</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stheme="minorBidi"/>
          <w:b/>
          <w:sz w:val="22"/>
          <w:szCs w:val="21"/>
        </w:rPr>
      </w:pPr>
      <w:r w:rsidRPr="00F91330">
        <w:rPr>
          <w:rFonts w:ascii="Calibri" w:hAnsi="Calibri" w:cstheme="minorBidi"/>
          <w:b/>
          <w:sz w:val="22"/>
          <w:szCs w:val="21"/>
        </w:rPr>
        <w:t>Omgjorte klagesager på nationalt niveau:</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color w:val="000000"/>
          <w:sz w:val="22"/>
          <w:szCs w:val="22"/>
        </w:rPr>
      </w:pPr>
      <w:r w:rsidRPr="00F91330">
        <w:rPr>
          <w:rFonts w:ascii="Calibri" w:hAnsi="Calibri"/>
          <w:sz w:val="22"/>
          <w:szCs w:val="22"/>
          <w:shd w:val="clear" w:color="auto" w:fill="FFFFFF"/>
        </w:rPr>
        <w:t xml:space="preserve">På </w:t>
      </w:r>
      <w:r w:rsidRPr="00F91330">
        <w:rPr>
          <w:rFonts w:ascii="Calibri" w:hAnsi="Calibri"/>
          <w:b/>
          <w:sz w:val="22"/>
          <w:szCs w:val="22"/>
          <w:shd w:val="clear" w:color="auto" w:fill="FFFFFF"/>
        </w:rPr>
        <w:t>børnehandicapområdet</w:t>
      </w:r>
      <w:r w:rsidRPr="00F91330">
        <w:rPr>
          <w:rFonts w:ascii="Calibri" w:hAnsi="Calibri"/>
          <w:sz w:val="22"/>
          <w:szCs w:val="22"/>
          <w:shd w:val="clear" w:color="auto" w:fill="FFFFFF"/>
        </w:rPr>
        <w:t xml:space="preserve"> </w:t>
      </w:r>
      <w:r w:rsidRPr="00F91330">
        <w:rPr>
          <w:rFonts w:ascii="Calibri" w:hAnsi="Calibri"/>
          <w:color w:val="000000"/>
          <w:sz w:val="22"/>
          <w:szCs w:val="22"/>
        </w:rPr>
        <w:t xml:space="preserve">blev </w:t>
      </w:r>
      <w:r w:rsidRPr="00F91330">
        <w:rPr>
          <w:rFonts w:ascii="Calibri" w:hAnsi="Calibri"/>
          <w:b/>
          <w:color w:val="000000"/>
          <w:sz w:val="22"/>
          <w:szCs w:val="22"/>
        </w:rPr>
        <w:t xml:space="preserve">760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2117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1018</w:t>
      </w:r>
      <w:r w:rsidRPr="00F91330">
        <w:rPr>
          <w:rFonts w:ascii="Calibri" w:hAnsi="Calibri"/>
          <w:sz w:val="22"/>
          <w:szCs w:val="22"/>
          <w:shd w:val="clear" w:color="auto" w:fill="FFFFFF"/>
        </w:rPr>
        <w:t xml:space="preserve"> 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shd w:val="clear" w:color="auto" w:fill="FFFFFF"/>
        </w:rPr>
      </w:pPr>
      <w:r w:rsidRPr="00F91330">
        <w:rPr>
          <w:rFonts w:ascii="Calibri" w:hAnsi="Calibri"/>
          <w:color w:val="000000"/>
          <w:sz w:val="22"/>
          <w:szCs w:val="22"/>
        </w:rPr>
        <w:t xml:space="preserve">På </w:t>
      </w:r>
      <w:r w:rsidRPr="00F91330">
        <w:rPr>
          <w:rFonts w:ascii="Calibri" w:hAnsi="Calibri"/>
          <w:b/>
          <w:color w:val="000000"/>
          <w:sz w:val="22"/>
          <w:szCs w:val="22"/>
        </w:rPr>
        <w:t>voksenhandicapområdet</w:t>
      </w:r>
      <w:r w:rsidRPr="00F91330">
        <w:rPr>
          <w:rFonts w:ascii="Calibri" w:hAnsi="Calibri"/>
          <w:color w:val="000000"/>
          <w:sz w:val="22"/>
          <w:szCs w:val="22"/>
        </w:rPr>
        <w:t xml:space="preserve"> blev </w:t>
      </w:r>
      <w:r w:rsidRPr="00F91330">
        <w:rPr>
          <w:rFonts w:ascii="Calibri" w:hAnsi="Calibri"/>
          <w:b/>
          <w:color w:val="000000"/>
          <w:sz w:val="22"/>
          <w:szCs w:val="22"/>
        </w:rPr>
        <w:t xml:space="preserve">327 klagesager </w:t>
      </w:r>
      <w:r w:rsidRPr="00F91330">
        <w:rPr>
          <w:rFonts w:ascii="Calibri" w:hAnsi="Calibri"/>
          <w:b/>
          <w:sz w:val="22"/>
          <w:szCs w:val="22"/>
          <w:shd w:val="clear" w:color="auto" w:fill="FFFFFF"/>
        </w:rPr>
        <w:t>omgjort</w:t>
      </w:r>
      <w:r w:rsidRPr="00F91330">
        <w:rPr>
          <w:rFonts w:ascii="Calibri" w:hAnsi="Calibri"/>
          <w:sz w:val="22"/>
          <w:szCs w:val="22"/>
          <w:shd w:val="clear" w:color="auto" w:fill="FFFFFF"/>
        </w:rPr>
        <w:t xml:space="preserve"> ud af 952 klagesager i </w:t>
      </w:r>
      <w:r w:rsidRPr="00F91330">
        <w:rPr>
          <w:rFonts w:ascii="Calibri" w:hAnsi="Calibri"/>
          <w:b/>
          <w:sz w:val="22"/>
          <w:szCs w:val="22"/>
          <w:shd w:val="clear" w:color="auto" w:fill="FFFFFF"/>
        </w:rPr>
        <w:t xml:space="preserve">2021. </w:t>
      </w:r>
      <w:r w:rsidRPr="00F91330">
        <w:rPr>
          <w:rFonts w:ascii="Calibri" w:hAnsi="Calibri"/>
          <w:sz w:val="22"/>
          <w:szCs w:val="22"/>
          <w:shd w:val="clear" w:color="auto" w:fill="FFFFFF"/>
        </w:rPr>
        <w:t xml:space="preserve">Det er et fald fra </w:t>
      </w:r>
      <w:r w:rsidRPr="00F91330">
        <w:rPr>
          <w:rFonts w:ascii="Calibri" w:hAnsi="Calibri"/>
          <w:b/>
          <w:sz w:val="22"/>
          <w:szCs w:val="22"/>
          <w:shd w:val="clear" w:color="auto" w:fill="FFFFFF"/>
        </w:rPr>
        <w:t xml:space="preserve">508 </w:t>
      </w:r>
      <w:r w:rsidRPr="00F91330">
        <w:rPr>
          <w:rFonts w:ascii="Calibri" w:hAnsi="Calibri"/>
          <w:sz w:val="22"/>
          <w:szCs w:val="22"/>
          <w:shd w:val="clear" w:color="auto" w:fill="FFFFFF"/>
        </w:rPr>
        <w:t xml:space="preserve">i </w:t>
      </w:r>
      <w:r w:rsidRPr="00F91330">
        <w:rPr>
          <w:rFonts w:ascii="Calibri" w:hAnsi="Calibri"/>
          <w:b/>
          <w:sz w:val="22"/>
          <w:szCs w:val="22"/>
          <w:shd w:val="clear" w:color="auto" w:fill="FFFFFF"/>
        </w:rPr>
        <w:t>2020</w:t>
      </w:r>
      <w:r w:rsidRPr="00F91330">
        <w:rPr>
          <w:rFonts w:ascii="Calibri" w:hAnsi="Calibri"/>
          <w:sz w:val="22"/>
          <w:szCs w:val="22"/>
          <w:shd w:val="clear" w:color="auto" w:fill="FFFFFF"/>
        </w:rPr>
        <w:t>.</w:t>
      </w: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p>
    <w:p w:rsidR="000D515A" w:rsidRPr="00F91330"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b/>
          <w:sz w:val="22"/>
          <w:szCs w:val="22"/>
          <w:shd w:val="clear" w:color="auto" w:fill="FFFFFF"/>
        </w:rPr>
      </w:pPr>
      <w:r w:rsidRPr="00F91330">
        <w:rPr>
          <w:rFonts w:ascii="Calibri" w:hAnsi="Calibri"/>
          <w:b/>
          <w:sz w:val="22"/>
          <w:szCs w:val="22"/>
          <w:shd w:val="clear" w:color="auto" w:fill="FFFFFF"/>
        </w:rPr>
        <w:t xml:space="preserve">I </w:t>
      </w:r>
      <w:r w:rsidRPr="00145DC0">
        <w:rPr>
          <w:rFonts w:ascii="Calibri" w:hAnsi="Calibri"/>
          <w:b/>
          <w:noProof/>
          <w:sz w:val="22"/>
          <w:szCs w:val="22"/>
          <w:shd w:val="clear" w:color="auto" w:fill="FFFFFF"/>
        </w:rPr>
        <w:t>Århus</w:t>
      </w:r>
      <w:r w:rsidRPr="00F91330">
        <w:rPr>
          <w:rFonts w:ascii="Calibri" w:hAnsi="Calibri"/>
          <w:b/>
          <w:sz w:val="22"/>
          <w:szCs w:val="22"/>
          <w:shd w:val="clear" w:color="auto" w:fill="FFFFFF"/>
        </w:rPr>
        <w:t xml:space="preserve"> kommune var antallet af omgjorte klagesager:</w:t>
      </w: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Børnehandicapområdet</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w:t>
      </w:r>
      <w:r w:rsidRPr="00F91330">
        <w:rPr>
          <w:rFonts w:ascii="Calibri" w:hAnsi="Calibri"/>
          <w:sz w:val="22"/>
          <w:szCs w:val="22"/>
        </w:rPr>
        <w:t xml:space="preserve"> </w:t>
      </w:r>
      <w:r>
        <w:rPr>
          <w:rFonts w:ascii="Calibri" w:hAnsi="Calibri"/>
          <w:sz w:val="22"/>
          <w:szCs w:val="22"/>
        </w:rPr>
        <w:t xml:space="preserve">på </w:t>
      </w:r>
      <w:r w:rsidRPr="00F91330">
        <w:rPr>
          <w:rFonts w:ascii="Calibri" w:hAnsi="Calibri"/>
          <w:sz w:val="22"/>
          <w:szCs w:val="22"/>
        </w:rPr>
        <w:t xml:space="preserve">børnehandicapområdet </w:t>
      </w:r>
      <w:r w:rsidRPr="00145DC0">
        <w:rPr>
          <w:rFonts w:ascii="Calibri" w:eastAsiaTheme="majorEastAsia" w:hAnsi="Calibri"/>
          <w:b/>
          <w:bCs/>
          <w:noProof/>
          <w:spacing w:val="4"/>
          <w:sz w:val="22"/>
          <w:szCs w:val="22"/>
        </w:rPr>
        <w:t>32</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115</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49</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93</w:t>
      </w:r>
      <w:r w:rsidRPr="00F91330">
        <w:rPr>
          <w:rFonts w:ascii="Calibri" w:hAnsi="Calibri"/>
          <w:sz w:val="22"/>
          <w:szCs w:val="22"/>
        </w:rPr>
        <w:t xml:space="preserve"> klagesager.</w:t>
      </w:r>
    </w:p>
    <w:p w:rsidR="000D515A"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p>
    <w:p w:rsidR="000D515A" w:rsidRPr="001E26E6"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i/>
          <w:sz w:val="22"/>
          <w:szCs w:val="22"/>
        </w:rPr>
      </w:pPr>
      <w:r w:rsidRPr="001E26E6">
        <w:rPr>
          <w:rFonts w:ascii="Calibri" w:hAnsi="Calibri"/>
          <w:i/>
          <w:sz w:val="22"/>
          <w:szCs w:val="22"/>
        </w:rPr>
        <w:t>Voksenhandicapområdet</w:t>
      </w:r>
    </w:p>
    <w:p w:rsidR="000D515A" w:rsidRPr="009540A5" w:rsidRDefault="000D515A" w:rsidP="00EF5A9E">
      <w:pPr>
        <w:pBdr>
          <w:top w:val="single" w:sz="4" w:space="1" w:color="auto"/>
          <w:left w:val="single" w:sz="4" w:space="1" w:color="auto"/>
          <w:bottom w:val="single" w:sz="4" w:space="1" w:color="auto"/>
          <w:right w:val="single" w:sz="4" w:space="1" w:color="auto"/>
        </w:pBdr>
        <w:spacing w:line="360" w:lineRule="auto"/>
        <w:rPr>
          <w:rFonts w:ascii="Calibri" w:hAnsi="Calibri"/>
          <w:sz w:val="22"/>
          <w:szCs w:val="22"/>
        </w:rPr>
      </w:pPr>
      <w:r w:rsidRPr="005007AF">
        <w:rPr>
          <w:rFonts w:ascii="Calibri" w:hAnsi="Calibri"/>
          <w:b/>
          <w:sz w:val="22"/>
          <w:szCs w:val="22"/>
        </w:rPr>
        <w:t>I 2021</w:t>
      </w:r>
      <w:r>
        <w:rPr>
          <w:rFonts w:ascii="Calibri" w:hAnsi="Calibri"/>
          <w:sz w:val="22"/>
          <w:szCs w:val="22"/>
        </w:rPr>
        <w:t xml:space="preserve"> var der p</w:t>
      </w:r>
      <w:r w:rsidRPr="00F91330">
        <w:rPr>
          <w:rFonts w:ascii="Calibri" w:hAnsi="Calibri"/>
          <w:sz w:val="22"/>
          <w:szCs w:val="22"/>
        </w:rPr>
        <w:t xml:space="preserve">å voksenhandicapområdet </w:t>
      </w:r>
      <w:r w:rsidRPr="00145DC0">
        <w:rPr>
          <w:rFonts w:ascii="Calibri" w:eastAsiaTheme="majorEastAsia" w:hAnsi="Calibri"/>
          <w:b/>
          <w:bCs/>
          <w:noProof/>
          <w:spacing w:val="4"/>
          <w:sz w:val="22"/>
          <w:szCs w:val="22"/>
        </w:rPr>
        <w:t>15</w:t>
      </w:r>
      <w:r w:rsidRPr="00F91330">
        <w:rPr>
          <w:rFonts w:ascii="Calibri" w:hAnsi="Calibri"/>
          <w:sz w:val="22"/>
          <w:szCs w:val="22"/>
        </w:rPr>
        <w:t xml:space="preserve"> </w:t>
      </w:r>
      <w:r w:rsidRPr="00F91330">
        <w:rPr>
          <w:rFonts w:ascii="Calibri" w:hAnsi="Calibri"/>
          <w:b/>
          <w:sz w:val="22"/>
          <w:szCs w:val="22"/>
        </w:rPr>
        <w:t xml:space="preserve">omgjorte klagesager </w:t>
      </w:r>
      <w:r w:rsidRPr="00F91330">
        <w:rPr>
          <w:rFonts w:ascii="Calibri" w:hAnsi="Calibri"/>
          <w:sz w:val="22"/>
          <w:szCs w:val="22"/>
        </w:rPr>
        <w:t xml:space="preserve">ud af </w:t>
      </w:r>
      <w:r w:rsidRPr="00145DC0">
        <w:rPr>
          <w:rFonts w:ascii="Calibri" w:eastAsiaTheme="majorEastAsia" w:hAnsi="Calibri"/>
          <w:bCs/>
          <w:noProof/>
          <w:spacing w:val="4"/>
          <w:sz w:val="22"/>
          <w:szCs w:val="22"/>
        </w:rPr>
        <w:t>82</w:t>
      </w:r>
      <w:r w:rsidRPr="00F91330">
        <w:rPr>
          <w:rFonts w:ascii="Calibri" w:hAnsi="Calibri"/>
          <w:sz w:val="22"/>
          <w:szCs w:val="22"/>
        </w:rPr>
        <w:t xml:space="preserve"> klagesager og i </w:t>
      </w:r>
      <w:r w:rsidRPr="005007AF">
        <w:rPr>
          <w:rFonts w:ascii="Calibri" w:hAnsi="Calibri"/>
          <w:b/>
          <w:sz w:val="22"/>
          <w:szCs w:val="22"/>
        </w:rPr>
        <w:t>2020</w:t>
      </w:r>
      <w:r>
        <w:rPr>
          <w:rFonts w:ascii="Calibri" w:hAnsi="Calibri"/>
          <w:sz w:val="22"/>
          <w:szCs w:val="22"/>
        </w:rPr>
        <w:t xml:space="preserve"> var der</w:t>
      </w:r>
      <w:r w:rsidRPr="00F91330">
        <w:rPr>
          <w:rFonts w:ascii="Calibri" w:hAnsi="Calibri"/>
          <w:sz w:val="22"/>
          <w:szCs w:val="22"/>
        </w:rPr>
        <w:t xml:space="preserve"> </w:t>
      </w:r>
      <w:r w:rsidRPr="00145DC0">
        <w:rPr>
          <w:rFonts w:ascii="Calibri" w:eastAsiaTheme="majorEastAsia" w:hAnsi="Calibri"/>
          <w:b/>
          <w:bCs/>
          <w:noProof/>
          <w:spacing w:val="4"/>
          <w:sz w:val="22"/>
          <w:szCs w:val="22"/>
        </w:rPr>
        <w:t>23</w:t>
      </w:r>
      <w:r w:rsidRPr="00F91330">
        <w:rPr>
          <w:rFonts w:ascii="Calibri" w:hAnsi="Calibri"/>
          <w:sz w:val="22"/>
          <w:szCs w:val="22"/>
        </w:rPr>
        <w:t xml:space="preserve"> </w:t>
      </w:r>
      <w:r w:rsidRPr="00F91330">
        <w:rPr>
          <w:rFonts w:ascii="Calibri" w:hAnsi="Calibri"/>
          <w:b/>
          <w:sz w:val="22"/>
          <w:szCs w:val="22"/>
        </w:rPr>
        <w:t>omgjorte klagesager</w:t>
      </w:r>
      <w:r w:rsidRPr="00F91330">
        <w:rPr>
          <w:rFonts w:ascii="Calibri" w:hAnsi="Calibri"/>
          <w:sz w:val="22"/>
          <w:szCs w:val="22"/>
        </w:rPr>
        <w:t xml:space="preserve"> ud af </w:t>
      </w:r>
      <w:r w:rsidRPr="00145DC0">
        <w:rPr>
          <w:rFonts w:ascii="Calibri" w:eastAsiaTheme="majorEastAsia" w:hAnsi="Calibri"/>
          <w:bCs/>
          <w:noProof/>
          <w:spacing w:val="4"/>
          <w:sz w:val="22"/>
          <w:szCs w:val="22"/>
        </w:rPr>
        <w:t>75</w:t>
      </w:r>
      <w:r w:rsidRPr="00F91330">
        <w:rPr>
          <w:rFonts w:ascii="Calibri" w:hAnsi="Calibri"/>
          <w:sz w:val="22"/>
          <w:szCs w:val="22"/>
        </w:rPr>
        <w:t xml:space="preserve"> klagesager.</w:t>
      </w:r>
    </w:p>
    <w:p w:rsidR="000D515A" w:rsidRDefault="000D515A" w:rsidP="00A64ACB">
      <w:pPr>
        <w:pStyle w:val="Overskrift2"/>
        <w:spacing w:line="360" w:lineRule="auto"/>
        <w:rPr>
          <w:rFonts w:ascii="Calibri" w:hAnsi="Calibri" w:cs="Calibri"/>
        </w:rPr>
      </w:pP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t xml:space="preserve">DH </w:t>
      </w:r>
      <w:r>
        <w:rPr>
          <w:rFonts w:ascii="Calibri" w:hAnsi="Calibri" w:cs="Calibri"/>
          <w:b/>
          <w:noProof/>
          <w:sz w:val="22"/>
          <w:szCs w:val="22"/>
        </w:rPr>
        <w:t>Kommune forslår</w:t>
      </w:r>
      <w:r w:rsidRPr="00440BE5">
        <w:rPr>
          <w:rFonts w:ascii="Calibri" w:hAnsi="Calibri" w:cs="Calibri"/>
          <w:b/>
          <w:sz w:val="22"/>
          <w:szCs w:val="22"/>
        </w:rPr>
        <w:t xml:space="preserve"> opfordrer:</w:t>
      </w:r>
    </w:p>
    <w:p w:rsidR="000D515A" w:rsidRPr="00440BE5" w:rsidRDefault="000D515A" w:rsidP="00EF5A9E">
      <w:pPr>
        <w:spacing w:line="360" w:lineRule="auto"/>
        <w:rPr>
          <w:rFonts w:ascii="Calibri" w:hAnsi="Calibri" w:cs="Calibri"/>
          <w:b/>
          <w:sz w:val="22"/>
          <w:szCs w:val="22"/>
        </w:rPr>
      </w:pP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szCs w:val="22"/>
          <w:shd w:val="clear" w:color="auto" w:fill="FFFFFF"/>
        </w:rPr>
        <w:t xml:space="preserve">At </w:t>
      </w:r>
      <w:r w:rsidRPr="00145DC0">
        <w:rPr>
          <w:rFonts w:cs="Calibri"/>
          <w:noProof/>
          <w:szCs w:val="22"/>
          <w:shd w:val="clear" w:color="auto" w:fill="FFFFFF"/>
        </w:rPr>
        <w:t>Århus</w:t>
      </w:r>
      <w:r w:rsidRPr="009A1E6C">
        <w:rPr>
          <w:rFonts w:cs="Calibri"/>
          <w:szCs w:val="22"/>
          <w:shd w:val="clear" w:color="auto" w:fill="FFFFFF"/>
        </w:rPr>
        <w:t xml:space="preserve"> kommune tager initiativ til at drøfte i det lokale handicapråd, hvorfor antallet af omgjorte klagesager er faldet i kommunen. Eller hvorfor de ikke er faldet, hvis det er tilfældet.</w:t>
      </w:r>
    </w:p>
    <w:p w:rsidR="000D515A" w:rsidRPr="009A1E6C" w:rsidRDefault="000D515A" w:rsidP="00EF5A9E">
      <w:pPr>
        <w:pStyle w:val="Almindeligtekst"/>
        <w:numPr>
          <w:ilvl w:val="0"/>
          <w:numId w:val="15"/>
        </w:numPr>
        <w:spacing w:line="360" w:lineRule="auto"/>
        <w:ind w:left="714" w:hanging="357"/>
        <w:rPr>
          <w:rFonts w:cs="Calibri"/>
        </w:rPr>
      </w:pPr>
      <w:r w:rsidRPr="009A1E6C">
        <w:rPr>
          <w:rFonts w:cs="Calibri"/>
        </w:rPr>
        <w:t xml:space="preserve">At </w:t>
      </w:r>
      <w:r w:rsidRPr="00145DC0">
        <w:rPr>
          <w:rFonts w:cs="Calibri"/>
          <w:noProof/>
        </w:rPr>
        <w:t>Århus</w:t>
      </w:r>
      <w:r w:rsidRPr="009A1E6C">
        <w:rPr>
          <w:rFonts w:cs="Calibri"/>
        </w:rPr>
        <w:t xml:space="preserve"> kommune udarbejder en handleplan for at styrke den juridiske kvalitet i sagsbehandlingen, særligt hvis der er en høj andel af omgjorte klagesager i kommunen.</w:t>
      </w:r>
    </w:p>
    <w:p w:rsidR="000D515A" w:rsidRPr="009A1E6C" w:rsidRDefault="000D515A" w:rsidP="00EF5A9E">
      <w:pPr>
        <w:pStyle w:val="Listeafsnit"/>
        <w:numPr>
          <w:ilvl w:val="0"/>
          <w:numId w:val="16"/>
        </w:numPr>
        <w:spacing w:line="360" w:lineRule="auto"/>
        <w:ind w:left="714" w:hanging="357"/>
        <w:contextualSpacing w:val="0"/>
        <w:rPr>
          <w:rFonts w:ascii="Calibri" w:hAnsi="Calibri" w:cs="Calibri"/>
          <w:sz w:val="22"/>
          <w:szCs w:val="21"/>
        </w:rPr>
      </w:pPr>
      <w:r w:rsidRPr="009A1E6C">
        <w:rPr>
          <w:rFonts w:ascii="Calibri" w:hAnsi="Calibri" w:cs="Calibri"/>
          <w:sz w:val="22"/>
          <w:szCs w:val="21"/>
        </w:rPr>
        <w:t xml:space="preserve">At </w:t>
      </w:r>
      <w:r w:rsidRPr="00145DC0">
        <w:rPr>
          <w:rFonts w:ascii="Calibri" w:hAnsi="Calibri" w:cs="Calibri"/>
          <w:noProof/>
          <w:sz w:val="22"/>
          <w:szCs w:val="21"/>
        </w:rPr>
        <w:t>Århus</w:t>
      </w:r>
      <w:r w:rsidRPr="009A1E6C">
        <w:rPr>
          <w:rFonts w:ascii="Calibri" w:hAnsi="Calibri" w:cs="Calibri"/>
          <w:sz w:val="22"/>
          <w:szCs w:val="21"/>
        </w:rPr>
        <w:t xml:space="preserve"> kommune opfordres til at deltage i forsøget om Tro og love-erklæringer. Social- og Ældreministeriet har den 7. september 2022 sendt et brev til kommunerne om forsøget, som I kan henvise til.</w:t>
      </w:r>
    </w:p>
    <w:p w:rsidR="000D515A" w:rsidRDefault="000D515A" w:rsidP="00EF5A9E">
      <w:pPr>
        <w:spacing w:line="360" w:lineRule="auto"/>
        <w:rPr>
          <w:rFonts w:ascii="Calibri" w:hAnsi="Calibri" w:cs="Calibri"/>
          <w:b/>
          <w:sz w:val="22"/>
          <w:szCs w:val="22"/>
        </w:rPr>
      </w:pPr>
      <w:r w:rsidRPr="00440BE5">
        <w:rPr>
          <w:rFonts w:ascii="Calibri" w:hAnsi="Calibri" w:cs="Calibri"/>
          <w:b/>
          <w:sz w:val="22"/>
          <w:szCs w:val="22"/>
        </w:rPr>
        <w:lastRenderedPageBreak/>
        <w:t>Baggrund:</w:t>
      </w:r>
    </w:p>
    <w:p w:rsidR="000D515A" w:rsidRPr="00440BE5" w:rsidRDefault="000D515A" w:rsidP="00EF5A9E">
      <w:pPr>
        <w:spacing w:line="360" w:lineRule="auto"/>
        <w:rPr>
          <w:rFonts w:ascii="Calibri" w:hAnsi="Calibri" w:cs="Calibri"/>
          <w:b/>
          <w:sz w:val="22"/>
          <w:szCs w:val="22"/>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Kommunal handlingsplan</w:t>
      </w: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 xml:space="preserve">Den 1. juli i år blev det et krav, at kommunerne skal beslutte, om der skal udarbejdes en kommunal handlingsplan for at styrke den juridiske kvalitet i sagsbehandlingen. </w:t>
      </w:r>
    </w:p>
    <w:p w:rsidR="000D515A" w:rsidRPr="00A64ACB" w:rsidRDefault="000D515A" w:rsidP="00EF5A9E">
      <w:pPr>
        <w:spacing w:line="360" w:lineRule="auto"/>
        <w:rPr>
          <w:rFonts w:ascii="Calibri" w:hAnsi="Calibri" w:cs="Calibri"/>
          <w:sz w:val="22"/>
          <w:szCs w:val="22"/>
        </w:rPr>
      </w:pPr>
    </w:p>
    <w:p w:rsidR="000D515A" w:rsidRPr="00A64ACB" w:rsidRDefault="000D515A" w:rsidP="00EF5A9E">
      <w:pPr>
        <w:spacing w:line="360" w:lineRule="auto"/>
        <w:rPr>
          <w:rFonts w:ascii="Calibri" w:hAnsi="Calibri" w:cs="Calibri"/>
          <w:sz w:val="22"/>
          <w:szCs w:val="22"/>
        </w:rPr>
      </w:pPr>
      <w:r w:rsidRPr="00A64ACB">
        <w:rPr>
          <w:rFonts w:ascii="Calibri" w:hAnsi="Calibri" w:cs="Calibri"/>
          <w:sz w:val="22"/>
          <w:szCs w:val="22"/>
        </w:rPr>
        <w:t>Det skal drøftes i forbindelse med, at kommunen behandler Danmarkskortene over klagesager og omgjorte sager på socialområdet. Beslutter kommunen ikke at lave en handleplan, skal de orientere Ankestyrelsen senest fire uger efter beslutningen og begrunde det.</w:t>
      </w:r>
    </w:p>
    <w:p w:rsidR="000D515A" w:rsidRPr="00A64ACB" w:rsidRDefault="000D515A" w:rsidP="00EF5A9E">
      <w:pPr>
        <w:spacing w:line="360" w:lineRule="auto"/>
        <w:rPr>
          <w:rFonts w:ascii="Calibri" w:hAnsi="Calibri" w:cs="Calibri"/>
          <w:sz w:val="22"/>
          <w:szCs w:val="22"/>
        </w:rPr>
      </w:pPr>
    </w:p>
    <w:p w:rsidR="000D515A" w:rsidRDefault="000D515A" w:rsidP="00EF5A9E">
      <w:pPr>
        <w:pStyle w:val="Almindeligtekst"/>
        <w:spacing w:line="360" w:lineRule="auto"/>
        <w:rPr>
          <w:rFonts w:cs="Calibri"/>
          <w:szCs w:val="22"/>
        </w:rPr>
      </w:pPr>
      <w:r w:rsidRPr="00A64ACB">
        <w:rPr>
          <w:rFonts w:cs="Calibri"/>
          <w:szCs w:val="22"/>
        </w:rPr>
        <w:t>Ankestyrelsen kan pålægge kommunen at udarbejde en handlingsplan. Det gør de på baggrund af en vurdering af omfanget af omgjorte klagesager, antallet af klagesager i forhold til antal kommunale afgørelser og Ankestyrelsens øvrige kendskab til kommunen. Hvis Ankestyrelsen pålægger kommunen at udarbejde en handleplan, fastsætter Ankestyrelsen en frist.</w:t>
      </w:r>
      <w:r>
        <w:rPr>
          <w:rFonts w:cs="Calibri"/>
          <w:szCs w:val="22"/>
        </w:rPr>
        <w:t xml:space="preserve"> </w:t>
      </w:r>
    </w:p>
    <w:p w:rsidR="000D515A" w:rsidRDefault="000D515A" w:rsidP="00EF5A9E">
      <w:pPr>
        <w:pStyle w:val="Almindeligtekst"/>
        <w:spacing w:line="360" w:lineRule="auto"/>
        <w:rPr>
          <w:rFonts w:cs="Calibri"/>
          <w:szCs w:val="22"/>
        </w:rPr>
      </w:pPr>
    </w:p>
    <w:p w:rsidR="000D515A" w:rsidRDefault="000D515A" w:rsidP="00EF5A9E">
      <w:pPr>
        <w:pStyle w:val="Almindeligtekst"/>
        <w:spacing w:line="360" w:lineRule="auto"/>
        <w:rPr>
          <w:rFonts w:cs="Calibri"/>
        </w:rPr>
      </w:pPr>
      <w:r w:rsidRPr="00A64ACB">
        <w:rPr>
          <w:rFonts w:cs="Calibri"/>
        </w:rPr>
        <w:t>Ankestyrelsen tilbyder rådgivning og sparring i forhold til at udarbejde en handlingsplan til at styrke den juridiske kvalitet i sagsbehandlingen. Da kravet om at tage stilling til at udarbejde en handleplan er resultat af reserveaftalen på det sociale område, gælder loven til og med 2025. Loven evalueres i 2025 med henblik på at afklare, om den skal gøres permanent.</w:t>
      </w:r>
    </w:p>
    <w:p w:rsidR="000D515A" w:rsidRDefault="000D515A" w:rsidP="00EF5A9E">
      <w:pPr>
        <w:pStyle w:val="Almindeligtekst"/>
        <w:spacing w:line="360" w:lineRule="auto"/>
        <w:rPr>
          <w:rFonts w:cs="Calibri"/>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Tro- og love-erklæringer</w:t>
      </w:r>
    </w:p>
    <w:p w:rsidR="000D515A" w:rsidRDefault="000D515A" w:rsidP="00EF5A9E">
      <w:pPr>
        <w:spacing w:line="360" w:lineRule="auto"/>
        <w:rPr>
          <w:rFonts w:ascii="Calibri" w:hAnsi="Calibri" w:cs="Calibri"/>
          <w:sz w:val="22"/>
          <w:szCs w:val="21"/>
        </w:rPr>
      </w:pPr>
      <w:r w:rsidRPr="00CB4D1C">
        <w:rPr>
          <w:rFonts w:ascii="Calibri" w:hAnsi="Calibri" w:cs="Calibri"/>
          <w:sz w:val="22"/>
          <w:szCs w:val="21"/>
        </w:rPr>
        <w:t>Det er nu muligt for kommuner at deltage i et forsøg med at bruge ’Tro- og love-erklæringer´ for den hjælp, man kan få efter serviceloven. En tro- og love-erklæring er en erklæring om, at de oplysninger, du har afgivet, er sande. Det kan erstatte en del af sagsbehandlernes indsamling af dokumentation til at oplyse en sag. Formålet med forsøget er at belyse, om borgerne vil opleve det som en afbureaukratisering, og om det vil styrke tilliden mellem kommune og borger. Forsøget bliver udført i perioden 2023-2025.</w:t>
      </w:r>
    </w:p>
    <w:p w:rsidR="000D515A" w:rsidRDefault="000D515A" w:rsidP="00EF5A9E">
      <w:pPr>
        <w:spacing w:line="360" w:lineRule="auto"/>
        <w:rPr>
          <w:rFonts w:ascii="Calibri" w:hAnsi="Calibri" w:cs="Calibri"/>
          <w:sz w:val="22"/>
          <w:szCs w:val="21"/>
        </w:rPr>
      </w:pPr>
    </w:p>
    <w:p w:rsidR="000D515A" w:rsidRPr="00440BE5" w:rsidRDefault="000D515A" w:rsidP="00EF5A9E">
      <w:pPr>
        <w:spacing w:line="360" w:lineRule="auto"/>
        <w:rPr>
          <w:rFonts w:ascii="Calibri" w:hAnsi="Calibri" w:cs="Calibri"/>
          <w:b/>
          <w:sz w:val="22"/>
          <w:szCs w:val="22"/>
        </w:rPr>
      </w:pPr>
      <w:r w:rsidRPr="00440BE5">
        <w:rPr>
          <w:rFonts w:ascii="Calibri" w:hAnsi="Calibri" w:cs="Calibri"/>
          <w:b/>
          <w:sz w:val="22"/>
          <w:szCs w:val="22"/>
        </w:rPr>
        <w:t>Opfølgning på forslag om handlingsplan for kvalitet i sagsbehandling og drøftelse af omgjorte klagesager:</w:t>
      </w:r>
    </w:p>
    <w:p w:rsidR="000D515A" w:rsidRDefault="000D515A" w:rsidP="001E26E6">
      <w:pPr>
        <w:spacing w:line="360" w:lineRule="auto"/>
        <w:rPr>
          <w:rFonts w:ascii="Calibri" w:hAnsi="Calibri" w:cs="Calibri"/>
          <w:sz w:val="22"/>
          <w:szCs w:val="22"/>
        </w:rPr>
        <w:sectPr w:rsidR="000D515A" w:rsidSect="000D515A">
          <w:headerReference w:type="default" r:id="rId403"/>
          <w:footerReference w:type="default" r:id="rId404"/>
          <w:headerReference w:type="first" r:id="rId405"/>
          <w:footerReference w:type="first" r:id="rId406"/>
          <w:pgSz w:w="11906" w:h="16838" w:code="9"/>
          <w:pgMar w:top="2155" w:right="567" w:bottom="1985" w:left="567" w:header="567" w:footer="584" w:gutter="0"/>
          <w:pgNumType w:start="1"/>
          <w:cols w:space="708"/>
          <w:titlePg/>
          <w:docGrid w:linePitch="360"/>
        </w:sectPr>
      </w:pPr>
      <w:r w:rsidRPr="00A64ACB">
        <w:rPr>
          <w:rFonts w:ascii="Calibri" w:hAnsi="Calibri" w:cs="Calibri"/>
          <w:sz w:val="22"/>
          <w:szCs w:val="22"/>
        </w:rPr>
        <w:t xml:space="preserve">DH’s sekretariat følger op på </w:t>
      </w:r>
      <w:r>
        <w:rPr>
          <w:rFonts w:ascii="Calibri" w:hAnsi="Calibri" w:cs="Calibri"/>
          <w:sz w:val="22"/>
          <w:szCs w:val="22"/>
        </w:rPr>
        <w:t xml:space="preserve">de tre forslag om hhv.  </w:t>
      </w:r>
      <w:r w:rsidRPr="00A64ACB">
        <w:rPr>
          <w:rFonts w:ascii="Calibri" w:hAnsi="Calibri" w:cs="Calibri"/>
          <w:sz w:val="22"/>
          <w:szCs w:val="22"/>
        </w:rPr>
        <w:t>at opfordre kommunerne til at udarbejde en handlingsplan til at styrke den juridiske kvalitet af sagsbehandlingen</w:t>
      </w:r>
      <w:r>
        <w:rPr>
          <w:rFonts w:ascii="Calibri" w:hAnsi="Calibri" w:cs="Calibri"/>
          <w:sz w:val="22"/>
          <w:szCs w:val="22"/>
        </w:rPr>
        <w:t xml:space="preserve">, </w:t>
      </w:r>
      <w:r w:rsidRPr="00A64ACB">
        <w:rPr>
          <w:rFonts w:ascii="Calibri" w:hAnsi="Calibri" w:cs="Calibri"/>
          <w:sz w:val="22"/>
          <w:szCs w:val="22"/>
        </w:rPr>
        <w:t xml:space="preserve">at drøfte årsager til et evt. fald i antallet af omgjorte klagesager </w:t>
      </w:r>
      <w:r>
        <w:rPr>
          <w:rFonts w:ascii="Calibri" w:hAnsi="Calibri" w:cs="Calibri"/>
          <w:sz w:val="22"/>
          <w:szCs w:val="22"/>
        </w:rPr>
        <w:t xml:space="preserve">og deltage i forsøget med Tro- og loveerklæringer </w:t>
      </w:r>
      <w:r w:rsidRPr="00A64ACB">
        <w:rPr>
          <w:rFonts w:ascii="Calibri" w:hAnsi="Calibri" w:cs="Calibri"/>
          <w:sz w:val="22"/>
          <w:szCs w:val="22"/>
        </w:rPr>
        <w:t>ved at sende et kort spørgeskema til jer i starten af det nye år.</w:t>
      </w:r>
    </w:p>
    <w:p w:rsidR="000D515A" w:rsidRPr="00491F35" w:rsidRDefault="000D515A" w:rsidP="001E26E6">
      <w:pPr>
        <w:spacing w:line="360" w:lineRule="auto"/>
        <w:rPr>
          <w:rFonts w:ascii="Calibri" w:hAnsi="Calibri" w:cs="Calibri"/>
          <w:sz w:val="22"/>
          <w:szCs w:val="22"/>
        </w:rPr>
      </w:pPr>
    </w:p>
    <w:sectPr w:rsidR="000D515A" w:rsidRPr="00491F35" w:rsidSect="000D515A">
      <w:headerReference w:type="default" r:id="rId407"/>
      <w:footerReference w:type="default" r:id="rId408"/>
      <w:headerReference w:type="first" r:id="rId409"/>
      <w:footerReference w:type="first" r:id="rId410"/>
      <w:type w:val="continuous"/>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30E" w:rsidRDefault="00B7630E">
      <w:pPr>
        <w:spacing w:line="240" w:lineRule="auto"/>
      </w:pPr>
      <w:r>
        <w:separator/>
      </w:r>
    </w:p>
  </w:endnote>
  <w:endnote w:type="continuationSeparator" w:id="0">
    <w:p w:rsidR="00B7630E" w:rsidRDefault="00B763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11C492D-43FB-459B-BEB4-DF10F488B1CD}"/>
    <w:embedBold r:id="rId2" w:fontKey="{758EA566-7919-4AB9-A672-56C3A816C682}"/>
    <w:embedItalic r:id="rId3" w:fontKey="{451846C1-8AD7-47C9-89C7-68C99B46606C}"/>
  </w:font>
  <w:font w:name="Open Sans Light">
    <w:altName w:val="Times New Roman"/>
    <w:panose1 w:val="020B0306030504020204"/>
    <w:charset w:val="00"/>
    <w:family w:val="swiss"/>
    <w:pitch w:val="variable"/>
    <w:sig w:usb0="E00002EF" w:usb1="4000205B" w:usb2="00000028" w:usb3="00000000" w:csb0="0000019F" w:csb1="00000000"/>
    <w:embedRegular r:id="rId4" w:fontKey="{27C1387B-E8F6-4C07-96DC-0C5BC94B68ED}"/>
    <w:embedBold r:id="rId5" w:fontKey="{CC36589F-1D99-4289-814D-74FFE1308741}"/>
    <w:embedItalic r:id="rId6" w:fontKey="{54FFC796-3B5E-4035-86BC-6EEA0D913438}"/>
    <w:embedBoldItalic r:id="rId7" w:fontKey="{C0066134-DC59-4F81-8CDF-7FADAC5FAF1E}"/>
  </w:font>
  <w:font w:name="Verdana">
    <w:panose1 w:val="020B0604030504040204"/>
    <w:charset w:val="00"/>
    <w:family w:val="swiss"/>
    <w:pitch w:val="variable"/>
    <w:sig w:usb0="A00006FF" w:usb1="4000205B" w:usb2="00000010" w:usb3="00000000" w:csb0="0000019F" w:csb1="00000000"/>
    <w:embedRegular r:id="rId8" w:fontKey="{E3A5DAA4-25FC-4496-A707-77AA8F3442AD}"/>
    <w:embedBold r:id="rId9" w:fontKey="{F71408E8-DF08-485D-AE8F-59A90A83CB05}"/>
    <w:embedItalic r:id="rId10" w:fontKey="{7BAD3496-B51A-4820-9FF9-0F44059FDF59}"/>
    <w:embedBoldItalic r:id="rId11" w:fontKey="{72C25E16-29D8-4732-BF17-0DE5ED3C741D}"/>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6540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540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X1QM3xQIAAPQFAAAOAAAAAAAAAAAAAAAAAC4CAABkcnMvZTJvRG9jLnhtbFBLAQIt&#10;ABQABgAIAAAAIQAs9NYl4AAAAAoBAAAPAAAAAAAAAAAAAAAAAB8FAABkcnMvZG93bnJldi54bWxQ&#10;SwUGAAAAAAQABADzAAAALA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3</w:t>
                    </w:r>
                    <w:r>
                      <w:rPr>
                        <w:rStyle w:val="Sidetal"/>
                      </w:rPr>
                      <w:fldChar w:fldCharType="end"/>
                    </w:r>
                  </w:p>
                </w:txbxContent>
              </v:textbox>
              <w10:wrap anchorx="margin"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7020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5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6" type="#_x0000_t202" style="position:absolute;margin-left:15.15pt;margin-top:793.8pt;width:66.35pt;height:47.6pt;z-index:25187020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xiygIAAP4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KjZXGL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7430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5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7" type="#_x0000_t202" style="position:absolute;margin-left:15.15pt;margin-top:793.8pt;width:66.35pt;height:47.6pt;z-index:25187430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09cIC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7840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6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8" type="#_x0000_t202" style="position:absolute;margin-left:15.15pt;margin-top:793.8pt;width:66.35pt;height:47.6pt;z-index:25187840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RIgpO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8249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6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9" type="#_x0000_t202" style="position:absolute;margin-left:15.15pt;margin-top:793.8pt;width:66.35pt;height:47.6pt;z-index:25188249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QuygIAAP4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M0OlC7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8659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6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0" type="#_x0000_t202" style="position:absolute;margin-left:15.15pt;margin-top:793.8pt;width:66.35pt;height:47.6pt;z-index:25188659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yPGFK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8588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1" type="#_x0000_t202" style="position:absolute;margin-left:15.15pt;margin-top:793.8pt;width:66.35pt;height:47.6pt;z-index:2516858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edyAIAAPw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3KCedyAIAAPw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9068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6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1" type="#_x0000_t202" style="position:absolute;margin-left:15.15pt;margin-top:793.8pt;width:66.35pt;height:47.6pt;z-index:2518906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G2yQIAAP4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xOCht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9478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7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2" type="#_x0000_t202" style="position:absolute;margin-left:15.15pt;margin-top:793.8pt;width:66.35pt;height:47.6pt;z-index:25189478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KOvfu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9888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7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3" type="#_x0000_t202" style="position:absolute;margin-left:15.15pt;margin-top:793.8pt;width:66.35pt;height:47.6pt;z-index:25189888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FkA0GzHAgAA/g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0297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7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4" type="#_x0000_t202" style="position:absolute;margin-left:15.15pt;margin-top:793.8pt;width:66.35pt;height:47.6pt;z-index:2519029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gMTU5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0707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8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5" type="#_x0000_t202" style="position:absolute;margin-left:15.15pt;margin-top:793.8pt;width:66.35pt;height:47.6pt;z-index:25190707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FvKaGj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1116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8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6" type="#_x0000_t202" style="position:absolute;margin-left:15.15pt;margin-top:793.8pt;width:66.35pt;height:47.6pt;z-index:2519111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jU4xI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1526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8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7" type="#_x0000_t202" style="position:absolute;margin-left:15.15pt;margin-top:793.8pt;width:66.35pt;height:47.6pt;z-index:2519152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fxIo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1936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9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8" type="#_x0000_t202" style="position:absolute;margin-left:15.15pt;margin-top:793.8pt;width:66.35pt;height:47.6pt;z-index:25191936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hmP6M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2345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9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89" type="#_x0000_t202" style="position:absolute;margin-left:15.15pt;margin-top:793.8pt;width:66.35pt;height:47.6pt;z-index:25192345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DsyQIAAP4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PbRg7M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2755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9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0" type="#_x0000_t202" style="position:absolute;margin-left:15.15pt;margin-top:793.8pt;width:66.35pt;height:47.6pt;z-index:2519275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3HoyQIAAP4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OEtx6M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8998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2" type="#_x0000_t202" style="position:absolute;margin-left:15.15pt;margin-top:793.8pt;width:66.35pt;height:47.6pt;z-index:25168998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jbyAIAAPw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vbIjbyAIAAPw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3164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9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1" type="#_x0000_t202" style="position:absolute;margin-left:15.15pt;margin-top:793.8pt;width:66.35pt;height:47.6pt;z-index:25193164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V0yQIAAP4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NFpVdM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3574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0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2" type="#_x0000_t202" style="position:absolute;margin-left:15.15pt;margin-top:793.8pt;width:66.35pt;height:47.6pt;z-index:2519357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IpnY9P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3984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0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3" type="#_x0000_t202" style="position:absolute;margin-left:15.15pt;margin-top:793.8pt;width:66.35pt;height:47.6pt;z-index:25193984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ZXURR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4393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0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4" type="#_x0000_t202" style="position:absolute;margin-left:15.15pt;margin-top:793.8pt;width:66.35pt;height:47.6pt;z-index:2519439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ICZQNv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4803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1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5" type="#_x0000_t202" style="position:absolute;margin-left:15.15pt;margin-top:793.8pt;width:66.35pt;height:47.6pt;z-index:25194803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5212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1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6" type="#_x0000_t202" style="position:absolute;margin-left:15.15pt;margin-top:793.8pt;width:66.35pt;height:47.6pt;z-index:25195212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LRqlL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5622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1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7" type="#_x0000_t202" style="position:absolute;margin-left:15.15pt;margin-top:793.8pt;width:66.35pt;height:47.6pt;z-index:25195622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Xajcr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6032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2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8" type="#_x0000_t202" style="position:absolute;margin-left:15.15pt;margin-top:793.8pt;width:66.35pt;height:47.6pt;z-index:25196032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sr3/Z8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6441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2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99" type="#_x0000_t202" style="position:absolute;margin-left:15.15pt;margin-top:793.8pt;width:66.35pt;height:47.6pt;z-index:25196441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K6RYQf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6851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2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0" type="#_x0000_t202" style="position:absolute;margin-left:15.15pt;margin-top:793.8pt;width:66.35pt;height:47.6pt;z-index:25196851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q25wA8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9408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3" type="#_x0000_t202" style="position:absolute;margin-left:15.15pt;margin-top:793.8pt;width:66.35pt;height:47.6pt;z-index:25169408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2I3dHsYCAAD8BQAADgAAAAAAAAAAAAAAAAAuAgAAZHJzL2Uyb0RvYy54bWxQSwEC&#10;LQAUAAYACAAAACEALPTWJeAAAAAKAQAADwAAAAAAAAAAAAAAAAAgBQAAZHJzL2Rvd25yZXYueG1s&#10;UEsFBgAAAAAEAAQA8wAAAC0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7260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2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1" type="#_x0000_t202" style="position:absolute;margin-left:15.15pt;margin-top:793.8pt;width:66.35pt;height:47.6pt;z-index:25197260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Kd/VJ/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7670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3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2" type="#_x0000_t202" style="position:absolute;margin-left:15.15pt;margin-top:793.8pt;width:66.35pt;height:47.6pt;z-index:25197670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6aUCx8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8080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3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3" type="#_x0000_t202" style="position:absolute;margin-left:15.15pt;margin-top:793.8pt;width:66.35pt;height:47.6pt;z-index:25198080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Op8lRc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8489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3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4" type="#_x0000_t202" style="position:absolute;margin-left:15.15pt;margin-top:793.8pt;width:66.35pt;height:47.6pt;z-index:25198489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ONbIc/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8899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4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5" type="#_x0000_t202" style="position:absolute;margin-left:15.15pt;margin-top:793.8pt;width:66.35pt;height:47.6pt;z-index:25198899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9308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4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6" type="#_x0000_t202" style="position:absolute;margin-left:15.15pt;margin-top:793.8pt;width:66.35pt;height:47.6pt;z-index:2519930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EeReo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99718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4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7" type="#_x0000_t202" style="position:absolute;margin-left:15.15pt;margin-top:793.8pt;width:66.35pt;height:47.6pt;z-index:25199718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NyMDC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0128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5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8" type="#_x0000_t202" style="position:absolute;margin-left:15.15pt;margin-top:793.8pt;width:66.35pt;height:47.6pt;z-index:25200128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FMvLGbHAgAA/g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0537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5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09" type="#_x0000_t202" style="position:absolute;margin-left:15.15pt;margin-top:793.8pt;width:66.35pt;height:47.6pt;z-index:2520053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8Dsgb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0947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5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0" type="#_x0000_t202" style="position:absolute;margin-left:15.15pt;margin-top:793.8pt;width:66.35pt;height:47.6pt;z-index:25200947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r8owL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9817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4" type="#_x0000_t202" style="position:absolute;margin-left:15.15pt;margin-top:793.8pt;width:66.35pt;height:47.6pt;z-index:2516981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r6Ju+yAIAAPw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1356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5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1" type="#_x0000_t202" style="position:absolute;margin-left:15.15pt;margin-top:793.8pt;width:66.35pt;height:47.6pt;z-index:2520135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bth57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1766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6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2" type="#_x0000_t202" style="position:absolute;margin-left:15.15pt;margin-top:793.8pt;width:66.35pt;height:47.6pt;z-index:2520176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DMH9S7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2176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6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3" type="#_x0000_t202" style="position:absolute;margin-left:15.15pt;margin-top:793.8pt;width:66.35pt;height:47.6pt;z-index:25202176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gPdKs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2585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6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4" type="#_x0000_t202" style="position:absolute;margin-left:15.15pt;margin-top:793.8pt;width:66.35pt;height:47.6pt;z-index:25202585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Dn51ib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2995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7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5" type="#_x0000_t202" style="position:absolute;margin-left:15.15pt;margin-top:793.8pt;width:66.35pt;height:47.6pt;z-index:2520299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3404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7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6" type="#_x0000_t202" style="position:absolute;margin-left:15.15pt;margin-top:793.8pt;width:66.35pt;height:47.6pt;z-index:25203404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ciY/t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3814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7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7" type="#_x0000_t202" style="position:absolute;margin-left:15.15pt;margin-top:793.8pt;width:66.35pt;height:47.6pt;z-index:2520381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bgqh1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4224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8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8" type="#_x0000_t202" style="position:absolute;margin-left:15.15pt;margin-top:793.8pt;width:66.35pt;height:47.6pt;z-index:25204224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Uncih8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4633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8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19" type="#_x0000_t202" style="position:absolute;margin-left:15.15pt;margin-top:793.8pt;width:66.35pt;height:47.6pt;z-index:252046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5bvOf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5043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8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20" type="#_x0000_t202" style="position:absolute;margin-left:15.15pt;margin-top:793.8pt;width:66.35pt;height:47.6pt;z-index:25205043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ukreP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0227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3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5" type="#_x0000_t202" style="position:absolute;margin-left:15.15pt;margin-top:793.8pt;width:66.35pt;height:47.6pt;z-index:25170227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IAMvzbKAgAA/A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5452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8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21" type="#_x0000_t202" style="position:absolute;margin-left:15.15pt;margin-top:793.8pt;width:66.35pt;height:47.6pt;z-index:25205452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Ee1iX/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5862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9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22" type="#_x0000_t202" style="position:absolute;margin-left:15.15pt;margin-top:793.8pt;width:66.35pt;height:47.6pt;z-index:25205862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Alv3yf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6272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9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23" type="#_x0000_t202" style="position:absolute;margin-left:15.15pt;margin-top:793.8pt;width:66.35pt;height:47.6pt;z-index:25206272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2lX4pc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206681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9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24" type="#_x0000_t202" style="position:absolute;margin-left:15.15pt;margin-top:793.8pt;width:66.35pt;height:47.6pt;z-index:25206681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AOR/C/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D4E" w:rsidRDefault="008E5D4E" w:rsidP="00100249">
    <w:pPr>
      <w:pStyle w:val="Sidefod"/>
    </w:pPr>
    <w:r>
      <w:rPr>
        <w:noProof/>
        <w:lang w:eastAsia="da-DK"/>
      </w:rPr>
      <mc:AlternateContent>
        <mc:Choice Requires="wps">
          <w:drawing>
            <wp:anchor distT="0" distB="0" distL="114300" distR="114300" simplePos="0" relativeHeight="25166131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8E5D4E" w:rsidRDefault="008E5D4E"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1E26E6">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1E26E6">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125" type="#_x0000_t202" style="position:absolute;margin-left:15.15pt;margin-top:793.8pt;width:66.35pt;height:47.6pt;z-index:25166131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i1ZSayAIAAPwFAAAOAAAAAAAAAAAAAAAAAC4CAABkcnMvZTJvRG9jLnhtbFBL&#10;AQItABQABgAIAAAAIQAs9NYl4AAAAAoBAAAPAAAAAAAAAAAAAAAAACIFAABkcnMvZG93bnJldi54&#10;bWxQSwUGAAAAAAQABADzAAAALwYAAAAA&#10;" filled="f" fillcolor="white [3201]" stroked="f" strokeweight=".5pt">
              <v:textbox inset="0,0,0,0">
                <w:txbxContent>
                  <w:p w:rsidR="008E5D4E" w:rsidRDefault="008E5D4E"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1E26E6">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1E26E6">
                      <w:rPr>
                        <w:rStyle w:val="Sidetal"/>
                        <w:noProof/>
                      </w:rPr>
                      <w:t>2</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8E5D4E" w:rsidTr="00A97F6A">
      <w:tc>
        <w:tcPr>
          <w:tcW w:w="10915" w:type="dxa"/>
          <w:hideMark/>
        </w:tcPr>
        <w:p w:rsidR="008E5D4E" w:rsidRDefault="008E5D4E"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8E5D4E" w:rsidRDefault="008E5D4E" w:rsidP="00C41E04">
    <w:pPr>
      <w:pStyle w:val="Sidefod"/>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0636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3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6" type="#_x0000_t202" style="position:absolute;margin-left:15.15pt;margin-top:793.8pt;width:66.35pt;height:47.6pt;z-index:2517063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bYfWRyAIAAP0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1046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3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7" type="#_x0000_t202" style="position:absolute;margin-left:15.15pt;margin-top:793.8pt;width:66.35pt;height:47.6pt;z-index:2517104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AHTWvxyAIAAP0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1456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4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8" type="#_x0000_t202" style="position:absolute;margin-left:15.15pt;margin-top:793.8pt;width:66.35pt;height:47.6pt;z-index:25171456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BV/Jq2yAIAAP0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1865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4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9" type="#_x0000_t202" style="position:absolute;margin-left:15.15pt;margin-top:793.8pt;width:66.35pt;height:47.6pt;z-index:25171865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TWyQIAAP0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SdAE1s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2275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4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0" type="#_x0000_t202" style="position:absolute;margin-left:15.15pt;margin-top:793.8pt;width:66.35pt;height:47.6pt;z-index:2517227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TC8V0s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6950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27" type="#_x0000_t202" style="position:absolute;margin-left:15.15pt;margin-top:793.8pt;width:66.35pt;height:47.6pt;z-index:25166950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HkW8pDHAgAA+w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2684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4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1" type="#_x0000_t202" style="position:absolute;margin-left:15.15pt;margin-top:793.8pt;width:66.35pt;height:47.6pt;z-index:25172684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QD4xTs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3094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5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2" type="#_x0000_t202" style="position:absolute;margin-left:15.15pt;margin-top:793.8pt;width:66.35pt;height:47.6pt;z-index:2517309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cWyQIAAP0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DuRnFs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3504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5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3" type="#_x0000_t202" style="position:absolute;margin-left:15.15pt;margin-top:793.8pt;width:66.35pt;height:47.6pt;z-index:25173504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d3kCUyAIAAP0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3913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5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4" type="#_x0000_t202" style="position:absolute;margin-left:15.15pt;margin-top:793.8pt;width:66.35pt;height:47.6pt;z-index:2517391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BBpEHs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4323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6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5" type="#_x0000_t202" style="position:absolute;margin-left:15.15pt;margin-top:793.8pt;width:66.35pt;height:47.6pt;z-index:25174323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Ia+s43KAgAA/Q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4732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6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6" type="#_x0000_t202" style="position:absolute;margin-left:15.15pt;margin-top:793.8pt;width:66.35pt;height:47.6pt;z-index:25174732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L4nV63HAgAA/Q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5142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6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7" type="#_x0000_t202" style="position:absolute;margin-left:15.15pt;margin-top:793.8pt;width:66.35pt;height:47.6pt;z-index:25175142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KILyc3HAgAA/Q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5552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7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8" type="#_x0000_t202" style="position:absolute;margin-left:15.15pt;margin-top:793.8pt;width:66.35pt;height:47.6pt;z-index:25175552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PzsJWnHAgAA/Q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5961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7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49" type="#_x0000_t202" style="position:absolute;margin-left:15.15pt;margin-top:793.8pt;width:66.35pt;height:47.6pt;z-index:25175961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4MC7Cc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6371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7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0" type="#_x0000_t202" style="position:absolute;margin-left:15.15pt;margin-top:793.8pt;width:66.35pt;height:47.6pt;z-index:25176371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lP6oNyAIAAP0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7360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28" type="#_x0000_t202" style="position:absolute;margin-left:15.15pt;margin-top:793.8pt;width:66.35pt;height:47.6pt;z-index:25167360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ToYbrMYCAAD8BQAADgAAAAAAAAAAAAAAAAAuAgAAZHJzL2Uyb0RvYy54bWxQSwEC&#10;LQAUAAYACAAAACEALPTWJeAAAAAKAQAADwAAAAAAAAAAAAAAAAAgBQAAZHJzL2Rvd25yZXYueG1s&#10;UEsFBgAAAAAEAAQA8wAAAC0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6780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7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1" type="#_x0000_t202" style="position:absolute;margin-left:15.15pt;margin-top:793.8pt;width:66.35pt;height:47.6pt;z-index:25176780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6S6Okc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7190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8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2" type="#_x0000_t202" style="position:absolute;margin-left:15.15pt;margin-top:793.8pt;width:66.35pt;height:47.6pt;z-index:25177190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xW63PM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7600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8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3" type="#_x0000_t202" style="position:absolute;margin-left:15.15pt;margin-top:793.8pt;width:66.35pt;height:47.6pt;z-index:25177600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BZUkL7HAgAA/Q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8009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8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4" type="#_x0000_t202" style="position:absolute;margin-left:15.15pt;margin-top:793.8pt;width:66.35pt;height:47.6pt;z-index:25178009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z5CUNM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8419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9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5" type="#_x0000_t202" style="position:absolute;margin-left:15.15pt;margin-top:793.8pt;width:66.35pt;height:47.6pt;z-index:25178419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HYER0/KAgAA/Q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8828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9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6" type="#_x0000_t202" style="position:absolute;margin-left:15.15pt;margin-top:793.8pt;width:66.35pt;height:47.6pt;z-index:251788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ET32kyAIAAP0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9238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9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7" type="#_x0000_t202" style="position:absolute;margin-left:15.15pt;margin-top:793.8pt;width:66.35pt;height:47.6pt;z-index:25179238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mGPjxMkCAAD9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79648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0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8" type="#_x0000_t202" style="position:absolute;margin-left:15.15pt;margin-top:793.8pt;width:66.35pt;height:47.6pt;z-index:25179648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CBQUq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0057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0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59" type="#_x0000_t202" style="position:absolute;margin-left:15.15pt;margin-top:793.8pt;width:66.35pt;height:47.6pt;z-index:25180057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tKyQIAAP4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3imbS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0467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0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0" type="#_x0000_t202" style="position:absolute;margin-left:15.15pt;margin-top:793.8pt;width:66.35pt;height:47.6pt;z-index:25180467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29aKT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7769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29" type="#_x0000_t202" style="position:absolute;margin-left:15.15pt;margin-top:793.8pt;width:66.35pt;height:47.6pt;z-index:25167769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JoyAIAAPw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wvCJoyAIAAPw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0876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0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1" type="#_x0000_t202" style="position:absolute;margin-left:15.15pt;margin-top:793.8pt;width:66.35pt;height:47.6pt;z-index:25180876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18eu0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1286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1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2" type="#_x0000_t202" style="position:absolute;margin-left:15.15pt;margin-top:793.8pt;width:66.35pt;height:47.6pt;z-index:2518128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mR34i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1696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1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3" type="#_x0000_t202" style="position:absolute;margin-left:15.15pt;margin-top:793.8pt;width:66.35pt;height:47.6pt;z-index:25181696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SiffCM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2105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1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4" type="#_x0000_t202" style="position:absolute;margin-left:15.15pt;margin-top:793.8pt;width:66.35pt;height:47.6pt;z-index:25182105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k+Pbg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2515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2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5" type="#_x0000_t202" style="position:absolute;margin-left:15.15pt;margin-top:793.8pt;width:66.35pt;height:47.6pt;z-index:25182515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BFHLBH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2924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24"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6" type="#_x0000_t202" style="position:absolute;margin-left:15.15pt;margin-top:793.8pt;width:66.35pt;height:47.6pt;z-index:25182924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8fQR9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3334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27"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7" type="#_x0000_t202" style="position:absolute;margin-left:15.15pt;margin-top:793.8pt;width:66.35pt;height:47.6pt;z-index:2518333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OBRmh3HAgAA/g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3744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30"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8" type="#_x0000_t202" style="position:absolute;margin-left:15.15pt;margin-top:793.8pt;width:66.35pt;height:47.6pt;z-index:25183744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C+tna5yAIAAP4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4153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33"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69" type="#_x0000_t202" style="position:absolute;margin-left:15.15pt;margin-top:793.8pt;width:66.35pt;height:47.6pt;z-index:2518415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opro2c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4563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3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0" type="#_x0000_t202" style="position:absolute;margin-left:15.15pt;margin-top:793.8pt;width:66.35pt;height:47.6pt;z-index:25184563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p2X53c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68179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6"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30" type="#_x0000_t202" style="position:absolute;margin-left:15.15pt;margin-top:793.8pt;width:66.35pt;height:47.6pt;z-index:25168179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2</w:t>
                    </w:r>
                    <w:r>
                      <w:rPr>
                        <w:rStyle w:val="Sidetal"/>
                      </w:rPr>
                      <w:fldChar w:fldCharType="end"/>
                    </w:r>
                  </w:p>
                </w:txbxContent>
              </v:textbox>
              <w10:wrap anchorx="margin"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49728"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39"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1" type="#_x0000_t202" style="position:absolute;margin-left:15.15pt;margin-top:793.8pt;width:66.35pt;height:47.6pt;z-index:25184972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Kt03UH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53824"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4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2" type="#_x0000_t202" style="position:absolute;margin-left:15.15pt;margin-top:793.8pt;width:66.35pt;height:47.6pt;z-index:25185382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6yQIAAP4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6fiW+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57920"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45"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3" type="#_x0000_t202" style="position:absolute;margin-left:15.15pt;margin-top:793.8pt;width:66.35pt;height:47.6pt;z-index:251857920;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62016"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48"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4" type="#_x0000_t202" style="position:absolute;margin-left:15.15pt;margin-top:793.8pt;width:66.35pt;height:47.6pt;z-index:25186201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0D515A" w:rsidTr="00A97F6A">
      <w:tc>
        <w:tcPr>
          <w:tcW w:w="10915" w:type="dxa"/>
          <w:hideMark/>
        </w:tcPr>
        <w:p w:rsidR="000D515A" w:rsidRDefault="000D515A" w:rsidP="005C29DF">
          <w:pPr>
            <w:pStyle w:val="Footer-info"/>
          </w:pPr>
          <w:r>
            <w:t>DH er talerør for handicaporganisationerne og repræsenterer alle typer af handicap - fra hjerneskade og gigt til udviklingshæmning og sindslidelse.</w:t>
          </w:r>
          <w:r>
            <w:br/>
            <w:t xml:space="preserve">35 </w:t>
          </w:r>
          <w:proofErr w:type="spellStart"/>
          <w:r>
            <w:t>handicaporganisationer</w:t>
          </w:r>
          <w:proofErr w:type="spellEnd"/>
          <w:r>
            <w:t xml:space="preserve"> med cirka 340.000 medlemmer er tilsluttet DH.</w:t>
          </w:r>
        </w:p>
      </w:tc>
    </w:tr>
  </w:tbl>
  <w:p w:rsidR="000D515A" w:rsidRDefault="000D515A" w:rsidP="00C41E04">
    <w:pPr>
      <w:pStyle w:val="Sidefod"/>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100249">
    <w:pPr>
      <w:pStyle w:val="Sidefod"/>
    </w:pPr>
    <w:r>
      <w:rPr>
        <w:noProof/>
        <w:lang w:eastAsia="da-DK"/>
      </w:rPr>
      <mc:AlternateContent>
        <mc:Choice Requires="wps">
          <w:drawing>
            <wp:anchor distT="0" distB="0" distL="114300" distR="114300" simplePos="0" relativeHeight="251866112" behindDoc="0" locked="0" layoutInCell="1" allowOverlap="1" wp14:anchorId="433A4EC9" wp14:editId="433A4ECA">
              <wp:simplePos x="0" y="0"/>
              <wp:positionH relativeFrom="rightMargin">
                <wp:align>right</wp:align>
              </wp:positionH>
              <wp:positionV relativeFrom="page">
                <wp:posOffset>10081260</wp:posOffset>
              </wp:positionV>
              <wp:extent cx="842645" cy="604520"/>
              <wp:effectExtent l="0" t="0" r="14605" b="5080"/>
              <wp:wrapNone/>
              <wp:docPr id="151"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3A4EC9" id="_x0000_t202" coordsize="21600,21600" o:spt="202" path="m,l,21600r21600,l21600,xe">
              <v:stroke joinstyle="miter"/>
              <v:path gradientshapeok="t" o:connecttype="rect"/>
            </v:shapetype>
            <v:shape id="_x0000_s1075" type="#_x0000_t202" style="position:absolute;margin-left:15.15pt;margin-top:793.8pt;width:66.35pt;height:47.6pt;z-index:251866112;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" filled="f" fillcolor="white [3201]" stroked="f" strokeweight=".5pt">
              <v:textbox inset="0,0,0,0">
                <w:txbxContent>
                  <w:p w:rsidR="000D515A" w:rsidRDefault="000D515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Pr>
                        <w:rStyle w:val="Sidetal"/>
                        <w:noProof/>
                      </w:rPr>
                      <w:t>4</w:t>
                    </w:r>
                    <w:r>
                      <w:rPr>
                        <w:rStyle w:val="Sidetal"/>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30E" w:rsidRDefault="00B7630E">
      <w:pPr>
        <w:spacing w:line="240" w:lineRule="auto"/>
      </w:pPr>
      <w:r>
        <w:separator/>
      </w:r>
    </w:p>
  </w:footnote>
  <w:footnote w:type="continuationSeparator" w:id="0">
    <w:p w:rsidR="00B7630E" w:rsidRDefault="00B763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7974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8076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6406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5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6508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5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6816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5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6918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5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7225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5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7328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5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7635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6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7737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6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8044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6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8147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6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8454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6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8556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6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8864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7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8966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7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9273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7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9376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7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9683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7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9785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7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0092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7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0195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8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8384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8486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0502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8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0604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8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0912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8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1014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8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1321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8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1424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8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1731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9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1833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9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2140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9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2243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9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2550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9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2652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9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2960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0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3062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0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3369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0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3472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0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3779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0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3881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0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4188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0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4291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1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8793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8896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4598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4700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1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5008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1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5110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1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5417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5520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1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5827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2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5929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2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6236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2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6339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2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6646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2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6748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2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7056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3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7158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3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7465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3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7568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3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7875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3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7977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3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8284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3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8387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4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9203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9305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8694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4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8796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4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9104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4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9206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4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9513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4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99616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4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99923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5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0025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5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0332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5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0435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5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0742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5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0844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5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1152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6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1254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6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1561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6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1664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6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1971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6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2073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6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2380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6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2483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7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9612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9715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3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2790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7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2892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7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3200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7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3302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7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3609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7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3712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7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4019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8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4121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8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4428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8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4531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8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4838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8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4940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8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5248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9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5350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9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5657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9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5760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9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6067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9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6169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29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206476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29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206579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30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D4E" w:rsidRDefault="008E5D4E" w:rsidP="00022BE5">
    <w:pPr>
      <w:pStyle w:val="Sidehoved"/>
    </w:pPr>
  </w:p>
  <w:p w:rsidR="008E5D4E" w:rsidRDefault="008E5D4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6336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30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438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30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0022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3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0124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3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D4E" w:rsidRDefault="008E5D4E" w:rsidP="00F4074D">
    <w:pPr>
      <w:pStyle w:val="Sidehoved"/>
    </w:pPr>
    <w:r>
      <w:rPr>
        <w:noProof/>
        <w:lang w:eastAsia="da-DK"/>
      </w:rPr>
      <w:drawing>
        <wp:anchor distT="0" distB="0" distL="114300" distR="114300" simplePos="0" relativeHeight="25165926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028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8E5D4E" w:rsidRPr="00F4074D" w:rsidRDefault="008E5D4E" w:rsidP="00F4074D">
    <w:pPr>
      <w:pStyle w:val="Sidehoved"/>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0432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3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0534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3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0841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3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0944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3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1251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4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1353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4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1660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4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1763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4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2070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4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2172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4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2480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5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2582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5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2889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5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2992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5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3299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5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401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5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3708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5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811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6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6745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848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4118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6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4220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6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4528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6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4630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6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4937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6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5040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6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5347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7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5449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7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5756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7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5859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7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6166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7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6268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7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6576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8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6678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8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6985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8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7088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8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7395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8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7497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8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7804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8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7907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9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7155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257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8214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9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8316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9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8624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9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8726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9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9033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9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9136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9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9443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0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9545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0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79852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0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9955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0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0262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0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0364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0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0672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1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0774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1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1081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1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1184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1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1491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1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1593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1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1900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1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2003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2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67564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7667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2310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2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2412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2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2720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2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2822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26"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3129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2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3232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29"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3539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3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3641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32"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3948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3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4051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3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43584"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3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44608"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38"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47680"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4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48704"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41"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51776"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4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52800"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44"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55872"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4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56896"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47"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F4074D">
    <w:pPr>
      <w:pStyle w:val="Sidehoved"/>
    </w:pPr>
    <w:r>
      <w:rPr>
        <w:noProof/>
        <w:lang w:eastAsia="da-DK"/>
      </w:rPr>
      <w:drawing>
        <wp:anchor distT="0" distB="0" distL="114300" distR="114300" simplePos="0" relativeHeight="251859968" behindDoc="0" locked="0" layoutInCell="1" allowOverlap="1" wp14:anchorId="433A4ECB" wp14:editId="433A4ECC">
          <wp:simplePos x="0" y="0"/>
          <wp:positionH relativeFrom="page">
            <wp:posOffset>5395126</wp:posOffset>
          </wp:positionH>
          <wp:positionV relativeFrom="page">
            <wp:posOffset>360045</wp:posOffset>
          </wp:positionV>
          <wp:extent cx="1799590" cy="619125"/>
          <wp:effectExtent l="0" t="0" r="0" b="9525"/>
          <wp:wrapNone/>
          <wp:docPr id="14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860992" behindDoc="1" locked="0" layoutInCell="1" hidden="1" allowOverlap="1" wp14:anchorId="433A4ECD" wp14:editId="433A4ECE">
          <wp:simplePos x="0" y="0"/>
          <wp:positionH relativeFrom="page">
            <wp:posOffset>0</wp:posOffset>
          </wp:positionH>
          <wp:positionV relativeFrom="page">
            <wp:posOffset>0</wp:posOffset>
          </wp:positionV>
          <wp:extent cx="7559675" cy="10727690"/>
          <wp:effectExtent l="0" t="0" r="3175" b="0"/>
          <wp:wrapNone/>
          <wp:docPr id="150"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rsidR="000D515A" w:rsidRPr="00F4074D" w:rsidRDefault="000D515A" w:rsidP="00F4074D">
    <w:pPr>
      <w:pStyle w:val="Sidehoved"/>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15A" w:rsidRDefault="000D515A" w:rsidP="00022BE5">
    <w:pPr>
      <w:pStyle w:val="Sidehoved"/>
    </w:pPr>
  </w:p>
  <w:p w:rsidR="000D515A" w:rsidRDefault="000D515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1">
    <w:nsid w:val="74D96D13"/>
    <w:multiLevelType w:val="hybridMultilevel"/>
    <w:tmpl w:val="697ADE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1">
    <w:nsid w:val="7BDB5753"/>
    <w:multiLevelType w:val="hybridMultilevel"/>
    <w:tmpl w:val="EBC44FB0"/>
    <w:lvl w:ilvl="0" w:tplc="D47AF0AE">
      <w:numFmt w:val="bullet"/>
      <w:lvlText w:val=""/>
      <w:lvlJc w:val="left"/>
      <w:pPr>
        <w:ind w:left="720" w:hanging="360"/>
      </w:pPr>
      <w:rPr>
        <w:rFonts w:ascii="Symbol" w:eastAsia="Calibri"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1">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1">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2"/>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8"/>
  </w:num>
  <w:num w:numId="12">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1"/>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35767"/>
    <w:rsid w:val="00080393"/>
    <w:rsid w:val="0009128C"/>
    <w:rsid w:val="00094ABD"/>
    <w:rsid w:val="00095F85"/>
    <w:rsid w:val="0009799A"/>
    <w:rsid w:val="000C4FB1"/>
    <w:rsid w:val="000D515A"/>
    <w:rsid w:val="000E36FD"/>
    <w:rsid w:val="000F585B"/>
    <w:rsid w:val="00100249"/>
    <w:rsid w:val="001012C9"/>
    <w:rsid w:val="00103E3F"/>
    <w:rsid w:val="00114DFB"/>
    <w:rsid w:val="00116DF3"/>
    <w:rsid w:val="00117B3D"/>
    <w:rsid w:val="0013244F"/>
    <w:rsid w:val="001447C0"/>
    <w:rsid w:val="001473EB"/>
    <w:rsid w:val="0015406F"/>
    <w:rsid w:val="001542A8"/>
    <w:rsid w:val="00181781"/>
    <w:rsid w:val="00182651"/>
    <w:rsid w:val="001861E3"/>
    <w:rsid w:val="001B45AD"/>
    <w:rsid w:val="001D6022"/>
    <w:rsid w:val="001E26E6"/>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0BE5"/>
    <w:rsid w:val="00444132"/>
    <w:rsid w:val="004632F9"/>
    <w:rsid w:val="00484CB7"/>
    <w:rsid w:val="00491F35"/>
    <w:rsid w:val="004A5FFD"/>
    <w:rsid w:val="004A6D4D"/>
    <w:rsid w:val="004C01B2"/>
    <w:rsid w:val="004C027F"/>
    <w:rsid w:val="004C6440"/>
    <w:rsid w:val="004D35CC"/>
    <w:rsid w:val="004E0D0A"/>
    <w:rsid w:val="004E1AA9"/>
    <w:rsid w:val="004E4327"/>
    <w:rsid w:val="004F09E8"/>
    <w:rsid w:val="004F1A28"/>
    <w:rsid w:val="004F1ED7"/>
    <w:rsid w:val="005007AF"/>
    <w:rsid w:val="00502F76"/>
    <w:rsid w:val="005045ED"/>
    <w:rsid w:val="005178A7"/>
    <w:rsid w:val="00543EF2"/>
    <w:rsid w:val="0055617E"/>
    <w:rsid w:val="00561C72"/>
    <w:rsid w:val="00562862"/>
    <w:rsid w:val="005633D6"/>
    <w:rsid w:val="00582AE7"/>
    <w:rsid w:val="00584446"/>
    <w:rsid w:val="00592544"/>
    <w:rsid w:val="005A28D4"/>
    <w:rsid w:val="005C29DF"/>
    <w:rsid w:val="005C3C9B"/>
    <w:rsid w:val="005C5F97"/>
    <w:rsid w:val="005C769C"/>
    <w:rsid w:val="005C776A"/>
    <w:rsid w:val="005F0175"/>
    <w:rsid w:val="005F1580"/>
    <w:rsid w:val="005F3ED8"/>
    <w:rsid w:val="005F6B57"/>
    <w:rsid w:val="00610412"/>
    <w:rsid w:val="00627913"/>
    <w:rsid w:val="006325AE"/>
    <w:rsid w:val="00637475"/>
    <w:rsid w:val="00655B49"/>
    <w:rsid w:val="00663A36"/>
    <w:rsid w:val="00674045"/>
    <w:rsid w:val="00674B15"/>
    <w:rsid w:val="00681D83"/>
    <w:rsid w:val="006900C2"/>
    <w:rsid w:val="00695E89"/>
    <w:rsid w:val="006B2AE2"/>
    <w:rsid w:val="006B30A9"/>
    <w:rsid w:val="006C2991"/>
    <w:rsid w:val="006D195B"/>
    <w:rsid w:val="007008EE"/>
    <w:rsid w:val="0070267E"/>
    <w:rsid w:val="00704BA7"/>
    <w:rsid w:val="00706E32"/>
    <w:rsid w:val="007133C6"/>
    <w:rsid w:val="007546AF"/>
    <w:rsid w:val="00765934"/>
    <w:rsid w:val="0077451B"/>
    <w:rsid w:val="00776435"/>
    <w:rsid w:val="00777FAE"/>
    <w:rsid w:val="007830AC"/>
    <w:rsid w:val="00785D91"/>
    <w:rsid w:val="00797275"/>
    <w:rsid w:val="007A3228"/>
    <w:rsid w:val="007E373C"/>
    <w:rsid w:val="008002CE"/>
    <w:rsid w:val="00810A86"/>
    <w:rsid w:val="00813F1C"/>
    <w:rsid w:val="0081675C"/>
    <w:rsid w:val="008210CB"/>
    <w:rsid w:val="00836161"/>
    <w:rsid w:val="00844F6C"/>
    <w:rsid w:val="00863629"/>
    <w:rsid w:val="00873066"/>
    <w:rsid w:val="00875493"/>
    <w:rsid w:val="0087744F"/>
    <w:rsid w:val="008866FE"/>
    <w:rsid w:val="00892D08"/>
    <w:rsid w:val="00893791"/>
    <w:rsid w:val="00893E8F"/>
    <w:rsid w:val="008A6A4F"/>
    <w:rsid w:val="008E3D2B"/>
    <w:rsid w:val="008E5A6D"/>
    <w:rsid w:val="008E5D4E"/>
    <w:rsid w:val="008E63DB"/>
    <w:rsid w:val="008F32DF"/>
    <w:rsid w:val="008F3CFC"/>
    <w:rsid w:val="008F4D20"/>
    <w:rsid w:val="00940804"/>
    <w:rsid w:val="0094757D"/>
    <w:rsid w:val="00951615"/>
    <w:rsid w:val="00951B25"/>
    <w:rsid w:val="0097268A"/>
    <w:rsid w:val="009737E4"/>
    <w:rsid w:val="00983B74"/>
    <w:rsid w:val="0099004B"/>
    <w:rsid w:val="00990263"/>
    <w:rsid w:val="009A1E6C"/>
    <w:rsid w:val="009A2CCC"/>
    <w:rsid w:val="009A4CCC"/>
    <w:rsid w:val="009C2069"/>
    <w:rsid w:val="009D1E80"/>
    <w:rsid w:val="009E4B94"/>
    <w:rsid w:val="009E6AD9"/>
    <w:rsid w:val="00A27C9F"/>
    <w:rsid w:val="00A46697"/>
    <w:rsid w:val="00A633B1"/>
    <w:rsid w:val="00A648FC"/>
    <w:rsid w:val="00A64ACB"/>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7630E"/>
    <w:rsid w:val="00B97059"/>
    <w:rsid w:val="00BB1B90"/>
    <w:rsid w:val="00BB4255"/>
    <w:rsid w:val="00BE2A74"/>
    <w:rsid w:val="00BE70E1"/>
    <w:rsid w:val="00BF0D57"/>
    <w:rsid w:val="00BF4BBF"/>
    <w:rsid w:val="00C0433E"/>
    <w:rsid w:val="00C357EF"/>
    <w:rsid w:val="00C41E04"/>
    <w:rsid w:val="00C439CB"/>
    <w:rsid w:val="00C64739"/>
    <w:rsid w:val="00CA0183"/>
    <w:rsid w:val="00CA0A7D"/>
    <w:rsid w:val="00CA4E77"/>
    <w:rsid w:val="00CA7908"/>
    <w:rsid w:val="00CB3EFE"/>
    <w:rsid w:val="00CB4D1C"/>
    <w:rsid w:val="00CC209F"/>
    <w:rsid w:val="00CC6322"/>
    <w:rsid w:val="00CE3A4B"/>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0160"/>
    <w:rsid w:val="00ED6EC5"/>
    <w:rsid w:val="00EE288F"/>
    <w:rsid w:val="00EF474E"/>
    <w:rsid w:val="00EF5A9E"/>
    <w:rsid w:val="00F0152B"/>
    <w:rsid w:val="00F04788"/>
    <w:rsid w:val="00F233E7"/>
    <w:rsid w:val="00F3199A"/>
    <w:rsid w:val="00F4074D"/>
    <w:rsid w:val="00F710A5"/>
    <w:rsid w:val="00F73354"/>
    <w:rsid w:val="00F82257"/>
    <w:rsid w:val="00F91330"/>
    <w:rsid w:val="00FB2228"/>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4EB9"/>
  <w15:docId w15:val="{0BAE487D-9C83-4165-9751-C3284106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uiPriority w:val="1"/>
    <w:qFormat/>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Almindeligtekst">
    <w:name w:val="Plain Text"/>
    <w:basedOn w:val="Normal"/>
    <w:link w:val="AlmindeligtekstTegn"/>
    <w:uiPriority w:val="99"/>
    <w:unhideWhenUsed/>
    <w:rsid w:val="00491F35"/>
    <w:pPr>
      <w:spacing w:line="240" w:lineRule="auto"/>
    </w:pPr>
    <w:rPr>
      <w:rFonts w:ascii="Calibri" w:hAnsi="Calibri" w:cstheme="minorBidi"/>
      <w:sz w:val="22"/>
      <w:szCs w:val="21"/>
    </w:rPr>
  </w:style>
  <w:style w:type="character" w:customStyle="1" w:styleId="AlmindeligtekstTegn">
    <w:name w:val="Almindelig tekst Tegn"/>
    <w:basedOn w:val="Standardskrifttypeiafsnit"/>
    <w:link w:val="Almindeligtekst"/>
    <w:uiPriority w:val="99"/>
    <w:rsid w:val="00491F35"/>
    <w:rPr>
      <w:rFonts w:ascii="Calibri" w:hAnsi="Calibri" w:cstheme="minorBidi"/>
      <w:sz w:val="22"/>
      <w:szCs w:val="21"/>
    </w:rPr>
  </w:style>
  <w:style w:type="paragraph" w:styleId="Listeafsnit">
    <w:name w:val="List Paragraph"/>
    <w:basedOn w:val="Normal"/>
    <w:uiPriority w:val="34"/>
    <w:qFormat/>
    <w:rsid w:val="00FB2228"/>
    <w:pPr>
      <w:ind w:left="720"/>
      <w:contextualSpacing/>
    </w:pPr>
  </w:style>
  <w:style w:type="character" w:styleId="Hyperlink">
    <w:name w:val="Hyperlink"/>
    <w:basedOn w:val="Standardskrifttypeiafsnit"/>
    <w:uiPriority w:val="99"/>
    <w:unhideWhenUsed/>
    <w:rsid w:val="000D51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052393">
      <w:bodyDiv w:val="1"/>
      <w:marLeft w:val="0"/>
      <w:marRight w:val="0"/>
      <w:marTop w:val="0"/>
      <w:marBottom w:val="0"/>
      <w:divBdr>
        <w:top w:val="none" w:sz="0" w:space="0" w:color="auto"/>
        <w:left w:val="none" w:sz="0" w:space="0" w:color="auto"/>
        <w:bottom w:val="none" w:sz="0" w:space="0" w:color="auto"/>
        <w:right w:val="none" w:sz="0" w:space="0" w:color="auto"/>
      </w:divBdr>
    </w:div>
    <w:div w:id="155484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7.xml"/><Relationship Id="rId366" Type="http://schemas.openxmlformats.org/officeDocument/2006/relationships/footer" Target="footer178.xml"/><Relationship Id="rId170" Type="http://schemas.openxmlformats.org/officeDocument/2006/relationships/footer" Target="footer80.xml"/><Relationship Id="rId226" Type="http://schemas.openxmlformats.org/officeDocument/2006/relationships/footer" Target="footer108.xml"/><Relationship Id="rId268" Type="http://schemas.openxmlformats.org/officeDocument/2006/relationships/footer" Target="footer1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84.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header" Target="header114.xml"/><Relationship Id="rId402" Type="http://schemas.openxmlformats.org/officeDocument/2006/relationships/footer" Target="footer196.xml"/><Relationship Id="rId279" Type="http://schemas.openxmlformats.org/officeDocument/2006/relationships/header" Target="header135.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85" Type="http://schemas.openxmlformats.org/officeDocument/2006/relationships/header" Target="header38.xml"/><Relationship Id="rId150" Type="http://schemas.openxmlformats.org/officeDocument/2006/relationships/footer" Target="footer70.xml"/><Relationship Id="rId192" Type="http://schemas.openxmlformats.org/officeDocument/2006/relationships/footer" Target="footer91.xml"/><Relationship Id="rId206" Type="http://schemas.openxmlformats.org/officeDocument/2006/relationships/footer" Target="footer98.xml"/><Relationship Id="rId248" Type="http://schemas.openxmlformats.org/officeDocument/2006/relationships/footer" Target="footer119.xml"/><Relationship Id="rId12" Type="http://schemas.openxmlformats.org/officeDocument/2006/relationships/footer" Target="footer1.xml"/><Relationship Id="rId108" Type="http://schemas.openxmlformats.org/officeDocument/2006/relationships/footer" Target="footer49.xml"/><Relationship Id="rId315" Type="http://schemas.openxmlformats.org/officeDocument/2006/relationships/header" Target="header153.xml"/><Relationship Id="rId357" Type="http://schemas.openxmlformats.org/officeDocument/2006/relationships/header" Target="header174.xml"/><Relationship Id="rId54" Type="http://schemas.openxmlformats.org/officeDocument/2006/relationships/footer" Target="footer22.xml"/><Relationship Id="rId96" Type="http://schemas.openxmlformats.org/officeDocument/2006/relationships/footer" Target="footer43.xml"/><Relationship Id="rId161" Type="http://schemas.openxmlformats.org/officeDocument/2006/relationships/header" Target="header76.xml"/><Relationship Id="rId217" Type="http://schemas.openxmlformats.org/officeDocument/2006/relationships/header" Target="header104.xml"/><Relationship Id="rId399" Type="http://schemas.openxmlformats.org/officeDocument/2006/relationships/header" Target="header195.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footer" Target="footer130.xml"/><Relationship Id="rId326" Type="http://schemas.openxmlformats.org/officeDocument/2006/relationships/footer" Target="footer158.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footer" Target="footer179.xml"/><Relationship Id="rId172" Type="http://schemas.openxmlformats.org/officeDocument/2006/relationships/footer" Target="footer81.xml"/><Relationship Id="rId228" Type="http://schemas.openxmlformats.org/officeDocument/2006/relationships/footer" Target="footer109.xml"/><Relationship Id="rId281" Type="http://schemas.openxmlformats.org/officeDocument/2006/relationships/header" Target="header136.xml"/><Relationship Id="rId337" Type="http://schemas.openxmlformats.org/officeDocument/2006/relationships/header" Target="header164.xml"/><Relationship Id="rId34" Type="http://schemas.openxmlformats.org/officeDocument/2006/relationships/footer" Target="footer12.xml"/><Relationship Id="rId76" Type="http://schemas.openxmlformats.org/officeDocument/2006/relationships/footer" Target="footer33.xml"/><Relationship Id="rId141" Type="http://schemas.openxmlformats.org/officeDocument/2006/relationships/header" Target="header66.xml"/><Relationship Id="rId379" Type="http://schemas.openxmlformats.org/officeDocument/2006/relationships/header" Target="header185.xml"/><Relationship Id="rId7" Type="http://schemas.openxmlformats.org/officeDocument/2006/relationships/settings" Target="settings.xml"/><Relationship Id="rId183" Type="http://schemas.openxmlformats.org/officeDocument/2006/relationships/header" Target="header87.xml"/><Relationship Id="rId239" Type="http://schemas.openxmlformats.org/officeDocument/2006/relationships/header" Target="header115.xml"/><Relationship Id="rId390" Type="http://schemas.openxmlformats.org/officeDocument/2006/relationships/footer" Target="footer190.xml"/><Relationship Id="rId404" Type="http://schemas.openxmlformats.org/officeDocument/2006/relationships/footer" Target="footer197.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footer" Target="footer148.xml"/><Relationship Id="rId45" Type="http://schemas.openxmlformats.org/officeDocument/2006/relationships/header" Target="header18.xml"/><Relationship Id="rId87" Type="http://schemas.openxmlformats.org/officeDocument/2006/relationships/header" Target="header39.xml"/><Relationship Id="rId110" Type="http://schemas.openxmlformats.org/officeDocument/2006/relationships/footer" Target="footer50.xml"/><Relationship Id="rId348" Type="http://schemas.openxmlformats.org/officeDocument/2006/relationships/footer" Target="footer169.xml"/><Relationship Id="rId152" Type="http://schemas.openxmlformats.org/officeDocument/2006/relationships/footer" Target="footer71.xml"/><Relationship Id="rId194" Type="http://schemas.openxmlformats.org/officeDocument/2006/relationships/footer" Target="footer92.xml"/><Relationship Id="rId208" Type="http://schemas.openxmlformats.org/officeDocument/2006/relationships/footer" Target="footer99.xml"/><Relationship Id="rId261" Type="http://schemas.openxmlformats.org/officeDocument/2006/relationships/header" Target="header126.xml"/><Relationship Id="rId14" Type="http://schemas.openxmlformats.org/officeDocument/2006/relationships/footer" Target="footer2.xml"/><Relationship Id="rId56" Type="http://schemas.openxmlformats.org/officeDocument/2006/relationships/footer" Target="footer23.xml"/><Relationship Id="rId317" Type="http://schemas.openxmlformats.org/officeDocument/2006/relationships/header" Target="header154.xml"/><Relationship Id="rId359" Type="http://schemas.openxmlformats.org/officeDocument/2006/relationships/header" Target="header175.xml"/><Relationship Id="rId98" Type="http://schemas.openxmlformats.org/officeDocument/2006/relationships/footer" Target="footer44.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header" Target="header105.xml"/><Relationship Id="rId370" Type="http://schemas.openxmlformats.org/officeDocument/2006/relationships/footer" Target="footer180.xml"/><Relationship Id="rId230" Type="http://schemas.openxmlformats.org/officeDocument/2006/relationships/footer" Target="footer110.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1.xml"/><Relationship Id="rId328" Type="http://schemas.openxmlformats.org/officeDocument/2006/relationships/footer" Target="footer159.xml"/><Relationship Id="rId132" Type="http://schemas.openxmlformats.org/officeDocument/2006/relationships/footer" Target="footer61.xml"/><Relationship Id="rId174" Type="http://schemas.openxmlformats.org/officeDocument/2006/relationships/footer" Target="footer82.xml"/><Relationship Id="rId381" Type="http://schemas.openxmlformats.org/officeDocument/2006/relationships/header" Target="header186.xml"/><Relationship Id="rId241" Type="http://schemas.openxmlformats.org/officeDocument/2006/relationships/header" Target="header116.xml"/><Relationship Id="rId36" Type="http://schemas.openxmlformats.org/officeDocument/2006/relationships/footer" Target="footer13.xml"/><Relationship Id="rId283" Type="http://schemas.openxmlformats.org/officeDocument/2006/relationships/header" Target="header137.xml"/><Relationship Id="rId339" Type="http://schemas.openxmlformats.org/officeDocument/2006/relationships/header" Target="header165.xml"/><Relationship Id="rId78" Type="http://schemas.openxmlformats.org/officeDocument/2006/relationships/footer" Target="footer34.xml"/><Relationship Id="rId101" Type="http://schemas.openxmlformats.org/officeDocument/2006/relationships/header" Target="header46.xml"/><Relationship Id="rId143" Type="http://schemas.openxmlformats.org/officeDocument/2006/relationships/header" Target="header67.xml"/><Relationship Id="rId185" Type="http://schemas.openxmlformats.org/officeDocument/2006/relationships/header" Target="header88.xml"/><Relationship Id="rId350" Type="http://schemas.openxmlformats.org/officeDocument/2006/relationships/footer" Target="footer170.xml"/><Relationship Id="rId406" Type="http://schemas.openxmlformats.org/officeDocument/2006/relationships/footer" Target="footer198.xml"/><Relationship Id="rId9" Type="http://schemas.openxmlformats.org/officeDocument/2006/relationships/footnotes" Target="footnotes.xml"/><Relationship Id="rId210" Type="http://schemas.openxmlformats.org/officeDocument/2006/relationships/footer" Target="footer100.xml"/><Relationship Id="rId392" Type="http://schemas.openxmlformats.org/officeDocument/2006/relationships/footer" Target="footer191.xml"/><Relationship Id="rId252" Type="http://schemas.openxmlformats.org/officeDocument/2006/relationships/footer" Target="footer121.xml"/><Relationship Id="rId294" Type="http://schemas.openxmlformats.org/officeDocument/2006/relationships/footer" Target="footer142.xml"/><Relationship Id="rId308" Type="http://schemas.openxmlformats.org/officeDocument/2006/relationships/footer" Target="footer149.xml"/><Relationship Id="rId47" Type="http://schemas.openxmlformats.org/officeDocument/2006/relationships/header" Target="header19.xml"/><Relationship Id="rId89" Type="http://schemas.openxmlformats.org/officeDocument/2006/relationships/header" Target="header40.xml"/><Relationship Id="rId112" Type="http://schemas.openxmlformats.org/officeDocument/2006/relationships/footer" Target="footer51.xml"/><Relationship Id="rId154" Type="http://schemas.openxmlformats.org/officeDocument/2006/relationships/footer" Target="footer72.xml"/><Relationship Id="rId361" Type="http://schemas.openxmlformats.org/officeDocument/2006/relationships/header" Target="header176.xml"/><Relationship Id="rId196" Type="http://schemas.openxmlformats.org/officeDocument/2006/relationships/footer" Target="footer93.xml"/><Relationship Id="rId16" Type="http://schemas.openxmlformats.org/officeDocument/2006/relationships/footer" Target="footer3.xml"/><Relationship Id="rId221" Type="http://schemas.openxmlformats.org/officeDocument/2006/relationships/header" Target="header106.xml"/><Relationship Id="rId263" Type="http://schemas.openxmlformats.org/officeDocument/2006/relationships/header" Target="header127.xml"/><Relationship Id="rId319" Type="http://schemas.openxmlformats.org/officeDocument/2006/relationships/header" Target="header155.xml"/><Relationship Id="rId58" Type="http://schemas.openxmlformats.org/officeDocument/2006/relationships/footer" Target="footer24.xml"/><Relationship Id="rId123" Type="http://schemas.openxmlformats.org/officeDocument/2006/relationships/header" Target="header57.xml"/><Relationship Id="rId330" Type="http://schemas.openxmlformats.org/officeDocument/2006/relationships/footer" Target="footer160.xml"/><Relationship Id="rId165" Type="http://schemas.openxmlformats.org/officeDocument/2006/relationships/header" Target="header78.xml"/><Relationship Id="rId372" Type="http://schemas.openxmlformats.org/officeDocument/2006/relationships/footer" Target="footer181.xml"/><Relationship Id="rId232" Type="http://schemas.openxmlformats.org/officeDocument/2006/relationships/footer" Target="footer111.xml"/><Relationship Id="rId274" Type="http://schemas.openxmlformats.org/officeDocument/2006/relationships/footer" Target="footer132.xml"/><Relationship Id="rId27" Type="http://schemas.openxmlformats.org/officeDocument/2006/relationships/header" Target="header9.xml"/><Relationship Id="rId48" Type="http://schemas.openxmlformats.org/officeDocument/2006/relationships/footer" Target="footer19.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footer" Target="footer176.xml"/><Relationship Id="rId383" Type="http://schemas.openxmlformats.org/officeDocument/2006/relationships/header" Target="header187.xml"/><Relationship Id="rId201" Type="http://schemas.openxmlformats.org/officeDocument/2006/relationships/header" Target="header96.xml"/><Relationship Id="rId222" Type="http://schemas.openxmlformats.org/officeDocument/2006/relationships/footer" Target="footer106.xml"/><Relationship Id="rId243" Type="http://schemas.openxmlformats.org/officeDocument/2006/relationships/header" Target="header117.xml"/><Relationship Id="rId264" Type="http://schemas.openxmlformats.org/officeDocument/2006/relationships/footer" Target="footer127.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footer" Target="foot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footer" Target="footer171.xml"/><Relationship Id="rId373" Type="http://schemas.openxmlformats.org/officeDocument/2006/relationships/header" Target="header182.xml"/><Relationship Id="rId394" Type="http://schemas.openxmlformats.org/officeDocument/2006/relationships/footer" Target="footer192.xml"/><Relationship Id="rId408" Type="http://schemas.openxmlformats.org/officeDocument/2006/relationships/footer" Target="footer199.xml"/><Relationship Id="rId1" Type="http://schemas.openxmlformats.org/officeDocument/2006/relationships/customXml" Target="../customXml/item1.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footer" Target="footer9.xml"/><Relationship Id="rId49" Type="http://schemas.openxmlformats.org/officeDocument/2006/relationships/header" Target="header20.xml"/><Relationship Id="rId114" Type="http://schemas.openxmlformats.org/officeDocument/2006/relationships/footer" Target="footer52.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footer" Target="footer145.xml"/><Relationship Id="rId60" Type="http://schemas.openxmlformats.org/officeDocument/2006/relationships/footer" Target="footer25.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3.xml"/><Relationship Id="rId177" Type="http://schemas.openxmlformats.org/officeDocument/2006/relationships/header" Target="header84.xml"/><Relationship Id="rId198" Type="http://schemas.openxmlformats.org/officeDocument/2006/relationships/footer" Target="footer94.xml"/><Relationship Id="rId321" Type="http://schemas.openxmlformats.org/officeDocument/2006/relationships/header" Target="header156.xml"/><Relationship Id="rId342" Type="http://schemas.openxmlformats.org/officeDocument/2006/relationships/footer" Target="footer166.xml"/><Relationship Id="rId363" Type="http://schemas.openxmlformats.org/officeDocument/2006/relationships/header" Target="header177.xml"/><Relationship Id="rId384" Type="http://schemas.openxmlformats.org/officeDocument/2006/relationships/footer" Target="footer187.xml"/><Relationship Id="rId202" Type="http://schemas.openxmlformats.org/officeDocument/2006/relationships/footer" Target="footer96.xml"/><Relationship Id="rId223" Type="http://schemas.openxmlformats.org/officeDocument/2006/relationships/header" Target="header107.xml"/><Relationship Id="rId244" Type="http://schemas.openxmlformats.org/officeDocument/2006/relationships/footer" Target="footer117.xml"/><Relationship Id="rId18" Type="http://schemas.openxmlformats.org/officeDocument/2006/relationships/footer" Target="footer4.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footer" Target="footer182.xml"/><Relationship Id="rId395" Type="http://schemas.openxmlformats.org/officeDocument/2006/relationships/header" Target="header193.xml"/><Relationship Id="rId409" Type="http://schemas.openxmlformats.org/officeDocument/2006/relationships/header" Target="header200.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footer" Target="footer112.xml"/><Relationship Id="rId2" Type="http://schemas.openxmlformats.org/officeDocument/2006/relationships/customXml" Target="../customXml/item2.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3.xml"/><Relationship Id="rId297" Type="http://schemas.openxmlformats.org/officeDocument/2006/relationships/header" Target="header144.xml"/><Relationship Id="rId40" Type="http://schemas.openxmlformats.org/officeDocument/2006/relationships/footer" Target="footer15.xml"/><Relationship Id="rId115" Type="http://schemas.openxmlformats.org/officeDocument/2006/relationships/header" Target="header53.xml"/><Relationship Id="rId136" Type="http://schemas.openxmlformats.org/officeDocument/2006/relationships/footer" Target="footer63.xml"/><Relationship Id="rId157" Type="http://schemas.openxmlformats.org/officeDocument/2006/relationships/header" Target="header74.xml"/><Relationship Id="rId178" Type="http://schemas.openxmlformats.org/officeDocument/2006/relationships/footer" Target="footer84.xml"/><Relationship Id="rId301" Type="http://schemas.openxmlformats.org/officeDocument/2006/relationships/header" Target="header146.xml"/><Relationship Id="rId322" Type="http://schemas.openxmlformats.org/officeDocument/2006/relationships/footer" Target="footer156.xml"/><Relationship Id="rId343" Type="http://schemas.openxmlformats.org/officeDocument/2006/relationships/header" Target="header167.xml"/><Relationship Id="rId364" Type="http://schemas.openxmlformats.org/officeDocument/2006/relationships/footer" Target="footer177.xml"/><Relationship Id="rId61" Type="http://schemas.openxmlformats.org/officeDocument/2006/relationships/header" Target="header26.xml"/><Relationship Id="rId82" Type="http://schemas.openxmlformats.org/officeDocument/2006/relationships/footer" Target="footer36.xml"/><Relationship Id="rId199" Type="http://schemas.openxmlformats.org/officeDocument/2006/relationships/header" Target="header95.xml"/><Relationship Id="rId203" Type="http://schemas.openxmlformats.org/officeDocument/2006/relationships/header" Target="header97.xml"/><Relationship Id="rId385" Type="http://schemas.openxmlformats.org/officeDocument/2006/relationships/header" Target="header188.xml"/><Relationship Id="rId19" Type="http://schemas.openxmlformats.org/officeDocument/2006/relationships/header" Target="header5.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footer" Target="footer200.xml"/><Relationship Id="rId30" Type="http://schemas.openxmlformats.org/officeDocument/2006/relationships/footer" Target="footer10.xml"/><Relationship Id="rId105" Type="http://schemas.openxmlformats.org/officeDocument/2006/relationships/header" Target="header48.xml"/><Relationship Id="rId126" Type="http://schemas.openxmlformats.org/officeDocument/2006/relationships/footer" Target="footer58.xml"/><Relationship Id="rId147" Type="http://schemas.openxmlformats.org/officeDocument/2006/relationships/header" Target="header69.xml"/><Relationship Id="rId168" Type="http://schemas.openxmlformats.org/officeDocument/2006/relationships/footer" Target="footer79.xml"/><Relationship Id="rId312" Type="http://schemas.openxmlformats.org/officeDocument/2006/relationships/footer" Target="footer151.xml"/><Relationship Id="rId333" Type="http://schemas.openxmlformats.org/officeDocument/2006/relationships/header" Target="header162.xml"/><Relationship Id="rId354" Type="http://schemas.openxmlformats.org/officeDocument/2006/relationships/footer" Target="footer172.xml"/><Relationship Id="rId51" Type="http://schemas.openxmlformats.org/officeDocument/2006/relationships/header" Target="header21.xml"/><Relationship Id="rId72" Type="http://schemas.openxmlformats.org/officeDocument/2006/relationships/footer" Target="footer31.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3.xml"/><Relationship Id="rId396" Type="http://schemas.openxmlformats.org/officeDocument/2006/relationships/footer" Target="footer193.xml"/><Relationship Id="rId3" Type="http://schemas.openxmlformats.org/officeDocument/2006/relationships/customXml" Target="../customXml/item3.xml"/><Relationship Id="rId214" Type="http://schemas.openxmlformats.org/officeDocument/2006/relationships/footer" Target="footer102.xml"/><Relationship Id="rId235" Type="http://schemas.openxmlformats.org/officeDocument/2006/relationships/header" Target="header113.xml"/><Relationship Id="rId256" Type="http://schemas.openxmlformats.org/officeDocument/2006/relationships/footer" Target="footer123.xml"/><Relationship Id="rId277" Type="http://schemas.openxmlformats.org/officeDocument/2006/relationships/header" Target="header134.xml"/><Relationship Id="rId298" Type="http://schemas.openxmlformats.org/officeDocument/2006/relationships/footer" Target="footer144.xml"/><Relationship Id="rId400" Type="http://schemas.openxmlformats.org/officeDocument/2006/relationships/footer" Target="footer195.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8.xml"/><Relationship Id="rId386" Type="http://schemas.openxmlformats.org/officeDocument/2006/relationships/footer" Target="footer188.xml"/><Relationship Id="rId190" Type="http://schemas.openxmlformats.org/officeDocument/2006/relationships/footer" Target="footer90.xml"/><Relationship Id="rId204" Type="http://schemas.openxmlformats.org/officeDocument/2006/relationships/footer" Target="footer97.xml"/><Relationship Id="rId225" Type="http://schemas.openxmlformats.org/officeDocument/2006/relationships/header" Target="header108.xml"/><Relationship Id="rId246" Type="http://schemas.openxmlformats.org/officeDocument/2006/relationships/footer" Target="footer118.xml"/><Relationship Id="rId267" Type="http://schemas.openxmlformats.org/officeDocument/2006/relationships/header" Target="header129.xml"/><Relationship Id="rId288" Type="http://schemas.openxmlformats.org/officeDocument/2006/relationships/footer" Target="footer139.xml"/><Relationship Id="rId411" Type="http://schemas.openxmlformats.org/officeDocument/2006/relationships/fontTable" Target="fontTable.xml"/><Relationship Id="rId106" Type="http://schemas.openxmlformats.org/officeDocument/2006/relationships/footer" Target="footer48.xml"/><Relationship Id="rId127" Type="http://schemas.openxmlformats.org/officeDocument/2006/relationships/header" Target="header59.xml"/><Relationship Id="rId313" Type="http://schemas.openxmlformats.org/officeDocument/2006/relationships/header" Target="header152.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21.xml"/><Relationship Id="rId73" Type="http://schemas.openxmlformats.org/officeDocument/2006/relationships/header" Target="header32.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header" Target="header80.xml"/><Relationship Id="rId334" Type="http://schemas.openxmlformats.org/officeDocument/2006/relationships/footer" Target="footer162.xml"/><Relationship Id="rId355" Type="http://schemas.openxmlformats.org/officeDocument/2006/relationships/header" Target="header173.xml"/><Relationship Id="rId376" Type="http://schemas.openxmlformats.org/officeDocument/2006/relationships/footer" Target="footer183.xml"/><Relationship Id="rId397" Type="http://schemas.openxmlformats.org/officeDocument/2006/relationships/header" Target="header194.xml"/><Relationship Id="rId4" Type="http://schemas.openxmlformats.org/officeDocument/2006/relationships/customXml" Target="../customXml/item4.xml"/><Relationship Id="rId180" Type="http://schemas.openxmlformats.org/officeDocument/2006/relationships/footer" Target="footer85.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6.xml"/><Relationship Id="rId303" Type="http://schemas.openxmlformats.org/officeDocument/2006/relationships/header" Target="header147.xml"/><Relationship Id="rId42" Type="http://schemas.openxmlformats.org/officeDocument/2006/relationships/footer" Target="footer16.xml"/><Relationship Id="rId84" Type="http://schemas.openxmlformats.org/officeDocument/2006/relationships/footer" Target="footer37.xml"/><Relationship Id="rId138" Type="http://schemas.openxmlformats.org/officeDocument/2006/relationships/footer" Target="footer64.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header" Target="header91.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theme" Target="theme/theme1.xml"/><Relationship Id="rId107" Type="http://schemas.openxmlformats.org/officeDocument/2006/relationships/header" Target="header49.xml"/><Relationship Id="rId289" Type="http://schemas.openxmlformats.org/officeDocument/2006/relationships/header" Target="header140.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footer" Target="footer103.xml"/><Relationship Id="rId258" Type="http://schemas.openxmlformats.org/officeDocument/2006/relationships/footer" Target="footer124.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8.xml"/><Relationship Id="rId367" Type="http://schemas.openxmlformats.org/officeDocument/2006/relationships/header" Target="header179.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footer" Target="footer163.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footer" Target="footer184.xml"/><Relationship Id="rId403" Type="http://schemas.openxmlformats.org/officeDocument/2006/relationships/header" Target="header197.xml"/><Relationship Id="rId6" Type="http://schemas.openxmlformats.org/officeDocument/2006/relationships/styles" Target="styles.xml"/><Relationship Id="rId238" Type="http://schemas.openxmlformats.org/officeDocument/2006/relationships/footer" Target="footer114.xml"/><Relationship Id="rId291" Type="http://schemas.openxmlformats.org/officeDocument/2006/relationships/header" Target="header141.xml"/><Relationship Id="rId305" Type="http://schemas.openxmlformats.org/officeDocument/2006/relationships/header" Target="header148.xml"/><Relationship Id="rId347" Type="http://schemas.openxmlformats.org/officeDocument/2006/relationships/header" Target="header169.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header" Target="header71.xml"/><Relationship Id="rId389" Type="http://schemas.openxmlformats.org/officeDocument/2006/relationships/header" Target="header190.xml"/><Relationship Id="rId193" Type="http://schemas.openxmlformats.org/officeDocument/2006/relationships/header" Target="header92.xml"/><Relationship Id="rId207" Type="http://schemas.openxmlformats.org/officeDocument/2006/relationships/header" Target="header99.xml"/><Relationship Id="rId249" Type="http://schemas.openxmlformats.org/officeDocument/2006/relationships/header" Target="header120.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5.xml"/><Relationship Id="rId316" Type="http://schemas.openxmlformats.org/officeDocument/2006/relationships/footer" Target="footer153.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footer" Target="footer55.xml"/><Relationship Id="rId358" Type="http://schemas.openxmlformats.org/officeDocument/2006/relationships/footer" Target="footer174.xml"/><Relationship Id="rId162" Type="http://schemas.openxmlformats.org/officeDocument/2006/relationships/footer" Target="footer76.xml"/><Relationship Id="rId218" Type="http://schemas.openxmlformats.org/officeDocument/2006/relationships/footer" Target="footer104.xml"/><Relationship Id="rId271" Type="http://schemas.openxmlformats.org/officeDocument/2006/relationships/header" Target="header131.xml"/><Relationship Id="rId24" Type="http://schemas.openxmlformats.org/officeDocument/2006/relationships/footer" Target="footer7.xml"/><Relationship Id="rId66" Type="http://schemas.openxmlformats.org/officeDocument/2006/relationships/footer" Target="footer28.xml"/><Relationship Id="rId131" Type="http://schemas.openxmlformats.org/officeDocument/2006/relationships/header" Target="header61.xml"/><Relationship Id="rId327" Type="http://schemas.openxmlformats.org/officeDocument/2006/relationships/header" Target="header159.xml"/><Relationship Id="rId369" Type="http://schemas.openxmlformats.org/officeDocument/2006/relationships/header" Target="header180.xml"/><Relationship Id="rId173" Type="http://schemas.openxmlformats.org/officeDocument/2006/relationships/header" Target="header82.xml"/><Relationship Id="rId229" Type="http://schemas.openxmlformats.org/officeDocument/2006/relationships/header" Target="header110.xml"/><Relationship Id="rId380" Type="http://schemas.openxmlformats.org/officeDocument/2006/relationships/footer" Target="footer185.xml"/><Relationship Id="rId240" Type="http://schemas.openxmlformats.org/officeDocument/2006/relationships/footer" Target="footer115.xml"/><Relationship Id="rId35" Type="http://schemas.openxmlformats.org/officeDocument/2006/relationships/header" Target="header1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footer" Target="footer136.xml"/><Relationship Id="rId338" Type="http://schemas.openxmlformats.org/officeDocument/2006/relationships/footer" Target="footer164.xml"/><Relationship Id="rId8" Type="http://schemas.openxmlformats.org/officeDocument/2006/relationships/webSettings" Target="webSettings.xml"/><Relationship Id="rId142" Type="http://schemas.openxmlformats.org/officeDocument/2006/relationships/footer" Target="footer66.xml"/><Relationship Id="rId184" Type="http://schemas.openxmlformats.org/officeDocument/2006/relationships/footer" Target="footer87.xml"/><Relationship Id="rId391" Type="http://schemas.openxmlformats.org/officeDocument/2006/relationships/header" Target="header191.xml"/><Relationship Id="rId405" Type="http://schemas.openxmlformats.org/officeDocument/2006/relationships/header" Target="header198.xml"/><Relationship Id="rId251" Type="http://schemas.openxmlformats.org/officeDocument/2006/relationships/header" Target="header121.xml"/><Relationship Id="rId46" Type="http://schemas.openxmlformats.org/officeDocument/2006/relationships/footer" Target="footer18.xml"/><Relationship Id="rId293" Type="http://schemas.openxmlformats.org/officeDocument/2006/relationships/header" Target="header142.xml"/><Relationship Id="rId307" Type="http://schemas.openxmlformats.org/officeDocument/2006/relationships/header" Target="header149.xml"/><Relationship Id="rId349" Type="http://schemas.openxmlformats.org/officeDocument/2006/relationships/header" Target="header170.xml"/><Relationship Id="rId88" Type="http://schemas.openxmlformats.org/officeDocument/2006/relationships/footer" Target="footer39.xml"/><Relationship Id="rId111" Type="http://schemas.openxmlformats.org/officeDocument/2006/relationships/header" Target="header51.xml"/><Relationship Id="rId153" Type="http://schemas.openxmlformats.org/officeDocument/2006/relationships/header" Target="header72.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5.xml"/><Relationship Id="rId220" Type="http://schemas.openxmlformats.org/officeDocument/2006/relationships/footer" Target="footer105.xml"/><Relationship Id="rId15" Type="http://schemas.openxmlformats.org/officeDocument/2006/relationships/header" Target="header3.xml"/><Relationship Id="rId57" Type="http://schemas.openxmlformats.org/officeDocument/2006/relationships/header" Target="header24.xml"/><Relationship Id="rId262" Type="http://schemas.openxmlformats.org/officeDocument/2006/relationships/footer" Target="footer126.xml"/><Relationship Id="rId318" Type="http://schemas.openxmlformats.org/officeDocument/2006/relationships/footer" Target="footer154.xml"/><Relationship Id="rId99" Type="http://schemas.openxmlformats.org/officeDocument/2006/relationships/header" Target="header45.xml"/><Relationship Id="rId122" Type="http://schemas.openxmlformats.org/officeDocument/2006/relationships/footer" Target="footer56.xml"/><Relationship Id="rId164" Type="http://schemas.openxmlformats.org/officeDocument/2006/relationships/footer" Target="footer77.xml"/><Relationship Id="rId371" Type="http://schemas.openxmlformats.org/officeDocument/2006/relationships/header" Target="header181.xml"/><Relationship Id="rId26" Type="http://schemas.openxmlformats.org/officeDocument/2006/relationships/footer" Target="footer8.xml"/><Relationship Id="rId231" Type="http://schemas.openxmlformats.org/officeDocument/2006/relationships/header" Target="header111.xml"/><Relationship Id="rId273" Type="http://schemas.openxmlformats.org/officeDocument/2006/relationships/header" Target="header132.xml"/><Relationship Id="rId329" Type="http://schemas.openxmlformats.org/officeDocument/2006/relationships/header" Target="header160.xml"/><Relationship Id="rId68" Type="http://schemas.openxmlformats.org/officeDocument/2006/relationships/footer" Target="footer29.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footer" Target="footer165.xml"/><Relationship Id="rId200" Type="http://schemas.openxmlformats.org/officeDocument/2006/relationships/footer" Target="footer95.xml"/><Relationship Id="rId382" Type="http://schemas.openxmlformats.org/officeDocument/2006/relationships/footer" Target="footer186.xml"/><Relationship Id="rId242" Type="http://schemas.openxmlformats.org/officeDocument/2006/relationships/footer" Target="footer116.xml"/><Relationship Id="rId284" Type="http://schemas.openxmlformats.org/officeDocument/2006/relationships/footer" Target="footer137.xml"/><Relationship Id="rId37" Type="http://schemas.openxmlformats.org/officeDocument/2006/relationships/header" Target="header14.xml"/><Relationship Id="rId79" Type="http://schemas.openxmlformats.org/officeDocument/2006/relationships/header" Target="header35.xml"/><Relationship Id="rId102" Type="http://schemas.openxmlformats.org/officeDocument/2006/relationships/footer" Target="footer46.xml"/><Relationship Id="rId144" Type="http://schemas.openxmlformats.org/officeDocument/2006/relationships/footer" Target="footer67.xml"/><Relationship Id="rId90" Type="http://schemas.openxmlformats.org/officeDocument/2006/relationships/footer" Target="footer40.xml"/><Relationship Id="rId186" Type="http://schemas.openxmlformats.org/officeDocument/2006/relationships/footer" Target="footer88.xml"/><Relationship Id="rId351" Type="http://schemas.openxmlformats.org/officeDocument/2006/relationships/header" Target="header171.xml"/><Relationship Id="rId393" Type="http://schemas.openxmlformats.org/officeDocument/2006/relationships/header" Target="header192.xml"/><Relationship Id="rId407" Type="http://schemas.openxmlformats.org/officeDocument/2006/relationships/header" Target="header199.xml"/><Relationship Id="rId211" Type="http://schemas.openxmlformats.org/officeDocument/2006/relationships/header" Target="header101.xml"/><Relationship Id="rId253" Type="http://schemas.openxmlformats.org/officeDocument/2006/relationships/header" Target="header122.xml"/><Relationship Id="rId295" Type="http://schemas.openxmlformats.org/officeDocument/2006/relationships/header" Target="header143.xml"/><Relationship Id="rId309" Type="http://schemas.openxmlformats.org/officeDocument/2006/relationships/header" Target="header15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1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B2CF6EAF6E5745BF7791D8FA687ED4" ma:contentTypeVersion="0" ma:contentTypeDescription="Create a new document." ma:contentTypeScope="" ma:versionID="c748cda9ec9755d301eda479ced30f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1A8B1-EEC8-4487-880B-1E4A5339E336}">
  <ds:schemaRefs>
    <ds:schemaRef ds:uri="http://schemas.microsoft.com/sharepoint/v3/contenttype/forms"/>
  </ds:schemaRefs>
</ds:datastoreItem>
</file>

<file path=customXml/itemProps2.xml><?xml version="1.0" encoding="utf-8"?>
<ds:datastoreItem xmlns:ds="http://schemas.openxmlformats.org/officeDocument/2006/customXml" ds:itemID="{1A802C7B-181F-47D3-8648-9F8D4E372E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D0CC32-DA55-4025-A689-2ED5CFA81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9B556E9-2E65-4B4C-9A05-D91AFF01A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 med logo ny</Template>
  <TotalTime>3</TotalTime>
  <Pages>198</Pages>
  <Words>55872</Words>
  <Characters>340822</Characters>
  <Application>Microsoft Office Word</Application>
  <DocSecurity>0</DocSecurity>
  <Lines>2840</Lines>
  <Paragraphs>791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395903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Rasmus Bach Andresen</cp:lastModifiedBy>
  <cp:revision>1</cp:revision>
  <dcterms:created xsi:type="dcterms:W3CDTF">2022-10-26T12:26:00Z</dcterms:created>
  <dcterms:modified xsi:type="dcterms:W3CDTF">2022-10-26T12:29:00Z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0x0101005FB2CF6EAF6E5745BF7791D8FA687ED4</vt:lpwstr>
  </property>
  <property fmtid="{D5CDD505-2E9C-101B-9397-08002B2CF9AE}" pid="3" name="TeamShareLastOpen">
    <vt:lpwstr>13-10-2022 10:45:33</vt:lpwstr>
  </property>
</Properties>
</file>