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AB362E" w14:paraId="2126863D" w14:textId="77777777" w:rsidTr="00AA0D2C">
        <w:trPr>
          <w:trHeight w:hRule="exact" w:val="737"/>
        </w:trPr>
        <w:tc>
          <w:tcPr>
            <w:tcW w:w="7230" w:type="dxa"/>
          </w:tcPr>
          <w:p w14:paraId="2126863B" w14:textId="77777777" w:rsidR="00206780" w:rsidRDefault="0011456B" w:rsidP="00206780">
            <w:pPr>
              <w:pStyle w:val="Header-info"/>
              <w:framePr w:wrap="auto" w:vAnchor="margin" w:hAnchor="text" w:yAlign="inline"/>
            </w:pPr>
            <w:r>
              <w:t xml:space="preserve">Dokument oprettet </w:t>
            </w:r>
            <w:bookmarkStart w:id="0" w:name="Dato"/>
            <w:r>
              <w:t>30. oktober 2023</w:t>
            </w:r>
            <w:bookmarkEnd w:id="0"/>
            <w:r w:rsidR="004C6440">
              <w:t xml:space="preserve"> / </w:t>
            </w:r>
            <w:bookmarkStart w:id="1" w:name="Init"/>
            <w:r w:rsidR="004C6440">
              <w:t>msp_dh</w:t>
            </w:r>
            <w:bookmarkEnd w:id="1"/>
          </w:p>
          <w:p w14:paraId="2126863C" w14:textId="77777777" w:rsidR="00333E52" w:rsidRPr="00244D70" w:rsidRDefault="0011456B" w:rsidP="00206780">
            <w:pPr>
              <w:pStyle w:val="Header-info"/>
              <w:framePr w:wrap="auto" w:vAnchor="margin" w:hAnchor="text" w:yAlign="inline"/>
            </w:pPr>
            <w:r>
              <w:t xml:space="preserve">Sag </w:t>
            </w:r>
            <w:bookmarkStart w:id="2" w:name="SagsID"/>
            <w:r>
              <w:t>10-2022-00486</w:t>
            </w:r>
            <w:bookmarkEnd w:id="2"/>
            <w:r>
              <w:t xml:space="preserve"> – Dok. </w:t>
            </w:r>
            <w:bookmarkStart w:id="3" w:name="DokID"/>
            <w:r>
              <w:t>630543</w:t>
            </w:r>
            <w:bookmarkEnd w:id="3"/>
          </w:p>
        </w:tc>
      </w:tr>
    </w:tbl>
    <w:p w14:paraId="2126863E" w14:textId="36C354B7" w:rsidR="00DB335E" w:rsidRPr="00502F76" w:rsidRDefault="0011456B" w:rsidP="00316531">
      <w:pPr>
        <w:pStyle w:val="Overskrift1"/>
        <w:pBdr>
          <w:bottom w:val="single" w:sz="4" w:space="1" w:color="auto"/>
        </w:pBdr>
      </w:pPr>
      <w:bookmarkStart w:id="4" w:name="Overskrift"/>
      <w:r>
        <w:t xml:space="preserve">Referat af </w:t>
      </w:r>
      <w:proofErr w:type="spellStart"/>
      <w:r>
        <w:t>DH's</w:t>
      </w:r>
      <w:proofErr w:type="spellEnd"/>
      <w:r>
        <w:t xml:space="preserve"> repræsentantskabsmøde </w:t>
      </w:r>
      <w:r w:rsidR="00FA6863">
        <w:t xml:space="preserve">fredag den </w:t>
      </w:r>
      <w:r>
        <w:t>27. oktober 2023</w:t>
      </w:r>
      <w:bookmarkEnd w:id="4"/>
    </w:p>
    <w:p w14:paraId="29F9ACD8" w14:textId="7B8DE6DB" w:rsidR="00A36877" w:rsidRDefault="003D21F1" w:rsidP="00BB5089">
      <w:proofErr w:type="spellStart"/>
      <w:r>
        <w:t>D</w:t>
      </w:r>
      <w:r w:rsidR="004C0EAC">
        <w:t>H’s</w:t>
      </w:r>
      <w:proofErr w:type="spellEnd"/>
      <w:r w:rsidR="004C0EAC">
        <w:t xml:space="preserve"> formand Thorkild Olesen bød velkommen til </w:t>
      </w:r>
      <w:proofErr w:type="spellStart"/>
      <w:r w:rsidR="004C0EAC">
        <w:t>DH’s</w:t>
      </w:r>
      <w:proofErr w:type="spellEnd"/>
      <w:r w:rsidR="004C0EAC">
        <w:t xml:space="preserve"> repræsentantskabsmøde. </w:t>
      </w:r>
    </w:p>
    <w:p w14:paraId="19FC8582" w14:textId="1D5E4C39" w:rsidR="00BB5089" w:rsidRDefault="004C0EAC" w:rsidP="000D27DA">
      <w:pPr>
        <w:pStyle w:val="Overskrift3"/>
      </w:pPr>
      <w:r>
        <w:t xml:space="preserve">1. </w:t>
      </w:r>
      <w:r w:rsidR="00BB5089">
        <w:t>Valg af dirigent</w:t>
      </w:r>
    </w:p>
    <w:p w14:paraId="7CB9FB14" w14:textId="161DB83F" w:rsidR="00BB5089" w:rsidRDefault="004C0EAC" w:rsidP="00BB5089">
      <w:r>
        <w:t xml:space="preserve">Formand for </w:t>
      </w:r>
      <w:proofErr w:type="spellStart"/>
      <w:r>
        <w:t>UlykkesPatientForeningen</w:t>
      </w:r>
      <w:proofErr w:type="spellEnd"/>
      <w:r>
        <w:t xml:space="preserve"> Janus Tarp blev valgt som dirigent. Dirigenten konstaterede, at mødet var rettidigt varslet og lovligt indkaldt ifølge </w:t>
      </w:r>
      <w:proofErr w:type="spellStart"/>
      <w:r>
        <w:t>DH’s</w:t>
      </w:r>
      <w:proofErr w:type="spellEnd"/>
      <w:r>
        <w:t xml:space="preserve"> vedtægter. Dirigenten konstaterede, at mødet var beslutningsdygtigt, hvilket kræver 43 fremmødte stemmer</w:t>
      </w:r>
      <w:r w:rsidR="00A36877">
        <w:t xml:space="preserve"> ud af 85 mulige. </w:t>
      </w:r>
      <w:r>
        <w:t xml:space="preserve">Det samlede antal fremmødte stemmer var </w:t>
      </w:r>
      <w:r w:rsidR="00A36877">
        <w:t>67</w:t>
      </w:r>
      <w:r>
        <w:t xml:space="preserve">. </w:t>
      </w:r>
    </w:p>
    <w:p w14:paraId="788441DC" w14:textId="3EA58DC5" w:rsidR="004C0EAC" w:rsidRDefault="004C0EAC" w:rsidP="000D27DA">
      <w:pPr>
        <w:pStyle w:val="Overskrift3"/>
      </w:pPr>
      <w:r>
        <w:t>2. Godkendelse af forretningsorden</w:t>
      </w:r>
    </w:p>
    <w:p w14:paraId="4F0B54CB" w14:textId="2676B18E" w:rsidR="004C0EAC" w:rsidRDefault="00A36877" w:rsidP="00BB5089">
      <w:r>
        <w:t>Forretningsorden</w:t>
      </w:r>
      <w:r w:rsidR="00C77DBB">
        <w:t>en</w:t>
      </w:r>
      <w:r>
        <w:t xml:space="preserve"> blev godkendt. </w:t>
      </w:r>
    </w:p>
    <w:p w14:paraId="52A191F5" w14:textId="254E0A29" w:rsidR="00BB5089" w:rsidRDefault="004C0EAC" w:rsidP="000D27DA">
      <w:pPr>
        <w:pStyle w:val="Overskrift3"/>
      </w:pPr>
      <w:r>
        <w:t xml:space="preserve">3. Godkendelse af dagsorden </w:t>
      </w:r>
    </w:p>
    <w:p w14:paraId="47E6F341" w14:textId="6AA4FF14" w:rsidR="004C0EAC" w:rsidRDefault="00A36877" w:rsidP="00BB5089">
      <w:r>
        <w:t>Dagsorden</w:t>
      </w:r>
      <w:r w:rsidR="00C77DBB">
        <w:t>en</w:t>
      </w:r>
      <w:r>
        <w:t xml:space="preserve"> blev godkendt. </w:t>
      </w:r>
    </w:p>
    <w:p w14:paraId="1005B37B" w14:textId="38A5FF2E" w:rsidR="004C0EAC" w:rsidRDefault="004C0EAC" w:rsidP="000D27DA">
      <w:pPr>
        <w:pStyle w:val="Overskrift3"/>
      </w:pPr>
      <w:r>
        <w:t>4. Valg af stemmetællere</w:t>
      </w:r>
    </w:p>
    <w:p w14:paraId="5A6E8FE2" w14:textId="2BF1B1AD" w:rsidR="004C0EAC" w:rsidRDefault="00A36877" w:rsidP="00BB5089">
      <w:r w:rsidRPr="00A36877">
        <w:t>Jesper Ke</w:t>
      </w:r>
      <w:r w:rsidR="003D21F1">
        <w:t>j</w:t>
      </w:r>
      <w:r w:rsidRPr="00A36877">
        <w:t xml:space="preserve">lhof, </w:t>
      </w:r>
      <w:r w:rsidRPr="00B015FB">
        <w:t>Line Brøgger Kjærgaard</w:t>
      </w:r>
      <w:r>
        <w:t xml:space="preserve">, </w:t>
      </w:r>
      <w:r w:rsidRPr="00B015FB">
        <w:t>Louise Li</w:t>
      </w:r>
      <w:r>
        <w:t>ndskrog</w:t>
      </w:r>
      <w:r w:rsidRPr="00A36877">
        <w:t xml:space="preserve"> </w:t>
      </w:r>
      <w:r>
        <w:t xml:space="preserve">og </w:t>
      </w:r>
      <w:r w:rsidRPr="00A36877">
        <w:t>Rasmus Bach Andresen</w:t>
      </w:r>
      <w:r>
        <w:t xml:space="preserve"> fra </w:t>
      </w:r>
      <w:proofErr w:type="spellStart"/>
      <w:r>
        <w:t>DH’s</w:t>
      </w:r>
      <w:proofErr w:type="spellEnd"/>
      <w:r>
        <w:t xml:space="preserve"> sekretariat blev valgt som stemmetællere. </w:t>
      </w:r>
    </w:p>
    <w:p w14:paraId="3E01F6B6" w14:textId="42C091D3" w:rsidR="004C0EAC" w:rsidRDefault="004C0EAC" w:rsidP="000D27DA">
      <w:pPr>
        <w:pStyle w:val="Overskrift3"/>
      </w:pPr>
      <w:r>
        <w:t>5. Formandens beretning</w:t>
      </w:r>
    </w:p>
    <w:p w14:paraId="4AB27209" w14:textId="5928B12A" w:rsidR="004C0EAC" w:rsidRDefault="00A36877" w:rsidP="00BB5089">
      <w:r>
        <w:t xml:space="preserve">Den skriftlige beretning var udsendt forud for repræsentantskabsmødet, og på mødet supplerede Thorkild Olesen med en mundtlig beretning. </w:t>
      </w:r>
    </w:p>
    <w:p w14:paraId="63EC31B3" w14:textId="77777777" w:rsidR="00A36877" w:rsidRDefault="00A36877" w:rsidP="00BB5089"/>
    <w:p w14:paraId="749B4111" w14:textId="2547F5EC" w:rsidR="001F2A8F" w:rsidRDefault="0071587C" w:rsidP="001F2A8F">
      <w:r>
        <w:t xml:space="preserve">Formanden </w:t>
      </w:r>
      <w:r w:rsidR="00C16345">
        <w:t xml:space="preserve">kom bl.a. ind på </w:t>
      </w:r>
      <w:r w:rsidR="001F2A8F" w:rsidRPr="00273361">
        <w:t xml:space="preserve">inklusionsområdet, hvor statsministeren har </w:t>
      </w:r>
      <w:r w:rsidR="00273361" w:rsidRPr="00273361">
        <w:t xml:space="preserve">blikket rettet mod </w:t>
      </w:r>
      <w:r w:rsidR="001F2A8F" w:rsidRPr="00273361">
        <w:t xml:space="preserve">folkeskolen. Handicapbevægelsen skal gribe denne mulighed til at sætte fokus på, at langt flere børn og unge med handicap skal have en god skolegang. </w:t>
      </w:r>
      <w:r w:rsidR="00273361" w:rsidRPr="00273361">
        <w:t>Hvis mennesker med handicap skal inkludere</w:t>
      </w:r>
      <w:r w:rsidR="00C16345">
        <w:t>s</w:t>
      </w:r>
      <w:r w:rsidR="00273361" w:rsidRPr="00273361">
        <w:t xml:space="preserve"> i forskellige fællesskaber, så er god inklusion i folkeskolen nødvendig. </w:t>
      </w:r>
      <w:r w:rsidR="00C16345" w:rsidRPr="00273361">
        <w:t xml:space="preserve">Der ligger også en mulighed for at påvirke alle børn og unge til at se værdien i, at vi er og ser forskellige ud. </w:t>
      </w:r>
      <w:r>
        <w:t xml:space="preserve">For de </w:t>
      </w:r>
      <w:r w:rsidR="001F2A8F" w:rsidRPr="00273361">
        <w:t>børn og unge, hvor det rigtige er at komme i et specialtilbud</w:t>
      </w:r>
      <w:r w:rsidR="00C16345">
        <w:t xml:space="preserve">, </w:t>
      </w:r>
      <w:r>
        <w:t xml:space="preserve">skal vi </w:t>
      </w:r>
      <w:r w:rsidR="001F2A8F" w:rsidRPr="00273361">
        <w:t>fortsætte med at have gode specialtilbud med høj kvalitet i undervisningen.</w:t>
      </w:r>
      <w:r w:rsidR="00273361" w:rsidRPr="00273361">
        <w:t xml:space="preserve"> </w:t>
      </w:r>
    </w:p>
    <w:p w14:paraId="6C166DEF" w14:textId="77777777" w:rsidR="00273361" w:rsidRDefault="00273361" w:rsidP="001F2A8F"/>
    <w:p w14:paraId="53D6EB9D" w14:textId="097B6C8B" w:rsidR="00273361" w:rsidRDefault="00273361" w:rsidP="00273361">
      <w:r>
        <w:t>På socialområdet har handicapbevægelsen langt fra fået mærkbare forbedringer igennem, men vi har som samlet handicapbevægelse skabt stor synlighed omkring udfordringerne på området og sammen kæmpet for at holde regeringen og politikerne fast på at være ambitiøse. I efteråret 2023 tog socialminister Pernille Rosenkrantz</w:t>
      </w:r>
      <w:r w:rsidR="004C4174">
        <w:t>-</w:t>
      </w:r>
      <w:r>
        <w:t xml:space="preserve">Theil initiativ til et nyt forum med titlen ’Sammen om handicap’, hvor forskellige aktører inden for handicapområdet blandt andet skal drøfte en specialeplan på handicapområdet. DH sidder med og er gået ind til drøftelserne med budskabet om, at mennesker med handicap og deres pårørende har brug for snart at mærke forandringer. </w:t>
      </w:r>
    </w:p>
    <w:p w14:paraId="6A76F870" w14:textId="77777777" w:rsidR="004C4174" w:rsidRDefault="004C4174" w:rsidP="00273361"/>
    <w:p w14:paraId="32077CAB" w14:textId="2506BF71" w:rsidR="004C4174" w:rsidRDefault="0071587C" w:rsidP="004C4174">
      <w:r>
        <w:t xml:space="preserve">I </w:t>
      </w:r>
      <w:r w:rsidR="004C4174">
        <w:t xml:space="preserve">landets kommuner fylder handicapsagen, og de lokale DH-afdelinger er med til at skabe </w:t>
      </w:r>
      <w:r>
        <w:t xml:space="preserve">større synlighed og </w:t>
      </w:r>
      <w:r w:rsidR="004C4174">
        <w:t xml:space="preserve">politiske resultater for at gøre hverdagen lettere for mennesker med handicap. </w:t>
      </w:r>
      <w:r w:rsidR="00C16345">
        <w:t xml:space="preserve">Der er brug for frivillige, der vil </w:t>
      </w:r>
      <w:r>
        <w:t xml:space="preserve">bidrage med </w:t>
      </w:r>
      <w:r w:rsidR="00C16345">
        <w:t>deres viden og erfaringer til at gøre en forskel.</w:t>
      </w:r>
      <w:r w:rsidR="00C16345" w:rsidRPr="00C16345">
        <w:t xml:space="preserve"> </w:t>
      </w:r>
      <w:r w:rsidR="00C16345">
        <w:t>Mennesker med handicap skal være en del af de lokale fællesskaber i både skolen, på arbejdsmarkedet og i foreningslivet.</w:t>
      </w:r>
    </w:p>
    <w:p w14:paraId="5F3CC21B" w14:textId="77777777" w:rsidR="004C4174" w:rsidRDefault="004C4174" w:rsidP="004C4174"/>
    <w:p w14:paraId="238E8CF5" w14:textId="558D13ED" w:rsidR="004C4174" w:rsidRDefault="004C4174" w:rsidP="004C4174">
      <w:r>
        <w:t>DH arbejder også på at gøre en forskel ude i verden. I 2023 var DH vært for en stor international konference i Handicaporganisationernes Hus. Her mødtes WHO-repræsentanter, handicap-</w:t>
      </w:r>
      <w:r w:rsidR="00F826A3">
        <w:t xml:space="preserve">, </w:t>
      </w:r>
      <w:r>
        <w:t xml:space="preserve">nødhjælps- og udviklingsorganisationer fra hele verden for at diskutere ulighed i sundhed for mennesker med handicap globalt, og hvordan vi sammen kan bidrage til at mindske den. </w:t>
      </w:r>
    </w:p>
    <w:p w14:paraId="6E321533" w14:textId="63F2328A" w:rsidR="00712268" w:rsidRDefault="00A36877" w:rsidP="00BB5089">
      <w:r>
        <w:lastRenderedPageBreak/>
        <w:t xml:space="preserve">I den efterfølgende debat og replik fra formanden blev der bl.a. </w:t>
      </w:r>
      <w:r w:rsidR="00712268">
        <w:t xml:space="preserve">spurgt ind til ministerens initiativ med </w:t>
      </w:r>
      <w:r w:rsidR="00F826A3">
        <w:t>’S</w:t>
      </w:r>
      <w:r w:rsidR="00712268">
        <w:t>ammen om handicap</w:t>
      </w:r>
      <w:r w:rsidR="00F826A3">
        <w:t>’</w:t>
      </w:r>
      <w:r w:rsidR="00712268">
        <w:t xml:space="preserve"> og forventningerne til den kommende specialeplan, og inklusionsområdet blev drøftet, hvor flere gav udtryk for oplevelsen af inklusion som en spareøvelse, så der skal tilføres flere økonomiske midler, hvis inklusion skal lykkes. </w:t>
      </w:r>
      <w:r w:rsidR="0074049A">
        <w:t xml:space="preserve">Også beskæftigelsesområdet blev debatteret, og selv om der er øget politisk fokus på uddannelse og job, så er der </w:t>
      </w:r>
      <w:r w:rsidR="00712268">
        <w:t xml:space="preserve">fortsat alt for mange mennesker med handicap, som står uden for </w:t>
      </w:r>
      <w:r w:rsidR="0074049A">
        <w:t>arbejdsmarkedet.</w:t>
      </w:r>
    </w:p>
    <w:p w14:paraId="4DEF2294" w14:textId="77777777" w:rsidR="0074049A" w:rsidRDefault="0074049A" w:rsidP="00BB5089"/>
    <w:p w14:paraId="6695C57A" w14:textId="72BD840A" w:rsidR="004C0EAC" w:rsidRDefault="0074049A" w:rsidP="00BB5089">
      <w:r>
        <w:t>Herefter blev b</w:t>
      </w:r>
      <w:r w:rsidR="00712268">
        <w:t xml:space="preserve">eretningen godkendt. </w:t>
      </w:r>
    </w:p>
    <w:p w14:paraId="321A2828" w14:textId="3F114AFC" w:rsidR="004C0EAC" w:rsidRDefault="004C0EAC" w:rsidP="000D27DA">
      <w:pPr>
        <w:pStyle w:val="Overskrift3"/>
      </w:pPr>
      <w:r>
        <w:t>6. Ændring af vedtægter</w:t>
      </w:r>
    </w:p>
    <w:p w14:paraId="4F72E163" w14:textId="77777777" w:rsidR="00C91254" w:rsidRDefault="000209CE" w:rsidP="00BB5089">
      <w:r>
        <w:t xml:space="preserve">Dirigenten indledte punktet med at oplyse, at vedtægtsændringer kræver 2/3 flertal for at blive vedtaget. Herefter orienterede </w:t>
      </w:r>
      <w:r w:rsidR="00D653A2">
        <w:t xml:space="preserve">Thorkild Olesen om baggrunden for forslaget om ændring af hhv. </w:t>
      </w:r>
      <w:proofErr w:type="spellStart"/>
      <w:r w:rsidR="00D653A2">
        <w:t>DH’s</w:t>
      </w:r>
      <w:proofErr w:type="spellEnd"/>
      <w:r w:rsidR="00D653A2">
        <w:t xml:space="preserve"> vedtægter og afdelingsvedtægter. </w:t>
      </w:r>
    </w:p>
    <w:p w14:paraId="2B74E24C" w14:textId="77777777" w:rsidR="00C91254" w:rsidRDefault="00C91254" w:rsidP="00BB5089"/>
    <w:p w14:paraId="6E45D315" w14:textId="043311D4" w:rsidR="00D653A2" w:rsidRDefault="00D653A2" w:rsidP="00BB5089">
      <w:r>
        <w:t xml:space="preserve">Forud for behandlingen af forslagene på repræsentantskabsmødet har </w:t>
      </w:r>
      <w:r w:rsidR="000D27DA">
        <w:t xml:space="preserve">der </w:t>
      </w:r>
      <w:r>
        <w:t>været en</w:t>
      </w:r>
      <w:r w:rsidR="000D27DA">
        <w:t xml:space="preserve"> lang og </w:t>
      </w:r>
      <w:r>
        <w:t xml:space="preserve">inddragende proces med fælles drøftelser og skriftlig høring, og </w:t>
      </w:r>
      <w:r w:rsidR="000209CE">
        <w:t>formanden</w:t>
      </w:r>
      <w:r>
        <w:t xml:space="preserve"> takkede for gode input undervejs. </w:t>
      </w:r>
      <w:r w:rsidR="006E083D">
        <w:t xml:space="preserve">Formanden oplyste, at det udsendte materiale ifm. den skriftlige høring indeholdt en detaljeret gennemgang af forslag til ændring af hhv. </w:t>
      </w:r>
      <w:proofErr w:type="spellStart"/>
      <w:r w:rsidR="006E083D">
        <w:t>DH’s</w:t>
      </w:r>
      <w:proofErr w:type="spellEnd"/>
      <w:r w:rsidR="006E083D">
        <w:t xml:space="preserve"> vedtægter og afdelingsvedtægter</w:t>
      </w:r>
      <w:r w:rsidR="000D34A0">
        <w:t xml:space="preserve">. </w:t>
      </w:r>
    </w:p>
    <w:p w14:paraId="5046C81B" w14:textId="77777777" w:rsidR="006E083D" w:rsidRDefault="006E083D" w:rsidP="00BB5089"/>
    <w:p w14:paraId="730D5B70" w14:textId="5EE94F70" w:rsidR="00D653A2" w:rsidRPr="000D27DA" w:rsidRDefault="00D653A2" w:rsidP="00D653A2">
      <w:pPr>
        <w:rPr>
          <w:rStyle w:val="Underoverskrift"/>
        </w:rPr>
      </w:pPr>
      <w:r w:rsidRPr="000D27DA">
        <w:rPr>
          <w:rStyle w:val="Underoverskrift"/>
        </w:rPr>
        <w:t xml:space="preserve">A) </w:t>
      </w:r>
      <w:proofErr w:type="spellStart"/>
      <w:r w:rsidRPr="000D27DA">
        <w:rPr>
          <w:rStyle w:val="Underoverskrift"/>
        </w:rPr>
        <w:t>DH’s</w:t>
      </w:r>
      <w:proofErr w:type="spellEnd"/>
      <w:r w:rsidRPr="000D27DA">
        <w:rPr>
          <w:rStyle w:val="Underoverskrift"/>
        </w:rPr>
        <w:t xml:space="preserve"> vedtægter: </w:t>
      </w:r>
    </w:p>
    <w:p w14:paraId="698EDEBD" w14:textId="56231A31" w:rsidR="00D653A2" w:rsidRDefault="00D653A2" w:rsidP="00D653A2">
      <w:r>
        <w:t xml:space="preserve">Thorkild Olesen motiverede forslaget om ændring af </w:t>
      </w:r>
      <w:proofErr w:type="spellStart"/>
      <w:r>
        <w:t>DH’s</w:t>
      </w:r>
      <w:proofErr w:type="spellEnd"/>
      <w:r>
        <w:t xml:space="preserve"> vedtægter</w:t>
      </w:r>
      <w:r w:rsidR="003B2EC7">
        <w:t xml:space="preserve"> </w:t>
      </w:r>
      <w:r>
        <w:t>og gennemgik de væsentligste ændringer.</w:t>
      </w:r>
      <w:r w:rsidR="006E083D">
        <w:t xml:space="preserve"> </w:t>
      </w:r>
    </w:p>
    <w:p w14:paraId="6731310C" w14:textId="77777777" w:rsidR="006E083D" w:rsidRDefault="006E083D" w:rsidP="00D653A2"/>
    <w:p w14:paraId="2443E7BB" w14:textId="77777777" w:rsidR="00C91254" w:rsidRDefault="000209CE" w:rsidP="00D653A2">
      <w:r>
        <w:t xml:space="preserve">Der var ingen bemærkninger eller spørgsmål, og dirigenten satte det samlede forslag til ændring af </w:t>
      </w:r>
      <w:proofErr w:type="spellStart"/>
      <w:r>
        <w:t>DH’s</w:t>
      </w:r>
      <w:proofErr w:type="spellEnd"/>
      <w:r>
        <w:t xml:space="preserve"> vedtægter til afstemning</w:t>
      </w:r>
      <w:r w:rsidR="00C91254">
        <w:t xml:space="preserve">. </w:t>
      </w:r>
    </w:p>
    <w:p w14:paraId="4292AA16" w14:textId="77777777" w:rsidR="00C91254" w:rsidRDefault="00C91254" w:rsidP="00D653A2"/>
    <w:p w14:paraId="3F38D0E5" w14:textId="07EFFFE4" w:rsidR="00D653A2" w:rsidRDefault="00C91254" w:rsidP="00D653A2">
      <w:r>
        <w:t>F</w:t>
      </w:r>
      <w:r w:rsidR="000209CE">
        <w:t xml:space="preserve">orslaget blev </w:t>
      </w:r>
      <w:r w:rsidR="000D34A0">
        <w:t>vedtaget</w:t>
      </w:r>
      <w:r w:rsidR="000209CE">
        <w:t xml:space="preserve">. </w:t>
      </w:r>
      <w:r w:rsidR="003D21F1">
        <w:t xml:space="preserve">Der var 2 stemmer imod og ingen blanke. </w:t>
      </w:r>
    </w:p>
    <w:p w14:paraId="6D6C0CD2" w14:textId="77777777" w:rsidR="000D27DA" w:rsidRDefault="000D27DA" w:rsidP="00D653A2"/>
    <w:p w14:paraId="6831884D" w14:textId="65759B1A" w:rsidR="00D653A2" w:rsidRPr="000D27DA" w:rsidRDefault="00D653A2" w:rsidP="00D653A2">
      <w:pPr>
        <w:rPr>
          <w:rStyle w:val="Underoverskrift"/>
        </w:rPr>
      </w:pPr>
      <w:r w:rsidRPr="000D27DA">
        <w:rPr>
          <w:rStyle w:val="Underoverskrift"/>
        </w:rPr>
        <w:t xml:space="preserve">B) Afdelingsvedtægter: </w:t>
      </w:r>
    </w:p>
    <w:p w14:paraId="10420FEB" w14:textId="17FE3931" w:rsidR="00D653A2" w:rsidRDefault="00D653A2" w:rsidP="00D653A2">
      <w:r>
        <w:t>Thorkild Olesen motiverede forslaget om ændring af afdelingsvedtægterne og gennemgik de væsentligste ændringer.</w:t>
      </w:r>
    </w:p>
    <w:p w14:paraId="48E9FFDD" w14:textId="77777777" w:rsidR="000209CE" w:rsidRDefault="000209CE" w:rsidP="00D653A2"/>
    <w:p w14:paraId="7CE7B1EA" w14:textId="77777777" w:rsidR="00C91254" w:rsidRDefault="003376AD" w:rsidP="00BB5089">
      <w:r>
        <w:t xml:space="preserve">Efter en kort debat satte </w:t>
      </w:r>
      <w:r w:rsidR="000209CE">
        <w:t xml:space="preserve">dirigenten det samlede forslag til ændring af </w:t>
      </w:r>
      <w:r>
        <w:t xml:space="preserve">afdelingsvedtægterne </w:t>
      </w:r>
      <w:r w:rsidR="000209CE">
        <w:t>til afstemning</w:t>
      </w:r>
      <w:r w:rsidR="00C91254">
        <w:t xml:space="preserve">. </w:t>
      </w:r>
    </w:p>
    <w:p w14:paraId="71D6C950" w14:textId="77777777" w:rsidR="00C91254" w:rsidRDefault="00C91254" w:rsidP="00BB5089"/>
    <w:p w14:paraId="3A328C7F" w14:textId="36FFF7A1" w:rsidR="004C0EAC" w:rsidRDefault="00C91254" w:rsidP="00BB5089">
      <w:r>
        <w:t>F</w:t>
      </w:r>
      <w:r w:rsidR="000209CE">
        <w:t xml:space="preserve">orslaget blev </w:t>
      </w:r>
      <w:r w:rsidR="000D34A0">
        <w:t>vedtaget</w:t>
      </w:r>
      <w:r w:rsidR="000209CE">
        <w:t xml:space="preserve">. </w:t>
      </w:r>
      <w:r w:rsidR="003D21F1">
        <w:t>Der var 1 stemme imod og ingen blanke.</w:t>
      </w:r>
    </w:p>
    <w:p w14:paraId="29780324" w14:textId="602F1C27" w:rsidR="004C0EAC" w:rsidRDefault="004C0EAC" w:rsidP="003376AD">
      <w:pPr>
        <w:pStyle w:val="Overskrift3"/>
      </w:pPr>
      <w:bookmarkStart w:id="5" w:name="_Hlk150847668"/>
      <w:bookmarkStart w:id="6" w:name="_Hlk150848164"/>
      <w:r>
        <w:t>7. Valg til bestyrelsen</w:t>
      </w:r>
    </w:p>
    <w:p w14:paraId="67C76614" w14:textId="62C0767D" w:rsidR="004C0EAC" w:rsidRDefault="000D34A0" w:rsidP="00BB5089">
      <w:r>
        <w:t>Dirigenten oplyste, at v</w:t>
      </w:r>
      <w:r w:rsidR="0007431A">
        <w:t>alget sker efter de netop vedtagne vedtægter</w:t>
      </w:r>
      <w:r w:rsidR="00994CA9">
        <w:t xml:space="preserve"> for DH</w:t>
      </w:r>
      <w:r w:rsidR="0007431A">
        <w:t>, hvilket betyder, at ”forretningsudvalg” er ændret til ”bestyrelse”</w:t>
      </w:r>
      <w:r>
        <w:t>,</w:t>
      </w:r>
      <w:r w:rsidR="0007431A">
        <w:t xml:space="preserve"> samt at der som noget nyt også skal vælges to suppleanter. </w:t>
      </w:r>
    </w:p>
    <w:p w14:paraId="76F53765" w14:textId="77777777" w:rsidR="0007431A" w:rsidRDefault="0007431A" w:rsidP="00BB5089"/>
    <w:p w14:paraId="70CFD157" w14:textId="7EFB3F5E" w:rsidR="0007431A" w:rsidRDefault="0007431A" w:rsidP="00BB5089">
      <w:proofErr w:type="spellStart"/>
      <w:r>
        <w:t>DH’s</w:t>
      </w:r>
      <w:proofErr w:type="spellEnd"/>
      <w:r>
        <w:t xml:space="preserve"> formand og næstformand blev valgt uden </w:t>
      </w:r>
      <w:r w:rsidR="0071587C">
        <w:t>modkandidat</w:t>
      </w:r>
      <w:r>
        <w:t xml:space="preserve">, mens der med 6 indstillede kandidater til 5 poster var kampvalg til bestyrelsen. </w:t>
      </w:r>
    </w:p>
    <w:p w14:paraId="7AF69FC9" w14:textId="77777777" w:rsidR="0007431A" w:rsidRDefault="0007431A" w:rsidP="00BB5089"/>
    <w:p w14:paraId="5FD91D5D" w14:textId="70CB5FF9" w:rsidR="0007431A" w:rsidRDefault="0007431A" w:rsidP="00BB5089">
      <w:r>
        <w:t xml:space="preserve">Det endelige resultat </w:t>
      </w:r>
      <w:r w:rsidR="00994CA9">
        <w:t xml:space="preserve">af valg til </w:t>
      </w:r>
      <w:proofErr w:type="spellStart"/>
      <w:r>
        <w:t>DH’s</w:t>
      </w:r>
      <w:proofErr w:type="spellEnd"/>
      <w:r>
        <w:t xml:space="preserve"> bestyrelse </w:t>
      </w:r>
      <w:r w:rsidR="00994CA9">
        <w:t>er</w:t>
      </w:r>
      <w:r>
        <w:t xml:space="preserve">: </w:t>
      </w:r>
    </w:p>
    <w:p w14:paraId="05A07F30" w14:textId="77777777" w:rsidR="0007431A" w:rsidRDefault="0007431A" w:rsidP="00BB5089"/>
    <w:p w14:paraId="35AA59A6" w14:textId="2B111EBB" w:rsidR="00994CA9" w:rsidRPr="005145F4" w:rsidRDefault="00994CA9" w:rsidP="00994CA9">
      <w:pPr>
        <w:ind w:left="2608" w:hanging="2608"/>
      </w:pPr>
      <w:r w:rsidRPr="005145F4">
        <w:t xml:space="preserve">Formand: </w:t>
      </w:r>
      <w:r>
        <w:tab/>
      </w:r>
      <w:r>
        <w:tab/>
      </w:r>
      <w:r w:rsidRPr="005145F4">
        <w:t>Thorkild Olesen, Dansk Blindesamfund</w:t>
      </w:r>
    </w:p>
    <w:p w14:paraId="633E18A8" w14:textId="1D6247A8" w:rsidR="00994CA9" w:rsidRPr="005145F4" w:rsidRDefault="00994CA9" w:rsidP="00994CA9">
      <w:pPr>
        <w:ind w:left="2608" w:hanging="2608"/>
      </w:pPr>
      <w:r w:rsidRPr="005145F4">
        <w:t xml:space="preserve">Næstformand: </w:t>
      </w:r>
      <w:r w:rsidRPr="005145F4">
        <w:tab/>
      </w:r>
      <w:r>
        <w:tab/>
      </w:r>
      <w:r w:rsidRPr="005145F4">
        <w:t>Sif Holst, Fibromyalgi- og Smerteforeningen</w:t>
      </w:r>
    </w:p>
    <w:p w14:paraId="6044DFB0" w14:textId="77777777" w:rsidR="00994CA9" w:rsidRPr="005145F4" w:rsidRDefault="00994CA9" w:rsidP="00994CA9">
      <w:pPr>
        <w:ind w:left="2608" w:hanging="2608"/>
      </w:pPr>
    </w:p>
    <w:p w14:paraId="570166C4" w14:textId="53061FD8" w:rsidR="00994CA9" w:rsidRPr="005145F4" w:rsidRDefault="00994CA9" w:rsidP="00FE7AC9">
      <w:r w:rsidRPr="005145F4">
        <w:t xml:space="preserve">5 medlemmer (i alfabetisk rækkefølge): </w:t>
      </w:r>
      <w:r>
        <w:tab/>
      </w:r>
      <w:r w:rsidRPr="005145F4">
        <w:t>Anni Sørensen, L</w:t>
      </w:r>
      <w:r>
        <w:t>ev</w:t>
      </w:r>
    </w:p>
    <w:p w14:paraId="6BD05760" w14:textId="79BBF2FE" w:rsidR="00994CA9" w:rsidRDefault="00994CA9" w:rsidP="00994CA9">
      <w:pPr>
        <w:ind w:left="2608" w:hanging="2608"/>
      </w:pPr>
      <w:r w:rsidRPr="005145F4">
        <w:t xml:space="preserve"> </w:t>
      </w:r>
      <w:r w:rsidRPr="005145F4">
        <w:tab/>
      </w:r>
      <w:r w:rsidRPr="005145F4">
        <w:tab/>
        <w:t>Brian Andersen, Autismeforeningen</w:t>
      </w:r>
    </w:p>
    <w:p w14:paraId="384CF314" w14:textId="77777777" w:rsidR="00994CA9" w:rsidRDefault="00994CA9" w:rsidP="00994CA9">
      <w:pPr>
        <w:ind w:left="2608" w:hanging="2608"/>
      </w:pPr>
      <w:r>
        <w:lastRenderedPageBreak/>
        <w:tab/>
      </w:r>
      <w:r>
        <w:tab/>
      </w:r>
      <w:r w:rsidRPr="005145F4">
        <w:t xml:space="preserve">Lars Ahlburg, Danske Døves Landsforbund </w:t>
      </w:r>
    </w:p>
    <w:p w14:paraId="32B4E67A" w14:textId="65930265" w:rsidR="00994CA9" w:rsidRPr="005145F4" w:rsidRDefault="00994CA9" w:rsidP="00994CA9">
      <w:pPr>
        <w:ind w:left="2608" w:firstLine="1304"/>
      </w:pPr>
      <w:r w:rsidRPr="005145F4">
        <w:t xml:space="preserve">Pia Allerslev, CP Danmark </w:t>
      </w:r>
    </w:p>
    <w:p w14:paraId="60FA9FAC" w14:textId="1FD06B0D" w:rsidR="00994CA9" w:rsidRPr="005145F4" w:rsidRDefault="00994CA9" w:rsidP="00994CA9">
      <w:pPr>
        <w:ind w:left="2608" w:hanging="2608"/>
      </w:pPr>
      <w:r w:rsidRPr="005145F4">
        <w:t xml:space="preserve"> </w:t>
      </w:r>
      <w:r w:rsidRPr="005145F4">
        <w:tab/>
      </w:r>
      <w:r w:rsidRPr="005145F4">
        <w:tab/>
        <w:t>Simon Toftgaard Jespersen, Muskelsvindfonden</w:t>
      </w:r>
    </w:p>
    <w:p w14:paraId="247A47B8" w14:textId="77777777" w:rsidR="000E4E88" w:rsidRDefault="000E4E88" w:rsidP="00994CA9">
      <w:pPr>
        <w:ind w:left="2608" w:hanging="2608"/>
      </w:pPr>
    </w:p>
    <w:p w14:paraId="0E1F5400" w14:textId="630901B8" w:rsidR="00180DBE" w:rsidRDefault="00180DBE" w:rsidP="00180DBE">
      <w:r>
        <w:t>Jackie Lehmann Hansen var inden fristen for opstilling af kandidater indstillet som suppleant</w:t>
      </w:r>
      <w:r w:rsidR="00FB54C7">
        <w:t>,</w:t>
      </w:r>
      <w:r>
        <w:t xml:space="preserve"> og </w:t>
      </w:r>
      <w:r w:rsidR="00FB54C7">
        <w:t xml:space="preserve">han </w:t>
      </w:r>
      <w:r>
        <w:t>blev derfor valgt som 1</w:t>
      </w:r>
      <w:r w:rsidR="00FB54C7">
        <w:t xml:space="preserve">. </w:t>
      </w:r>
      <w:r>
        <w:t xml:space="preserve">suppleant uden modkandidat. </w:t>
      </w:r>
    </w:p>
    <w:p w14:paraId="62E63753" w14:textId="77777777" w:rsidR="00180DBE" w:rsidRDefault="00180DBE" w:rsidP="00180DBE"/>
    <w:p w14:paraId="34E55540" w14:textId="78D02BA8" w:rsidR="00180DBE" w:rsidRDefault="00FB54C7" w:rsidP="00180DBE">
      <w:r>
        <w:t xml:space="preserve">Ifølge vedtægterne kan kandidater opstille til ledige poster på repræsentantskabsmødet. </w:t>
      </w:r>
      <w:r w:rsidR="00180DBE">
        <w:t>Ejnar Pedersen opnåede ikke valg til bestyrelsen og opstillede på mødet som suppleant</w:t>
      </w:r>
      <w:r w:rsidR="00163D0B">
        <w:t xml:space="preserve">. Desuden opstillede </w:t>
      </w:r>
      <w:r w:rsidR="00180DBE">
        <w:t xml:space="preserve">Boris Holm fra DH Slagelse på mødet, hvorved der var kampvalg om posten som 2. suppleant. </w:t>
      </w:r>
    </w:p>
    <w:p w14:paraId="5D0459E1" w14:textId="77777777" w:rsidR="00180DBE" w:rsidRDefault="00180DBE" w:rsidP="00180DBE"/>
    <w:p w14:paraId="2B545268" w14:textId="4A4B6ACB" w:rsidR="000E4E88" w:rsidRDefault="00180DBE" w:rsidP="00180DBE">
      <w:r>
        <w:t xml:space="preserve">Det endelige resultat af valg til suppleantposterne er: </w:t>
      </w:r>
    </w:p>
    <w:p w14:paraId="361F49C4" w14:textId="77777777" w:rsidR="000E4E88" w:rsidRDefault="000E4E88" w:rsidP="00994CA9">
      <w:pPr>
        <w:ind w:left="2608" w:hanging="2608"/>
      </w:pPr>
    </w:p>
    <w:p w14:paraId="05CB2220" w14:textId="10E71F97" w:rsidR="00994CA9" w:rsidRDefault="00180DBE" w:rsidP="00994CA9">
      <w:pPr>
        <w:ind w:left="2608" w:hanging="2608"/>
        <w:rPr>
          <w:color w:val="FF0000"/>
        </w:rPr>
      </w:pPr>
      <w:r>
        <w:t>2</w:t>
      </w:r>
      <w:r w:rsidR="00994CA9" w:rsidRPr="005145F4">
        <w:t xml:space="preserve"> suppleanter: </w:t>
      </w:r>
      <w:r w:rsidR="00994CA9" w:rsidRPr="005145F4">
        <w:tab/>
      </w:r>
      <w:r w:rsidR="00994CA9">
        <w:tab/>
      </w:r>
      <w:r w:rsidR="00994CA9" w:rsidRPr="005145F4">
        <w:t xml:space="preserve">Jackie Lehmann Hansen, Foreningen Danske </w:t>
      </w:r>
      <w:proofErr w:type="spellStart"/>
      <w:r w:rsidR="00994CA9" w:rsidRPr="005145F4">
        <w:t>DøvBlinde</w:t>
      </w:r>
      <w:proofErr w:type="spellEnd"/>
      <w:r w:rsidR="00994CA9">
        <w:t xml:space="preserve"> (1. suppleant)</w:t>
      </w:r>
      <w:r w:rsidR="00994CA9">
        <w:rPr>
          <w:color w:val="FF0000"/>
        </w:rPr>
        <w:tab/>
      </w:r>
    </w:p>
    <w:p w14:paraId="2CF8F1FD" w14:textId="75F4F9FF" w:rsidR="000E4E88" w:rsidRPr="00180DBE" w:rsidRDefault="00994CA9" w:rsidP="00180DBE">
      <w:pPr>
        <w:ind w:left="2608" w:hanging="2608"/>
        <w:rPr>
          <w:lang w:val="en-US"/>
        </w:rPr>
      </w:pPr>
      <w:r>
        <w:rPr>
          <w:color w:val="FF0000"/>
        </w:rPr>
        <w:tab/>
        <w:t xml:space="preserve"> </w:t>
      </w:r>
      <w:r>
        <w:rPr>
          <w:color w:val="FF0000"/>
        </w:rPr>
        <w:tab/>
      </w:r>
      <w:r w:rsidRPr="00994CA9">
        <w:rPr>
          <w:lang w:val="en-US"/>
        </w:rPr>
        <w:t>Ejnar Pedersen, DH</w:t>
      </w:r>
      <w:r>
        <w:rPr>
          <w:lang w:val="en-US"/>
        </w:rPr>
        <w:t xml:space="preserve"> </w:t>
      </w:r>
      <w:proofErr w:type="spellStart"/>
      <w:r w:rsidRPr="00994CA9">
        <w:rPr>
          <w:lang w:val="en-US"/>
        </w:rPr>
        <w:t>Syddjurs</w:t>
      </w:r>
      <w:proofErr w:type="spellEnd"/>
      <w:r w:rsidRPr="00994CA9">
        <w:rPr>
          <w:lang w:val="en-US"/>
        </w:rPr>
        <w:t xml:space="preserve"> (</w:t>
      </w:r>
      <w:r>
        <w:rPr>
          <w:lang w:val="en-US"/>
        </w:rPr>
        <w:t>2</w:t>
      </w:r>
      <w:r w:rsidRPr="00994CA9">
        <w:rPr>
          <w:lang w:val="en-US"/>
        </w:rPr>
        <w:t xml:space="preserve">. </w:t>
      </w:r>
      <w:proofErr w:type="spellStart"/>
      <w:r w:rsidRPr="00994CA9">
        <w:rPr>
          <w:lang w:val="en-US"/>
        </w:rPr>
        <w:t>suppleant</w:t>
      </w:r>
      <w:proofErr w:type="spellEnd"/>
      <w:r w:rsidRPr="00994CA9">
        <w:rPr>
          <w:lang w:val="en-US"/>
        </w:rPr>
        <w:t>)</w:t>
      </w:r>
    </w:p>
    <w:bookmarkEnd w:id="5"/>
    <w:p w14:paraId="53DC3992" w14:textId="0382F88D" w:rsidR="004C0EAC" w:rsidRDefault="00994CA9" w:rsidP="00994CA9">
      <w:pPr>
        <w:pStyle w:val="Overskrift3"/>
      </w:pPr>
      <w:r w:rsidRPr="00994CA9">
        <w:rPr>
          <w:color w:val="FF0000"/>
          <w:lang w:val="en-US"/>
        </w:rPr>
        <w:t xml:space="preserve"> </w:t>
      </w:r>
      <w:r w:rsidR="004C0EAC">
        <w:t>8. Indkomne forslag</w:t>
      </w:r>
    </w:p>
    <w:bookmarkEnd w:id="6"/>
    <w:p w14:paraId="65E36A29" w14:textId="5D2400DB" w:rsidR="004C0EAC" w:rsidRPr="009D2A4A" w:rsidRDefault="000D34A0" w:rsidP="00BB5089">
      <w:pPr>
        <w:rPr>
          <w:u w:val="single"/>
        </w:rPr>
      </w:pPr>
      <w:r w:rsidRPr="009D2A4A">
        <w:rPr>
          <w:u w:val="single"/>
        </w:rPr>
        <w:t>A) Mandat til afsøgning af fondsmidler</w:t>
      </w:r>
    </w:p>
    <w:p w14:paraId="45CF0209" w14:textId="1B7C96DF" w:rsidR="000D34A0" w:rsidRDefault="00B255C3" w:rsidP="00BB5089">
      <w:r>
        <w:t>Forud for behandlingen af dette punkt drøftede repræsentantskabet, hvordan handicapsagen bliver en bredere folkesag. Herefter motiverede formanden forslaget om</w:t>
      </w:r>
      <w:r w:rsidR="0071587C">
        <w:t>,</w:t>
      </w:r>
      <w:r>
        <w:t xml:space="preserve"> at repræsentantskabet giver DH mandat til at afsøge mulighederne for at fondsfinansiere en fælles indsats, der har til formål at øge viden og nedbringe fordomme i befolkningen om mennesker med handicap. Dette forslag skal ses i sammenhæng med </w:t>
      </w:r>
      <w:proofErr w:type="spellStart"/>
      <w:r>
        <w:t>DH’s</w:t>
      </w:r>
      <w:proofErr w:type="spellEnd"/>
      <w:r>
        <w:t xml:space="preserve"> 4-årige strategi</w:t>
      </w:r>
      <w:r w:rsidR="003D21F1">
        <w:t>- og handlingsplan</w:t>
      </w:r>
      <w:r>
        <w:t xml:space="preserve">, hvor DH skal arbejde for at gøre handicapsagen til en folkesag. </w:t>
      </w:r>
      <w:r w:rsidR="0071587C">
        <w:t xml:space="preserve">Der er en principbeslutning om, at DH kun med repræsentantskabets godkendelse kan søge fondsmidler. </w:t>
      </w:r>
    </w:p>
    <w:p w14:paraId="7C3AAEF8" w14:textId="77777777" w:rsidR="003B10E8" w:rsidRDefault="003B10E8" w:rsidP="00BB5089"/>
    <w:p w14:paraId="12804BBD" w14:textId="3852A44D" w:rsidR="00180DBE" w:rsidRDefault="003B10E8" w:rsidP="00BB5089">
      <w:r>
        <w:t xml:space="preserve">Efterfølgende var der spørgsmål og debat, hvor der blev udtrykt opbakning til forslaget om at afsøge mulighederne, men der var også en bekymring for, om fondsmidler kunne diktere en bestemt retning for </w:t>
      </w:r>
      <w:proofErr w:type="spellStart"/>
      <w:r>
        <w:t>DH’s</w:t>
      </w:r>
      <w:proofErr w:type="spellEnd"/>
      <w:r>
        <w:t xml:space="preserve"> arbejde, og der </w:t>
      </w:r>
      <w:r w:rsidR="009D2A4A">
        <w:t xml:space="preserve">blev også spurgt til, om medlemsorganisationerne kan få del i de fondsmidler, som bliver søgt, da det kan være med til at give ejerskab til projektet i de forskellige medlemsorganisationer. Thorkild Olesen afsluttede debatten med at pointere, at fondsmidlerne skal bidrage til en større indsats, som medlemsorganisationen ikke kan gennemføre på egen hånd. Med inddragelse af medlemsorganisationerne er det ambitionen at gennemføre en indsats, som vil styrke den fælles handicapsag på tværs af store og små </w:t>
      </w:r>
      <w:proofErr w:type="spellStart"/>
      <w:r w:rsidR="009D2A4A">
        <w:t>handicaporganisationer</w:t>
      </w:r>
      <w:proofErr w:type="spellEnd"/>
      <w:r w:rsidR="009D2A4A">
        <w:t xml:space="preserve">. </w:t>
      </w:r>
    </w:p>
    <w:p w14:paraId="0A0CE342" w14:textId="77777777" w:rsidR="009D2A4A" w:rsidRDefault="009D2A4A" w:rsidP="00BB5089"/>
    <w:p w14:paraId="7D931E99" w14:textId="350DC288" w:rsidR="00B255C3" w:rsidRDefault="00C91254" w:rsidP="00BB5089">
      <w:r>
        <w:t>F</w:t>
      </w:r>
      <w:r w:rsidR="00B255C3">
        <w:t xml:space="preserve">orslaget </w:t>
      </w:r>
      <w:r w:rsidR="00AE7CDC">
        <w:t xml:space="preserve">blev </w:t>
      </w:r>
      <w:r w:rsidR="00B255C3">
        <w:t xml:space="preserve">vedtaget. </w:t>
      </w:r>
    </w:p>
    <w:p w14:paraId="1E9169AE" w14:textId="77777777" w:rsidR="000D34A0" w:rsidRDefault="000D34A0" w:rsidP="00BB5089"/>
    <w:p w14:paraId="401FE155" w14:textId="6EDAF10C" w:rsidR="000D34A0" w:rsidRDefault="000D34A0" w:rsidP="00BB5089">
      <w:pPr>
        <w:rPr>
          <w:u w:val="single"/>
        </w:rPr>
      </w:pPr>
      <w:r w:rsidRPr="009D2A4A">
        <w:rPr>
          <w:u w:val="single"/>
        </w:rPr>
        <w:t>B) Ansøgning fra Colitis-</w:t>
      </w:r>
      <w:proofErr w:type="spellStart"/>
      <w:r w:rsidRPr="009D2A4A">
        <w:rPr>
          <w:u w:val="single"/>
        </w:rPr>
        <w:t>Crohn</w:t>
      </w:r>
      <w:proofErr w:type="spellEnd"/>
      <w:r w:rsidRPr="009D2A4A">
        <w:rPr>
          <w:u w:val="single"/>
        </w:rPr>
        <w:t xml:space="preserve"> Foreningen om optagelse i DH</w:t>
      </w:r>
    </w:p>
    <w:p w14:paraId="60FC6544" w14:textId="77777777" w:rsidR="00C91254" w:rsidRDefault="009D2A4A" w:rsidP="00BB5089">
      <w:r>
        <w:t>Colitis-</w:t>
      </w:r>
      <w:proofErr w:type="spellStart"/>
      <w:r>
        <w:t>Crohn</w:t>
      </w:r>
      <w:proofErr w:type="spellEnd"/>
      <w:r>
        <w:t xml:space="preserve"> Foreningen har søgt om optagelse i DH, og foreningens </w:t>
      </w:r>
      <w:r w:rsidR="00A10EB7">
        <w:t>lands</w:t>
      </w:r>
      <w:r>
        <w:t xml:space="preserve">formand Jakob Hansen og næstformand Benthe Bertelsen var inviteret til at præsentere og motivere foreningens ansøgning. </w:t>
      </w:r>
    </w:p>
    <w:p w14:paraId="518E1480" w14:textId="77777777" w:rsidR="00C91254" w:rsidRDefault="00C91254" w:rsidP="00BB5089"/>
    <w:p w14:paraId="4E972CC8" w14:textId="5EBDC8F9" w:rsidR="009D2A4A" w:rsidRDefault="009D2A4A" w:rsidP="00BB5089">
      <w:r>
        <w:t xml:space="preserve">Der var efterfølgende </w:t>
      </w:r>
      <w:r w:rsidR="00A10EB7">
        <w:t>mulighed</w:t>
      </w:r>
      <w:r>
        <w:t xml:space="preserve"> for at stille spørgsmål til foreningen. Thorkild Olesen motiverede herefter indstillingen om at optage Colitis-</w:t>
      </w:r>
      <w:proofErr w:type="spellStart"/>
      <w:r>
        <w:t>Crohn</w:t>
      </w:r>
      <w:proofErr w:type="spellEnd"/>
      <w:r>
        <w:t xml:space="preserve"> Foreningen, og dirigenten satte forslaget til afstemning. </w:t>
      </w:r>
    </w:p>
    <w:p w14:paraId="1FAFCA18" w14:textId="77777777" w:rsidR="009D2A4A" w:rsidRDefault="009D2A4A" w:rsidP="00BB5089"/>
    <w:p w14:paraId="388DB2BD" w14:textId="113DEFE4" w:rsidR="009D2A4A" w:rsidRPr="009D2A4A" w:rsidRDefault="009D2A4A" w:rsidP="00BB5089">
      <w:r>
        <w:t>Forslaget blev enstemmigt vedtaget, og repræsentantskabsmødet bød Colitis-</w:t>
      </w:r>
      <w:proofErr w:type="spellStart"/>
      <w:r>
        <w:t>Crohn</w:t>
      </w:r>
      <w:proofErr w:type="spellEnd"/>
      <w:r>
        <w:t xml:space="preserve"> Foreningen velkommen som nyt medlem af DH. </w:t>
      </w:r>
    </w:p>
    <w:p w14:paraId="41DAACB2" w14:textId="188E6CC3" w:rsidR="004C0EAC" w:rsidRDefault="004C0EAC" w:rsidP="003376AD">
      <w:pPr>
        <w:pStyle w:val="Overskrift3"/>
      </w:pPr>
      <w:r>
        <w:lastRenderedPageBreak/>
        <w:t>9. Retningslinjer for udpegelse til råd og nævn</w:t>
      </w:r>
    </w:p>
    <w:p w14:paraId="6F3EBFFC" w14:textId="400D68AF" w:rsidR="00C80244" w:rsidRDefault="00C80244" w:rsidP="00BB5089">
      <w:r>
        <w:t>DH udpeger repræsentanter til en række råd og n</w:t>
      </w:r>
      <w:r w:rsidR="0074564B">
        <w:t>æ</w:t>
      </w:r>
      <w:r>
        <w:t xml:space="preserve">vn, og ifølge </w:t>
      </w:r>
      <w:proofErr w:type="spellStart"/>
      <w:r>
        <w:t>DH’s</w:t>
      </w:r>
      <w:proofErr w:type="spellEnd"/>
      <w:r>
        <w:t xml:space="preserve"> vedtægter skal repræsentantskabet fastsætte retningslinjer for udpegning. Thorkild Olesen præsenterede kort forslag til retningslinjer, hvor det bærende princip er, at en person skal have en indstilling fra sin organisation, når der sker udpegning til råd og nævn. </w:t>
      </w:r>
    </w:p>
    <w:p w14:paraId="06811D51" w14:textId="77777777" w:rsidR="00C80244" w:rsidRDefault="00C80244" w:rsidP="00BB5089"/>
    <w:p w14:paraId="6F0B2611" w14:textId="58227DD0" w:rsidR="004C0EAC" w:rsidRDefault="00C91254" w:rsidP="00BB5089">
      <w:r>
        <w:t>Forslaget</w:t>
      </w:r>
      <w:r w:rsidR="00C03FB0">
        <w:t xml:space="preserve"> blev </w:t>
      </w:r>
      <w:r>
        <w:t>vedtaget</w:t>
      </w:r>
      <w:r w:rsidR="00C03FB0">
        <w:t xml:space="preserve">. </w:t>
      </w:r>
    </w:p>
    <w:p w14:paraId="03B6E8A5" w14:textId="47B0A6C6" w:rsidR="004C0EAC" w:rsidRDefault="004C0EAC" w:rsidP="003376AD">
      <w:pPr>
        <w:pStyle w:val="Overskrift3"/>
      </w:pPr>
      <w:r>
        <w:t>10. Fremlæggelse af regnskab</w:t>
      </w:r>
    </w:p>
    <w:p w14:paraId="2C76DEB1" w14:textId="77777777" w:rsidR="009D2A4A" w:rsidRDefault="00C03FB0" w:rsidP="00BB5089">
      <w:proofErr w:type="spellStart"/>
      <w:r>
        <w:t>DH’s</w:t>
      </w:r>
      <w:proofErr w:type="spellEnd"/>
      <w:r>
        <w:t xml:space="preserve"> administrationschef Jesper Kejlhof orienterede om regnskab for hhv. 2021 og 2022. Regnskaberne har tidligere været i høring i medlemsorganisationerne. </w:t>
      </w:r>
    </w:p>
    <w:p w14:paraId="7C9F2C70" w14:textId="77777777" w:rsidR="009D2A4A" w:rsidRDefault="009D2A4A" w:rsidP="00BB5089"/>
    <w:p w14:paraId="4B4391AB" w14:textId="74B91D1F" w:rsidR="004C0EAC" w:rsidRDefault="00C03FB0" w:rsidP="00BB5089">
      <w:r>
        <w:t xml:space="preserve">Orienteringen blev taget til efterretning. </w:t>
      </w:r>
    </w:p>
    <w:p w14:paraId="62A60819" w14:textId="086D8B07" w:rsidR="004C0EAC" w:rsidRDefault="004C0EAC" w:rsidP="003376AD">
      <w:pPr>
        <w:pStyle w:val="Overskrift3"/>
      </w:pPr>
      <w:r>
        <w:t>11. Valg af revision</w:t>
      </w:r>
    </w:p>
    <w:p w14:paraId="7C2097D5" w14:textId="14F23602" w:rsidR="004C0EAC" w:rsidRDefault="00C03FB0" w:rsidP="00BB5089">
      <w:r>
        <w:t xml:space="preserve">Det blev besluttet, at Deloitte fortsætter som revisionsfirma for DH. </w:t>
      </w:r>
    </w:p>
    <w:p w14:paraId="2C3293A3" w14:textId="188515AA" w:rsidR="004C0EAC" w:rsidRDefault="004C0EAC" w:rsidP="003376AD">
      <w:pPr>
        <w:pStyle w:val="Overskrift3"/>
      </w:pPr>
      <w:r>
        <w:t>12. Dato for ordinært repræsentantskabsmøde 2025</w:t>
      </w:r>
    </w:p>
    <w:p w14:paraId="4A0CDECA" w14:textId="690D5BE5" w:rsidR="004C0EAC" w:rsidRDefault="00C03FB0" w:rsidP="00BB5089">
      <w:r>
        <w:t xml:space="preserve">Det blev besluttet, at næste ordinære repræsentantskabsmøde holdes fredag den </w:t>
      </w:r>
      <w:r w:rsidR="0074564B">
        <w:t>3</w:t>
      </w:r>
      <w:r>
        <w:t>. oktober 2025</w:t>
      </w:r>
      <w:r w:rsidR="009D2A4A">
        <w:t xml:space="preserve">. </w:t>
      </w:r>
    </w:p>
    <w:p w14:paraId="62974D4E" w14:textId="64AA7FAA" w:rsidR="004C0EAC" w:rsidRDefault="004C0EAC" w:rsidP="003376AD">
      <w:pPr>
        <w:pStyle w:val="Overskrift3"/>
      </w:pPr>
      <w:r>
        <w:t xml:space="preserve">13. Evt. </w:t>
      </w:r>
    </w:p>
    <w:p w14:paraId="496B11DA" w14:textId="6BB9F054" w:rsidR="00D653A2" w:rsidRDefault="009D2A4A" w:rsidP="00BB5089">
      <w:r>
        <w:t xml:space="preserve">Der blev udtrykt </w:t>
      </w:r>
      <w:r w:rsidR="00C91254">
        <w:t xml:space="preserve">opbakning til </w:t>
      </w:r>
      <w:r>
        <w:t xml:space="preserve">den kommende indsats for at gøre handicap til en folkesag. Der var desuden en kort debat om stillingtagen til aktiv dødshjælp, som er en </w:t>
      </w:r>
      <w:r w:rsidR="00A10EB7">
        <w:t>vigtig</w:t>
      </w:r>
      <w:r>
        <w:t xml:space="preserve"> drøftelse i handicaporganisationerne, men debatten er svær og rejser mange etiske spørgsmål.</w:t>
      </w:r>
    </w:p>
    <w:p w14:paraId="7D3E9D9E" w14:textId="77777777" w:rsidR="009D2A4A" w:rsidRDefault="009D2A4A" w:rsidP="00BB5089"/>
    <w:p w14:paraId="567D8EF7" w14:textId="60A65DD8" w:rsidR="00BB5089" w:rsidRDefault="009D2A4A" w:rsidP="00BB5089">
      <w:r>
        <w:t>Thorkild Olesen takkede alle for et godt repræsentantskabsmøde og Janus Tarp for indsatsen som dirigent.</w:t>
      </w:r>
      <w:r w:rsidR="00AC7C30">
        <w:t xml:space="preserve"> H</w:t>
      </w:r>
      <w:r>
        <w:t>an takkede for genvalget som formand samt ønskede bestyrelsen tillykke med valget. Formanden af</w:t>
      </w:r>
      <w:r w:rsidR="00AC7C30">
        <w:t xml:space="preserve">sluttede med at sige, at han ser frem til et fortsat godt samarbejde i hele handicapbevægelsen. </w:t>
      </w:r>
    </w:p>
    <w:p w14:paraId="72F9515C" w14:textId="77777777" w:rsidR="00BB5089" w:rsidRDefault="00BB5089" w:rsidP="00BB5089"/>
    <w:sectPr w:rsidR="00BB5089" w:rsidSect="00DB335E">
      <w:headerReference w:type="even" r:id="rId10"/>
      <w:headerReference w:type="default" r:id="rId11"/>
      <w:footerReference w:type="even" r:id="rId12"/>
      <w:footerReference w:type="default" r:id="rId13"/>
      <w:headerReference w:type="first" r:id="rId14"/>
      <w:footerReference w:type="first" r:id="rId15"/>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FD6C3" w14:textId="77777777" w:rsidR="00F47EFE" w:rsidRDefault="00F47EFE">
      <w:pPr>
        <w:spacing w:line="240" w:lineRule="auto"/>
      </w:pPr>
      <w:r>
        <w:separator/>
      </w:r>
    </w:p>
  </w:endnote>
  <w:endnote w:type="continuationSeparator" w:id="0">
    <w:p w14:paraId="21C440FC" w14:textId="77777777" w:rsidR="00F47EFE" w:rsidRDefault="00F47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7BEE9920-C47C-450C-8BF1-BF65F8CAFCD6}"/>
    <w:embedBold r:id="rId2" w:fontKey="{FBDB9D13-8F4A-481C-ACA2-35C8F35197B5}"/>
    <w:embedItalic r:id="rId3" w:fontKey="{2D67BDB2-97FC-4A3D-9DEA-C23BBDCBCBBE}"/>
    <w:embedBoldItalic r:id="rId4" w:fontKey="{141E0949-AF9B-4D0A-93D2-3F53A6F79948}"/>
  </w:font>
  <w:font w:name="Verdana">
    <w:panose1 w:val="020B0604030504040204"/>
    <w:charset w:val="00"/>
    <w:family w:val="swiss"/>
    <w:pitch w:val="variable"/>
    <w:sig w:usb0="A00006FF" w:usb1="4000205B" w:usb2="00000010" w:usb3="00000000" w:csb0="0000019F" w:csb1="00000000"/>
    <w:embedRegular r:id="rId5" w:fontKey="{88C35166-DC6E-410E-83AF-4D7D91C3EDC3}"/>
    <w:embedBold r:id="rId6" w:fontKey="{849044BF-7F9F-40C3-891E-873952726B5C}"/>
    <w:embedItalic r:id="rId7" w:fontKey="{5C4FC974-0509-4059-920D-4091424F8609}"/>
    <w:embedBoldItalic r:id="rId8" w:fontKey="{956F1FCB-8BD5-4548-A116-4E2D08BB792B}"/>
  </w:font>
  <w:font w:name="Open Sans">
    <w:charset w:val="00"/>
    <w:family w:val="swiss"/>
    <w:pitch w:val="variable"/>
    <w:sig w:usb0="E00002EF" w:usb1="4000205B" w:usb2="00000028" w:usb3="00000000" w:csb0="0000019F" w:csb1="00000000"/>
    <w:embedRegular r:id="rId9" w:fontKey="{0BD641CD-01F9-4378-A3AA-A352FB656858}"/>
    <w:embedBold r:id="rId10" w:fontKey="{F4E50EA6-A4F1-44AA-84F4-07C9CC705E01}"/>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8644" w14:textId="77777777" w:rsidR="00DB0DFF" w:rsidRDefault="00DB0DF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8645" w14:textId="77777777" w:rsidR="00100249" w:rsidRDefault="0011456B" w:rsidP="00100249">
    <w:pPr>
      <w:pStyle w:val="Sidefod"/>
    </w:pPr>
    <w:r>
      <w:rPr>
        <w:noProof/>
        <w:lang w:eastAsia="da-DK"/>
      </w:rPr>
      <mc:AlternateContent>
        <mc:Choice Requires="wps">
          <w:drawing>
            <wp:anchor distT="0" distB="0" distL="114300" distR="114300" simplePos="0" relativeHeight="251660288" behindDoc="0" locked="0" layoutInCell="1" allowOverlap="1" wp14:anchorId="2126864C" wp14:editId="2126864D">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1268652" w14:textId="3C70A6F6" w:rsidR="00100249" w:rsidRDefault="0011456B"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963893">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126864C"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21268652" w14:textId="3C70A6F6" w:rsidR="00100249" w:rsidRDefault="0011456B"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963893">
                      <w:rPr>
                        <w:rStyle w:val="Sidetal"/>
                        <w:noProof/>
                      </w:rPr>
                      <w:t>4</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AB362E" w14:paraId="2126864A" w14:textId="77777777" w:rsidTr="00A97F6A">
      <w:tc>
        <w:tcPr>
          <w:tcW w:w="10915" w:type="dxa"/>
          <w:hideMark/>
        </w:tcPr>
        <w:p w14:paraId="21268648" w14:textId="77777777" w:rsidR="00DB0DFF" w:rsidRDefault="0011456B" w:rsidP="00DB0DFF">
          <w:pPr>
            <w:pStyle w:val="Footer-info"/>
          </w:pPr>
          <w:r>
            <w:t xml:space="preserve">DH er fælles talerør for de danske </w:t>
          </w:r>
          <w:proofErr w:type="spellStart"/>
          <w:r>
            <w:t>handicaporganisationer</w:t>
          </w:r>
          <w:proofErr w:type="spellEnd"/>
          <w:r>
            <w:t>.</w:t>
          </w:r>
        </w:p>
        <w:p w14:paraId="21268649" w14:textId="77777777" w:rsidR="00A97F6A" w:rsidRDefault="0011456B" w:rsidP="00DB0DFF">
          <w:pPr>
            <w:pStyle w:val="Footer-info"/>
          </w:pPr>
          <w:r>
            <w:t>Vi repræsenterer mennesker med alle typer handicap - fra hjerneskade og gigt til udviklingshandicap og sindslidelse</w:t>
          </w:r>
          <w:r w:rsidR="003816B0">
            <w:t>.</w:t>
          </w:r>
        </w:p>
      </w:tc>
    </w:tr>
  </w:tbl>
  <w:p w14:paraId="2126864B"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DDC84" w14:textId="77777777" w:rsidR="00F47EFE" w:rsidRDefault="00F47EFE">
      <w:pPr>
        <w:spacing w:line="240" w:lineRule="auto"/>
      </w:pPr>
      <w:r>
        <w:separator/>
      </w:r>
    </w:p>
  </w:footnote>
  <w:footnote w:type="continuationSeparator" w:id="0">
    <w:p w14:paraId="71C27773" w14:textId="77777777" w:rsidR="00F47EFE" w:rsidRDefault="00F47E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8641" w14:textId="77777777" w:rsidR="00DB0DFF" w:rsidRDefault="00DB0DF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8642" w14:textId="77777777" w:rsidR="00022BE5" w:rsidRDefault="00022BE5" w:rsidP="00022BE5">
    <w:pPr>
      <w:pStyle w:val="Sidehoved"/>
    </w:pPr>
  </w:p>
  <w:p w14:paraId="21268643"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8646" w14:textId="77777777" w:rsidR="002762D8" w:rsidRDefault="0011456B" w:rsidP="00F4074D">
    <w:pPr>
      <w:pStyle w:val="Sidehoved"/>
    </w:pPr>
    <w:r>
      <w:rPr>
        <w:noProof/>
        <w:lang w:eastAsia="da-DK"/>
      </w:rPr>
      <w:drawing>
        <wp:anchor distT="0" distB="0" distL="114300" distR="114300" simplePos="0" relativeHeight="251658240" behindDoc="0" locked="0" layoutInCell="1" allowOverlap="1" wp14:anchorId="2126864E" wp14:editId="2126864F">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21268650" wp14:editId="21268651">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21268647"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07D60A0"/>
    <w:multiLevelType w:val="hybridMultilevel"/>
    <w:tmpl w:val="B3B23E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067649C"/>
    <w:multiLevelType w:val="hybridMultilevel"/>
    <w:tmpl w:val="58FC218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8BA1B42"/>
    <w:multiLevelType w:val="hybridMultilevel"/>
    <w:tmpl w:val="3BDE2A00"/>
    <w:lvl w:ilvl="0" w:tplc="4794606A">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626045C"/>
    <w:multiLevelType w:val="hybridMultilevel"/>
    <w:tmpl w:val="BD5874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3AA091E"/>
    <w:multiLevelType w:val="hybridMultilevel"/>
    <w:tmpl w:val="057E2D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6FC7DDB"/>
    <w:multiLevelType w:val="hybridMultilevel"/>
    <w:tmpl w:val="7ACC4B5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C617299"/>
    <w:multiLevelType w:val="hybridMultilevel"/>
    <w:tmpl w:val="B30EC4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2905690"/>
    <w:multiLevelType w:val="hybridMultilevel"/>
    <w:tmpl w:val="137031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8"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676033570">
    <w:abstractNumId w:val="18"/>
  </w:num>
  <w:num w:numId="2" w16cid:durableId="892040157">
    <w:abstractNumId w:val="7"/>
  </w:num>
  <w:num w:numId="3" w16cid:durableId="623266256">
    <w:abstractNumId w:val="6"/>
  </w:num>
  <w:num w:numId="4" w16cid:durableId="2097431596">
    <w:abstractNumId w:val="5"/>
  </w:num>
  <w:num w:numId="5" w16cid:durableId="1753773805">
    <w:abstractNumId w:val="4"/>
  </w:num>
  <w:num w:numId="6" w16cid:durableId="1917855344">
    <w:abstractNumId w:val="17"/>
  </w:num>
  <w:num w:numId="7" w16cid:durableId="918709653">
    <w:abstractNumId w:val="3"/>
  </w:num>
  <w:num w:numId="8" w16cid:durableId="178473562">
    <w:abstractNumId w:val="2"/>
  </w:num>
  <w:num w:numId="9" w16cid:durableId="1463957463">
    <w:abstractNumId w:val="1"/>
  </w:num>
  <w:num w:numId="10" w16cid:durableId="1122262282">
    <w:abstractNumId w:val="0"/>
  </w:num>
  <w:num w:numId="11" w16cid:durableId="2016226019">
    <w:abstractNumId w:val="8"/>
  </w:num>
  <w:num w:numId="12" w16cid:durableId="1314868229">
    <w:abstractNumId w:val="17"/>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2022731096">
    <w:abstractNumId w:val="18"/>
  </w:num>
  <w:num w:numId="14" w16cid:durableId="1375348768">
    <w:abstractNumId w:val="17"/>
  </w:num>
  <w:num w:numId="15" w16cid:durableId="509030762">
    <w:abstractNumId w:val="9"/>
  </w:num>
  <w:num w:numId="16" w16cid:durableId="245530225">
    <w:abstractNumId w:val="13"/>
  </w:num>
  <w:num w:numId="17" w16cid:durableId="1869680984">
    <w:abstractNumId w:val="16"/>
  </w:num>
  <w:num w:numId="18" w16cid:durableId="1681276973">
    <w:abstractNumId w:val="14"/>
  </w:num>
  <w:num w:numId="19" w16cid:durableId="930284771">
    <w:abstractNumId w:val="11"/>
  </w:num>
  <w:num w:numId="20" w16cid:durableId="2108039964">
    <w:abstractNumId w:val="10"/>
  </w:num>
  <w:num w:numId="21" w16cid:durableId="313334003">
    <w:abstractNumId w:val="12"/>
  </w:num>
  <w:num w:numId="22" w16cid:durableId="9575646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6218"/>
    <w:rsid w:val="000209CE"/>
    <w:rsid w:val="00022133"/>
    <w:rsid w:val="00022BE5"/>
    <w:rsid w:val="00047AF4"/>
    <w:rsid w:val="0007431A"/>
    <w:rsid w:val="00080393"/>
    <w:rsid w:val="0009128C"/>
    <w:rsid w:val="00094ABD"/>
    <w:rsid w:val="00095F85"/>
    <w:rsid w:val="0009799A"/>
    <w:rsid w:val="000C4FB1"/>
    <w:rsid w:val="000D27DA"/>
    <w:rsid w:val="000D34A0"/>
    <w:rsid w:val="000E36FD"/>
    <w:rsid w:val="000E4E88"/>
    <w:rsid w:val="000F585B"/>
    <w:rsid w:val="00100249"/>
    <w:rsid w:val="001012C9"/>
    <w:rsid w:val="00103E3F"/>
    <w:rsid w:val="0011456B"/>
    <w:rsid w:val="00114DFB"/>
    <w:rsid w:val="00116DF3"/>
    <w:rsid w:val="00117B3D"/>
    <w:rsid w:val="0013244F"/>
    <w:rsid w:val="001473EB"/>
    <w:rsid w:val="0015406F"/>
    <w:rsid w:val="001542A8"/>
    <w:rsid w:val="00163D0B"/>
    <w:rsid w:val="00180DBE"/>
    <w:rsid w:val="00181781"/>
    <w:rsid w:val="00182651"/>
    <w:rsid w:val="001861E3"/>
    <w:rsid w:val="001F2A8F"/>
    <w:rsid w:val="001F566D"/>
    <w:rsid w:val="0020639F"/>
    <w:rsid w:val="00206780"/>
    <w:rsid w:val="00216E82"/>
    <w:rsid w:val="00217EF0"/>
    <w:rsid w:val="002415B1"/>
    <w:rsid w:val="00244D70"/>
    <w:rsid w:val="00260FC0"/>
    <w:rsid w:val="002662AD"/>
    <w:rsid w:val="00273361"/>
    <w:rsid w:val="00273CAC"/>
    <w:rsid w:val="002762D8"/>
    <w:rsid w:val="002953B7"/>
    <w:rsid w:val="002B6986"/>
    <w:rsid w:val="002C5297"/>
    <w:rsid w:val="002C64DC"/>
    <w:rsid w:val="002D5562"/>
    <w:rsid w:val="002E27B6"/>
    <w:rsid w:val="002E74A4"/>
    <w:rsid w:val="003033F8"/>
    <w:rsid w:val="00315D5D"/>
    <w:rsid w:val="00316531"/>
    <w:rsid w:val="00333E52"/>
    <w:rsid w:val="003376AD"/>
    <w:rsid w:val="003502D1"/>
    <w:rsid w:val="00361BC1"/>
    <w:rsid w:val="003816B0"/>
    <w:rsid w:val="003B0D54"/>
    <w:rsid w:val="003B10E8"/>
    <w:rsid w:val="003B2EC7"/>
    <w:rsid w:val="003B35B0"/>
    <w:rsid w:val="003C3569"/>
    <w:rsid w:val="003C4F9F"/>
    <w:rsid w:val="003C60F1"/>
    <w:rsid w:val="003D21F1"/>
    <w:rsid w:val="004166DD"/>
    <w:rsid w:val="00421009"/>
    <w:rsid w:val="00424709"/>
    <w:rsid w:val="00424AD9"/>
    <w:rsid w:val="00436CBB"/>
    <w:rsid w:val="00444132"/>
    <w:rsid w:val="004632F9"/>
    <w:rsid w:val="004A5FFD"/>
    <w:rsid w:val="004A6D4D"/>
    <w:rsid w:val="004C01B2"/>
    <w:rsid w:val="004C027F"/>
    <w:rsid w:val="004C0EAC"/>
    <w:rsid w:val="004C4174"/>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6E083D"/>
    <w:rsid w:val="007008EE"/>
    <w:rsid w:val="0070267E"/>
    <w:rsid w:val="00704BA7"/>
    <w:rsid w:val="00706E32"/>
    <w:rsid w:val="00712268"/>
    <w:rsid w:val="007133C6"/>
    <w:rsid w:val="0071587C"/>
    <w:rsid w:val="0074049A"/>
    <w:rsid w:val="0074564B"/>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63893"/>
    <w:rsid w:val="0097268A"/>
    <w:rsid w:val="009737E4"/>
    <w:rsid w:val="00983B74"/>
    <w:rsid w:val="0099004B"/>
    <w:rsid w:val="00990263"/>
    <w:rsid w:val="00994CA9"/>
    <w:rsid w:val="009A2CCC"/>
    <w:rsid w:val="009A4CCC"/>
    <w:rsid w:val="009C2069"/>
    <w:rsid w:val="009D1E80"/>
    <w:rsid w:val="009D2A4A"/>
    <w:rsid w:val="009E4B94"/>
    <w:rsid w:val="009E6AD9"/>
    <w:rsid w:val="00A10EB7"/>
    <w:rsid w:val="00A36877"/>
    <w:rsid w:val="00A46697"/>
    <w:rsid w:val="00A676C2"/>
    <w:rsid w:val="00A72AB4"/>
    <w:rsid w:val="00A91DA5"/>
    <w:rsid w:val="00A97F6A"/>
    <w:rsid w:val="00AA00CB"/>
    <w:rsid w:val="00AA0D2C"/>
    <w:rsid w:val="00AA4E87"/>
    <w:rsid w:val="00AB362E"/>
    <w:rsid w:val="00AB4582"/>
    <w:rsid w:val="00AC7C30"/>
    <w:rsid w:val="00AD5F89"/>
    <w:rsid w:val="00AE7CDC"/>
    <w:rsid w:val="00AF1D02"/>
    <w:rsid w:val="00B00D92"/>
    <w:rsid w:val="00B0422A"/>
    <w:rsid w:val="00B06E2B"/>
    <w:rsid w:val="00B13A10"/>
    <w:rsid w:val="00B24E70"/>
    <w:rsid w:val="00B255C3"/>
    <w:rsid w:val="00B539F7"/>
    <w:rsid w:val="00B575CA"/>
    <w:rsid w:val="00B97059"/>
    <w:rsid w:val="00BB1B90"/>
    <w:rsid w:val="00BB4255"/>
    <w:rsid w:val="00BB5089"/>
    <w:rsid w:val="00BE2A74"/>
    <w:rsid w:val="00BF0D57"/>
    <w:rsid w:val="00C03FB0"/>
    <w:rsid w:val="00C0433E"/>
    <w:rsid w:val="00C1559A"/>
    <w:rsid w:val="00C16345"/>
    <w:rsid w:val="00C357EF"/>
    <w:rsid w:val="00C41E04"/>
    <w:rsid w:val="00C439CB"/>
    <w:rsid w:val="00C64739"/>
    <w:rsid w:val="00C77DBB"/>
    <w:rsid w:val="00C80244"/>
    <w:rsid w:val="00C91254"/>
    <w:rsid w:val="00CA0183"/>
    <w:rsid w:val="00CA0A7D"/>
    <w:rsid w:val="00CA4E77"/>
    <w:rsid w:val="00CB3EFE"/>
    <w:rsid w:val="00CC209F"/>
    <w:rsid w:val="00CC6322"/>
    <w:rsid w:val="00CE5168"/>
    <w:rsid w:val="00CE57E0"/>
    <w:rsid w:val="00D23C1F"/>
    <w:rsid w:val="00D273BA"/>
    <w:rsid w:val="00D27D0E"/>
    <w:rsid w:val="00D3752F"/>
    <w:rsid w:val="00D53670"/>
    <w:rsid w:val="00D653A2"/>
    <w:rsid w:val="00D74908"/>
    <w:rsid w:val="00D87C66"/>
    <w:rsid w:val="00D93F5F"/>
    <w:rsid w:val="00D96141"/>
    <w:rsid w:val="00DB0DFF"/>
    <w:rsid w:val="00DB31AF"/>
    <w:rsid w:val="00DB335E"/>
    <w:rsid w:val="00DC246F"/>
    <w:rsid w:val="00DC61BD"/>
    <w:rsid w:val="00DD1936"/>
    <w:rsid w:val="00DE2B28"/>
    <w:rsid w:val="00DF1260"/>
    <w:rsid w:val="00DF1EC4"/>
    <w:rsid w:val="00E10AC0"/>
    <w:rsid w:val="00E25411"/>
    <w:rsid w:val="00E53EE9"/>
    <w:rsid w:val="00E724D0"/>
    <w:rsid w:val="00E9405E"/>
    <w:rsid w:val="00EB6FDA"/>
    <w:rsid w:val="00ED6EC5"/>
    <w:rsid w:val="00EF474E"/>
    <w:rsid w:val="00F0152B"/>
    <w:rsid w:val="00F04788"/>
    <w:rsid w:val="00F233E7"/>
    <w:rsid w:val="00F4074D"/>
    <w:rsid w:val="00F47EFE"/>
    <w:rsid w:val="00F63796"/>
    <w:rsid w:val="00F710A5"/>
    <w:rsid w:val="00F73354"/>
    <w:rsid w:val="00F82257"/>
    <w:rsid w:val="00F826A3"/>
    <w:rsid w:val="00FA6863"/>
    <w:rsid w:val="00FB54C7"/>
    <w:rsid w:val="00FE2C9C"/>
    <w:rsid w:val="00FE7AC9"/>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6863B"/>
  <w15:docId w15:val="{90675C83-D787-452B-996C-FA7DDFE98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0D27DA"/>
    <w:pPr>
      <w:keepNext/>
      <w:keepLines/>
      <w:spacing w:before="260"/>
      <w:contextualSpacing/>
      <w:outlineLvl w:val="2"/>
    </w:pPr>
    <w:rPr>
      <w:rFonts w:ascii="Open Sans" w:eastAsiaTheme="majorEastAsia" w:hAnsi="Open Sans" w:cstheme="majorBidi"/>
      <w:b/>
      <w:bCs/>
      <w:spacing w:val="4"/>
      <w:sz w:val="21"/>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0D27DA"/>
    <w:rPr>
      <w:rFonts w:ascii="Open Sans" w:eastAsiaTheme="majorEastAsia" w:hAnsi="Open Sans" w:cstheme="majorBidi"/>
      <w:b/>
      <w:bCs/>
      <w:spacing w:val="4"/>
      <w:sz w:val="21"/>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0D27DA"/>
    <w:rPr>
      <w:rFonts w:ascii="Open Sans" w:hAnsi="Open Sans"/>
      <w:b w:val="0"/>
      <w:caps w:val="0"/>
      <w:smallCaps w:val="0"/>
      <w:sz w:val="21"/>
      <w:u w:val="single"/>
    </w:rPr>
  </w:style>
  <w:style w:type="paragraph" w:styleId="Listeafsnit">
    <w:name w:val="List Paragraph"/>
    <w:basedOn w:val="Normal"/>
    <w:uiPriority w:val="99"/>
    <w:rsid w:val="00BB50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136542">
      <w:bodyDiv w:val="1"/>
      <w:marLeft w:val="0"/>
      <w:marRight w:val="0"/>
      <w:marTop w:val="0"/>
      <w:marBottom w:val="0"/>
      <w:divBdr>
        <w:top w:val="none" w:sz="0" w:space="0" w:color="auto"/>
        <w:left w:val="none" w:sz="0" w:space="0" w:color="auto"/>
        <w:bottom w:val="none" w:sz="0" w:space="0" w:color="auto"/>
        <w:right w:val="none" w:sz="0" w:space="0" w:color="auto"/>
      </w:divBdr>
    </w:div>
    <w:div w:id="575363933">
      <w:bodyDiv w:val="1"/>
      <w:marLeft w:val="0"/>
      <w:marRight w:val="0"/>
      <w:marTop w:val="0"/>
      <w:marBottom w:val="0"/>
      <w:divBdr>
        <w:top w:val="none" w:sz="0" w:space="0" w:color="auto"/>
        <w:left w:val="none" w:sz="0" w:space="0" w:color="auto"/>
        <w:bottom w:val="none" w:sz="0" w:space="0" w:color="auto"/>
        <w:right w:val="none" w:sz="0" w:space="0" w:color="auto"/>
      </w:divBdr>
    </w:div>
    <w:div w:id="133696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SMoveSetID xmlns="9190975d-fc03-4e28-8cb4-6408ea91b2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39FCAA16072F489F5D09ABCCB74D78" ma:contentTypeVersion="1" ma:contentTypeDescription="Create a new document." ma:contentTypeScope="" ma:versionID="4787abf4ecbb009dbec4b027381914d8">
  <xsd:schema xmlns:xsd="http://www.w3.org/2001/XMLSchema" xmlns:xs="http://www.w3.org/2001/XMLSchema" xmlns:p="http://schemas.microsoft.com/office/2006/metadata/properties" xmlns:ns2="9190975d-fc03-4e28-8cb4-6408ea91b255" targetNamespace="http://schemas.microsoft.com/office/2006/metadata/properties" ma:root="true" ma:fieldsID="592ea71ec26e86f768550afe4ba7c0a4" ns2:_="">
    <xsd:import namespace="9190975d-fc03-4e28-8cb4-6408ea91b255"/>
    <xsd:element name="properties">
      <xsd:complexType>
        <xsd:sequence>
          <xsd:element name="documentManagement">
            <xsd:complexType>
              <xsd:all>
                <xsd:element ref="ns2:TSMoveSe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0975d-fc03-4e28-8cb4-6408ea91b255" elementFormDefault="qualified">
    <xsd:import namespace="http://schemas.microsoft.com/office/2006/documentManagement/types"/>
    <xsd:import namespace="http://schemas.microsoft.com/office/infopath/2007/PartnerControls"/>
    <xsd:element name="TSMoveSetID" ma:index="8" nillable="true" ma:displayName="TSMoveSetID" ma:description="This field contains document metadata from TeamShare" ma:internalName="TSMoveSetI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CDC5FE-F293-44FB-90A6-D6D916AE1A25}">
  <ds:schemaRefs>
    <ds:schemaRef ds:uri="http://schemas.microsoft.com/office/2006/metadata/properties"/>
    <ds:schemaRef ds:uri="http://schemas.microsoft.com/office/infopath/2007/PartnerControls"/>
    <ds:schemaRef ds:uri="9190975d-fc03-4e28-8cb4-6408ea91b255"/>
  </ds:schemaRefs>
</ds:datastoreItem>
</file>

<file path=customXml/itemProps2.xml><?xml version="1.0" encoding="utf-8"?>
<ds:datastoreItem xmlns:ds="http://schemas.openxmlformats.org/officeDocument/2006/customXml" ds:itemID="{A044D642-D7F5-49D2-8299-38606AC31A8B}">
  <ds:schemaRefs>
    <ds:schemaRef ds:uri="http://schemas.microsoft.com/sharepoint/v3/contenttype/forms"/>
  </ds:schemaRefs>
</ds:datastoreItem>
</file>

<file path=customXml/itemProps3.xml><?xml version="1.0" encoding="utf-8"?>
<ds:datastoreItem xmlns:ds="http://schemas.openxmlformats.org/officeDocument/2006/customXml" ds:itemID="{A6819E0E-9E7A-4CA0-A362-2674740EB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0975d-fc03-4e28-8cb4-6408ea91b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4</Pages>
  <Words>1379</Words>
  <Characters>8417</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Karen Kristine Grove Sørensen</cp:lastModifiedBy>
  <cp:revision>2</cp:revision>
  <dcterms:created xsi:type="dcterms:W3CDTF">2023-12-13T13:15:00Z</dcterms:created>
  <dcterms:modified xsi:type="dcterms:W3CDTF">2023-12-13T13:15:00Z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0x0101008B39FCAA16072F489F5D09ABCCB74D78</vt:lpwstr>
  </property>
  <property fmtid="{D5CDD505-2E9C-101B-9397-08002B2CF9AE}" pid="3" name="TeamShareLastOpen">
    <vt:lpwstr>16-11-2023 14:41:36</vt:lpwstr>
  </property>
</Properties>
</file>