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5F1CFF" w14:paraId="1BFE1EB9" w14:textId="77777777" w:rsidTr="00AA0D2C">
        <w:trPr>
          <w:trHeight w:hRule="exact" w:val="737"/>
        </w:trPr>
        <w:tc>
          <w:tcPr>
            <w:tcW w:w="7230" w:type="dxa"/>
          </w:tcPr>
          <w:p w14:paraId="1BFE1EB7" w14:textId="77777777" w:rsidR="00206780" w:rsidRDefault="003D76B4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01. maj 2020</w:t>
            </w:r>
            <w:bookmarkEnd w:id="0"/>
          </w:p>
          <w:p w14:paraId="1BFE1EB8" w14:textId="77777777" w:rsidR="00333E52" w:rsidRPr="00244D70" w:rsidRDefault="003D76B4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1" w:name="SagsID"/>
            <w:r>
              <w:t>166839</w:t>
            </w:r>
            <w:bookmarkEnd w:id="1"/>
            <w:r>
              <w:t xml:space="preserve"> – Dok. </w:t>
            </w:r>
            <w:bookmarkStart w:id="2" w:name="DokID"/>
            <w:r>
              <w:t>486051</w:t>
            </w:r>
            <w:bookmarkEnd w:id="2"/>
          </w:p>
        </w:tc>
      </w:tr>
    </w:tbl>
    <w:p w14:paraId="1BFE1EBA" w14:textId="315B2A93" w:rsidR="00DB335E" w:rsidRPr="00502F76" w:rsidRDefault="000065FF" w:rsidP="00316531">
      <w:pPr>
        <w:pStyle w:val="Overskrift1"/>
        <w:pBdr>
          <w:bottom w:val="single" w:sz="4" w:space="1" w:color="auto"/>
        </w:pBdr>
      </w:pPr>
      <w:r>
        <w:t xml:space="preserve">En hverdag med stærke fællesskaber – </w:t>
      </w:r>
      <w:proofErr w:type="spellStart"/>
      <w:r>
        <w:t>DH’s</w:t>
      </w:r>
      <w:proofErr w:type="spellEnd"/>
      <w:r>
        <w:t xml:space="preserve"> indsats mod ensomhed </w:t>
      </w:r>
    </w:p>
    <w:p w14:paraId="7EBCEADF" w14:textId="01FEF3B9" w:rsidR="00990E5B" w:rsidRPr="00990E5B" w:rsidRDefault="00990E5B" w:rsidP="00990E5B">
      <w:r w:rsidRPr="00990E5B">
        <w:t>Med den politiske aftale af 24. april 2020 om initiativer for sårbare og udsatte grupper i forbindelse med COVID-19 er afsat 24,5 mio. kr. i 2020</w:t>
      </w:r>
      <w:r w:rsidR="00043743">
        <w:t>-2021</w:t>
      </w:r>
      <w:r w:rsidRPr="00990E5B">
        <w:t xml:space="preserve"> til Danske</w:t>
      </w:r>
      <w:bookmarkStart w:id="3" w:name="_GoBack"/>
      <w:bookmarkEnd w:id="3"/>
      <w:r w:rsidRPr="00990E5B">
        <w:t xml:space="preserve"> Handicaporganisationer. Midlerne skal bruges til at igangsætte opsøgende indsatser, herunder</w:t>
      </w:r>
      <w:r w:rsidR="004C142C">
        <w:t xml:space="preserve"> fx</w:t>
      </w:r>
      <w:r w:rsidRPr="00990E5B">
        <w:t xml:space="preserve"> telefonisk eller personlig kontakt med bl.a. information om smitterisiko, sociale arrangementer, medlemsrettede aktiviteter m.v. med det formål at understøtte, at mennesker med handicap kan vende tilbage til hve</w:t>
      </w:r>
      <w:r w:rsidRPr="00990E5B">
        <w:t>r</w:t>
      </w:r>
      <w:r w:rsidRPr="00990E5B">
        <w:t>dagen og fællesskabet</w:t>
      </w:r>
      <w:r w:rsidR="00220DE1">
        <w:t>.</w:t>
      </w:r>
    </w:p>
    <w:p w14:paraId="6F8E4D03" w14:textId="137896C2" w:rsidR="00AD585B" w:rsidRPr="00AD585B" w:rsidRDefault="000065FF" w:rsidP="00AD585B">
      <w:pPr>
        <w:pStyle w:val="Overskrift2"/>
      </w:pPr>
      <w:proofErr w:type="spellStart"/>
      <w:r w:rsidRPr="000065FF">
        <w:t>DH’s</w:t>
      </w:r>
      <w:proofErr w:type="spellEnd"/>
      <w:r w:rsidRPr="000065FF">
        <w:t xml:space="preserve"> rolle</w:t>
      </w:r>
    </w:p>
    <w:p w14:paraId="40FE328E" w14:textId="1197450F" w:rsidR="004C142C" w:rsidRDefault="00A429B3" w:rsidP="00990E5B">
      <w:r w:rsidRPr="00990E5B">
        <w:t>DH er ansvarlig for den samlede bevilling, herunder anvendelsen af de midle</w:t>
      </w:r>
      <w:r>
        <w:t xml:space="preserve">r, der afsættes til </w:t>
      </w:r>
      <w:r w:rsidRPr="00990E5B">
        <w:t xml:space="preserve">indsatser i </w:t>
      </w:r>
      <w:r>
        <w:t xml:space="preserve">samarbejde med </w:t>
      </w:r>
      <w:r w:rsidRPr="00990E5B">
        <w:t>medlemsorganisationerne.</w:t>
      </w:r>
      <w:r w:rsidR="00AD585B" w:rsidRPr="00AD585B">
        <w:t xml:space="preserve"> Der er ikke tale om en pulje og DH har dermed ikke rollen som puljeadministrator. DH fungerer i stedet som overordnet projektleder </w:t>
      </w:r>
      <w:r w:rsidR="00764D73">
        <w:t>for den samlede indsats</w:t>
      </w:r>
      <w:r>
        <w:t xml:space="preserve">. </w:t>
      </w:r>
    </w:p>
    <w:p w14:paraId="064BBF1B" w14:textId="77777777" w:rsidR="004C142C" w:rsidRDefault="004C142C" w:rsidP="00990E5B"/>
    <w:p w14:paraId="655A0AC3" w14:textId="632051A1" w:rsidR="00A429B3" w:rsidRDefault="00A429B3" w:rsidP="00990E5B">
      <w:r>
        <w:t>Derudover vil DH være ansvarlig for en samlet kommunikationsindsats, hvor alle indsatser formildes både internt og eksternt.</w:t>
      </w:r>
      <w:r w:rsidR="007726B2">
        <w:t xml:space="preserve"> Det vil ske </w:t>
      </w:r>
      <w:r w:rsidR="00764D73">
        <w:t xml:space="preserve">i samarbejde med de pågældende medlemsorganisationer. Kommunikationsindsatsen vil bl.a. ske </w:t>
      </w:r>
      <w:r w:rsidR="007726B2">
        <w:t xml:space="preserve">gennem </w:t>
      </w:r>
      <w:proofErr w:type="spellStart"/>
      <w:r w:rsidR="007726B2">
        <w:t>DH’s</w:t>
      </w:r>
      <w:proofErr w:type="spellEnd"/>
      <w:r w:rsidR="007726B2">
        <w:t xml:space="preserve"> hjemmeside og sociale medier samt interne og eksterne arrangementer.  </w:t>
      </w:r>
    </w:p>
    <w:p w14:paraId="62475F59" w14:textId="38873A06" w:rsidR="007726B2" w:rsidRDefault="007726B2" w:rsidP="00990E5B"/>
    <w:p w14:paraId="36C9BD90" w14:textId="595BC6EB" w:rsidR="007726B2" w:rsidRDefault="007726B2" w:rsidP="00990E5B">
      <w:r>
        <w:t xml:space="preserve">DH </w:t>
      </w:r>
      <w:r w:rsidR="00AD585B">
        <w:t>har</w:t>
      </w:r>
      <w:r w:rsidR="0076681A">
        <w:t xml:space="preserve"> ansvaret for afrapportering, regnskab og erfaringsopsamling. Derfor vil DH lav</w:t>
      </w:r>
      <w:r w:rsidR="004C142C">
        <w:t>e</w:t>
      </w:r>
      <w:r w:rsidR="0076681A">
        <w:t xml:space="preserve"> løbende opsamling og sikre</w:t>
      </w:r>
      <w:r w:rsidR="004C142C">
        <w:t>,</w:t>
      </w:r>
      <w:r w:rsidR="0076681A">
        <w:t xml:space="preserve"> at indsatsernes resultater spilles ind til den nyoprettede </w:t>
      </w:r>
      <w:proofErr w:type="spellStart"/>
      <w:r w:rsidR="0076681A">
        <w:t>vidensportal</w:t>
      </w:r>
      <w:proofErr w:type="spellEnd"/>
      <w:r w:rsidR="0076681A">
        <w:t xml:space="preserve"> i Socialstyrelsen. </w:t>
      </w:r>
    </w:p>
    <w:p w14:paraId="3FF28DB2" w14:textId="3C666485" w:rsidR="000065FF" w:rsidRDefault="000065FF" w:rsidP="00990E5B"/>
    <w:p w14:paraId="4E3A0F65" w14:textId="08339CBD" w:rsidR="00220DE1" w:rsidRDefault="00220DE1" w:rsidP="00990E5B">
      <w:r>
        <w:t xml:space="preserve">DH indgår gerne i udviklingen af indsatser i samarbejde med medlemsorganisationerne. Det forventes endvidere, at DH får en tættere tilknytning til de større projekter (fx i en følgegruppe eller lignende) end det normalt gælder i forbindelse bevillinger. </w:t>
      </w:r>
    </w:p>
    <w:p w14:paraId="47740D84" w14:textId="77777777" w:rsidR="00220DE1" w:rsidRDefault="00220DE1" w:rsidP="00990E5B"/>
    <w:p w14:paraId="4F1DDA53" w14:textId="262FC255" w:rsidR="000065FF" w:rsidRPr="00990E5B" w:rsidRDefault="00320105" w:rsidP="00990E5B">
      <w:r>
        <w:t>DH</w:t>
      </w:r>
      <w:r w:rsidR="000065FF">
        <w:t xml:space="preserve"> ønsker</w:t>
      </w:r>
      <w:r w:rsidR="006C085A">
        <w:t xml:space="preserve">, at midlerne hurtigt og </w:t>
      </w:r>
      <w:proofErr w:type="spellStart"/>
      <w:r w:rsidR="006C085A">
        <w:t>ubureaukratisk</w:t>
      </w:r>
      <w:proofErr w:type="spellEnd"/>
      <w:r w:rsidR="006C085A">
        <w:t xml:space="preserve"> skal være med til at afbøde konsekvens</w:t>
      </w:r>
      <w:r w:rsidR="007726B2">
        <w:t>erne af COVID-19</w:t>
      </w:r>
      <w:r w:rsidR="006C085A">
        <w:t xml:space="preserve"> for menn</w:t>
      </w:r>
      <w:r w:rsidR="006C085A">
        <w:t>e</w:t>
      </w:r>
      <w:r w:rsidR="006C085A">
        <w:t>sker med handicap</w:t>
      </w:r>
      <w:r w:rsidR="009C6AEE">
        <w:t>,</w:t>
      </w:r>
      <w:r w:rsidR="006C085A">
        <w:t xml:space="preserve"> og at de gennem de konkrete indsatser i handicaporganisationerne kan være med til at </w:t>
      </w:r>
      <w:r>
        <w:t>styrke civi</w:t>
      </w:r>
      <w:r>
        <w:t>l</w:t>
      </w:r>
      <w:r>
        <w:t>samfundet på længere sigt.</w:t>
      </w:r>
    </w:p>
    <w:p w14:paraId="27086D27" w14:textId="27A9E2DC" w:rsidR="00990E5B" w:rsidRDefault="009910BF" w:rsidP="0029313C">
      <w:pPr>
        <w:pStyle w:val="Overskrift2"/>
      </w:pPr>
      <w:r>
        <w:t>O</w:t>
      </w:r>
      <w:r w:rsidR="00990E5B" w:rsidRPr="00990E5B">
        <w:t>verordnet budgetfordeling</w:t>
      </w:r>
    </w:p>
    <w:p w14:paraId="278FE772" w14:textId="77777777" w:rsidR="0029313C" w:rsidRPr="0029313C" w:rsidRDefault="0029313C" w:rsidP="0029313C"/>
    <w:p w14:paraId="09502C24" w14:textId="6477CF9D" w:rsidR="00990E5B" w:rsidRPr="0029313C" w:rsidRDefault="009910BF" w:rsidP="00990E5B">
      <w:pPr>
        <w:rPr>
          <w:b/>
        </w:rPr>
      </w:pPr>
      <w:r>
        <w:rPr>
          <w:b/>
        </w:rPr>
        <w:t>B</w:t>
      </w:r>
      <w:r w:rsidR="00990E5B" w:rsidRPr="0029313C">
        <w:rPr>
          <w:b/>
        </w:rPr>
        <w:t xml:space="preserve">evillingen opdeles i </w:t>
      </w:r>
      <w:r w:rsidR="00320105">
        <w:rPr>
          <w:b/>
        </w:rPr>
        <w:t xml:space="preserve">fire </w:t>
      </w:r>
      <w:r w:rsidR="00990E5B" w:rsidRPr="0029313C">
        <w:rPr>
          <w:b/>
        </w:rPr>
        <w:t xml:space="preserve">overordnede budgetposter (der beskrives nærmere nedenfor): </w:t>
      </w:r>
    </w:p>
    <w:p w14:paraId="63BA12AE" w14:textId="77777777" w:rsidR="00990E5B" w:rsidRPr="00990E5B" w:rsidRDefault="00990E5B" w:rsidP="00990E5B">
      <w:pPr>
        <w:rPr>
          <w:b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1701"/>
      </w:tblGrid>
      <w:tr w:rsidR="00B76726" w:rsidRPr="00990E5B" w14:paraId="6C8F3066" w14:textId="77777777" w:rsidTr="00B76726">
        <w:tc>
          <w:tcPr>
            <w:tcW w:w="8472" w:type="dxa"/>
          </w:tcPr>
          <w:p w14:paraId="746B807D" w14:textId="61DF3DF1" w:rsidR="00B76726" w:rsidRPr="00990E5B" w:rsidRDefault="00AD585B" w:rsidP="00990E5B">
            <w:r>
              <w:t>a) Indsatser</w:t>
            </w:r>
            <w:r w:rsidR="00B76726" w:rsidRPr="00990E5B">
              <w:t xml:space="preserve"> i medlemsorganisationerne</w:t>
            </w:r>
          </w:p>
        </w:tc>
        <w:tc>
          <w:tcPr>
            <w:tcW w:w="1701" w:type="dxa"/>
          </w:tcPr>
          <w:p w14:paraId="6F74BD4D" w14:textId="003208DD" w:rsidR="00B76726" w:rsidRPr="00990E5B" w:rsidRDefault="00B76726" w:rsidP="00B76726">
            <w:pPr>
              <w:jc w:val="right"/>
            </w:pPr>
            <w:r>
              <w:t>21</w:t>
            </w:r>
            <w:r w:rsidRPr="00990E5B">
              <w:t>.</w:t>
            </w:r>
            <w:r>
              <w:t>0</w:t>
            </w:r>
            <w:r w:rsidRPr="00990E5B">
              <w:t>00.000</w:t>
            </w:r>
            <w:r w:rsidR="006C085A">
              <w:t xml:space="preserve"> kr.</w:t>
            </w:r>
          </w:p>
        </w:tc>
      </w:tr>
      <w:tr w:rsidR="00B76726" w:rsidRPr="00990E5B" w14:paraId="12941B15" w14:textId="77777777" w:rsidTr="00B76726">
        <w:tc>
          <w:tcPr>
            <w:tcW w:w="8472" w:type="dxa"/>
          </w:tcPr>
          <w:p w14:paraId="4C40BBF4" w14:textId="71ECCB14" w:rsidR="00B76726" w:rsidRPr="00990E5B" w:rsidRDefault="004C142C" w:rsidP="00990E5B">
            <w:r>
              <w:t>b) Fælles projekt: Digitaliserede fælleskaber</w:t>
            </w:r>
            <w:r w:rsidR="00B76726" w:rsidRPr="00990E5B">
              <w:t xml:space="preserve"> </w:t>
            </w:r>
          </w:p>
        </w:tc>
        <w:tc>
          <w:tcPr>
            <w:tcW w:w="1701" w:type="dxa"/>
          </w:tcPr>
          <w:p w14:paraId="01937FA2" w14:textId="1F7EBD91" w:rsidR="00B76726" w:rsidRPr="00990E5B" w:rsidRDefault="00B76726" w:rsidP="00B76726">
            <w:pPr>
              <w:jc w:val="right"/>
            </w:pPr>
            <w:r>
              <w:t>2.0</w:t>
            </w:r>
            <w:r w:rsidRPr="00990E5B">
              <w:t>00.000</w:t>
            </w:r>
            <w:r w:rsidR="006C085A">
              <w:t xml:space="preserve"> kr.</w:t>
            </w:r>
          </w:p>
        </w:tc>
      </w:tr>
      <w:tr w:rsidR="00B76726" w:rsidRPr="00990E5B" w14:paraId="6FEDBD5B" w14:textId="77777777" w:rsidTr="00B76726">
        <w:tc>
          <w:tcPr>
            <w:tcW w:w="8472" w:type="dxa"/>
            <w:tcBorders>
              <w:bottom w:val="single" w:sz="4" w:space="0" w:color="auto"/>
            </w:tcBorders>
          </w:tcPr>
          <w:p w14:paraId="19A4066C" w14:textId="5A233A9D" w:rsidR="00B76726" w:rsidRDefault="00B76726" w:rsidP="00990E5B">
            <w:r>
              <w:t>c) Erfaringsopsamling (kommunikation, involvering og relation til partnerskabet)</w:t>
            </w:r>
          </w:p>
          <w:p w14:paraId="56DFB511" w14:textId="4FC4F0B2" w:rsidR="00B76726" w:rsidRPr="00990E5B" w:rsidRDefault="00B76726" w:rsidP="00990E5B">
            <w:r>
              <w:t>d) Administration og evaluering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F9CEA3C" w14:textId="4E379E9B" w:rsidR="006C085A" w:rsidRDefault="00B76726" w:rsidP="006C085A">
            <w:pPr>
              <w:jc w:val="right"/>
            </w:pPr>
            <w:r>
              <w:t>9</w:t>
            </w:r>
            <w:r w:rsidR="006C085A">
              <w:t>00.000 kr.</w:t>
            </w:r>
          </w:p>
          <w:p w14:paraId="079D56DE" w14:textId="425F2956" w:rsidR="00B76726" w:rsidRDefault="00B76726" w:rsidP="00B76726">
            <w:pPr>
              <w:jc w:val="right"/>
            </w:pPr>
            <w:r>
              <w:t>600.000</w:t>
            </w:r>
            <w:r w:rsidR="006C085A">
              <w:t xml:space="preserve"> kr. </w:t>
            </w:r>
          </w:p>
          <w:p w14:paraId="24FF4458" w14:textId="28751FB9" w:rsidR="00B76726" w:rsidRPr="00990E5B" w:rsidRDefault="00B76726" w:rsidP="00B76726">
            <w:pPr>
              <w:jc w:val="right"/>
            </w:pPr>
          </w:p>
        </w:tc>
      </w:tr>
      <w:tr w:rsidR="00B76726" w:rsidRPr="00990E5B" w14:paraId="0A65817C" w14:textId="77777777" w:rsidTr="00B76726">
        <w:tc>
          <w:tcPr>
            <w:tcW w:w="8472" w:type="dxa"/>
            <w:tcBorders>
              <w:top w:val="single" w:sz="4" w:space="0" w:color="auto"/>
              <w:bottom w:val="single" w:sz="4" w:space="0" w:color="auto"/>
            </w:tcBorders>
          </w:tcPr>
          <w:p w14:paraId="0E8640A6" w14:textId="77777777" w:rsidR="00B76726" w:rsidRPr="00990E5B" w:rsidRDefault="00B76726" w:rsidP="00990E5B">
            <w:pPr>
              <w:rPr>
                <w:b/>
              </w:rPr>
            </w:pPr>
            <w:r w:rsidRPr="00990E5B"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3EEC76D" w14:textId="7191A7A7" w:rsidR="00B76726" w:rsidRPr="00990E5B" w:rsidRDefault="00B76726" w:rsidP="00B76726">
            <w:pPr>
              <w:jc w:val="right"/>
              <w:rPr>
                <w:b/>
              </w:rPr>
            </w:pPr>
            <w:r w:rsidRPr="00990E5B">
              <w:rPr>
                <w:b/>
              </w:rPr>
              <w:t>24.500.000</w:t>
            </w:r>
            <w:r w:rsidR="006C085A">
              <w:rPr>
                <w:b/>
              </w:rPr>
              <w:t xml:space="preserve"> kr. </w:t>
            </w:r>
          </w:p>
        </w:tc>
      </w:tr>
    </w:tbl>
    <w:p w14:paraId="73252033" w14:textId="77777777" w:rsidR="00990E5B" w:rsidRPr="00990E5B" w:rsidRDefault="00990E5B" w:rsidP="00990E5B"/>
    <w:p w14:paraId="72514088" w14:textId="665EAE90" w:rsidR="00990E5B" w:rsidRPr="00990E5B" w:rsidRDefault="004C142C" w:rsidP="00990E5B">
      <w:r>
        <w:rPr>
          <w:b/>
        </w:rPr>
        <w:t>a) Indsatser</w:t>
      </w:r>
      <w:r w:rsidR="00990E5B" w:rsidRPr="00990E5B">
        <w:rPr>
          <w:b/>
        </w:rPr>
        <w:t xml:space="preserve"> i medlemsorganisationerne</w:t>
      </w:r>
    </w:p>
    <w:p w14:paraId="5C376A6C" w14:textId="0176E07F" w:rsidR="0029313C" w:rsidRDefault="000F211B" w:rsidP="00990E5B">
      <w:r>
        <w:t xml:space="preserve">Der afsættes en ramme på </w:t>
      </w:r>
      <w:r w:rsidR="0029313C">
        <w:t>21</w:t>
      </w:r>
      <w:r w:rsidR="00990E5B" w:rsidRPr="000F211B">
        <w:t xml:space="preserve"> mi</w:t>
      </w:r>
      <w:r w:rsidR="00AD585B">
        <w:t>o. kr. til opsøgende indsatser</w:t>
      </w:r>
      <w:r w:rsidR="00990E5B" w:rsidRPr="000F211B">
        <w:t xml:space="preserve"> i medlemsorganisationerne, der har til formål at unde</w:t>
      </w:r>
      <w:r w:rsidR="00990E5B" w:rsidRPr="000F211B">
        <w:t>r</w:t>
      </w:r>
      <w:r w:rsidR="00990E5B" w:rsidRPr="000F211B">
        <w:t xml:space="preserve">støtte, at mennesker med handicap kan vende tilbage til hverdagen og fællesskabet. </w:t>
      </w:r>
      <w:r w:rsidR="00AD585B">
        <w:t>Indsatserne</w:t>
      </w:r>
      <w:r w:rsidR="007B0A09">
        <w:t xml:space="preserve"> skal være et samarbe</w:t>
      </w:r>
      <w:r w:rsidR="007B0A09">
        <w:t>j</w:t>
      </w:r>
      <w:r w:rsidR="007B0A09">
        <w:t>de mellem DH og medlemsorganisationerne. D</w:t>
      </w:r>
      <w:r w:rsidR="00AD585B">
        <w:t>e konkrete indsatser</w:t>
      </w:r>
      <w:r w:rsidR="007B0A09">
        <w:t xml:space="preserve"> udvælges gennem en ansøgningsrunde og hvi</w:t>
      </w:r>
      <w:r w:rsidR="0029313C">
        <w:t>s der søges mere end de afsatte midler</w:t>
      </w:r>
      <w:r w:rsidR="00990E5B" w:rsidRPr="000F211B">
        <w:t xml:space="preserve">, vil </w:t>
      </w:r>
      <w:r w:rsidR="00E40F1F">
        <w:t>en</w:t>
      </w:r>
      <w:r w:rsidR="005B69DD">
        <w:t xml:space="preserve"> bevillingsgruppe</w:t>
      </w:r>
      <w:r w:rsidR="00E40F1F">
        <w:t xml:space="preserve">, nedsat af </w:t>
      </w:r>
      <w:proofErr w:type="spellStart"/>
      <w:r w:rsidR="00E40F1F">
        <w:t>DH’s</w:t>
      </w:r>
      <w:proofErr w:type="spellEnd"/>
      <w:r w:rsidR="00E40F1F">
        <w:t xml:space="preserve"> forretningsudvalg,</w:t>
      </w:r>
      <w:r w:rsidR="00990E5B" w:rsidRPr="000F211B">
        <w:t xml:space="preserve"> prioritere mellem de in</w:t>
      </w:r>
      <w:r w:rsidR="00990E5B" w:rsidRPr="000F211B">
        <w:t>d</w:t>
      </w:r>
      <w:r w:rsidR="00990E5B" w:rsidRPr="000F211B">
        <w:t xml:space="preserve">komne ansøgninger. </w:t>
      </w:r>
    </w:p>
    <w:p w14:paraId="668248C4" w14:textId="7AEDE0A6" w:rsidR="00990E5B" w:rsidRPr="00990E5B" w:rsidRDefault="00990E5B" w:rsidP="00990E5B"/>
    <w:p w14:paraId="2F2E69A9" w14:textId="77777777" w:rsidR="00990E5B" w:rsidRPr="00990E5B" w:rsidRDefault="00990E5B" w:rsidP="00990E5B">
      <w:r w:rsidRPr="00990E5B">
        <w:rPr>
          <w:b/>
        </w:rPr>
        <w:lastRenderedPageBreak/>
        <w:t>Der kan ansøges om midler indenfor fire nedenstående temaer:</w:t>
      </w:r>
      <w:r w:rsidRPr="00990E5B">
        <w:t xml:space="preserve"> </w:t>
      </w:r>
    </w:p>
    <w:p w14:paraId="229845CC" w14:textId="77777777" w:rsidR="00990E5B" w:rsidRPr="00990E5B" w:rsidRDefault="00990E5B" w:rsidP="00990E5B"/>
    <w:p w14:paraId="46BA6EF0" w14:textId="77777777" w:rsidR="00990E5B" w:rsidRPr="00990E5B" w:rsidRDefault="00990E5B" w:rsidP="00990E5B">
      <w:pPr>
        <w:numPr>
          <w:ilvl w:val="0"/>
          <w:numId w:val="15"/>
        </w:numPr>
      </w:pPr>
      <w:r w:rsidRPr="00990E5B">
        <w:rPr>
          <w:u w:val="single"/>
        </w:rPr>
        <w:t>Opsøgende indsatser og besøgsordninger:</w:t>
      </w:r>
      <w:r w:rsidRPr="00990E5B">
        <w:t xml:space="preserve"> Der kan søges støtte til at gennemføre opsøgende indsatser (telef</w:t>
      </w:r>
      <w:r w:rsidRPr="00990E5B">
        <w:t>o</w:t>
      </w:r>
      <w:r w:rsidRPr="00990E5B">
        <w:t>nisk, digitalt eller personligt) eller besøgsordninger målrettet mennesker med handicap eller kronisk sygdom, der pga. COVID-19 er isolerede og dermed risikere en længere periode i ensomhed.</w:t>
      </w:r>
    </w:p>
    <w:p w14:paraId="793EC021" w14:textId="77777777" w:rsidR="00990E5B" w:rsidRPr="00990E5B" w:rsidRDefault="00990E5B" w:rsidP="00990E5B">
      <w:pPr>
        <w:numPr>
          <w:ilvl w:val="0"/>
          <w:numId w:val="15"/>
        </w:numPr>
      </w:pPr>
      <w:r w:rsidRPr="00990E5B">
        <w:rPr>
          <w:u w:val="single"/>
        </w:rPr>
        <w:t>Målrettet information og rådgivning:</w:t>
      </w:r>
      <w:r w:rsidRPr="00990E5B">
        <w:t xml:space="preserve"> Der kan søges om støtte til at udarbejde og udbrede målrettet informat</w:t>
      </w:r>
      <w:r w:rsidRPr="00990E5B">
        <w:t>i</w:t>
      </w:r>
      <w:r w:rsidRPr="00990E5B">
        <w:t xml:space="preserve">onsmateriale (fx pjecer eller online-materiale, </w:t>
      </w:r>
      <w:proofErr w:type="spellStart"/>
      <w:r w:rsidRPr="00990E5B">
        <w:t>webinars</w:t>
      </w:r>
      <w:proofErr w:type="spellEnd"/>
      <w:r w:rsidRPr="00990E5B">
        <w:t xml:space="preserve"> m.m.) om smitterisiko og forholdsregler i forbindelse med at vende tilbage til hverdagen eller etablering/udvidelse af telefon- eller chatrådgivning. </w:t>
      </w:r>
    </w:p>
    <w:p w14:paraId="775DB51C" w14:textId="6250424B" w:rsidR="00990E5B" w:rsidRPr="00990E5B" w:rsidRDefault="00990E5B" w:rsidP="00990E5B">
      <w:pPr>
        <w:numPr>
          <w:ilvl w:val="0"/>
          <w:numId w:val="15"/>
        </w:numPr>
      </w:pPr>
      <w:r w:rsidRPr="00990E5B">
        <w:rPr>
          <w:u w:val="single"/>
        </w:rPr>
        <w:t>Sociale arrangementer og aktiviteter</w:t>
      </w:r>
      <w:r w:rsidR="00320105">
        <w:rPr>
          <w:u w:val="single"/>
        </w:rPr>
        <w:t xml:space="preserve"> for målgrupperne</w:t>
      </w:r>
      <w:r w:rsidRPr="00990E5B">
        <w:rPr>
          <w:u w:val="single"/>
        </w:rPr>
        <w:t>:</w:t>
      </w:r>
      <w:r w:rsidRPr="00990E5B">
        <w:t xml:space="preserve"> Der kan søges om støtte til </w:t>
      </w:r>
      <w:r w:rsidR="00320105">
        <w:t xml:space="preserve">sociale arrangementer og </w:t>
      </w:r>
      <w:r w:rsidR="00043743">
        <w:t xml:space="preserve">aktiviteter i </w:t>
      </w:r>
      <w:r w:rsidRPr="00990E5B">
        <w:t>2020</w:t>
      </w:r>
      <w:r w:rsidR="00043743">
        <w:t>-2021</w:t>
      </w:r>
      <w:r w:rsidRPr="00990E5B">
        <w:t>, der har som selvstændigt formål at sikre fællesskaber indenfor rammerne af nye fo</w:t>
      </w:r>
      <w:r w:rsidRPr="00990E5B">
        <w:t>r</w:t>
      </w:r>
      <w:r w:rsidRPr="00990E5B">
        <w:t>holdsregler i forhold til smitterisiko.</w:t>
      </w:r>
      <w:r w:rsidR="00320105">
        <w:t xml:space="preserve"> </w:t>
      </w:r>
      <w:r w:rsidRPr="00990E5B">
        <w:t xml:space="preserve"> </w:t>
      </w:r>
    </w:p>
    <w:p w14:paraId="60F9EE94" w14:textId="77777777" w:rsidR="00990E5B" w:rsidRPr="00990E5B" w:rsidRDefault="00990E5B" w:rsidP="00990E5B">
      <w:pPr>
        <w:numPr>
          <w:ilvl w:val="0"/>
          <w:numId w:val="15"/>
        </w:numPr>
      </w:pPr>
      <w:r w:rsidRPr="00990E5B">
        <w:rPr>
          <w:u w:val="single"/>
        </w:rPr>
        <w:t>Nye mødeformer og digitale løsninger</w:t>
      </w:r>
      <w:r w:rsidRPr="00990E5B">
        <w:t>: Der kan søges om støtte til udvikling og implementering af nye digitale mødeformer eller teknologiske løsninger, der kan understøtte foreningerne og målgrupperne i en tryg og sikker tilbagevenden til hverdagen.</w:t>
      </w:r>
    </w:p>
    <w:p w14:paraId="5CDD324D" w14:textId="77777777" w:rsidR="007B0A09" w:rsidRDefault="007B0A09" w:rsidP="00990E5B"/>
    <w:p w14:paraId="2E2EE3CD" w14:textId="4FA13480" w:rsidR="00220DE1" w:rsidRDefault="00990E5B" w:rsidP="00990E5B">
      <w:proofErr w:type="spellStart"/>
      <w:r w:rsidRPr="00990E5B">
        <w:t>DH’s</w:t>
      </w:r>
      <w:proofErr w:type="spellEnd"/>
      <w:r w:rsidRPr="00990E5B">
        <w:t xml:space="preserve"> medlemsorganisationer kan søge om finansiering af indsatser, der falder inden for de angivne te</w:t>
      </w:r>
      <w:r w:rsidR="00043743">
        <w:t>maer og kan ge</w:t>
      </w:r>
      <w:r w:rsidR="00043743">
        <w:t>n</w:t>
      </w:r>
      <w:r w:rsidR="00043743">
        <w:t>nemføres i 2020-2021</w:t>
      </w:r>
      <w:r w:rsidRPr="00990E5B">
        <w:t xml:space="preserve">. </w:t>
      </w:r>
      <w:r w:rsidR="007B0A09">
        <w:t>Der kan søges til både store og små projekte</w:t>
      </w:r>
      <w:r w:rsidR="00AD585B">
        <w:t>r og i udvælgelsen vil der</w:t>
      </w:r>
      <w:r w:rsidR="007B0A09">
        <w:t xml:space="preserve"> </w:t>
      </w:r>
      <w:r w:rsidR="00AD585B" w:rsidRPr="00AD585B">
        <w:t>blive lagt vægt på</w:t>
      </w:r>
      <w:r w:rsidR="00220DE1">
        <w:t>, at DH med midlerne kan gøre mest muligt for flest mulige mennesker med handicap. De medlemsorganisationer, der ikke allerede er tilgodeset i forbindelse med den politiske aftale eller andre COVID-19 hjælpepakker vil blive prioriteret først.</w:t>
      </w:r>
    </w:p>
    <w:p w14:paraId="0D13B4BC" w14:textId="5DC0101F" w:rsidR="007B0A09" w:rsidRDefault="007B0A09" w:rsidP="00990E5B"/>
    <w:p w14:paraId="767EBE7C" w14:textId="36281E7B" w:rsidR="007B0A09" w:rsidRPr="009910BF" w:rsidRDefault="00AD585B" w:rsidP="00990E5B">
      <w:r w:rsidRPr="009910BF">
        <w:t xml:space="preserve">Yderligere information om ansøgningskrav og </w:t>
      </w:r>
      <w:proofErr w:type="gramStart"/>
      <w:r w:rsidRPr="009910BF">
        <w:t>–proces</w:t>
      </w:r>
      <w:proofErr w:type="gramEnd"/>
      <w:r w:rsidRPr="009910BF">
        <w:t xml:space="preserve"> vil fremgå af</w:t>
      </w:r>
      <w:r w:rsidR="00990E5B" w:rsidRPr="009910BF">
        <w:t xml:space="preserve"> ansøgningsvejl</w:t>
      </w:r>
      <w:r w:rsidR="007B0A09" w:rsidRPr="009910BF">
        <w:t>edning</w:t>
      </w:r>
      <w:r w:rsidRPr="009910BF">
        <w:t>en</w:t>
      </w:r>
      <w:r w:rsidR="007B0A09" w:rsidRPr="009910BF">
        <w:t xml:space="preserve">. </w:t>
      </w:r>
      <w:r w:rsidR="00990E5B" w:rsidRPr="009910BF">
        <w:t xml:space="preserve"> </w:t>
      </w:r>
    </w:p>
    <w:p w14:paraId="65CAEA1D" w14:textId="16B4331D" w:rsidR="00990E5B" w:rsidRPr="00990E5B" w:rsidRDefault="00990E5B" w:rsidP="00990E5B"/>
    <w:p w14:paraId="3484598A" w14:textId="3CB54F4D" w:rsidR="00990E5B" w:rsidRPr="00990E5B" w:rsidRDefault="00AD585B" w:rsidP="00990E5B">
      <w:r>
        <w:rPr>
          <w:b/>
        </w:rPr>
        <w:t>b) Fælles projekt: Digitaliserede fælleskaber</w:t>
      </w:r>
    </w:p>
    <w:p w14:paraId="546BD866" w14:textId="3FCCDF2F" w:rsidR="00990E5B" w:rsidRDefault="0029313C" w:rsidP="00990E5B">
      <w:r>
        <w:t>Der afsættes 2 mio.</w:t>
      </w:r>
      <w:r w:rsidR="00990E5B" w:rsidRPr="007B0A09">
        <w:t xml:space="preserve"> kr. af den samlede bevilling til et fælles projekt blandt </w:t>
      </w:r>
      <w:proofErr w:type="spellStart"/>
      <w:r w:rsidR="00990E5B" w:rsidRPr="007B0A09">
        <w:t>DH’s</w:t>
      </w:r>
      <w:proofErr w:type="spellEnd"/>
      <w:r w:rsidR="00990E5B" w:rsidRPr="007B0A09">
        <w:t xml:space="preserve"> medlemsorganisationer, der har til fo</w:t>
      </w:r>
      <w:r w:rsidR="00990E5B" w:rsidRPr="007B0A09">
        <w:t>r</w:t>
      </w:r>
      <w:r w:rsidR="00990E5B" w:rsidRPr="007B0A09">
        <w:t xml:space="preserve">mål at understøtte en fremtid i DH og medlemsorganisationerne, hvor fysiske møder og arrangementer skal erstattes eller suppleres med digitale mødeformer og mødefora. Dette gælder ikke mindst i lokalafdelingerne. Sammen med medlemsorganisationerne og med inddragelse af ekstern bistand afdækkes behovene og på baggrund heraf udarbejdes en projektbeskrivelse. </w:t>
      </w:r>
      <w:r w:rsidR="00AD585B">
        <w:t>DH vil udsende yderligere information om dette projekt, og p</w:t>
      </w:r>
      <w:r w:rsidR="00990E5B" w:rsidRPr="007B0A09">
        <w:t>rojektet forventes at kunne gå i gang umiddelbart efter sommerferien.</w:t>
      </w:r>
    </w:p>
    <w:p w14:paraId="1FCF04C2" w14:textId="76141DEB" w:rsidR="007B0A09" w:rsidRDefault="007B0A09" w:rsidP="00990E5B"/>
    <w:p w14:paraId="7CCCAF09" w14:textId="23A514AC" w:rsidR="007B0A09" w:rsidRPr="007C0B51" w:rsidRDefault="007B0A09" w:rsidP="00990E5B">
      <w:pPr>
        <w:rPr>
          <w:b/>
        </w:rPr>
      </w:pPr>
      <w:r w:rsidRPr="007C0B51">
        <w:rPr>
          <w:b/>
        </w:rPr>
        <w:t xml:space="preserve">c) </w:t>
      </w:r>
      <w:r w:rsidR="00B76726">
        <w:rPr>
          <w:b/>
        </w:rPr>
        <w:t>Erfaringsopsamling (k</w:t>
      </w:r>
      <w:r w:rsidRPr="007C0B51">
        <w:rPr>
          <w:b/>
        </w:rPr>
        <w:t>ommunikation, involvering og relation til partnerskabet</w:t>
      </w:r>
      <w:r w:rsidR="00B76726">
        <w:rPr>
          <w:b/>
        </w:rPr>
        <w:t>)</w:t>
      </w:r>
      <w:r w:rsidRPr="007C0B51">
        <w:rPr>
          <w:b/>
        </w:rPr>
        <w:t xml:space="preserve"> </w:t>
      </w:r>
    </w:p>
    <w:p w14:paraId="3FFDA6FC" w14:textId="67A81E3B" w:rsidR="007B0A09" w:rsidRDefault="007B0A09" w:rsidP="00990E5B">
      <w:r>
        <w:t>D</w:t>
      </w:r>
      <w:r w:rsidR="0029313C">
        <w:t>er afsættes 900.000</w:t>
      </w:r>
      <w:r>
        <w:t xml:space="preserve"> kr. til</w:t>
      </w:r>
      <w:r w:rsidR="00B76726">
        <w:t xml:space="preserve"> at opsamle og formidle medlemsorganisationernes erfaringer og sikre videndeling på tværs</w:t>
      </w:r>
      <w:r w:rsidR="00320105">
        <w:t xml:space="preserve"> – også på længere sigt</w:t>
      </w:r>
      <w:r w:rsidR="00B76726">
        <w:t>.</w:t>
      </w:r>
      <w:r>
        <w:t xml:space="preserve"> </w:t>
      </w:r>
      <w:r w:rsidR="007C0B51">
        <w:t xml:space="preserve">DH vil som paraply lave en </w:t>
      </w:r>
      <w:r w:rsidR="00320105">
        <w:t>løbende opsamling</w:t>
      </w:r>
      <w:r w:rsidR="007C0B51">
        <w:t>,</w:t>
      </w:r>
      <w:r w:rsidR="00AD585B">
        <w:t xml:space="preserve"> hvor alle indsatser</w:t>
      </w:r>
      <w:r w:rsidR="007C0B51">
        <w:t xml:space="preserve"> formildes både internt og ek</w:t>
      </w:r>
      <w:r w:rsidR="007C0B51">
        <w:t>s</w:t>
      </w:r>
      <w:r w:rsidR="007C0B51">
        <w:t>ternt</w:t>
      </w:r>
      <w:r w:rsidR="00320105">
        <w:t xml:space="preserve"> og spilles ind til den nyoprettede </w:t>
      </w:r>
      <w:proofErr w:type="spellStart"/>
      <w:r w:rsidR="00320105">
        <w:t>vidensportal</w:t>
      </w:r>
      <w:proofErr w:type="spellEnd"/>
      <w:r w:rsidR="00320105">
        <w:t xml:space="preserve"> i Socialstyrelsen</w:t>
      </w:r>
      <w:r w:rsidR="007C0B51">
        <w:t>. D</w:t>
      </w:r>
      <w:r w:rsidR="0029313C">
        <w:t>et vil ske med involvering af</w:t>
      </w:r>
      <w:r w:rsidR="007C0B51">
        <w:t xml:space="preserve"> både medlemsorg</w:t>
      </w:r>
      <w:r w:rsidR="007C0B51">
        <w:t>a</w:t>
      </w:r>
      <w:r w:rsidR="007C0B51">
        <w:t>nisationer og lokalafdelinger med henblik på at understøtte formålet om at mennesker med handicap kan vende tilbage til hverdagen og fællesskabet.</w:t>
      </w:r>
      <w:r w:rsidR="00B76726">
        <w:t xml:space="preserve"> </w:t>
      </w:r>
    </w:p>
    <w:p w14:paraId="487B163F" w14:textId="6385473B" w:rsidR="007C0B51" w:rsidRDefault="007C0B51" w:rsidP="00990E5B"/>
    <w:p w14:paraId="0B0A92E8" w14:textId="174BE389" w:rsidR="007C0B51" w:rsidRPr="007B0A09" w:rsidRDefault="00B76726" w:rsidP="00990E5B">
      <w:r>
        <w:t xml:space="preserve">En del af dette arbejde skal ske i samarbejde med andre og med ekstern bistand, </w:t>
      </w:r>
      <w:r w:rsidR="004537CA">
        <w:t>ligesom der under denne post rese</w:t>
      </w:r>
      <w:r w:rsidR="004537CA">
        <w:t>r</w:t>
      </w:r>
      <w:r w:rsidR="004537CA">
        <w:t>veres midler, der skal sikre samspil med</w:t>
      </w:r>
      <w:r>
        <w:t xml:space="preserve"> ”</w:t>
      </w:r>
      <w:r w:rsidR="007C0B51">
        <w:t>Partnerskabet på handicapområdet</w:t>
      </w:r>
      <w:r>
        <w:t>”</w:t>
      </w:r>
      <w:r w:rsidR="007C0B51">
        <w:t xml:space="preserve">, hvor DH er </w:t>
      </w:r>
      <w:proofErr w:type="spellStart"/>
      <w:r w:rsidR="007C0B51">
        <w:t>facilitator</w:t>
      </w:r>
      <w:proofErr w:type="spellEnd"/>
      <w:r w:rsidR="007C0B51">
        <w:t xml:space="preserve"> i samarbejde med SL</w:t>
      </w:r>
      <w:r w:rsidR="004537CA">
        <w:t xml:space="preserve">. </w:t>
      </w:r>
      <w:r w:rsidR="007C0B51">
        <w:t xml:space="preserve"> </w:t>
      </w:r>
    </w:p>
    <w:p w14:paraId="4859B604" w14:textId="77777777" w:rsidR="00990E5B" w:rsidRPr="00990E5B" w:rsidRDefault="00990E5B" w:rsidP="00990E5B"/>
    <w:p w14:paraId="34A8A60C" w14:textId="21BAD2F4" w:rsidR="00990E5B" w:rsidRPr="00990E5B" w:rsidRDefault="003D76B4" w:rsidP="00990E5B">
      <w:r>
        <w:rPr>
          <w:b/>
        </w:rPr>
        <w:t>d</w:t>
      </w:r>
      <w:r w:rsidR="00990E5B" w:rsidRPr="00990E5B">
        <w:rPr>
          <w:b/>
        </w:rPr>
        <w:t>) Projektadministration</w:t>
      </w:r>
    </w:p>
    <w:p w14:paraId="1D82839E" w14:textId="5628D90C" w:rsidR="00990E5B" w:rsidRDefault="004537CA" w:rsidP="00DF1EC4">
      <w:r>
        <w:t xml:space="preserve">DH er ansvarlig for den samlede bevilling, herunder anvendelsen af de midler, der afsættes til indsatser i samarbejde med medlemsorganisationerne. </w:t>
      </w:r>
      <w:r w:rsidR="00990E5B" w:rsidRPr="00990E5B">
        <w:t>Der</w:t>
      </w:r>
      <w:r>
        <w:t>for</w:t>
      </w:r>
      <w:r w:rsidR="00990E5B" w:rsidRPr="00990E5B">
        <w:t xml:space="preserve"> afsættes 600.000 kr. af den samlede bevilling til projektadministration i D</w:t>
      </w:r>
      <w:r w:rsidR="007C0B51">
        <w:t>H o</w:t>
      </w:r>
      <w:r w:rsidR="007C0B51">
        <w:t>m</w:t>
      </w:r>
      <w:r w:rsidR="007C0B51">
        <w:t>fattende projektledelse</w:t>
      </w:r>
      <w:r w:rsidR="00990E5B" w:rsidRPr="00990E5B">
        <w:t>, regnskab samt løbende og endelig afrapportering</w:t>
      </w:r>
      <w:r>
        <w:t xml:space="preserve"> til Socialstyrelsen</w:t>
      </w:r>
      <w:r w:rsidR="00990E5B" w:rsidRPr="00990E5B">
        <w:t>.</w:t>
      </w:r>
    </w:p>
    <w:sectPr w:rsidR="00990E5B" w:rsidSect="00DB335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99110" w14:textId="77777777" w:rsidR="009C241D" w:rsidRDefault="009C241D">
      <w:pPr>
        <w:spacing w:line="240" w:lineRule="auto"/>
      </w:pPr>
      <w:r>
        <w:separator/>
      </w:r>
    </w:p>
  </w:endnote>
  <w:endnote w:type="continuationSeparator" w:id="0">
    <w:p w14:paraId="133A002B" w14:textId="77777777" w:rsidR="009C241D" w:rsidRDefault="009C24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8D03451B-BC45-4815-BC50-CD7249FBF841}"/>
    <w:embedBold r:id="rId2" w:fontKey="{D5382B78-4914-4A7C-B3D0-0AF248A3F4E3}"/>
    <w:embedItalic r:id="rId3" w:fontKey="{332591D8-E895-4F62-9331-8C7DA9990963}"/>
    <w:embedBoldItalic r:id="rId4" w:fontKey="{1689C1E1-7731-41D5-9FC9-301232A08F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605FC77-75A0-44EE-9E5F-ECDD59260844}"/>
    <w:embedBold r:id="rId6" w:fontKey="{2AC5CB0D-ED84-4FC4-8DCA-6FD274F87BEF}"/>
    <w:embedItalic r:id="rId7" w:fontKey="{94C9B56F-ECDE-4AED-8F80-AA8907B13436}"/>
    <w:embedBoldItalic r:id="rId8" w:fontKey="{0879701C-E79E-445B-B986-F3B02A00D2B1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47E7C79-CAD8-4177-B812-BB9403C1B9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E1EC0" w14:textId="77777777" w:rsidR="005C29DF" w:rsidRDefault="005C29DF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E1EC1" w14:textId="77777777" w:rsidR="00100249" w:rsidRDefault="003D76B4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FE1EC7" wp14:editId="1BFE1EC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BFE1ECD" w14:textId="4CF8588C" w:rsidR="00100249" w:rsidRDefault="003D76B4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2291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2291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14:paraId="1BFE1ECD" w14:textId="4CF8588C" w:rsidR="00100249" w:rsidRDefault="003D76B4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22913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22913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F1CFF" w14:paraId="1BFE1EC5" w14:textId="77777777" w:rsidTr="00A97F6A">
      <w:tc>
        <w:tcPr>
          <w:tcW w:w="10915" w:type="dxa"/>
          <w:hideMark/>
        </w:tcPr>
        <w:p w14:paraId="1BFE1EC4" w14:textId="77777777" w:rsidR="00A97F6A" w:rsidRDefault="003D76B4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1BFE1EC6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D4D660" w14:textId="77777777" w:rsidR="009C241D" w:rsidRDefault="009C241D">
      <w:pPr>
        <w:spacing w:line="240" w:lineRule="auto"/>
      </w:pPr>
      <w:r>
        <w:separator/>
      </w:r>
    </w:p>
  </w:footnote>
  <w:footnote w:type="continuationSeparator" w:id="0">
    <w:p w14:paraId="229C1554" w14:textId="77777777" w:rsidR="009C241D" w:rsidRDefault="009C24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E1EBD" w14:textId="77777777" w:rsidR="005C29DF" w:rsidRDefault="005C29DF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E1EBE" w14:textId="77777777" w:rsidR="00022BE5" w:rsidRDefault="00022BE5" w:rsidP="00022BE5">
    <w:pPr>
      <w:pStyle w:val="Sidehoved"/>
    </w:pPr>
  </w:p>
  <w:p w14:paraId="1BFE1EBF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E1EC2" w14:textId="77777777" w:rsidR="002762D8" w:rsidRDefault="003D76B4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1BFE1EC9" wp14:editId="1BFE1ECA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1BFE1ECB" wp14:editId="1BFE1EC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FE1EC3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F9A3266"/>
    <w:multiLevelType w:val="hybridMultilevel"/>
    <w:tmpl w:val="D72EBEC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D9"/>
    <w:rsid w:val="000032BF"/>
    <w:rsid w:val="00004865"/>
    <w:rsid w:val="000065FF"/>
    <w:rsid w:val="00016218"/>
    <w:rsid w:val="00022133"/>
    <w:rsid w:val="00022BE5"/>
    <w:rsid w:val="00043743"/>
    <w:rsid w:val="00080393"/>
    <w:rsid w:val="0009128C"/>
    <w:rsid w:val="00094ABD"/>
    <w:rsid w:val="00095F85"/>
    <w:rsid w:val="0009799A"/>
    <w:rsid w:val="000C4FB1"/>
    <w:rsid w:val="000E36FD"/>
    <w:rsid w:val="000F211B"/>
    <w:rsid w:val="000F585B"/>
    <w:rsid w:val="00100249"/>
    <w:rsid w:val="001012C9"/>
    <w:rsid w:val="00103E3F"/>
    <w:rsid w:val="00114DFB"/>
    <w:rsid w:val="00116DF3"/>
    <w:rsid w:val="00117B3D"/>
    <w:rsid w:val="0013244F"/>
    <w:rsid w:val="00135652"/>
    <w:rsid w:val="001473EB"/>
    <w:rsid w:val="0015406F"/>
    <w:rsid w:val="001542A8"/>
    <w:rsid w:val="00181781"/>
    <w:rsid w:val="00182651"/>
    <w:rsid w:val="001861E3"/>
    <w:rsid w:val="001A12EF"/>
    <w:rsid w:val="001F200E"/>
    <w:rsid w:val="001F566D"/>
    <w:rsid w:val="0020639F"/>
    <w:rsid w:val="00206780"/>
    <w:rsid w:val="002116D9"/>
    <w:rsid w:val="00216E82"/>
    <w:rsid w:val="00220DE1"/>
    <w:rsid w:val="00222913"/>
    <w:rsid w:val="002415B1"/>
    <w:rsid w:val="00244D70"/>
    <w:rsid w:val="00260FC0"/>
    <w:rsid w:val="002662AD"/>
    <w:rsid w:val="00273CAC"/>
    <w:rsid w:val="002762D8"/>
    <w:rsid w:val="0029313C"/>
    <w:rsid w:val="002953B7"/>
    <w:rsid w:val="002A7E39"/>
    <w:rsid w:val="002B6986"/>
    <w:rsid w:val="002C5297"/>
    <w:rsid w:val="002C64DC"/>
    <w:rsid w:val="002D2D03"/>
    <w:rsid w:val="002D5562"/>
    <w:rsid w:val="002E27B6"/>
    <w:rsid w:val="002E74A4"/>
    <w:rsid w:val="003033F8"/>
    <w:rsid w:val="00315D5D"/>
    <w:rsid w:val="00316531"/>
    <w:rsid w:val="00320105"/>
    <w:rsid w:val="00333E52"/>
    <w:rsid w:val="003502D1"/>
    <w:rsid w:val="003523AA"/>
    <w:rsid w:val="00361BC1"/>
    <w:rsid w:val="003B0D54"/>
    <w:rsid w:val="003B35B0"/>
    <w:rsid w:val="003C3569"/>
    <w:rsid w:val="003C4F9F"/>
    <w:rsid w:val="003C60F1"/>
    <w:rsid w:val="003D76B4"/>
    <w:rsid w:val="003F4912"/>
    <w:rsid w:val="004166DD"/>
    <w:rsid w:val="00421009"/>
    <w:rsid w:val="00424709"/>
    <w:rsid w:val="00424AD9"/>
    <w:rsid w:val="00436CBB"/>
    <w:rsid w:val="00444132"/>
    <w:rsid w:val="004537CA"/>
    <w:rsid w:val="004632F9"/>
    <w:rsid w:val="004A5FFD"/>
    <w:rsid w:val="004A6D4D"/>
    <w:rsid w:val="004C01B2"/>
    <w:rsid w:val="004C027F"/>
    <w:rsid w:val="004C142C"/>
    <w:rsid w:val="004D35CC"/>
    <w:rsid w:val="004E0D0A"/>
    <w:rsid w:val="004E1AA9"/>
    <w:rsid w:val="004F0813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B69DD"/>
    <w:rsid w:val="005C29DF"/>
    <w:rsid w:val="005C3C9B"/>
    <w:rsid w:val="005C5F97"/>
    <w:rsid w:val="005C769C"/>
    <w:rsid w:val="005C776A"/>
    <w:rsid w:val="005F0175"/>
    <w:rsid w:val="005F1580"/>
    <w:rsid w:val="005F1CFF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085A"/>
    <w:rsid w:val="006C2991"/>
    <w:rsid w:val="007008EE"/>
    <w:rsid w:val="0070267E"/>
    <w:rsid w:val="00704BA7"/>
    <w:rsid w:val="00706E32"/>
    <w:rsid w:val="007133C6"/>
    <w:rsid w:val="007546AF"/>
    <w:rsid w:val="00764D73"/>
    <w:rsid w:val="00765934"/>
    <w:rsid w:val="0076681A"/>
    <w:rsid w:val="007726B2"/>
    <w:rsid w:val="0077451B"/>
    <w:rsid w:val="00776435"/>
    <w:rsid w:val="00777FAE"/>
    <w:rsid w:val="007830AC"/>
    <w:rsid w:val="00785D91"/>
    <w:rsid w:val="007A3228"/>
    <w:rsid w:val="007B0A09"/>
    <w:rsid w:val="007C0B51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3570A"/>
    <w:rsid w:val="00940804"/>
    <w:rsid w:val="0094757D"/>
    <w:rsid w:val="00951615"/>
    <w:rsid w:val="00951B25"/>
    <w:rsid w:val="0097268A"/>
    <w:rsid w:val="009737E4"/>
    <w:rsid w:val="00982AE5"/>
    <w:rsid w:val="00983B74"/>
    <w:rsid w:val="0099004B"/>
    <w:rsid w:val="00990263"/>
    <w:rsid w:val="00990E5B"/>
    <w:rsid w:val="009910BF"/>
    <w:rsid w:val="009A2CCC"/>
    <w:rsid w:val="009A4CCC"/>
    <w:rsid w:val="009C2069"/>
    <w:rsid w:val="009C241D"/>
    <w:rsid w:val="009C6AEE"/>
    <w:rsid w:val="009D1E80"/>
    <w:rsid w:val="009E4B94"/>
    <w:rsid w:val="009E6AD9"/>
    <w:rsid w:val="00A429B3"/>
    <w:rsid w:val="00A46697"/>
    <w:rsid w:val="00A676C2"/>
    <w:rsid w:val="00A72AB4"/>
    <w:rsid w:val="00A82004"/>
    <w:rsid w:val="00A91DA5"/>
    <w:rsid w:val="00A97F6A"/>
    <w:rsid w:val="00AA00CB"/>
    <w:rsid w:val="00AA0D2C"/>
    <w:rsid w:val="00AA4E87"/>
    <w:rsid w:val="00AB4582"/>
    <w:rsid w:val="00AD585B"/>
    <w:rsid w:val="00AD5F89"/>
    <w:rsid w:val="00AF1D02"/>
    <w:rsid w:val="00B00D92"/>
    <w:rsid w:val="00B0422A"/>
    <w:rsid w:val="00B06E2B"/>
    <w:rsid w:val="00B13A10"/>
    <w:rsid w:val="00B24E70"/>
    <w:rsid w:val="00B33BB9"/>
    <w:rsid w:val="00B539F7"/>
    <w:rsid w:val="00B575CA"/>
    <w:rsid w:val="00B76726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D23BC"/>
    <w:rsid w:val="00CE5168"/>
    <w:rsid w:val="00CE57E0"/>
    <w:rsid w:val="00D23C1F"/>
    <w:rsid w:val="00D273BA"/>
    <w:rsid w:val="00D27D0E"/>
    <w:rsid w:val="00D3266D"/>
    <w:rsid w:val="00D3752F"/>
    <w:rsid w:val="00D53670"/>
    <w:rsid w:val="00D6743B"/>
    <w:rsid w:val="00D74908"/>
    <w:rsid w:val="00D87C66"/>
    <w:rsid w:val="00D93F5F"/>
    <w:rsid w:val="00D96141"/>
    <w:rsid w:val="00DA436A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40F1F"/>
    <w:rsid w:val="00E53EE9"/>
    <w:rsid w:val="00E9405E"/>
    <w:rsid w:val="00ED6EC5"/>
    <w:rsid w:val="00EF474E"/>
    <w:rsid w:val="00F0152B"/>
    <w:rsid w:val="00F04788"/>
    <w:rsid w:val="00F048E4"/>
    <w:rsid w:val="00F233E7"/>
    <w:rsid w:val="00F4074D"/>
    <w:rsid w:val="00F539B2"/>
    <w:rsid w:val="00F710A5"/>
    <w:rsid w:val="00F73354"/>
    <w:rsid w:val="00F82257"/>
    <w:rsid w:val="00FA6A02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E1E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3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90E5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90E5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90E5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0E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0E5B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C0B5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C0B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header" w:uiPriority="21"/>
    <w:lsdException w:name="footer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3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90E5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90E5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90E5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0E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0E5B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C0B5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C0B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1959B5D6CF648A0A79440BA6CD21F" ma:contentTypeVersion="0" ma:contentTypeDescription="Create a new document." ma:contentTypeScope="" ma:versionID="f2d89ad0309a5b83dfdc703c6b476f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14D8D-4CDA-44DA-AA60-BFC50E5083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E9D9D1-B3D3-4C5E-8F60-39F550864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5C8622-E20F-463D-BFE9-52213A3A06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54282C-56CD-44BF-86AA-84B70E2CA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0</TotalTime>
  <Pages>2</Pages>
  <Words>909</Words>
  <Characters>5550</Characters>
  <Application>Microsoft Office Word</Application>
  <DocSecurity>0</DocSecurity>
  <Lines>46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6447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Martin Vitved Schäfer</cp:lastModifiedBy>
  <cp:revision>2</cp:revision>
  <dcterms:created xsi:type="dcterms:W3CDTF">2020-06-04T12:36:00Z</dcterms:created>
  <dcterms:modified xsi:type="dcterms:W3CDTF">2020-06-04T12:36:00Z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0x0101002631959B5D6CF648A0A79440BA6CD21F</vt:lpwstr>
  </property>
  <property fmtid="{D5CDD505-2E9C-101B-9397-08002B2CF9AE}" pid="3" name="TeamShareLastOpen">
    <vt:lpwstr>27-05-2020 11:48:44</vt:lpwstr>
  </property>
</Properties>
</file>