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AF97A" w14:textId="7D1CD476" w:rsidR="00DB335E" w:rsidRPr="00E23727" w:rsidRDefault="00AB17FA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F" w:rsidRPr="00E23727">
        <w:rPr>
          <w:sz w:val="32"/>
          <w:szCs w:val="22"/>
        </w:rPr>
        <w:t>GUIDE</w:t>
      </w:r>
      <w:r w:rsidR="0025146F">
        <w:rPr>
          <w:sz w:val="32"/>
          <w:szCs w:val="22"/>
        </w:rPr>
        <w:t xml:space="preserve">: </w:t>
      </w:r>
      <w:r w:rsidR="00AD2A3F">
        <w:rPr>
          <w:sz w:val="32"/>
          <w:szCs w:val="22"/>
        </w:rPr>
        <w:t xml:space="preserve">SKRIVETOLKNING </w:t>
      </w:r>
      <w:r w:rsidR="004F1C84">
        <w:rPr>
          <w:sz w:val="32"/>
          <w:szCs w:val="22"/>
        </w:rPr>
        <w:t xml:space="preserve">I </w:t>
      </w:r>
      <w:r w:rsidR="0025146F">
        <w:rPr>
          <w:sz w:val="32"/>
          <w:szCs w:val="22"/>
        </w:rPr>
        <w:t>ZOOM</w:t>
      </w:r>
    </w:p>
    <w:p w14:paraId="3E4A8055" w14:textId="77777777" w:rsidR="00F54F02" w:rsidRDefault="002E2668" w:rsidP="002E2668">
      <w:pPr>
        <w:pStyle w:val="BodyText"/>
        <w:rPr>
          <w:rFonts w:ascii="Open Sans" w:hAnsi="Open Sans" w:cs="Open Sans"/>
        </w:rPr>
      </w:pPr>
      <w:r>
        <w:rPr>
          <w:rFonts w:ascii="Open Sans" w:hAnsi="Open Sans" w:cs="Open Sans"/>
        </w:rPr>
        <w:t>Denne guide</w:t>
      </w:r>
      <w:r w:rsidR="000F283C">
        <w:rPr>
          <w:rFonts w:ascii="Open Sans" w:hAnsi="Open Sans" w:cs="Open Sans"/>
        </w:rPr>
        <w:t xml:space="preserve"> </w:t>
      </w:r>
      <w:r w:rsidR="00BA2B1A">
        <w:rPr>
          <w:rFonts w:ascii="Open Sans" w:hAnsi="Open Sans" w:cs="Open Sans"/>
        </w:rPr>
        <w:t>beskriver</w:t>
      </w:r>
      <w:r w:rsidR="00AA5933">
        <w:rPr>
          <w:rFonts w:ascii="Open Sans" w:hAnsi="Open Sans" w:cs="Open Sans"/>
        </w:rPr>
        <w:t>,</w:t>
      </w:r>
      <w:r w:rsidR="00BA2B1A">
        <w:rPr>
          <w:rFonts w:ascii="Open Sans" w:hAnsi="Open Sans" w:cs="Open Sans"/>
        </w:rPr>
        <w:t xml:space="preserve"> hvordan der kan skrivetolkes i Zoom. </w:t>
      </w:r>
    </w:p>
    <w:p w14:paraId="2909BEC4" w14:textId="77777777" w:rsidR="00F54F02" w:rsidRDefault="00F54F02" w:rsidP="002E2668">
      <w:pPr>
        <w:pStyle w:val="BodyText"/>
        <w:rPr>
          <w:rFonts w:ascii="Open Sans" w:hAnsi="Open Sans" w:cs="Open Sans"/>
        </w:rPr>
      </w:pPr>
    </w:p>
    <w:p w14:paraId="478B8841" w14:textId="5650D5CE" w:rsidR="009E7E31" w:rsidRDefault="00BA2B1A" w:rsidP="002E2668">
      <w:pPr>
        <w:pStyle w:val="BodyText"/>
        <w:rPr>
          <w:rFonts w:ascii="Open Sans" w:hAnsi="Open Sans" w:cs="Open Sans"/>
          <w:u w:val="single"/>
        </w:rPr>
      </w:pPr>
      <w:r>
        <w:rPr>
          <w:rFonts w:ascii="Open Sans" w:hAnsi="Open Sans" w:cs="Open Sans"/>
        </w:rPr>
        <w:t xml:space="preserve">For at </w:t>
      </w:r>
      <w:r w:rsidR="007615B8">
        <w:rPr>
          <w:rFonts w:ascii="Open Sans" w:hAnsi="Open Sans" w:cs="Open Sans"/>
        </w:rPr>
        <w:t>anvende</w:t>
      </w:r>
      <w:r>
        <w:rPr>
          <w:rFonts w:ascii="Open Sans" w:hAnsi="Open Sans" w:cs="Open Sans"/>
        </w:rPr>
        <w:t xml:space="preserve"> skrivetolkning skal du have </w:t>
      </w:r>
      <w:r w:rsidR="007615B8">
        <w:rPr>
          <w:rFonts w:ascii="Open Sans" w:hAnsi="Open Sans" w:cs="Open Sans"/>
        </w:rPr>
        <w:t>slået skrivetolkning til</w:t>
      </w:r>
      <w:r w:rsidR="00F54F02">
        <w:rPr>
          <w:rFonts w:ascii="Open Sans" w:hAnsi="Open Sans" w:cs="Open Sans"/>
        </w:rPr>
        <w:t xml:space="preserve"> i dine indstillinger i Zoom</w:t>
      </w:r>
      <w:r w:rsidR="007615B8">
        <w:rPr>
          <w:rFonts w:ascii="Open Sans" w:hAnsi="Open Sans" w:cs="Open Sans"/>
        </w:rPr>
        <w:t xml:space="preserve">. </w:t>
      </w:r>
      <w:r w:rsidR="007D25DB" w:rsidRPr="00B81177">
        <w:rPr>
          <w:rFonts w:ascii="Open Sans" w:hAnsi="Open Sans" w:cs="Open Sans"/>
        </w:rPr>
        <w:t>D</w:t>
      </w:r>
      <w:r w:rsidR="009F548B" w:rsidRPr="00B81177">
        <w:rPr>
          <w:rFonts w:ascii="Open Sans" w:hAnsi="Open Sans" w:cs="Open Sans"/>
        </w:rPr>
        <w:t>u</w:t>
      </w:r>
      <w:r w:rsidR="007D25DB" w:rsidRPr="00B81177">
        <w:rPr>
          <w:rFonts w:ascii="Open Sans" w:hAnsi="Open Sans" w:cs="Open Sans"/>
        </w:rPr>
        <w:t xml:space="preserve"> kan </w:t>
      </w:r>
      <w:r w:rsidR="009F548B" w:rsidRPr="00B81177">
        <w:rPr>
          <w:rFonts w:ascii="Open Sans" w:hAnsi="Open Sans" w:cs="Open Sans"/>
        </w:rPr>
        <w:t>eventuelt læ</w:t>
      </w:r>
      <w:r w:rsidR="007D25DB" w:rsidRPr="00B81177">
        <w:rPr>
          <w:rFonts w:ascii="Open Sans" w:hAnsi="Open Sans" w:cs="Open Sans"/>
        </w:rPr>
        <w:t>se hvordan i</w:t>
      </w:r>
      <w:r w:rsidR="007615B8" w:rsidRPr="00B81177">
        <w:rPr>
          <w:rFonts w:ascii="Open Sans" w:hAnsi="Open Sans" w:cs="Open Sans"/>
        </w:rPr>
        <w:t xml:space="preserve"> </w:t>
      </w:r>
      <w:r w:rsidR="007C421F" w:rsidRPr="00B81177">
        <w:rPr>
          <w:rFonts w:ascii="Open Sans" w:hAnsi="Open Sans" w:cs="Open Sans"/>
          <w:u w:val="single"/>
        </w:rPr>
        <w:t>Guide</w:t>
      </w:r>
      <w:r w:rsidR="001D1299" w:rsidRPr="00B81177">
        <w:rPr>
          <w:rFonts w:ascii="Open Sans" w:hAnsi="Open Sans" w:cs="Open Sans"/>
          <w:u w:val="single"/>
        </w:rPr>
        <w:t>: Indstillinger for tilgængelighed i Zoom</w:t>
      </w:r>
      <w:r w:rsidR="009F09D2" w:rsidRPr="009F09D2">
        <w:rPr>
          <w:rFonts w:ascii="Open Sans" w:hAnsi="Open Sans" w:cs="Open Sans"/>
        </w:rPr>
        <w:t xml:space="preserve">, som er en separat guide på </w:t>
      </w:r>
      <w:proofErr w:type="spellStart"/>
      <w:r w:rsidR="00241E8B">
        <w:rPr>
          <w:rFonts w:ascii="Open Sans" w:hAnsi="Open Sans" w:cs="Open Sans"/>
        </w:rPr>
        <w:t>DH’s</w:t>
      </w:r>
      <w:proofErr w:type="spellEnd"/>
      <w:r w:rsidR="00241E8B">
        <w:rPr>
          <w:rFonts w:ascii="Open Sans" w:hAnsi="Open Sans" w:cs="Open Sans"/>
        </w:rPr>
        <w:t xml:space="preserve"> hjemmeside </w:t>
      </w:r>
      <w:hyperlink r:id="rId13" w:history="1">
        <w:r w:rsidR="00241E8B" w:rsidRPr="003012D7">
          <w:rPr>
            <w:rStyle w:val="Hyperlink"/>
            <w:rFonts w:ascii="Open Sans" w:hAnsi="Open Sans" w:cs="Open Sans"/>
          </w:rPr>
          <w:t>www.handicap.dk</w:t>
        </w:r>
      </w:hyperlink>
      <w:r w:rsidR="001D1299" w:rsidRPr="009F09D2">
        <w:rPr>
          <w:rFonts w:ascii="Open Sans" w:hAnsi="Open Sans" w:cs="Open Sans"/>
        </w:rPr>
        <w:t>.</w:t>
      </w:r>
    </w:p>
    <w:p w14:paraId="58B5DCD7" w14:textId="77777777" w:rsidR="009F548B" w:rsidRDefault="009F548B" w:rsidP="002E2668">
      <w:pPr>
        <w:pStyle w:val="BodyText"/>
        <w:rPr>
          <w:rFonts w:ascii="Open Sans" w:hAnsi="Open Sans" w:cs="Open Sans"/>
          <w:u w:val="single"/>
        </w:rPr>
      </w:pPr>
    </w:p>
    <w:p w14:paraId="6E42B56E" w14:textId="58B814DC" w:rsidR="001D1299" w:rsidRPr="001D1299" w:rsidRDefault="00F34E38" w:rsidP="002E2668">
      <w:pPr>
        <w:pStyle w:val="BodyText"/>
        <w:rPr>
          <w:rFonts w:ascii="Open Sans" w:hAnsi="Open Sans" w:cs="Open Sans"/>
        </w:rPr>
      </w:pPr>
      <w:r w:rsidRPr="30031A09">
        <w:rPr>
          <w:rFonts w:ascii="Open Sans" w:hAnsi="Open Sans" w:cs="Open Sans"/>
        </w:rPr>
        <w:t xml:space="preserve">Guiden henvender </w:t>
      </w:r>
      <w:r w:rsidR="00AA5933" w:rsidRPr="30031A09">
        <w:rPr>
          <w:rFonts w:ascii="Open Sans" w:hAnsi="Open Sans" w:cs="Open Sans"/>
        </w:rPr>
        <w:t xml:space="preserve">sig til </w:t>
      </w:r>
      <w:r w:rsidRPr="30031A09">
        <w:rPr>
          <w:rFonts w:ascii="Open Sans" w:hAnsi="Open Sans" w:cs="Open Sans"/>
        </w:rPr>
        <w:t>dig</w:t>
      </w:r>
      <w:r w:rsidR="00AA5933" w:rsidRPr="30031A09">
        <w:rPr>
          <w:rFonts w:ascii="Open Sans" w:hAnsi="Open Sans" w:cs="Open Sans"/>
        </w:rPr>
        <w:t>,</w:t>
      </w:r>
      <w:r w:rsidRPr="30031A09">
        <w:rPr>
          <w:rFonts w:ascii="Open Sans" w:hAnsi="Open Sans" w:cs="Open Sans"/>
        </w:rPr>
        <w:t xml:space="preserve"> der arrangerer </w:t>
      </w:r>
      <w:r w:rsidR="00AA5933" w:rsidRPr="30031A09">
        <w:rPr>
          <w:rFonts w:ascii="Open Sans" w:hAnsi="Open Sans" w:cs="Open Sans"/>
        </w:rPr>
        <w:t>Zoom-</w:t>
      </w:r>
      <w:r w:rsidRPr="30031A09">
        <w:rPr>
          <w:rFonts w:ascii="Open Sans" w:hAnsi="Open Sans" w:cs="Open Sans"/>
        </w:rPr>
        <w:t>møde</w:t>
      </w:r>
      <w:r w:rsidR="00AA5933" w:rsidRPr="30031A09">
        <w:rPr>
          <w:rFonts w:ascii="Open Sans" w:hAnsi="Open Sans" w:cs="Open Sans"/>
        </w:rPr>
        <w:t xml:space="preserve">r </w:t>
      </w:r>
      <w:r w:rsidRPr="30031A09">
        <w:rPr>
          <w:rFonts w:ascii="Open Sans" w:hAnsi="Open Sans" w:cs="Open Sans"/>
        </w:rPr>
        <w:t xml:space="preserve">og </w:t>
      </w:r>
      <w:r w:rsidR="00241E8B" w:rsidRPr="30031A09">
        <w:rPr>
          <w:rFonts w:ascii="Open Sans" w:hAnsi="Open Sans" w:cs="Open Sans"/>
        </w:rPr>
        <w:t xml:space="preserve">vil </w:t>
      </w:r>
      <w:r w:rsidRPr="30031A09">
        <w:rPr>
          <w:rFonts w:ascii="Open Sans" w:hAnsi="Open Sans" w:cs="Open Sans"/>
        </w:rPr>
        <w:t>tildele rollen som skrivetolk</w:t>
      </w:r>
      <w:r w:rsidR="00241E8B" w:rsidRPr="30031A09">
        <w:rPr>
          <w:rFonts w:ascii="Open Sans" w:hAnsi="Open Sans" w:cs="Open Sans"/>
        </w:rPr>
        <w:t xml:space="preserve"> til en mødedeltager</w:t>
      </w:r>
      <w:r w:rsidR="5EC6A6A1" w:rsidRPr="30031A09">
        <w:rPr>
          <w:rFonts w:ascii="Open Sans" w:hAnsi="Open Sans" w:cs="Open Sans"/>
        </w:rPr>
        <w:t xml:space="preserve">, sådan at de deltager, der ønsker at få vist tekster under mødet, kan få det. </w:t>
      </w:r>
    </w:p>
    <w:p w14:paraId="7E94E94E" w14:textId="1C5464D2" w:rsidR="00215602" w:rsidRDefault="008D230E" w:rsidP="00C86145">
      <w:pPr>
        <w:pStyle w:val="Heading2"/>
      </w:pPr>
      <w:r>
        <w:t>Tildel rollen skrivetolk</w:t>
      </w:r>
    </w:p>
    <w:p w14:paraId="45AF3BA9" w14:textId="77777777" w:rsidR="009918A3" w:rsidRDefault="00B65BE4" w:rsidP="00B65BE4">
      <w:pPr>
        <w:rPr>
          <w:sz w:val="24"/>
          <w:szCs w:val="24"/>
        </w:rPr>
      </w:pPr>
      <w:r>
        <w:rPr>
          <w:sz w:val="24"/>
          <w:szCs w:val="24"/>
        </w:rPr>
        <w:t xml:space="preserve">Når et </w:t>
      </w:r>
      <w:r w:rsidR="00AA5933">
        <w:rPr>
          <w:sz w:val="24"/>
          <w:szCs w:val="24"/>
        </w:rPr>
        <w:t>Zoom-</w:t>
      </w:r>
      <w:r>
        <w:rPr>
          <w:sz w:val="24"/>
          <w:szCs w:val="24"/>
        </w:rPr>
        <w:t>møde er startet</w:t>
      </w:r>
      <w:r w:rsidR="009C4D0E">
        <w:rPr>
          <w:sz w:val="24"/>
          <w:szCs w:val="24"/>
        </w:rPr>
        <w:t>,</w:t>
      </w:r>
      <w:r w:rsidR="00821498">
        <w:rPr>
          <w:sz w:val="24"/>
          <w:szCs w:val="24"/>
        </w:rPr>
        <w:t xml:space="preserve"> </w:t>
      </w:r>
      <w:r w:rsidR="00E63447">
        <w:rPr>
          <w:sz w:val="24"/>
          <w:szCs w:val="24"/>
        </w:rPr>
        <w:t xml:space="preserve">skal du som mødevært </w:t>
      </w:r>
      <w:r w:rsidR="00821498">
        <w:rPr>
          <w:sz w:val="24"/>
          <w:szCs w:val="24"/>
        </w:rPr>
        <w:t>finde</w:t>
      </w:r>
      <w:r w:rsidR="00D75AC6">
        <w:rPr>
          <w:sz w:val="24"/>
          <w:szCs w:val="24"/>
        </w:rPr>
        <w:t xml:space="preserve"> </w:t>
      </w:r>
      <w:r w:rsidR="002D279B">
        <w:rPr>
          <w:sz w:val="24"/>
          <w:szCs w:val="24"/>
        </w:rPr>
        <w:t>menupunktet ”</w:t>
      </w:r>
      <w:r w:rsidR="002D279B" w:rsidRPr="00B81177">
        <w:rPr>
          <w:sz w:val="24"/>
          <w:szCs w:val="24"/>
        </w:rPr>
        <w:t>Live Transcript</w:t>
      </w:r>
      <w:r w:rsidR="002D279B">
        <w:rPr>
          <w:sz w:val="24"/>
          <w:szCs w:val="24"/>
        </w:rPr>
        <w:t>” i nederste menulinje.</w:t>
      </w:r>
      <w:r w:rsidR="00251575">
        <w:rPr>
          <w:sz w:val="24"/>
          <w:szCs w:val="24"/>
        </w:rPr>
        <w:t xml:space="preserve"> </w:t>
      </w:r>
    </w:p>
    <w:p w14:paraId="3B568C06" w14:textId="77777777" w:rsidR="009918A3" w:rsidRDefault="009918A3" w:rsidP="00B65BE4">
      <w:pPr>
        <w:rPr>
          <w:sz w:val="24"/>
          <w:szCs w:val="24"/>
        </w:rPr>
      </w:pPr>
    </w:p>
    <w:p w14:paraId="6A20CBCE" w14:textId="60F52ADF" w:rsidR="00215602" w:rsidRDefault="009918A3" w:rsidP="00B65BE4">
      <w:pPr>
        <w:rPr>
          <w:sz w:val="24"/>
          <w:szCs w:val="24"/>
        </w:rPr>
      </w:pPr>
      <w:r>
        <w:rPr>
          <w:sz w:val="24"/>
          <w:szCs w:val="24"/>
        </w:rPr>
        <w:t xml:space="preserve">Når du klikker på dette menupunkt, </w:t>
      </w:r>
      <w:r w:rsidR="00251575">
        <w:rPr>
          <w:sz w:val="24"/>
          <w:szCs w:val="24"/>
        </w:rPr>
        <w:t>kommer et vindue op, hvor du kan trykke ”</w:t>
      </w:r>
      <w:proofErr w:type="spellStart"/>
      <w:r w:rsidR="00251575">
        <w:rPr>
          <w:sz w:val="24"/>
          <w:szCs w:val="24"/>
        </w:rPr>
        <w:t>Assign</w:t>
      </w:r>
      <w:proofErr w:type="spellEnd"/>
      <w:r w:rsidR="00251575">
        <w:rPr>
          <w:sz w:val="24"/>
          <w:szCs w:val="24"/>
        </w:rPr>
        <w:t xml:space="preserve"> a participant to type” (Tildel en </w:t>
      </w:r>
      <w:r w:rsidR="00FE5FDC">
        <w:rPr>
          <w:sz w:val="24"/>
          <w:szCs w:val="24"/>
        </w:rPr>
        <w:t xml:space="preserve">deltager </w:t>
      </w:r>
      <w:r w:rsidR="00A26AB8">
        <w:rPr>
          <w:sz w:val="24"/>
          <w:szCs w:val="24"/>
        </w:rPr>
        <w:t xml:space="preserve">mulighed for at skrive). </w:t>
      </w:r>
      <w:r w:rsidR="009C4D0E">
        <w:rPr>
          <w:sz w:val="24"/>
          <w:szCs w:val="24"/>
        </w:rPr>
        <w:t>Vælg derefter en deltager fra listen over deltagere</w:t>
      </w:r>
      <w:r w:rsidR="00841288">
        <w:rPr>
          <w:sz w:val="24"/>
          <w:szCs w:val="24"/>
        </w:rPr>
        <w:t>, som skal have rollen som skrivetolk</w:t>
      </w:r>
      <w:r w:rsidR="009C4D0E">
        <w:rPr>
          <w:sz w:val="24"/>
          <w:szCs w:val="24"/>
        </w:rPr>
        <w:t>.</w:t>
      </w:r>
    </w:p>
    <w:p w14:paraId="387A95D6" w14:textId="77777777" w:rsidR="00841288" w:rsidRDefault="00841288" w:rsidP="00B65BE4">
      <w:pPr>
        <w:rPr>
          <w:sz w:val="24"/>
          <w:szCs w:val="24"/>
        </w:rPr>
      </w:pPr>
    </w:p>
    <w:p w14:paraId="543EE93A" w14:textId="1E92F3C2" w:rsidR="00666800" w:rsidRPr="00B65BE4" w:rsidRDefault="00666800" w:rsidP="00B65BE4">
      <w:pPr>
        <w:rPr>
          <w:sz w:val="24"/>
          <w:szCs w:val="24"/>
        </w:rPr>
      </w:pPr>
      <w:r>
        <w:rPr>
          <w:sz w:val="24"/>
          <w:szCs w:val="24"/>
        </w:rPr>
        <w:t xml:space="preserve">Du kan også selv være skrivetolk. </w:t>
      </w:r>
      <w:r w:rsidR="00841288">
        <w:rPr>
          <w:sz w:val="24"/>
          <w:szCs w:val="24"/>
        </w:rPr>
        <w:t xml:space="preserve">Så skal du trykke </w:t>
      </w:r>
      <w:r>
        <w:rPr>
          <w:sz w:val="24"/>
          <w:szCs w:val="24"/>
        </w:rPr>
        <w:t xml:space="preserve">på ”I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type”. </w:t>
      </w:r>
    </w:p>
    <w:p w14:paraId="32527E28" w14:textId="21BE97B4" w:rsidR="00B65BE4" w:rsidRDefault="00B65BE4" w:rsidP="00B65BE4"/>
    <w:p w14:paraId="27CE9FB2" w14:textId="3CD13832" w:rsidR="00B65BE4" w:rsidRDefault="00B65BE4" w:rsidP="00B65BE4"/>
    <w:p w14:paraId="4165A969" w14:textId="2362B672" w:rsidR="00B65BE4" w:rsidRPr="00B65BE4" w:rsidRDefault="00EE721C" w:rsidP="00B65BE4"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66B172" wp14:editId="02E96E8C">
                <wp:simplePos x="0" y="0"/>
                <wp:positionH relativeFrom="column">
                  <wp:posOffset>4341388</wp:posOffset>
                </wp:positionH>
                <wp:positionV relativeFrom="paragraph">
                  <wp:posOffset>2468758</wp:posOffset>
                </wp:positionV>
                <wp:extent cx="817394" cy="439960"/>
                <wp:effectExtent l="12700" t="12700" r="20955" b="30480"/>
                <wp:wrapNone/>
                <wp:docPr id="4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394" cy="43996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0B0D4E0">
              <v:shape id="Freeform 117" style="position:absolute;margin-left:341.85pt;margin-top:194.4pt;width:64.35pt;height:34.6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" w14:anchorId="2114AB3A">
                <v:path arrowok="t" o:connecttype="custom" o:connectlocs="0,100824;9888,72410;37903,48579;80751,32997;131838,27498;685556,27498;736643,32997;777843,48579;807506,72410;817394,100824;817394,394131;807506,422545;777843,446376;736643,461958;685556,467458;131838,467458;80751,461958;37903,446376;9888,422545;0,394131;0,100824" o:connectangles="0,0,0,0,0,0,0,0,0,0,0,0,0,0,0,0,0,0,0,0,0"/>
              </v:shape>
            </w:pict>
          </mc:Fallback>
        </mc:AlternateContent>
      </w:r>
      <w:r w:rsidR="00B65BE4" w:rsidRPr="00B65BE4">
        <w:rPr>
          <w:noProof/>
        </w:rPr>
        <w:drawing>
          <wp:inline distT="0" distB="0" distL="0" distR="0" wp14:anchorId="7CDE5EEE" wp14:editId="3223F92F">
            <wp:extent cx="6840220" cy="2910840"/>
            <wp:effectExtent l="0" t="0" r="5080" b="0"/>
            <wp:docPr id="1" name="Picture 1" descr="Skærmbillede fra Zoom med markering af funktionen &quot;Live transcript&quot; i menulini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kærmbillede fra Zoom med markering af funktionen &quot;Live transcript&quot; i menulinien. 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8D89" w14:textId="55E96561" w:rsidR="00C86145" w:rsidRDefault="00C86145" w:rsidP="00F508AA">
      <w:pPr>
        <w:rPr>
          <w:highlight w:val="yellow"/>
        </w:rPr>
      </w:pPr>
    </w:p>
    <w:p w14:paraId="0016A697" w14:textId="7B5B2AFB" w:rsidR="00696901" w:rsidRDefault="00696901" w:rsidP="0089281B"/>
    <w:p w14:paraId="75E3277B" w14:textId="39BC8063" w:rsidR="0089281B" w:rsidRPr="0089281B" w:rsidRDefault="00E1407E" w:rsidP="0089281B">
      <w:r>
        <w:t xml:space="preserve">Den der skrivetolker har et vindue fremme, hvor der skrives nederst. Ovenover kan </w:t>
      </w:r>
      <w:r w:rsidR="00696901">
        <w:t>det</w:t>
      </w:r>
      <w:r w:rsidR="00B81177">
        <w:t>,</w:t>
      </w:r>
      <w:r w:rsidR="00696901">
        <w:t xml:space="preserve"> der er skrevet</w:t>
      </w:r>
      <w:r w:rsidR="00B81177">
        <w:t>,</w:t>
      </w:r>
      <w:r w:rsidR="00696901">
        <w:t xml:space="preserve"> ses.</w:t>
      </w:r>
    </w:p>
    <w:p w14:paraId="075FBC64" w14:textId="2131E90E" w:rsidR="00F62B8E" w:rsidRDefault="00EE721C" w:rsidP="00F508AA">
      <w:pPr>
        <w:rPr>
          <w:highlight w:val="yellow"/>
        </w:rPr>
      </w:pPr>
      <w:r w:rsidRPr="00577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C68530" wp14:editId="608B5F0A">
                <wp:simplePos x="0" y="0"/>
                <wp:positionH relativeFrom="column">
                  <wp:posOffset>223615</wp:posOffset>
                </wp:positionH>
                <wp:positionV relativeFrom="paragraph">
                  <wp:posOffset>3229245</wp:posOffset>
                </wp:positionV>
                <wp:extent cx="3060551" cy="668371"/>
                <wp:effectExtent l="12700" t="12700" r="26035" b="30480"/>
                <wp:wrapNone/>
                <wp:docPr id="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551" cy="668371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76C61639">
              <v:shape id="Freeform 117" style="position:absolute;margin-left:17.6pt;margin-top:254.25pt;width:241pt;height:52.65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spid="_x0000_s1026" filled="f" strokecolor="red" strokeweight="3pt" path="m,80l6,49,23,23,49,6,80,,416,r31,6l472,23r18,26l496,80r,320l490,431r-18,26l447,474r-31,6l80,480,49,474,23,457,6,431,,400,,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" w14:anchorId="5108E40F">
                <v:path arrowok="t" o:connecttype="custom" o:connectlocs="0,153168;37023,110003;141921,73799;302353,50128;493637,41773;2566914,41773;2758198,50128;2912460,73799;3023528,110003;3060551,153168;3060551,598749;3023528,641915;2912460,678118;2758198,701790;2566914,710144;493637,710144;302353,701790;141921,678118;37023,641915;0,598749;0,153168" o:connectangles="0,0,0,0,0,0,0,0,0,0,0,0,0,0,0,0,0,0,0,0,0"/>
              </v:shape>
            </w:pict>
          </mc:Fallback>
        </mc:AlternateContent>
      </w:r>
      <w:r w:rsidR="00F62B8E" w:rsidRPr="00F62B8E">
        <w:rPr>
          <w:noProof/>
        </w:rPr>
        <w:drawing>
          <wp:inline distT="0" distB="0" distL="0" distR="0" wp14:anchorId="71D99278" wp14:editId="0C2624F2">
            <wp:extent cx="3482502" cy="4243531"/>
            <wp:effectExtent l="0" t="0" r="0" b="0"/>
            <wp:docPr id="2" name="Picture 2" descr="Dialogboks med overskriften på engelsk: Closed Caption - Broadcasting. I bunden af dialogboksen er markeret tekstfelt hvor der kan skrives undertek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logboks med overskriften på engelsk: Closed Caption - Broadcasting. I bunden af dialogboksen er markeret tekstfelt hvor der kan skrives undertekster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4196" cy="42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0B36" w14:textId="60A9F591" w:rsidR="00696901" w:rsidRDefault="00696901" w:rsidP="00F508AA">
      <w:pPr>
        <w:rPr>
          <w:highlight w:val="yellow"/>
        </w:rPr>
      </w:pPr>
    </w:p>
    <w:p w14:paraId="733EB535" w14:textId="62281B3D" w:rsidR="00696901" w:rsidRPr="00215602" w:rsidRDefault="35C54683" w:rsidP="00F508AA">
      <w:pPr>
        <w:rPr>
          <w:highlight w:val="yellow"/>
        </w:rPr>
      </w:pPr>
      <w:r>
        <w:t xml:space="preserve">Det er deltageren selv, der vælger om der skal vises undertekster. </w:t>
      </w:r>
      <w:r w:rsidR="093D8720">
        <w:t xml:space="preserve">Når deltageren </w:t>
      </w:r>
      <w:r w:rsidR="132041A9">
        <w:t>vil</w:t>
      </w:r>
      <w:r w:rsidR="093D8720">
        <w:t xml:space="preserve"> have vist undertekster vælges “Live </w:t>
      </w:r>
      <w:proofErr w:type="spellStart"/>
      <w:r w:rsidR="093D8720">
        <w:t>Caption</w:t>
      </w:r>
      <w:proofErr w:type="spellEnd"/>
      <w:r w:rsidR="093D8720">
        <w:t xml:space="preserve">”. I menuen der kommer frem vælges “Show </w:t>
      </w:r>
      <w:proofErr w:type="spellStart"/>
      <w:r w:rsidR="093D8720">
        <w:t>Subtitle</w:t>
      </w:r>
      <w:r w:rsidR="2578ACD5">
        <w:t>s</w:t>
      </w:r>
      <w:proofErr w:type="spellEnd"/>
      <w:r w:rsidR="2578ACD5">
        <w:t>”.</w:t>
      </w:r>
      <w:r w:rsidR="3D8413D7">
        <w:t xml:space="preserve"> </w:t>
      </w:r>
    </w:p>
    <w:p w14:paraId="214A9BBE" w14:textId="29C7C306" w:rsidR="30031A09" w:rsidRDefault="30031A09" w:rsidP="30031A09"/>
    <w:p w14:paraId="24FA31E4" w14:textId="6427F6E8" w:rsidR="2578ACD5" w:rsidRDefault="2578ACD5" w:rsidP="30031A09">
      <w:r>
        <w:rPr>
          <w:noProof/>
        </w:rPr>
        <w:drawing>
          <wp:inline distT="0" distB="0" distL="0" distR="0" wp14:anchorId="01EE5BC7" wp14:editId="633BA45A">
            <wp:extent cx="6829426" cy="1757034"/>
            <wp:effectExtent l="0" t="0" r="0" b="0"/>
            <wp:docPr id="396228450" name="Picture 396228450" descr="Skærmbillede viser nederste menulinje, hvor der er valgt Live Caption og markeret Show Subtitels i pop op menu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28450" name="Picture 396228450" descr="Skærmbillede viser nederste menulinje, hvor der er valgt Live Caption og markeret Show Subtitels i pop op menue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6" cy="17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578ACD5" w:rsidSect="000C04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5C796" w14:textId="77777777" w:rsidR="00AA43CF" w:rsidRDefault="00AA43CF">
      <w:pPr>
        <w:spacing w:line="240" w:lineRule="auto"/>
      </w:pPr>
      <w:r>
        <w:separator/>
      </w:r>
    </w:p>
  </w:endnote>
  <w:endnote w:type="continuationSeparator" w:id="0">
    <w:p w14:paraId="36C4482F" w14:textId="77777777" w:rsidR="00AA43CF" w:rsidRDefault="00AA43CF">
      <w:pPr>
        <w:spacing w:line="240" w:lineRule="auto"/>
      </w:pPr>
      <w:r>
        <w:continuationSeparator/>
      </w:r>
    </w:p>
  </w:endnote>
  <w:endnote w:type="continuationNotice" w:id="1">
    <w:p w14:paraId="054CECC8" w14:textId="77777777" w:rsidR="00AA43CF" w:rsidRDefault="00AA43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 Light">
    <w:altName w:val="﷽﷽﷽﷽﷽﷽﷽﷽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5BB3352B-4F11-114B-B648-87F2F2107684}"/>
    <w:embedBold r:id="rId2" w:fontKey="{953E7E4D-043F-374E-9BAC-37C9DF28A939}"/>
    <w:embedItalic r:id="rId3" w:fontKey="{E0D1AAD1-C727-5745-8CB1-D78307C7544D}"/>
    <w:embedBoldItalic r:id="rId4" w:fontKey="{DF2B56F2-6D27-0440-A895-B1775026FB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743D9D0-4AF0-794F-A52F-0262E5611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73072DC-2FD6-5549-A25F-7287A7200D4C}"/>
    <w:embedBold r:id="rId7" w:fontKey="{A630E8AE-B9CA-AF47-A299-93E87CF3A768}"/>
    <w:embedItalic r:id="rId8" w:fontKey="{BBE822F2-88EF-1747-9192-A336256923A2}"/>
    <w:embedBoldItalic r:id="rId9" w:fontKey="{40CB08FE-EC4A-8744-9E66-19279F78BF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762CBA8F-A22C-0442-A9C1-BF69652AC7E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7C53AE90-997C-1C4E-A65C-1C50F54C0E59}"/>
  </w:font>
  <w:font w:name="Carlito">
    <w:altName w:val="Calibri"/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060AF92E-0128-6946-8225-3AFB87D3BE5E}"/>
    <w:embedBold r:id="rId14" w:fontKey="{114FD704-FC07-1F42-9BAA-4C4C0100EB3C}"/>
    <w:embedItalic r:id="rId15" w:fontKey="{18E1E8D7-3434-FA46-A9C2-5D96214BB8B3}"/>
    <w:embedBoldItalic r:id="rId16" w:fontKey="{2ED35D58-E050-9943-A569-1C5D03C7B9A0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FD961E1E-8CD5-6A41-B3D7-DD068585B0F2}"/>
    <w:embedBold r:id="rId18" w:fontKey="{58DA0259-4FC9-354B-9A12-548617B4DF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07789021-990A-F046-B6D3-C7A97C8B6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FF301" w14:textId="77777777" w:rsidR="00AA5933" w:rsidRDefault="00AA59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EF27C" w14:textId="77777777" w:rsidR="00AA5933" w:rsidRDefault="00AA59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1E2579" w14:paraId="5DCAF985" w14:textId="77777777" w:rsidTr="00A97F6A">
      <w:tc>
        <w:tcPr>
          <w:tcW w:w="10915" w:type="dxa"/>
          <w:hideMark/>
        </w:tcPr>
        <w:p w14:paraId="5DCAF984" w14:textId="77777777" w:rsidR="001E2579" w:rsidRDefault="001E2579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35 handicaporganisationer med cirka 340.000 medlemmer er tilsluttet DH.</w:t>
          </w:r>
        </w:p>
      </w:tc>
    </w:tr>
  </w:tbl>
  <w:p w14:paraId="5DCAF986" w14:textId="77777777" w:rsidR="001E2579" w:rsidRDefault="001E2579" w:rsidP="00C41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1AB95" w14:textId="77777777" w:rsidR="00AA43CF" w:rsidRDefault="00AA43CF">
      <w:pPr>
        <w:spacing w:line="240" w:lineRule="auto"/>
      </w:pPr>
      <w:r>
        <w:separator/>
      </w:r>
    </w:p>
  </w:footnote>
  <w:footnote w:type="continuationSeparator" w:id="0">
    <w:p w14:paraId="6C9C1619" w14:textId="77777777" w:rsidR="00AA43CF" w:rsidRDefault="00AA43CF">
      <w:pPr>
        <w:spacing w:line="240" w:lineRule="auto"/>
      </w:pPr>
      <w:r>
        <w:continuationSeparator/>
      </w:r>
    </w:p>
  </w:footnote>
  <w:footnote w:type="continuationNotice" w:id="1">
    <w:p w14:paraId="57F97AC9" w14:textId="77777777" w:rsidR="00AA43CF" w:rsidRDefault="00AA43C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D6A78" w14:textId="77777777" w:rsidR="00AA5933" w:rsidRDefault="00AA59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247F"/>
    <w:multiLevelType w:val="multilevel"/>
    <w:tmpl w:val="C8B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721CC"/>
    <w:multiLevelType w:val="hybridMultilevel"/>
    <w:tmpl w:val="89D4F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121C"/>
    <w:multiLevelType w:val="multilevel"/>
    <w:tmpl w:val="B9F8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97CAE"/>
    <w:multiLevelType w:val="multilevel"/>
    <w:tmpl w:val="E592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4F6969"/>
    <w:multiLevelType w:val="multilevel"/>
    <w:tmpl w:val="68D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D15D08"/>
    <w:multiLevelType w:val="multilevel"/>
    <w:tmpl w:val="9638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23725"/>
    <w:multiLevelType w:val="hybridMultilevel"/>
    <w:tmpl w:val="045A64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F22B9"/>
    <w:multiLevelType w:val="multilevel"/>
    <w:tmpl w:val="A8BE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F67597"/>
    <w:multiLevelType w:val="hybridMultilevel"/>
    <w:tmpl w:val="03D0B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B37FB"/>
    <w:multiLevelType w:val="multilevel"/>
    <w:tmpl w:val="B0C8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9C7645"/>
    <w:multiLevelType w:val="hybridMultilevel"/>
    <w:tmpl w:val="F17C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3238B"/>
    <w:multiLevelType w:val="hybridMultilevel"/>
    <w:tmpl w:val="6E9834E0"/>
    <w:lvl w:ilvl="0" w:tplc="98768714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E6368"/>
    <w:multiLevelType w:val="multilevel"/>
    <w:tmpl w:val="ACD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C7A64EF"/>
    <w:multiLevelType w:val="multilevel"/>
    <w:tmpl w:val="DDEA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B0591B"/>
    <w:multiLevelType w:val="hybridMultilevel"/>
    <w:tmpl w:val="4CFCE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0588C"/>
    <w:multiLevelType w:val="hybridMultilevel"/>
    <w:tmpl w:val="DDC8C172"/>
    <w:lvl w:ilvl="0" w:tplc="1B12F882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 w:tplc="2166B148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 w:tplc="92287B9A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 w:tplc="37761CAE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 w:tplc="807A3072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 w:tplc="EE8ADA1C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 w:tplc="17C4FF8C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 w:tplc="4F46AD42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 w:tplc="42A87AD4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28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28"/>
  </w:num>
  <w:num w:numId="2">
    <w:abstractNumId w:val="27"/>
  </w:num>
  <w:num w:numId="3">
    <w:abstractNumId w:val="26"/>
  </w:num>
  <w:num w:numId="4">
    <w:abstractNumId w:val="0"/>
  </w:num>
  <w:num w:numId="5">
    <w:abstractNumId w:val="10"/>
  </w:num>
  <w:num w:numId="6">
    <w:abstractNumId w:val="8"/>
  </w:num>
  <w:num w:numId="7">
    <w:abstractNumId w:val="11"/>
  </w:num>
  <w:num w:numId="8">
    <w:abstractNumId w:val="13"/>
  </w:num>
  <w:num w:numId="9">
    <w:abstractNumId w:val="14"/>
  </w:num>
  <w:num w:numId="10">
    <w:abstractNumId w:val="19"/>
  </w:num>
  <w:num w:numId="11">
    <w:abstractNumId w:val="24"/>
  </w:num>
  <w:num w:numId="12">
    <w:abstractNumId w:val="4"/>
  </w:num>
  <w:num w:numId="13">
    <w:abstractNumId w:val="9"/>
  </w:num>
  <w:num w:numId="14">
    <w:abstractNumId w:val="25"/>
  </w:num>
  <w:num w:numId="15">
    <w:abstractNumId w:val="20"/>
  </w:num>
  <w:num w:numId="16">
    <w:abstractNumId w:val="12"/>
  </w:num>
  <w:num w:numId="17">
    <w:abstractNumId w:val="5"/>
  </w:num>
  <w:num w:numId="18">
    <w:abstractNumId w:val="16"/>
  </w:num>
  <w:num w:numId="19">
    <w:abstractNumId w:val="23"/>
  </w:num>
  <w:num w:numId="20">
    <w:abstractNumId w:val="18"/>
  </w:num>
  <w:num w:numId="21">
    <w:abstractNumId w:val="2"/>
  </w:num>
  <w:num w:numId="22">
    <w:abstractNumId w:val="7"/>
  </w:num>
  <w:num w:numId="23">
    <w:abstractNumId w:val="22"/>
  </w:num>
  <w:num w:numId="24">
    <w:abstractNumId w:val="15"/>
  </w:num>
  <w:num w:numId="25">
    <w:abstractNumId w:val="1"/>
  </w:num>
  <w:num w:numId="26">
    <w:abstractNumId w:val="3"/>
  </w:num>
  <w:num w:numId="27">
    <w:abstractNumId w:val="21"/>
  </w:num>
  <w:num w:numId="28">
    <w:abstractNumId w:val="17"/>
  </w:num>
  <w:num w:numId="29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4CF"/>
    <w:rsid w:val="00000E87"/>
    <w:rsid w:val="000018D6"/>
    <w:rsid w:val="000032AF"/>
    <w:rsid w:val="000032BF"/>
    <w:rsid w:val="00004865"/>
    <w:rsid w:val="00005848"/>
    <w:rsid w:val="00006F78"/>
    <w:rsid w:val="00011BEB"/>
    <w:rsid w:val="000157FC"/>
    <w:rsid w:val="00015B6A"/>
    <w:rsid w:val="00016218"/>
    <w:rsid w:val="00020A67"/>
    <w:rsid w:val="0002102A"/>
    <w:rsid w:val="00021CCA"/>
    <w:rsid w:val="00022015"/>
    <w:rsid w:val="00022133"/>
    <w:rsid w:val="00022BE5"/>
    <w:rsid w:val="000269E2"/>
    <w:rsid w:val="00026E06"/>
    <w:rsid w:val="00030BCA"/>
    <w:rsid w:val="00030C1B"/>
    <w:rsid w:val="000323B2"/>
    <w:rsid w:val="00035FF7"/>
    <w:rsid w:val="00036F43"/>
    <w:rsid w:val="00041419"/>
    <w:rsid w:val="000416D8"/>
    <w:rsid w:val="00042757"/>
    <w:rsid w:val="0004495D"/>
    <w:rsid w:val="00045EDF"/>
    <w:rsid w:val="00046EE0"/>
    <w:rsid w:val="000633D4"/>
    <w:rsid w:val="0006434F"/>
    <w:rsid w:val="00064AD4"/>
    <w:rsid w:val="00067714"/>
    <w:rsid w:val="00067865"/>
    <w:rsid w:val="000724AA"/>
    <w:rsid w:val="00072B0B"/>
    <w:rsid w:val="00072F9A"/>
    <w:rsid w:val="0007343C"/>
    <w:rsid w:val="000738C9"/>
    <w:rsid w:val="00075D3A"/>
    <w:rsid w:val="000765E6"/>
    <w:rsid w:val="00076F4D"/>
    <w:rsid w:val="00080393"/>
    <w:rsid w:val="00080DF1"/>
    <w:rsid w:val="00082350"/>
    <w:rsid w:val="00083DEE"/>
    <w:rsid w:val="00090E47"/>
    <w:rsid w:val="0009128C"/>
    <w:rsid w:val="00092278"/>
    <w:rsid w:val="00094720"/>
    <w:rsid w:val="00094803"/>
    <w:rsid w:val="00094ABD"/>
    <w:rsid w:val="00095F85"/>
    <w:rsid w:val="000978DE"/>
    <w:rsid w:val="00097995"/>
    <w:rsid w:val="0009799A"/>
    <w:rsid w:val="000A13F7"/>
    <w:rsid w:val="000A1AB6"/>
    <w:rsid w:val="000A1ABB"/>
    <w:rsid w:val="000A2465"/>
    <w:rsid w:val="000A27E4"/>
    <w:rsid w:val="000B128D"/>
    <w:rsid w:val="000B5B4D"/>
    <w:rsid w:val="000B5F8E"/>
    <w:rsid w:val="000B6A06"/>
    <w:rsid w:val="000B7AA7"/>
    <w:rsid w:val="000B7C26"/>
    <w:rsid w:val="000B7C37"/>
    <w:rsid w:val="000C04AB"/>
    <w:rsid w:val="000C08C2"/>
    <w:rsid w:val="000C3988"/>
    <w:rsid w:val="000C4FB1"/>
    <w:rsid w:val="000D1122"/>
    <w:rsid w:val="000D5BC9"/>
    <w:rsid w:val="000D6727"/>
    <w:rsid w:val="000D740A"/>
    <w:rsid w:val="000E36FD"/>
    <w:rsid w:val="000E45C3"/>
    <w:rsid w:val="000F0DF3"/>
    <w:rsid w:val="000F283C"/>
    <w:rsid w:val="000F2C21"/>
    <w:rsid w:val="000F585B"/>
    <w:rsid w:val="00100249"/>
    <w:rsid w:val="001012C9"/>
    <w:rsid w:val="00103E3F"/>
    <w:rsid w:val="001067D7"/>
    <w:rsid w:val="0011077B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42586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332B"/>
    <w:rsid w:val="00167E6D"/>
    <w:rsid w:val="00174983"/>
    <w:rsid w:val="00175D38"/>
    <w:rsid w:val="001777D5"/>
    <w:rsid w:val="00177DDE"/>
    <w:rsid w:val="00181781"/>
    <w:rsid w:val="00181D8B"/>
    <w:rsid w:val="00182651"/>
    <w:rsid w:val="001861E3"/>
    <w:rsid w:val="001877E1"/>
    <w:rsid w:val="00194119"/>
    <w:rsid w:val="001963B8"/>
    <w:rsid w:val="00196757"/>
    <w:rsid w:val="001A0318"/>
    <w:rsid w:val="001A0912"/>
    <w:rsid w:val="001A2C62"/>
    <w:rsid w:val="001A2D18"/>
    <w:rsid w:val="001A2FAC"/>
    <w:rsid w:val="001A51BE"/>
    <w:rsid w:val="001A5627"/>
    <w:rsid w:val="001A62B3"/>
    <w:rsid w:val="001B2A82"/>
    <w:rsid w:val="001B7015"/>
    <w:rsid w:val="001B7EF9"/>
    <w:rsid w:val="001C0CC7"/>
    <w:rsid w:val="001C16C5"/>
    <w:rsid w:val="001C4218"/>
    <w:rsid w:val="001D1299"/>
    <w:rsid w:val="001D2192"/>
    <w:rsid w:val="001D30A0"/>
    <w:rsid w:val="001D3110"/>
    <w:rsid w:val="001E044D"/>
    <w:rsid w:val="001E0BF6"/>
    <w:rsid w:val="001E2579"/>
    <w:rsid w:val="001E2A1C"/>
    <w:rsid w:val="001F0C3D"/>
    <w:rsid w:val="001F566D"/>
    <w:rsid w:val="00201004"/>
    <w:rsid w:val="00201B2F"/>
    <w:rsid w:val="0020235E"/>
    <w:rsid w:val="002025C6"/>
    <w:rsid w:val="00202E55"/>
    <w:rsid w:val="002031CF"/>
    <w:rsid w:val="00204E6F"/>
    <w:rsid w:val="0020500B"/>
    <w:rsid w:val="00205607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5602"/>
    <w:rsid w:val="00216E82"/>
    <w:rsid w:val="00217441"/>
    <w:rsid w:val="0022171F"/>
    <w:rsid w:val="0022423A"/>
    <w:rsid w:val="00230431"/>
    <w:rsid w:val="00231508"/>
    <w:rsid w:val="0023726F"/>
    <w:rsid w:val="00241022"/>
    <w:rsid w:val="002415B1"/>
    <w:rsid w:val="00241E8B"/>
    <w:rsid w:val="0024282A"/>
    <w:rsid w:val="00242E6E"/>
    <w:rsid w:val="00243AFA"/>
    <w:rsid w:val="00244D70"/>
    <w:rsid w:val="002475B3"/>
    <w:rsid w:val="0025053B"/>
    <w:rsid w:val="002513A4"/>
    <w:rsid w:val="0025146F"/>
    <w:rsid w:val="00251575"/>
    <w:rsid w:val="002525FC"/>
    <w:rsid w:val="00252732"/>
    <w:rsid w:val="00256412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682"/>
    <w:rsid w:val="002854F4"/>
    <w:rsid w:val="002867C7"/>
    <w:rsid w:val="0029153F"/>
    <w:rsid w:val="00291B7D"/>
    <w:rsid w:val="00292C7D"/>
    <w:rsid w:val="002953B7"/>
    <w:rsid w:val="00297FF1"/>
    <w:rsid w:val="002A25FD"/>
    <w:rsid w:val="002A4B80"/>
    <w:rsid w:val="002A6EA6"/>
    <w:rsid w:val="002B0E07"/>
    <w:rsid w:val="002B1B69"/>
    <w:rsid w:val="002B1FAF"/>
    <w:rsid w:val="002B285D"/>
    <w:rsid w:val="002B5526"/>
    <w:rsid w:val="002B6986"/>
    <w:rsid w:val="002B7B28"/>
    <w:rsid w:val="002C4069"/>
    <w:rsid w:val="002C5297"/>
    <w:rsid w:val="002C6463"/>
    <w:rsid w:val="002C64DC"/>
    <w:rsid w:val="002D279B"/>
    <w:rsid w:val="002D28A7"/>
    <w:rsid w:val="002D32EE"/>
    <w:rsid w:val="002D3EAD"/>
    <w:rsid w:val="002D500F"/>
    <w:rsid w:val="002D5278"/>
    <w:rsid w:val="002D5562"/>
    <w:rsid w:val="002E0277"/>
    <w:rsid w:val="002E2668"/>
    <w:rsid w:val="002E27B6"/>
    <w:rsid w:val="002E2A23"/>
    <w:rsid w:val="002E2E5A"/>
    <w:rsid w:val="002E3F9B"/>
    <w:rsid w:val="002E4D40"/>
    <w:rsid w:val="002E56D2"/>
    <w:rsid w:val="002E6FD5"/>
    <w:rsid w:val="002E74A4"/>
    <w:rsid w:val="002E7868"/>
    <w:rsid w:val="002F00DB"/>
    <w:rsid w:val="002F0EF1"/>
    <w:rsid w:val="002F0F2F"/>
    <w:rsid w:val="002F121C"/>
    <w:rsid w:val="002F2AB9"/>
    <w:rsid w:val="002F5F50"/>
    <w:rsid w:val="002F67E4"/>
    <w:rsid w:val="002F6A1C"/>
    <w:rsid w:val="00302527"/>
    <w:rsid w:val="003025F7"/>
    <w:rsid w:val="003030AA"/>
    <w:rsid w:val="003033F8"/>
    <w:rsid w:val="00313B0C"/>
    <w:rsid w:val="00315D5D"/>
    <w:rsid w:val="00316531"/>
    <w:rsid w:val="00317969"/>
    <w:rsid w:val="0032030E"/>
    <w:rsid w:val="003222AD"/>
    <w:rsid w:val="00322419"/>
    <w:rsid w:val="00322424"/>
    <w:rsid w:val="003237AB"/>
    <w:rsid w:val="003256A6"/>
    <w:rsid w:val="00326C57"/>
    <w:rsid w:val="00333A4C"/>
    <w:rsid w:val="00333E52"/>
    <w:rsid w:val="00335B8F"/>
    <w:rsid w:val="00336730"/>
    <w:rsid w:val="00336E8B"/>
    <w:rsid w:val="003379EE"/>
    <w:rsid w:val="003502D1"/>
    <w:rsid w:val="003504E5"/>
    <w:rsid w:val="00351F81"/>
    <w:rsid w:val="00353C5A"/>
    <w:rsid w:val="0035418E"/>
    <w:rsid w:val="003565B4"/>
    <w:rsid w:val="00356B4E"/>
    <w:rsid w:val="0036074D"/>
    <w:rsid w:val="0036110B"/>
    <w:rsid w:val="00361BC1"/>
    <w:rsid w:val="00361D33"/>
    <w:rsid w:val="003620B8"/>
    <w:rsid w:val="003659C5"/>
    <w:rsid w:val="003728C0"/>
    <w:rsid w:val="00372E9B"/>
    <w:rsid w:val="00374692"/>
    <w:rsid w:val="00374AE1"/>
    <w:rsid w:val="00375E6C"/>
    <w:rsid w:val="003810ED"/>
    <w:rsid w:val="00384593"/>
    <w:rsid w:val="003866A9"/>
    <w:rsid w:val="0038685B"/>
    <w:rsid w:val="003907A9"/>
    <w:rsid w:val="003934E6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B61E4"/>
    <w:rsid w:val="003C2D8B"/>
    <w:rsid w:val="003C3569"/>
    <w:rsid w:val="003C4F9F"/>
    <w:rsid w:val="003C54E0"/>
    <w:rsid w:val="003C60F1"/>
    <w:rsid w:val="003D6B99"/>
    <w:rsid w:val="003D6BFD"/>
    <w:rsid w:val="003D7F2E"/>
    <w:rsid w:val="003E095F"/>
    <w:rsid w:val="003E4091"/>
    <w:rsid w:val="003E4394"/>
    <w:rsid w:val="003E589E"/>
    <w:rsid w:val="003E7402"/>
    <w:rsid w:val="003E780D"/>
    <w:rsid w:val="003F0840"/>
    <w:rsid w:val="003F38E2"/>
    <w:rsid w:val="003F5FAD"/>
    <w:rsid w:val="003F6DFC"/>
    <w:rsid w:val="003F7AC9"/>
    <w:rsid w:val="00403978"/>
    <w:rsid w:val="00407735"/>
    <w:rsid w:val="0041279F"/>
    <w:rsid w:val="00412B29"/>
    <w:rsid w:val="004166DD"/>
    <w:rsid w:val="00416A22"/>
    <w:rsid w:val="00416C24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27EEF"/>
    <w:rsid w:val="004344E5"/>
    <w:rsid w:val="00434802"/>
    <w:rsid w:val="00434A8C"/>
    <w:rsid w:val="00436CBB"/>
    <w:rsid w:val="00440484"/>
    <w:rsid w:val="004416BC"/>
    <w:rsid w:val="00441ABB"/>
    <w:rsid w:val="00442C08"/>
    <w:rsid w:val="00444132"/>
    <w:rsid w:val="0044640E"/>
    <w:rsid w:val="00450C43"/>
    <w:rsid w:val="00452F69"/>
    <w:rsid w:val="0045378B"/>
    <w:rsid w:val="00455852"/>
    <w:rsid w:val="00455AF9"/>
    <w:rsid w:val="004632F9"/>
    <w:rsid w:val="00463CB5"/>
    <w:rsid w:val="004727E5"/>
    <w:rsid w:val="004748C0"/>
    <w:rsid w:val="004772F4"/>
    <w:rsid w:val="004803DD"/>
    <w:rsid w:val="00481972"/>
    <w:rsid w:val="004824E9"/>
    <w:rsid w:val="00482900"/>
    <w:rsid w:val="00482EC2"/>
    <w:rsid w:val="0048363A"/>
    <w:rsid w:val="00483737"/>
    <w:rsid w:val="00483CF5"/>
    <w:rsid w:val="00484329"/>
    <w:rsid w:val="00484D1A"/>
    <w:rsid w:val="00484DC2"/>
    <w:rsid w:val="0048790C"/>
    <w:rsid w:val="00490BF6"/>
    <w:rsid w:val="00493AA5"/>
    <w:rsid w:val="004A2ACC"/>
    <w:rsid w:val="004A5FFD"/>
    <w:rsid w:val="004A6D4D"/>
    <w:rsid w:val="004B0CFD"/>
    <w:rsid w:val="004B282E"/>
    <w:rsid w:val="004B2E40"/>
    <w:rsid w:val="004B4CAB"/>
    <w:rsid w:val="004C01B2"/>
    <w:rsid w:val="004C027F"/>
    <w:rsid w:val="004C1954"/>
    <w:rsid w:val="004C38AC"/>
    <w:rsid w:val="004C5574"/>
    <w:rsid w:val="004D2B50"/>
    <w:rsid w:val="004D35CC"/>
    <w:rsid w:val="004D3C1A"/>
    <w:rsid w:val="004D42B2"/>
    <w:rsid w:val="004D5F02"/>
    <w:rsid w:val="004E01B5"/>
    <w:rsid w:val="004E0D0A"/>
    <w:rsid w:val="004E1AA9"/>
    <w:rsid w:val="004E2C1A"/>
    <w:rsid w:val="004E36F9"/>
    <w:rsid w:val="004E3F3A"/>
    <w:rsid w:val="004E49D7"/>
    <w:rsid w:val="004F01DC"/>
    <w:rsid w:val="004F09E8"/>
    <w:rsid w:val="004F1A28"/>
    <w:rsid w:val="004F1C13"/>
    <w:rsid w:val="004F1C84"/>
    <w:rsid w:val="004F1ED7"/>
    <w:rsid w:val="004F2C11"/>
    <w:rsid w:val="004F34CD"/>
    <w:rsid w:val="004F35E0"/>
    <w:rsid w:val="004F3E77"/>
    <w:rsid w:val="004F57E3"/>
    <w:rsid w:val="004F5B00"/>
    <w:rsid w:val="004F6262"/>
    <w:rsid w:val="004F7AC2"/>
    <w:rsid w:val="005005D2"/>
    <w:rsid w:val="00502F76"/>
    <w:rsid w:val="005039A1"/>
    <w:rsid w:val="0050445C"/>
    <w:rsid w:val="00506DCA"/>
    <w:rsid w:val="0050799C"/>
    <w:rsid w:val="00511600"/>
    <w:rsid w:val="005121DA"/>
    <w:rsid w:val="005129B0"/>
    <w:rsid w:val="00513DC5"/>
    <w:rsid w:val="00514365"/>
    <w:rsid w:val="0051528C"/>
    <w:rsid w:val="005178A7"/>
    <w:rsid w:val="00520451"/>
    <w:rsid w:val="005258FC"/>
    <w:rsid w:val="00530F35"/>
    <w:rsid w:val="005323CE"/>
    <w:rsid w:val="00536580"/>
    <w:rsid w:val="005378F9"/>
    <w:rsid w:val="0053795B"/>
    <w:rsid w:val="00537EA4"/>
    <w:rsid w:val="00540519"/>
    <w:rsid w:val="00541B97"/>
    <w:rsid w:val="00542A24"/>
    <w:rsid w:val="00543EF2"/>
    <w:rsid w:val="00550109"/>
    <w:rsid w:val="00551346"/>
    <w:rsid w:val="00551B11"/>
    <w:rsid w:val="005544E6"/>
    <w:rsid w:val="00554766"/>
    <w:rsid w:val="0055617E"/>
    <w:rsid w:val="005575F9"/>
    <w:rsid w:val="00560113"/>
    <w:rsid w:val="00561790"/>
    <w:rsid w:val="00561C72"/>
    <w:rsid w:val="00562862"/>
    <w:rsid w:val="00563663"/>
    <w:rsid w:val="0056543D"/>
    <w:rsid w:val="00571E3B"/>
    <w:rsid w:val="00572509"/>
    <w:rsid w:val="00575180"/>
    <w:rsid w:val="005751AA"/>
    <w:rsid w:val="00575EE0"/>
    <w:rsid w:val="00576407"/>
    <w:rsid w:val="00577572"/>
    <w:rsid w:val="00582344"/>
    <w:rsid w:val="00582AE7"/>
    <w:rsid w:val="00582F66"/>
    <w:rsid w:val="0058300C"/>
    <w:rsid w:val="00583ACD"/>
    <w:rsid w:val="005869E6"/>
    <w:rsid w:val="005876E7"/>
    <w:rsid w:val="00592544"/>
    <w:rsid w:val="005A00C7"/>
    <w:rsid w:val="005A25F0"/>
    <w:rsid w:val="005A28D4"/>
    <w:rsid w:val="005A65B4"/>
    <w:rsid w:val="005A72E8"/>
    <w:rsid w:val="005A78E0"/>
    <w:rsid w:val="005B056D"/>
    <w:rsid w:val="005C1A7C"/>
    <w:rsid w:val="005C2116"/>
    <w:rsid w:val="005C2868"/>
    <w:rsid w:val="005C29DF"/>
    <w:rsid w:val="005C3C9B"/>
    <w:rsid w:val="005C5F8F"/>
    <w:rsid w:val="005C5F97"/>
    <w:rsid w:val="005C769C"/>
    <w:rsid w:val="005C776A"/>
    <w:rsid w:val="005C7995"/>
    <w:rsid w:val="005C7996"/>
    <w:rsid w:val="005D1C72"/>
    <w:rsid w:val="005D40FF"/>
    <w:rsid w:val="005D64F7"/>
    <w:rsid w:val="005E29C3"/>
    <w:rsid w:val="005E7B62"/>
    <w:rsid w:val="005F0175"/>
    <w:rsid w:val="005F0F96"/>
    <w:rsid w:val="005F1580"/>
    <w:rsid w:val="005F3299"/>
    <w:rsid w:val="005F3ED8"/>
    <w:rsid w:val="005F63C4"/>
    <w:rsid w:val="005F6B57"/>
    <w:rsid w:val="005F7338"/>
    <w:rsid w:val="0060103C"/>
    <w:rsid w:val="006010A5"/>
    <w:rsid w:val="00605038"/>
    <w:rsid w:val="00605B82"/>
    <w:rsid w:val="00610412"/>
    <w:rsid w:val="00610AC6"/>
    <w:rsid w:val="00614D21"/>
    <w:rsid w:val="00616762"/>
    <w:rsid w:val="00621163"/>
    <w:rsid w:val="00622CCB"/>
    <w:rsid w:val="00623968"/>
    <w:rsid w:val="0062562D"/>
    <w:rsid w:val="00626171"/>
    <w:rsid w:val="006268AC"/>
    <w:rsid w:val="006276CD"/>
    <w:rsid w:val="0063095A"/>
    <w:rsid w:val="00631E10"/>
    <w:rsid w:val="006325AE"/>
    <w:rsid w:val="00634546"/>
    <w:rsid w:val="00634B3C"/>
    <w:rsid w:val="0063571F"/>
    <w:rsid w:val="006366B2"/>
    <w:rsid w:val="00637475"/>
    <w:rsid w:val="00637B36"/>
    <w:rsid w:val="00640798"/>
    <w:rsid w:val="00642C47"/>
    <w:rsid w:val="00644172"/>
    <w:rsid w:val="00645431"/>
    <w:rsid w:val="00645649"/>
    <w:rsid w:val="006467F2"/>
    <w:rsid w:val="00646C80"/>
    <w:rsid w:val="00655B49"/>
    <w:rsid w:val="0065779C"/>
    <w:rsid w:val="00662E92"/>
    <w:rsid w:val="00662F66"/>
    <w:rsid w:val="006639F7"/>
    <w:rsid w:val="00663A36"/>
    <w:rsid w:val="00666800"/>
    <w:rsid w:val="00667E9E"/>
    <w:rsid w:val="00671AA3"/>
    <w:rsid w:val="00673481"/>
    <w:rsid w:val="00674045"/>
    <w:rsid w:val="00674B15"/>
    <w:rsid w:val="0067516B"/>
    <w:rsid w:val="00680186"/>
    <w:rsid w:val="006803B0"/>
    <w:rsid w:val="00681D83"/>
    <w:rsid w:val="00685489"/>
    <w:rsid w:val="00687200"/>
    <w:rsid w:val="00690006"/>
    <w:rsid w:val="006900C2"/>
    <w:rsid w:val="00690684"/>
    <w:rsid w:val="00690F5A"/>
    <w:rsid w:val="006911D9"/>
    <w:rsid w:val="00691622"/>
    <w:rsid w:val="00692574"/>
    <w:rsid w:val="0069382B"/>
    <w:rsid w:val="00694C12"/>
    <w:rsid w:val="00695E89"/>
    <w:rsid w:val="00696901"/>
    <w:rsid w:val="006A1B44"/>
    <w:rsid w:val="006A2EA5"/>
    <w:rsid w:val="006A3A71"/>
    <w:rsid w:val="006A3C90"/>
    <w:rsid w:val="006A4DC4"/>
    <w:rsid w:val="006A5ED4"/>
    <w:rsid w:val="006B2AE2"/>
    <w:rsid w:val="006B30A9"/>
    <w:rsid w:val="006B4815"/>
    <w:rsid w:val="006B508A"/>
    <w:rsid w:val="006B5BBC"/>
    <w:rsid w:val="006B5DF8"/>
    <w:rsid w:val="006B709C"/>
    <w:rsid w:val="006B7FE9"/>
    <w:rsid w:val="006C1230"/>
    <w:rsid w:val="006C2206"/>
    <w:rsid w:val="006C2991"/>
    <w:rsid w:val="006C2D41"/>
    <w:rsid w:val="006C5E66"/>
    <w:rsid w:val="006D23B8"/>
    <w:rsid w:val="006D320E"/>
    <w:rsid w:val="006D5B68"/>
    <w:rsid w:val="006E0239"/>
    <w:rsid w:val="006E1233"/>
    <w:rsid w:val="006E2AFA"/>
    <w:rsid w:val="006E65EB"/>
    <w:rsid w:val="006E7C44"/>
    <w:rsid w:val="006F0395"/>
    <w:rsid w:val="006F208F"/>
    <w:rsid w:val="006F243C"/>
    <w:rsid w:val="006F5AF7"/>
    <w:rsid w:val="006F6A0C"/>
    <w:rsid w:val="006F6ADC"/>
    <w:rsid w:val="006F754E"/>
    <w:rsid w:val="007008EE"/>
    <w:rsid w:val="00701C88"/>
    <w:rsid w:val="0070267E"/>
    <w:rsid w:val="00703761"/>
    <w:rsid w:val="00704786"/>
    <w:rsid w:val="00704BA7"/>
    <w:rsid w:val="00704DFB"/>
    <w:rsid w:val="00706E32"/>
    <w:rsid w:val="00707005"/>
    <w:rsid w:val="00707AA3"/>
    <w:rsid w:val="00710901"/>
    <w:rsid w:val="0071195E"/>
    <w:rsid w:val="00712794"/>
    <w:rsid w:val="00712935"/>
    <w:rsid w:val="00712EF4"/>
    <w:rsid w:val="007133C6"/>
    <w:rsid w:val="00713964"/>
    <w:rsid w:val="00713A5D"/>
    <w:rsid w:val="00714E8C"/>
    <w:rsid w:val="007150B7"/>
    <w:rsid w:val="00715758"/>
    <w:rsid w:val="00716DEA"/>
    <w:rsid w:val="007229EB"/>
    <w:rsid w:val="00741183"/>
    <w:rsid w:val="007425C7"/>
    <w:rsid w:val="00742C29"/>
    <w:rsid w:val="0074463A"/>
    <w:rsid w:val="00750087"/>
    <w:rsid w:val="00751071"/>
    <w:rsid w:val="00752ACA"/>
    <w:rsid w:val="007546AF"/>
    <w:rsid w:val="00756E8A"/>
    <w:rsid w:val="00760378"/>
    <w:rsid w:val="007615B8"/>
    <w:rsid w:val="0076254F"/>
    <w:rsid w:val="00765720"/>
    <w:rsid w:val="007658A4"/>
    <w:rsid w:val="00765934"/>
    <w:rsid w:val="00766EEF"/>
    <w:rsid w:val="007670CC"/>
    <w:rsid w:val="00770AB0"/>
    <w:rsid w:val="00772B23"/>
    <w:rsid w:val="0077451B"/>
    <w:rsid w:val="00776435"/>
    <w:rsid w:val="00777FAE"/>
    <w:rsid w:val="00780FE6"/>
    <w:rsid w:val="007830AC"/>
    <w:rsid w:val="00785D91"/>
    <w:rsid w:val="0078666D"/>
    <w:rsid w:val="0078690B"/>
    <w:rsid w:val="007915D3"/>
    <w:rsid w:val="007929C8"/>
    <w:rsid w:val="007A0696"/>
    <w:rsid w:val="007A0BAB"/>
    <w:rsid w:val="007A3228"/>
    <w:rsid w:val="007A6C07"/>
    <w:rsid w:val="007A737E"/>
    <w:rsid w:val="007A7C13"/>
    <w:rsid w:val="007B6CC9"/>
    <w:rsid w:val="007C17CD"/>
    <w:rsid w:val="007C2A6D"/>
    <w:rsid w:val="007C421F"/>
    <w:rsid w:val="007C692D"/>
    <w:rsid w:val="007D25DB"/>
    <w:rsid w:val="007D2FA4"/>
    <w:rsid w:val="007D43E7"/>
    <w:rsid w:val="007D4A6B"/>
    <w:rsid w:val="007D5E59"/>
    <w:rsid w:val="007D7D59"/>
    <w:rsid w:val="007E373C"/>
    <w:rsid w:val="007E3C42"/>
    <w:rsid w:val="007E3DA1"/>
    <w:rsid w:val="007E4213"/>
    <w:rsid w:val="007E5A21"/>
    <w:rsid w:val="007F1ED1"/>
    <w:rsid w:val="007F4412"/>
    <w:rsid w:val="007F6478"/>
    <w:rsid w:val="008002CE"/>
    <w:rsid w:val="0080053F"/>
    <w:rsid w:val="0080220B"/>
    <w:rsid w:val="00804299"/>
    <w:rsid w:val="008048C1"/>
    <w:rsid w:val="00810A86"/>
    <w:rsid w:val="00812946"/>
    <w:rsid w:val="0081550A"/>
    <w:rsid w:val="008159F5"/>
    <w:rsid w:val="0081675C"/>
    <w:rsid w:val="00817F8D"/>
    <w:rsid w:val="00820054"/>
    <w:rsid w:val="008210CB"/>
    <w:rsid w:val="00821498"/>
    <w:rsid w:val="00824177"/>
    <w:rsid w:val="0082782E"/>
    <w:rsid w:val="0083355A"/>
    <w:rsid w:val="00836161"/>
    <w:rsid w:val="00836C15"/>
    <w:rsid w:val="00837D54"/>
    <w:rsid w:val="008405B9"/>
    <w:rsid w:val="00841288"/>
    <w:rsid w:val="00842D60"/>
    <w:rsid w:val="00844590"/>
    <w:rsid w:val="00844F6C"/>
    <w:rsid w:val="00852BD1"/>
    <w:rsid w:val="008558CF"/>
    <w:rsid w:val="0085594A"/>
    <w:rsid w:val="008603DF"/>
    <w:rsid w:val="0086268E"/>
    <w:rsid w:val="00862A50"/>
    <w:rsid w:val="00863629"/>
    <w:rsid w:val="008639B4"/>
    <w:rsid w:val="00863C0B"/>
    <w:rsid w:val="008657BB"/>
    <w:rsid w:val="008666A6"/>
    <w:rsid w:val="00867250"/>
    <w:rsid w:val="00871809"/>
    <w:rsid w:val="00873066"/>
    <w:rsid w:val="0087744F"/>
    <w:rsid w:val="00880084"/>
    <w:rsid w:val="008823D7"/>
    <w:rsid w:val="008825DD"/>
    <w:rsid w:val="008865AB"/>
    <w:rsid w:val="008866FE"/>
    <w:rsid w:val="00887A7C"/>
    <w:rsid w:val="0089068C"/>
    <w:rsid w:val="008909E3"/>
    <w:rsid w:val="00892067"/>
    <w:rsid w:val="0089281B"/>
    <w:rsid w:val="00892D08"/>
    <w:rsid w:val="00893791"/>
    <w:rsid w:val="00893C52"/>
    <w:rsid w:val="00893E8F"/>
    <w:rsid w:val="00895F25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5C63"/>
    <w:rsid w:val="008B5EBA"/>
    <w:rsid w:val="008C34FE"/>
    <w:rsid w:val="008C74F9"/>
    <w:rsid w:val="008D0BA6"/>
    <w:rsid w:val="008D230E"/>
    <w:rsid w:val="008D23D2"/>
    <w:rsid w:val="008D343C"/>
    <w:rsid w:val="008D6426"/>
    <w:rsid w:val="008D6638"/>
    <w:rsid w:val="008D6732"/>
    <w:rsid w:val="008D7E30"/>
    <w:rsid w:val="008E0844"/>
    <w:rsid w:val="008E155F"/>
    <w:rsid w:val="008E1881"/>
    <w:rsid w:val="008E2BDF"/>
    <w:rsid w:val="008E3251"/>
    <w:rsid w:val="008E3D2B"/>
    <w:rsid w:val="008E3D56"/>
    <w:rsid w:val="008E50F5"/>
    <w:rsid w:val="008E5A6D"/>
    <w:rsid w:val="008E6008"/>
    <w:rsid w:val="008E7F8C"/>
    <w:rsid w:val="008F0503"/>
    <w:rsid w:val="008F1700"/>
    <w:rsid w:val="008F17CC"/>
    <w:rsid w:val="008F1E87"/>
    <w:rsid w:val="008F3095"/>
    <w:rsid w:val="008F32DF"/>
    <w:rsid w:val="008F3CFC"/>
    <w:rsid w:val="008F4D20"/>
    <w:rsid w:val="00900C08"/>
    <w:rsid w:val="009025F5"/>
    <w:rsid w:val="00902F59"/>
    <w:rsid w:val="00906904"/>
    <w:rsid w:val="00907233"/>
    <w:rsid w:val="009139DB"/>
    <w:rsid w:val="00917699"/>
    <w:rsid w:val="00921040"/>
    <w:rsid w:val="009220EC"/>
    <w:rsid w:val="009222AA"/>
    <w:rsid w:val="009223AB"/>
    <w:rsid w:val="00924E66"/>
    <w:rsid w:val="00925AB5"/>
    <w:rsid w:val="00931742"/>
    <w:rsid w:val="00934B86"/>
    <w:rsid w:val="0093544E"/>
    <w:rsid w:val="00936590"/>
    <w:rsid w:val="00940804"/>
    <w:rsid w:val="00940CD2"/>
    <w:rsid w:val="00945624"/>
    <w:rsid w:val="00946986"/>
    <w:rsid w:val="0094757D"/>
    <w:rsid w:val="00951615"/>
    <w:rsid w:val="00951B25"/>
    <w:rsid w:val="0095340E"/>
    <w:rsid w:val="00964458"/>
    <w:rsid w:val="00966216"/>
    <w:rsid w:val="00967DCC"/>
    <w:rsid w:val="00971B3F"/>
    <w:rsid w:val="0097235F"/>
    <w:rsid w:val="0097268A"/>
    <w:rsid w:val="009737E4"/>
    <w:rsid w:val="00973ED9"/>
    <w:rsid w:val="00974888"/>
    <w:rsid w:val="0097612B"/>
    <w:rsid w:val="00977200"/>
    <w:rsid w:val="0097757D"/>
    <w:rsid w:val="00983B74"/>
    <w:rsid w:val="00985786"/>
    <w:rsid w:val="00986CC4"/>
    <w:rsid w:val="0099004B"/>
    <w:rsid w:val="00990263"/>
    <w:rsid w:val="009918A3"/>
    <w:rsid w:val="0099313C"/>
    <w:rsid w:val="00996C49"/>
    <w:rsid w:val="0099798B"/>
    <w:rsid w:val="009A00AE"/>
    <w:rsid w:val="009A0C95"/>
    <w:rsid w:val="009A2CCC"/>
    <w:rsid w:val="009A4B01"/>
    <w:rsid w:val="009A4CCC"/>
    <w:rsid w:val="009A57FE"/>
    <w:rsid w:val="009B023C"/>
    <w:rsid w:val="009B109E"/>
    <w:rsid w:val="009B12E0"/>
    <w:rsid w:val="009B4F2E"/>
    <w:rsid w:val="009C2069"/>
    <w:rsid w:val="009C2305"/>
    <w:rsid w:val="009C4882"/>
    <w:rsid w:val="009C4D0E"/>
    <w:rsid w:val="009D0023"/>
    <w:rsid w:val="009D1E80"/>
    <w:rsid w:val="009D23B9"/>
    <w:rsid w:val="009D3259"/>
    <w:rsid w:val="009D32D3"/>
    <w:rsid w:val="009E1471"/>
    <w:rsid w:val="009E444C"/>
    <w:rsid w:val="009E4B94"/>
    <w:rsid w:val="009E4F92"/>
    <w:rsid w:val="009E65CB"/>
    <w:rsid w:val="009E6AD9"/>
    <w:rsid w:val="009E72C9"/>
    <w:rsid w:val="009E7E31"/>
    <w:rsid w:val="009F06A8"/>
    <w:rsid w:val="009F09D2"/>
    <w:rsid w:val="009F146F"/>
    <w:rsid w:val="009F44E7"/>
    <w:rsid w:val="009F548B"/>
    <w:rsid w:val="009F78EF"/>
    <w:rsid w:val="009F7F46"/>
    <w:rsid w:val="00A00804"/>
    <w:rsid w:val="00A017B2"/>
    <w:rsid w:val="00A04650"/>
    <w:rsid w:val="00A06860"/>
    <w:rsid w:val="00A070ED"/>
    <w:rsid w:val="00A07C89"/>
    <w:rsid w:val="00A10A71"/>
    <w:rsid w:val="00A11FBC"/>
    <w:rsid w:val="00A12585"/>
    <w:rsid w:val="00A13A5F"/>
    <w:rsid w:val="00A17B27"/>
    <w:rsid w:val="00A2199B"/>
    <w:rsid w:val="00A22A96"/>
    <w:rsid w:val="00A22FE5"/>
    <w:rsid w:val="00A24860"/>
    <w:rsid w:val="00A26AB8"/>
    <w:rsid w:val="00A32E5C"/>
    <w:rsid w:val="00A36C24"/>
    <w:rsid w:val="00A40475"/>
    <w:rsid w:val="00A4287F"/>
    <w:rsid w:val="00A42EEA"/>
    <w:rsid w:val="00A448F5"/>
    <w:rsid w:val="00A46697"/>
    <w:rsid w:val="00A46CD5"/>
    <w:rsid w:val="00A50501"/>
    <w:rsid w:val="00A517F7"/>
    <w:rsid w:val="00A54BF1"/>
    <w:rsid w:val="00A55956"/>
    <w:rsid w:val="00A56307"/>
    <w:rsid w:val="00A564B2"/>
    <w:rsid w:val="00A615E8"/>
    <w:rsid w:val="00A63BC0"/>
    <w:rsid w:val="00A63D36"/>
    <w:rsid w:val="00A6409A"/>
    <w:rsid w:val="00A676C2"/>
    <w:rsid w:val="00A71F96"/>
    <w:rsid w:val="00A720B3"/>
    <w:rsid w:val="00A72AB4"/>
    <w:rsid w:val="00A74E73"/>
    <w:rsid w:val="00A75F47"/>
    <w:rsid w:val="00A763F5"/>
    <w:rsid w:val="00A76CB5"/>
    <w:rsid w:val="00A77EBB"/>
    <w:rsid w:val="00A8042F"/>
    <w:rsid w:val="00A816D4"/>
    <w:rsid w:val="00A83B04"/>
    <w:rsid w:val="00A844C8"/>
    <w:rsid w:val="00A844D8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516"/>
    <w:rsid w:val="00A97567"/>
    <w:rsid w:val="00A97F6A"/>
    <w:rsid w:val="00AA00CB"/>
    <w:rsid w:val="00AA0D2C"/>
    <w:rsid w:val="00AA32DA"/>
    <w:rsid w:val="00AA43CF"/>
    <w:rsid w:val="00AA4E87"/>
    <w:rsid w:val="00AA5434"/>
    <w:rsid w:val="00AA5933"/>
    <w:rsid w:val="00AA6BB3"/>
    <w:rsid w:val="00AB11A3"/>
    <w:rsid w:val="00AB17FA"/>
    <w:rsid w:val="00AB4582"/>
    <w:rsid w:val="00AB5C71"/>
    <w:rsid w:val="00AB7866"/>
    <w:rsid w:val="00AB7CB6"/>
    <w:rsid w:val="00AB7FFC"/>
    <w:rsid w:val="00AC0A08"/>
    <w:rsid w:val="00AC2F90"/>
    <w:rsid w:val="00AC311A"/>
    <w:rsid w:val="00AC4CEC"/>
    <w:rsid w:val="00AC51A3"/>
    <w:rsid w:val="00AC7861"/>
    <w:rsid w:val="00AD2A3F"/>
    <w:rsid w:val="00AD392D"/>
    <w:rsid w:val="00AD5153"/>
    <w:rsid w:val="00AD5F89"/>
    <w:rsid w:val="00AD6346"/>
    <w:rsid w:val="00AE07F3"/>
    <w:rsid w:val="00AE1DD5"/>
    <w:rsid w:val="00AE2F3F"/>
    <w:rsid w:val="00AE3691"/>
    <w:rsid w:val="00AE4E2A"/>
    <w:rsid w:val="00AE692D"/>
    <w:rsid w:val="00AE745B"/>
    <w:rsid w:val="00AE7F8A"/>
    <w:rsid w:val="00AF07BD"/>
    <w:rsid w:val="00AF07CC"/>
    <w:rsid w:val="00AF1D02"/>
    <w:rsid w:val="00AF49D6"/>
    <w:rsid w:val="00AF51E6"/>
    <w:rsid w:val="00AF6129"/>
    <w:rsid w:val="00AF660A"/>
    <w:rsid w:val="00AF6DDB"/>
    <w:rsid w:val="00AF780B"/>
    <w:rsid w:val="00B00D92"/>
    <w:rsid w:val="00B01F6C"/>
    <w:rsid w:val="00B0422A"/>
    <w:rsid w:val="00B04230"/>
    <w:rsid w:val="00B06D69"/>
    <w:rsid w:val="00B06E2B"/>
    <w:rsid w:val="00B074B7"/>
    <w:rsid w:val="00B13A10"/>
    <w:rsid w:val="00B13CE1"/>
    <w:rsid w:val="00B1514C"/>
    <w:rsid w:val="00B171D6"/>
    <w:rsid w:val="00B21A8C"/>
    <w:rsid w:val="00B21CB5"/>
    <w:rsid w:val="00B24E70"/>
    <w:rsid w:val="00B30DC9"/>
    <w:rsid w:val="00B31591"/>
    <w:rsid w:val="00B36E62"/>
    <w:rsid w:val="00B44285"/>
    <w:rsid w:val="00B5144A"/>
    <w:rsid w:val="00B539F7"/>
    <w:rsid w:val="00B575CA"/>
    <w:rsid w:val="00B57CBE"/>
    <w:rsid w:val="00B62887"/>
    <w:rsid w:val="00B62930"/>
    <w:rsid w:val="00B649FB"/>
    <w:rsid w:val="00B65BE4"/>
    <w:rsid w:val="00B7106E"/>
    <w:rsid w:val="00B75148"/>
    <w:rsid w:val="00B76B38"/>
    <w:rsid w:val="00B81177"/>
    <w:rsid w:val="00B81F03"/>
    <w:rsid w:val="00B81F19"/>
    <w:rsid w:val="00B8347D"/>
    <w:rsid w:val="00B83481"/>
    <w:rsid w:val="00B85CC6"/>
    <w:rsid w:val="00B931F7"/>
    <w:rsid w:val="00B96688"/>
    <w:rsid w:val="00B97059"/>
    <w:rsid w:val="00B970DF"/>
    <w:rsid w:val="00BA04AB"/>
    <w:rsid w:val="00BA1E54"/>
    <w:rsid w:val="00BA2B1A"/>
    <w:rsid w:val="00BA36AF"/>
    <w:rsid w:val="00BA4467"/>
    <w:rsid w:val="00BA50CE"/>
    <w:rsid w:val="00BA5F6D"/>
    <w:rsid w:val="00BA734F"/>
    <w:rsid w:val="00BB0C16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630"/>
    <w:rsid w:val="00BC4756"/>
    <w:rsid w:val="00BC5351"/>
    <w:rsid w:val="00BC5A68"/>
    <w:rsid w:val="00BC66AF"/>
    <w:rsid w:val="00BC7265"/>
    <w:rsid w:val="00BD26F7"/>
    <w:rsid w:val="00BD3B3A"/>
    <w:rsid w:val="00BD3C84"/>
    <w:rsid w:val="00BD4153"/>
    <w:rsid w:val="00BD426C"/>
    <w:rsid w:val="00BD4CD2"/>
    <w:rsid w:val="00BD63AD"/>
    <w:rsid w:val="00BD6966"/>
    <w:rsid w:val="00BE1A9D"/>
    <w:rsid w:val="00BE2A74"/>
    <w:rsid w:val="00BE43B5"/>
    <w:rsid w:val="00BE5D6C"/>
    <w:rsid w:val="00BF02EF"/>
    <w:rsid w:val="00BF0D57"/>
    <w:rsid w:val="00BF1879"/>
    <w:rsid w:val="00BF5823"/>
    <w:rsid w:val="00BF71EB"/>
    <w:rsid w:val="00C0433E"/>
    <w:rsid w:val="00C05085"/>
    <w:rsid w:val="00C072E0"/>
    <w:rsid w:val="00C10885"/>
    <w:rsid w:val="00C11913"/>
    <w:rsid w:val="00C13AC5"/>
    <w:rsid w:val="00C15839"/>
    <w:rsid w:val="00C16157"/>
    <w:rsid w:val="00C167C7"/>
    <w:rsid w:val="00C22B4B"/>
    <w:rsid w:val="00C230F5"/>
    <w:rsid w:val="00C23728"/>
    <w:rsid w:val="00C3090E"/>
    <w:rsid w:val="00C30968"/>
    <w:rsid w:val="00C30AF2"/>
    <w:rsid w:val="00C31E5E"/>
    <w:rsid w:val="00C326B2"/>
    <w:rsid w:val="00C335DD"/>
    <w:rsid w:val="00C357EF"/>
    <w:rsid w:val="00C35E6E"/>
    <w:rsid w:val="00C375C6"/>
    <w:rsid w:val="00C40FD5"/>
    <w:rsid w:val="00C41E04"/>
    <w:rsid w:val="00C439CB"/>
    <w:rsid w:val="00C44AAF"/>
    <w:rsid w:val="00C465F4"/>
    <w:rsid w:val="00C4666C"/>
    <w:rsid w:val="00C522C9"/>
    <w:rsid w:val="00C538CE"/>
    <w:rsid w:val="00C5496F"/>
    <w:rsid w:val="00C57D6C"/>
    <w:rsid w:val="00C61AA5"/>
    <w:rsid w:val="00C64739"/>
    <w:rsid w:val="00C6498D"/>
    <w:rsid w:val="00C727F5"/>
    <w:rsid w:val="00C756A6"/>
    <w:rsid w:val="00C76867"/>
    <w:rsid w:val="00C83E30"/>
    <w:rsid w:val="00C84168"/>
    <w:rsid w:val="00C86145"/>
    <w:rsid w:val="00C90C74"/>
    <w:rsid w:val="00C91475"/>
    <w:rsid w:val="00C91986"/>
    <w:rsid w:val="00C91A0A"/>
    <w:rsid w:val="00C978B8"/>
    <w:rsid w:val="00C97C18"/>
    <w:rsid w:val="00CA0183"/>
    <w:rsid w:val="00CA0A7D"/>
    <w:rsid w:val="00CA2372"/>
    <w:rsid w:val="00CA28C8"/>
    <w:rsid w:val="00CA4E77"/>
    <w:rsid w:val="00CA6CD7"/>
    <w:rsid w:val="00CB0DDD"/>
    <w:rsid w:val="00CB3D61"/>
    <w:rsid w:val="00CB3EFE"/>
    <w:rsid w:val="00CB4997"/>
    <w:rsid w:val="00CC1F47"/>
    <w:rsid w:val="00CC209F"/>
    <w:rsid w:val="00CC254B"/>
    <w:rsid w:val="00CC6322"/>
    <w:rsid w:val="00CD0AEF"/>
    <w:rsid w:val="00CD0B19"/>
    <w:rsid w:val="00CD6C89"/>
    <w:rsid w:val="00CE1D2B"/>
    <w:rsid w:val="00CE214B"/>
    <w:rsid w:val="00CE2E55"/>
    <w:rsid w:val="00CE5168"/>
    <w:rsid w:val="00CE550B"/>
    <w:rsid w:val="00CE5556"/>
    <w:rsid w:val="00CE57E0"/>
    <w:rsid w:val="00CE5C77"/>
    <w:rsid w:val="00CF0183"/>
    <w:rsid w:val="00CF2061"/>
    <w:rsid w:val="00CF257E"/>
    <w:rsid w:val="00CF2CA9"/>
    <w:rsid w:val="00CF653A"/>
    <w:rsid w:val="00D008CC"/>
    <w:rsid w:val="00D00946"/>
    <w:rsid w:val="00D10FCF"/>
    <w:rsid w:val="00D11604"/>
    <w:rsid w:val="00D1265D"/>
    <w:rsid w:val="00D23C1F"/>
    <w:rsid w:val="00D27320"/>
    <w:rsid w:val="00D273BA"/>
    <w:rsid w:val="00D27BA2"/>
    <w:rsid w:val="00D27D0E"/>
    <w:rsid w:val="00D30912"/>
    <w:rsid w:val="00D3641A"/>
    <w:rsid w:val="00D3752F"/>
    <w:rsid w:val="00D40D41"/>
    <w:rsid w:val="00D452F7"/>
    <w:rsid w:val="00D45C45"/>
    <w:rsid w:val="00D47004"/>
    <w:rsid w:val="00D47EB9"/>
    <w:rsid w:val="00D515F6"/>
    <w:rsid w:val="00D51BA0"/>
    <w:rsid w:val="00D53670"/>
    <w:rsid w:val="00D54A2B"/>
    <w:rsid w:val="00D552BC"/>
    <w:rsid w:val="00D60858"/>
    <w:rsid w:val="00D6085E"/>
    <w:rsid w:val="00D612FE"/>
    <w:rsid w:val="00D62011"/>
    <w:rsid w:val="00D64BC7"/>
    <w:rsid w:val="00D65747"/>
    <w:rsid w:val="00D708F1"/>
    <w:rsid w:val="00D7171B"/>
    <w:rsid w:val="00D730B6"/>
    <w:rsid w:val="00D74908"/>
    <w:rsid w:val="00D74A82"/>
    <w:rsid w:val="00D75AC6"/>
    <w:rsid w:val="00D8061D"/>
    <w:rsid w:val="00D87755"/>
    <w:rsid w:val="00D87C66"/>
    <w:rsid w:val="00D936BE"/>
    <w:rsid w:val="00D93A02"/>
    <w:rsid w:val="00D93F5F"/>
    <w:rsid w:val="00D96141"/>
    <w:rsid w:val="00DA34AD"/>
    <w:rsid w:val="00DA60F8"/>
    <w:rsid w:val="00DB31AF"/>
    <w:rsid w:val="00DB335E"/>
    <w:rsid w:val="00DB485A"/>
    <w:rsid w:val="00DC157D"/>
    <w:rsid w:val="00DC246F"/>
    <w:rsid w:val="00DC29B9"/>
    <w:rsid w:val="00DC3214"/>
    <w:rsid w:val="00DC61BD"/>
    <w:rsid w:val="00DC7C92"/>
    <w:rsid w:val="00DD1884"/>
    <w:rsid w:val="00DD1936"/>
    <w:rsid w:val="00DD2431"/>
    <w:rsid w:val="00DD2F1F"/>
    <w:rsid w:val="00DD5970"/>
    <w:rsid w:val="00DD5BD6"/>
    <w:rsid w:val="00DD61FE"/>
    <w:rsid w:val="00DD7E77"/>
    <w:rsid w:val="00DE2B28"/>
    <w:rsid w:val="00DE3452"/>
    <w:rsid w:val="00DE6129"/>
    <w:rsid w:val="00DE799C"/>
    <w:rsid w:val="00DE7FAE"/>
    <w:rsid w:val="00DF010D"/>
    <w:rsid w:val="00DF09E6"/>
    <w:rsid w:val="00DF1260"/>
    <w:rsid w:val="00DF1EC4"/>
    <w:rsid w:val="00E00A59"/>
    <w:rsid w:val="00E02ADD"/>
    <w:rsid w:val="00E03BC0"/>
    <w:rsid w:val="00E04D37"/>
    <w:rsid w:val="00E054B7"/>
    <w:rsid w:val="00E054B9"/>
    <w:rsid w:val="00E05CDE"/>
    <w:rsid w:val="00E10AC0"/>
    <w:rsid w:val="00E117C3"/>
    <w:rsid w:val="00E12111"/>
    <w:rsid w:val="00E1407E"/>
    <w:rsid w:val="00E169E7"/>
    <w:rsid w:val="00E23314"/>
    <w:rsid w:val="00E23727"/>
    <w:rsid w:val="00E268CB"/>
    <w:rsid w:val="00E26C1A"/>
    <w:rsid w:val="00E30B2A"/>
    <w:rsid w:val="00E30FAF"/>
    <w:rsid w:val="00E31B64"/>
    <w:rsid w:val="00E3642C"/>
    <w:rsid w:val="00E37675"/>
    <w:rsid w:val="00E40663"/>
    <w:rsid w:val="00E44524"/>
    <w:rsid w:val="00E44CF0"/>
    <w:rsid w:val="00E47680"/>
    <w:rsid w:val="00E47EC2"/>
    <w:rsid w:val="00E53EE9"/>
    <w:rsid w:val="00E54356"/>
    <w:rsid w:val="00E56962"/>
    <w:rsid w:val="00E570BB"/>
    <w:rsid w:val="00E6026B"/>
    <w:rsid w:val="00E613EA"/>
    <w:rsid w:val="00E63447"/>
    <w:rsid w:val="00E63F47"/>
    <w:rsid w:val="00E64D69"/>
    <w:rsid w:val="00E73FBE"/>
    <w:rsid w:val="00E7414A"/>
    <w:rsid w:val="00E75B16"/>
    <w:rsid w:val="00E7617E"/>
    <w:rsid w:val="00E831A5"/>
    <w:rsid w:val="00E8341B"/>
    <w:rsid w:val="00E840A8"/>
    <w:rsid w:val="00E846B2"/>
    <w:rsid w:val="00E85A0C"/>
    <w:rsid w:val="00E87CAD"/>
    <w:rsid w:val="00E907E6"/>
    <w:rsid w:val="00E92E9E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B26BC"/>
    <w:rsid w:val="00EB26DF"/>
    <w:rsid w:val="00EB3AAC"/>
    <w:rsid w:val="00EB517E"/>
    <w:rsid w:val="00EB5205"/>
    <w:rsid w:val="00EC0522"/>
    <w:rsid w:val="00EC19CE"/>
    <w:rsid w:val="00EC281B"/>
    <w:rsid w:val="00EC4B2C"/>
    <w:rsid w:val="00EC4FCB"/>
    <w:rsid w:val="00EC5A00"/>
    <w:rsid w:val="00EC6976"/>
    <w:rsid w:val="00ED2A7F"/>
    <w:rsid w:val="00ED2DCB"/>
    <w:rsid w:val="00ED6EC5"/>
    <w:rsid w:val="00ED7070"/>
    <w:rsid w:val="00EE4292"/>
    <w:rsid w:val="00EE5B15"/>
    <w:rsid w:val="00EE6689"/>
    <w:rsid w:val="00EE721C"/>
    <w:rsid w:val="00EE7A9B"/>
    <w:rsid w:val="00EF180F"/>
    <w:rsid w:val="00EF19D1"/>
    <w:rsid w:val="00EF2790"/>
    <w:rsid w:val="00EF474E"/>
    <w:rsid w:val="00EF5C22"/>
    <w:rsid w:val="00EF6340"/>
    <w:rsid w:val="00F0152B"/>
    <w:rsid w:val="00F04788"/>
    <w:rsid w:val="00F055CF"/>
    <w:rsid w:val="00F10ABD"/>
    <w:rsid w:val="00F1150D"/>
    <w:rsid w:val="00F12AA5"/>
    <w:rsid w:val="00F12AC2"/>
    <w:rsid w:val="00F1410F"/>
    <w:rsid w:val="00F1461B"/>
    <w:rsid w:val="00F156F4"/>
    <w:rsid w:val="00F1669E"/>
    <w:rsid w:val="00F16A2C"/>
    <w:rsid w:val="00F16C59"/>
    <w:rsid w:val="00F175DF"/>
    <w:rsid w:val="00F20435"/>
    <w:rsid w:val="00F224BA"/>
    <w:rsid w:val="00F233E7"/>
    <w:rsid w:val="00F25103"/>
    <w:rsid w:val="00F25C14"/>
    <w:rsid w:val="00F27BC4"/>
    <w:rsid w:val="00F31EE8"/>
    <w:rsid w:val="00F33D2B"/>
    <w:rsid w:val="00F3469C"/>
    <w:rsid w:val="00F34E38"/>
    <w:rsid w:val="00F35F89"/>
    <w:rsid w:val="00F37B4A"/>
    <w:rsid w:val="00F4074D"/>
    <w:rsid w:val="00F4101E"/>
    <w:rsid w:val="00F46486"/>
    <w:rsid w:val="00F47018"/>
    <w:rsid w:val="00F508AA"/>
    <w:rsid w:val="00F5238C"/>
    <w:rsid w:val="00F52747"/>
    <w:rsid w:val="00F54F02"/>
    <w:rsid w:val="00F554A3"/>
    <w:rsid w:val="00F57CAB"/>
    <w:rsid w:val="00F617F0"/>
    <w:rsid w:val="00F62B8E"/>
    <w:rsid w:val="00F62D73"/>
    <w:rsid w:val="00F62F3E"/>
    <w:rsid w:val="00F64827"/>
    <w:rsid w:val="00F6497A"/>
    <w:rsid w:val="00F64E4C"/>
    <w:rsid w:val="00F65277"/>
    <w:rsid w:val="00F659E2"/>
    <w:rsid w:val="00F70267"/>
    <w:rsid w:val="00F710A5"/>
    <w:rsid w:val="00F71FE7"/>
    <w:rsid w:val="00F73354"/>
    <w:rsid w:val="00F74E15"/>
    <w:rsid w:val="00F76559"/>
    <w:rsid w:val="00F807D0"/>
    <w:rsid w:val="00F81A6F"/>
    <w:rsid w:val="00F82257"/>
    <w:rsid w:val="00F8401D"/>
    <w:rsid w:val="00F84689"/>
    <w:rsid w:val="00F86903"/>
    <w:rsid w:val="00F879E0"/>
    <w:rsid w:val="00F9246D"/>
    <w:rsid w:val="00FA028B"/>
    <w:rsid w:val="00FA1E46"/>
    <w:rsid w:val="00FA2CD7"/>
    <w:rsid w:val="00FA3677"/>
    <w:rsid w:val="00FB16AE"/>
    <w:rsid w:val="00FB522B"/>
    <w:rsid w:val="00FB56D7"/>
    <w:rsid w:val="00FC1EF7"/>
    <w:rsid w:val="00FC5EBA"/>
    <w:rsid w:val="00FC7E43"/>
    <w:rsid w:val="00FD1289"/>
    <w:rsid w:val="00FD12E8"/>
    <w:rsid w:val="00FD1AC9"/>
    <w:rsid w:val="00FD27C9"/>
    <w:rsid w:val="00FD3487"/>
    <w:rsid w:val="00FD617B"/>
    <w:rsid w:val="00FE028D"/>
    <w:rsid w:val="00FE0428"/>
    <w:rsid w:val="00FE2C9C"/>
    <w:rsid w:val="00FE3341"/>
    <w:rsid w:val="00FE4A56"/>
    <w:rsid w:val="00FE5592"/>
    <w:rsid w:val="00FE5FDC"/>
    <w:rsid w:val="00FF0506"/>
    <w:rsid w:val="00FF0E3E"/>
    <w:rsid w:val="00FF2127"/>
    <w:rsid w:val="00FF3A83"/>
    <w:rsid w:val="00FF3C5C"/>
    <w:rsid w:val="00FF4FF9"/>
    <w:rsid w:val="00FF591E"/>
    <w:rsid w:val="00FF634B"/>
    <w:rsid w:val="00FF6EDC"/>
    <w:rsid w:val="00FF7460"/>
    <w:rsid w:val="04C66F8D"/>
    <w:rsid w:val="085B141F"/>
    <w:rsid w:val="093D8720"/>
    <w:rsid w:val="132041A9"/>
    <w:rsid w:val="2413F93E"/>
    <w:rsid w:val="2578ACD5"/>
    <w:rsid w:val="30031A09"/>
    <w:rsid w:val="35C54683"/>
    <w:rsid w:val="3D8413D7"/>
    <w:rsid w:val="3DBE9587"/>
    <w:rsid w:val="4C3E25DA"/>
    <w:rsid w:val="4CC078EE"/>
    <w:rsid w:val="5C9AC23F"/>
    <w:rsid w:val="5EC6A6A1"/>
    <w:rsid w:val="7779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AF977"/>
  <w15:docId w15:val="{E577E400-C259-C849-8048-90DC1E5B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B97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1067D7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1067D7"/>
    <w:rPr>
      <w:rFonts w:ascii="Open Sans" w:eastAsiaTheme="majorEastAsia" w:hAnsi="Open Sans" w:cstheme="majorBidi"/>
      <w:b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llowedHyperlink">
    <w:name w:val="FollowedHyperlink"/>
    <w:basedOn w:val="DefaultParagraphFont"/>
    <w:uiPriority w:val="21"/>
    <w:semiHidden/>
    <w:unhideWhenUsed/>
    <w:rsid w:val="007F6478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6B481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andicap.d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Props1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7F60D-050A-447B-8523-7494FF0E8D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71AD52-9ECE-4143-B4B6-A8896FFC6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3</TotalTime>
  <Pages>2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17</cp:revision>
  <dcterms:created xsi:type="dcterms:W3CDTF">2021-03-23T10:59:00Z</dcterms:created>
  <dcterms:modified xsi:type="dcterms:W3CDTF">2021-04-12T09:49:00Z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