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723BD" w14:textId="77777777" w:rsidR="006F2A37" w:rsidRPr="00E23727" w:rsidRDefault="006F2A37" w:rsidP="006F2A37">
      <w:pPr>
        <w:pStyle w:val="Overskrift1"/>
        <w:pBdr>
          <w:bottom w:val="single" w:sz="4" w:space="1" w:color="auto"/>
        </w:pBdr>
        <w:ind w:right="707"/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>: HYBRIDE MØDER</w:t>
      </w:r>
    </w:p>
    <w:p w14:paraId="72A2CA79" w14:textId="77777777" w:rsidR="006F2A37" w:rsidRDefault="006F2A37" w:rsidP="006F2A37">
      <w:pPr>
        <w:ind w:right="707"/>
        <w:rPr>
          <w:rFonts w:cs="Open Sans Light"/>
          <w:sz w:val="22"/>
          <w:szCs w:val="22"/>
        </w:rPr>
      </w:pPr>
      <w:r w:rsidRPr="05EFC0D4">
        <w:rPr>
          <w:rFonts w:cs="Open Sans Light"/>
          <w:sz w:val="22"/>
          <w:szCs w:val="22"/>
        </w:rPr>
        <w:t>Denne guide giver møde</w:t>
      </w:r>
      <w:r>
        <w:rPr>
          <w:rFonts w:cs="Open Sans Light"/>
          <w:sz w:val="22"/>
          <w:szCs w:val="22"/>
        </w:rPr>
        <w:t>værten</w:t>
      </w:r>
      <w:r w:rsidRPr="05EFC0D4">
        <w:rPr>
          <w:rFonts w:cs="Open Sans Light"/>
          <w:sz w:val="22"/>
          <w:szCs w:val="22"/>
        </w:rPr>
        <w:t xml:space="preserve"> tips og råd til at forberede og gennemføre hybride møder. Hybride møder er typisk møder, hvor nogle deltagere er fysisk sammen i det samme lokale, mens andre </w:t>
      </w:r>
      <w:r>
        <w:rPr>
          <w:rFonts w:cs="Open Sans Light"/>
          <w:sz w:val="22"/>
          <w:szCs w:val="22"/>
        </w:rPr>
        <w:t>sidd</w:t>
      </w:r>
      <w:r w:rsidRPr="05EFC0D4">
        <w:rPr>
          <w:rFonts w:cs="Open Sans Light"/>
          <w:sz w:val="22"/>
          <w:szCs w:val="22"/>
        </w:rPr>
        <w:t xml:space="preserve">er </w:t>
      </w:r>
      <w:r>
        <w:rPr>
          <w:rFonts w:cs="Open Sans Light"/>
          <w:sz w:val="22"/>
          <w:szCs w:val="22"/>
        </w:rPr>
        <w:t>hver for sig og deltager online</w:t>
      </w:r>
      <w:r w:rsidRPr="05EFC0D4">
        <w:rPr>
          <w:rFonts w:cs="Open Sans Light"/>
          <w:sz w:val="22"/>
          <w:szCs w:val="22"/>
        </w:rPr>
        <w:t>. Alle deltager via en virtuel mødeplatform så som Zoom eller Teams.</w:t>
      </w:r>
      <w:r>
        <w:rPr>
          <w:rFonts w:cs="Open Sans Light"/>
          <w:sz w:val="22"/>
          <w:szCs w:val="22"/>
        </w:rPr>
        <w:tab/>
      </w:r>
    </w:p>
    <w:p w14:paraId="6A3E795E" w14:textId="77777777" w:rsidR="006F2A37" w:rsidRPr="00646D27" w:rsidRDefault="006F2A37" w:rsidP="006F2A37">
      <w:pPr>
        <w:pStyle w:val="Overskrift2"/>
        <w:ind w:right="707"/>
      </w:pPr>
      <w:r w:rsidRPr="00646D27">
        <w:t xml:space="preserve">Hybride møder </w:t>
      </w:r>
      <w:r>
        <w:t xml:space="preserve">er gode </w:t>
      </w:r>
      <w:r w:rsidRPr="00646D27">
        <w:t xml:space="preserve">til: </w:t>
      </w:r>
    </w:p>
    <w:p w14:paraId="79C2FD43" w14:textId="77777777" w:rsidR="006F2A37" w:rsidRDefault="006F2A37" w:rsidP="006F2A37">
      <w:pPr>
        <w:pStyle w:val="Listeafsnit"/>
        <w:numPr>
          <w:ilvl w:val="0"/>
          <w:numId w:val="24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Grupper, der kender hinanden (for eksempel bestyrelser og afdelinger).</w:t>
      </w:r>
    </w:p>
    <w:p w14:paraId="487AE5AE" w14:textId="77777777" w:rsidR="006F2A37" w:rsidRDefault="006F2A37" w:rsidP="006F2A37">
      <w:pPr>
        <w:pStyle w:val="Listeafsnit"/>
        <w:numPr>
          <w:ilvl w:val="0"/>
          <w:numId w:val="24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Møder og workshops (for eksempel projekt- og arbejdsgrupper).</w:t>
      </w:r>
    </w:p>
    <w:p w14:paraId="2DCA253F" w14:textId="77777777" w:rsidR="006F2A37" w:rsidRDefault="006F2A37" w:rsidP="006F2A37">
      <w:pPr>
        <w:pStyle w:val="Listeafsnit"/>
        <w:numPr>
          <w:ilvl w:val="0"/>
          <w:numId w:val="24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Flere på hinanden gentagne møder.</w:t>
      </w:r>
    </w:p>
    <w:p w14:paraId="3F039DFB" w14:textId="77777777" w:rsidR="006F2A37" w:rsidRDefault="006F2A37" w:rsidP="006F2A37">
      <w:pPr>
        <w:pStyle w:val="Listeafsnit"/>
        <w:numPr>
          <w:ilvl w:val="0"/>
          <w:numId w:val="24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Inspirationsoplæg, ekspertindlæg, politiske taler og lignende.</w:t>
      </w:r>
    </w:p>
    <w:p w14:paraId="08D07397" w14:textId="77777777" w:rsidR="006F2A37" w:rsidRPr="00646D27" w:rsidRDefault="006F2A37" w:rsidP="006F2A37">
      <w:pPr>
        <w:pStyle w:val="Overskrift2"/>
        <w:ind w:right="707"/>
      </w:pPr>
      <w:r>
        <w:t>H</w:t>
      </w:r>
      <w:r w:rsidRPr="00646D27">
        <w:t>ybrid</w:t>
      </w:r>
      <w:r>
        <w:t xml:space="preserve">e </w:t>
      </w:r>
      <w:r w:rsidRPr="00646D27">
        <w:t xml:space="preserve">møder </w:t>
      </w:r>
      <w:r>
        <w:t>er mindre gode til</w:t>
      </w:r>
      <w:r w:rsidRPr="00646D27">
        <w:t xml:space="preserve">: </w:t>
      </w:r>
    </w:p>
    <w:p w14:paraId="3FEF0D52" w14:textId="77777777" w:rsidR="006F2A37" w:rsidRDefault="006F2A37" w:rsidP="006F2A37">
      <w:pPr>
        <w:pStyle w:val="Listeafsnit"/>
        <w:numPr>
          <w:ilvl w:val="0"/>
          <w:numId w:val="25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Opbygning af nye teams og tillidsskabende samtaler og aktiviteter.</w:t>
      </w:r>
    </w:p>
    <w:p w14:paraId="50DED5BC" w14:textId="77777777" w:rsidR="006F2A37" w:rsidRDefault="006F2A37" w:rsidP="006F2A37">
      <w:pPr>
        <w:pStyle w:val="Listeafsnit"/>
        <w:numPr>
          <w:ilvl w:val="0"/>
          <w:numId w:val="25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Indledende opstart af nye projektmøder og initiativer.</w:t>
      </w:r>
    </w:p>
    <w:p w14:paraId="0FBA6A10" w14:textId="77777777" w:rsidR="006F2A37" w:rsidRDefault="006F2A37" w:rsidP="006F2A37">
      <w:pPr>
        <w:pStyle w:val="Listeafsnit"/>
        <w:numPr>
          <w:ilvl w:val="0"/>
          <w:numId w:val="25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Møder med nye samarbejdspartnere og relationer.</w:t>
      </w:r>
    </w:p>
    <w:p w14:paraId="7D839657" w14:textId="77777777" w:rsidR="006F2A37" w:rsidRPr="003310C2" w:rsidRDefault="006F2A37" w:rsidP="006F2A37">
      <w:pPr>
        <w:pStyle w:val="Listeafsnit"/>
        <w:numPr>
          <w:ilvl w:val="0"/>
          <w:numId w:val="25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Konfliktsituationer eller ved samtaler om følelsesmæssige emner.</w:t>
      </w:r>
    </w:p>
    <w:p w14:paraId="3C2B8017" w14:textId="77777777" w:rsidR="006F2A37" w:rsidRPr="003310C2" w:rsidRDefault="006F2A37" w:rsidP="006F2A37">
      <w:pPr>
        <w:ind w:right="707"/>
        <w:rPr>
          <w:rFonts w:cs="Open Sans Light"/>
          <w:sz w:val="22"/>
          <w:szCs w:val="22"/>
        </w:rPr>
      </w:pPr>
    </w:p>
    <w:p w14:paraId="6BDDCF30" w14:textId="77777777" w:rsidR="006F2A37" w:rsidRDefault="006F2A37" w:rsidP="006F2A37">
      <w:p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Hybride møder findes i mange former. Med denne guide kan du blive klogere på, hvilket hybridmøde, der passer dig bedst og, hvordan du bedst forbereder og gennemfører det.</w:t>
      </w:r>
    </w:p>
    <w:p w14:paraId="376266AA" w14:textId="77777777" w:rsidR="006F2A37" w:rsidRPr="00646D27" w:rsidRDefault="006F2A37" w:rsidP="006F2A37">
      <w:pPr>
        <w:pStyle w:val="Overskrift2"/>
        <w:ind w:right="707"/>
      </w:pPr>
      <w:r>
        <w:t>Med guiden får du som mødevært</w:t>
      </w:r>
      <w:r w:rsidRPr="00646D27">
        <w:t>:</w:t>
      </w:r>
    </w:p>
    <w:p w14:paraId="550955E8" w14:textId="77777777" w:rsidR="006F2A37" w:rsidRPr="00A05259" w:rsidRDefault="006F2A37" w:rsidP="006F2A37">
      <w:pPr>
        <w:pStyle w:val="Listeafsnit"/>
        <w:numPr>
          <w:ilvl w:val="0"/>
          <w:numId w:val="7"/>
        </w:numPr>
        <w:ind w:right="707"/>
        <w:rPr>
          <w:rFonts w:cs="Open Sans Light"/>
          <w:sz w:val="22"/>
          <w:szCs w:val="22"/>
        </w:rPr>
      </w:pPr>
      <w:r w:rsidRPr="00A05259">
        <w:rPr>
          <w:rFonts w:cs="Open Sans Light"/>
          <w:sz w:val="22"/>
          <w:szCs w:val="22"/>
        </w:rPr>
        <w:t>Overblik over tre forskellige </w:t>
      </w:r>
      <w:r>
        <w:rPr>
          <w:rFonts w:cs="Open Sans Light"/>
          <w:sz w:val="22"/>
          <w:szCs w:val="22"/>
        </w:rPr>
        <w:t>typer</w:t>
      </w:r>
      <w:r w:rsidRPr="00A05259">
        <w:rPr>
          <w:rFonts w:cs="Open Sans Light"/>
          <w:sz w:val="22"/>
          <w:szCs w:val="22"/>
        </w:rPr>
        <w:t xml:space="preserve"> hybridmøder.</w:t>
      </w:r>
    </w:p>
    <w:p w14:paraId="6231906D" w14:textId="77777777" w:rsidR="006F2A37" w:rsidRDefault="006F2A37" w:rsidP="006F2A37">
      <w:pPr>
        <w:pStyle w:val="Listeafsnit"/>
        <w:numPr>
          <w:ilvl w:val="0"/>
          <w:numId w:val="7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R</w:t>
      </w:r>
      <w:r w:rsidRPr="00A05259">
        <w:rPr>
          <w:rFonts w:cs="Open Sans Light"/>
          <w:sz w:val="22"/>
          <w:szCs w:val="22"/>
        </w:rPr>
        <w:t>åd til at forberede og følge op på hybridmøder</w:t>
      </w:r>
      <w:r>
        <w:rPr>
          <w:rFonts w:cs="Open Sans Light"/>
          <w:sz w:val="22"/>
          <w:szCs w:val="22"/>
        </w:rPr>
        <w:t>.</w:t>
      </w:r>
    </w:p>
    <w:p w14:paraId="227E9C10" w14:textId="77777777" w:rsidR="006F2A37" w:rsidRPr="00C936E8" w:rsidRDefault="006F2A37" w:rsidP="006F2A37">
      <w:pPr>
        <w:pStyle w:val="Listeafsnit"/>
        <w:numPr>
          <w:ilvl w:val="0"/>
          <w:numId w:val="7"/>
        </w:numPr>
        <w:ind w:right="707"/>
        <w:rPr>
          <w:rFonts w:cs="Open Sans Light"/>
          <w:sz w:val="22"/>
          <w:szCs w:val="22"/>
        </w:rPr>
      </w:pPr>
      <w:r w:rsidRPr="00C936E8">
        <w:rPr>
          <w:rFonts w:cs="Open Sans Light"/>
          <w:sz w:val="22"/>
          <w:szCs w:val="22"/>
        </w:rPr>
        <w:t>Inspiration og tips</w:t>
      </w:r>
      <w:r>
        <w:rPr>
          <w:rFonts w:cs="Open Sans Light"/>
          <w:sz w:val="22"/>
          <w:szCs w:val="22"/>
        </w:rPr>
        <w:t xml:space="preserve"> til at </w:t>
      </w:r>
      <w:r w:rsidRPr="00C936E8">
        <w:rPr>
          <w:rFonts w:cs="Open Sans Light"/>
          <w:sz w:val="22"/>
          <w:szCs w:val="22"/>
        </w:rPr>
        <w:t>lede et inkluderende hybridmøde.</w:t>
      </w:r>
    </w:p>
    <w:p w14:paraId="6E35CBF4" w14:textId="2066D773" w:rsidR="006F2A37" w:rsidRPr="00646D27" w:rsidRDefault="00EA2EC2" w:rsidP="006F2A37">
      <w:pPr>
        <w:pStyle w:val="Overskrift2"/>
        <w:ind w:right="707"/>
      </w:pPr>
      <w:bookmarkStart w:id="0" w:name="_GoBack"/>
      <w:bookmarkEnd w:id="0"/>
      <w:r w:rsidRPr="00593F83">
        <w:rPr>
          <w:rStyle w:val="Overskrift3Tegn"/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602745" wp14:editId="595E98A2">
                <wp:simplePos x="0" y="0"/>
                <wp:positionH relativeFrom="margin">
                  <wp:posOffset>6387465</wp:posOffset>
                </wp:positionH>
                <wp:positionV relativeFrom="paragraph">
                  <wp:posOffset>332521</wp:posOffset>
                </wp:positionV>
                <wp:extent cx="640080" cy="641350"/>
                <wp:effectExtent l="0" t="0" r="7620" b="44450"/>
                <wp:wrapNone/>
                <wp:docPr id="329" name="Gruppe 3" descr="Ikon der viser flere mødedeltagere - i alt 12 - illustreret som små personer, der er placeret over to små bobler. Boblerne illustrerer de få virtuelle deltager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641350"/>
                          <a:chOff x="0" y="0"/>
                          <a:chExt cx="865168" cy="910614"/>
                        </a:xfrm>
                      </wpg:grpSpPr>
                      <wpg:grpSp>
                        <wpg:cNvPr id="330" name="Group 72"/>
                        <wpg:cNvGrpSpPr/>
                        <wpg:grpSpPr>
                          <a:xfrm>
                            <a:off x="0" y="0"/>
                            <a:ext cx="865168" cy="910614"/>
                            <a:chOff x="0" y="0"/>
                            <a:chExt cx="865168" cy="910614"/>
                          </a:xfrm>
                        </wpg:grpSpPr>
                        <wps:wsp>
                          <wps:cNvPr id="331" name="Oval 19"/>
                          <wps:cNvSpPr/>
                          <wps:spPr>
                            <a:xfrm>
                              <a:off x="18859" y="19850"/>
                              <a:ext cx="846309" cy="890764"/>
                            </a:xfrm>
                            <a:prstGeom prst="ellipse">
                              <a:avLst/>
                            </a:prstGeom>
                            <a:solidFill>
                              <a:srgbClr val="E4B73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32" name="Arc 20"/>
                          <wps:cNvSpPr/>
                          <wps:spPr>
                            <a:xfrm>
                              <a:off x="0" y="0"/>
                              <a:ext cx="846309" cy="890764"/>
                            </a:xfrm>
                            <a:prstGeom prst="arc">
                              <a:avLst>
                                <a:gd name="adj1" fmla="val 2881387"/>
                                <a:gd name="adj2" fmla="val 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1F2023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33" name="Freeform 55"/>
                          <wps:cNvSpPr>
                            <a:spLocks/>
                          </wps:cNvSpPr>
                          <wps:spPr bwMode="auto">
                            <a:xfrm>
                              <a:off x="210091" y="622694"/>
                              <a:ext cx="88203" cy="9687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17"/>
                                <a:gd name="T2" fmla="*/ 8 w 16"/>
                                <a:gd name="T3" fmla="*/ 17 h 17"/>
                                <a:gd name="T4" fmla="*/ 0 w 16"/>
                                <a:gd name="T5" fmla="*/ 8 h 17"/>
                                <a:gd name="T6" fmla="*/ 8 w 16"/>
                                <a:gd name="T7" fmla="*/ 1 h 17"/>
                                <a:gd name="T8" fmla="*/ 16 w 16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9"/>
                                  </a:moveTo>
                                  <a:cubicBezTo>
                                    <a:pt x="16" y="14"/>
                                    <a:pt x="12" y="17"/>
                                    <a:pt x="8" y="17"/>
                                  </a:cubicBezTo>
                                  <a:cubicBezTo>
                                    <a:pt x="3" y="17"/>
                                    <a:pt x="0" y="13"/>
                                    <a:pt x="0" y="8"/>
                                  </a:cubicBezTo>
                                  <a:cubicBezTo>
                                    <a:pt x="0" y="4"/>
                                    <a:pt x="4" y="0"/>
                                    <a:pt x="8" y="1"/>
                                  </a:cubicBezTo>
                                  <a:cubicBezTo>
                                    <a:pt x="13" y="1"/>
                                    <a:pt x="16" y="5"/>
                                    <a:pt x="16" y="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1F20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4" name="Freeform 56"/>
                          <wps:cNvSpPr>
                            <a:spLocks/>
                          </wps:cNvSpPr>
                          <wps:spPr bwMode="auto">
                            <a:xfrm>
                              <a:off x="526471" y="622696"/>
                              <a:ext cx="92038" cy="9687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7"/>
                                <a:gd name="T2" fmla="*/ 8 w 17"/>
                                <a:gd name="T3" fmla="*/ 17 h 17"/>
                                <a:gd name="T4" fmla="*/ 1 w 17"/>
                                <a:gd name="T5" fmla="*/ 8 h 17"/>
                                <a:gd name="T6" fmla="*/ 9 w 17"/>
                                <a:gd name="T7" fmla="*/ 1 h 17"/>
                                <a:gd name="T8" fmla="*/ 17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9"/>
                                  </a:moveTo>
                                  <a:cubicBezTo>
                                    <a:pt x="17" y="14"/>
                                    <a:pt x="13" y="17"/>
                                    <a:pt x="8" y="17"/>
                                  </a:cubicBezTo>
                                  <a:cubicBezTo>
                                    <a:pt x="4" y="17"/>
                                    <a:pt x="0" y="13"/>
                                    <a:pt x="1" y="8"/>
                                  </a:cubicBezTo>
                                  <a:cubicBezTo>
                                    <a:pt x="1" y="4"/>
                                    <a:pt x="5" y="0"/>
                                    <a:pt x="9" y="1"/>
                                  </a:cubicBezTo>
                                  <a:cubicBezTo>
                                    <a:pt x="14" y="1"/>
                                    <a:pt x="17" y="5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1F20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5" name="Line 60"/>
                          <wps:cNvCnPr/>
                          <wps:spPr bwMode="auto">
                            <a:xfrm flipH="1">
                              <a:off x="281030" y="600494"/>
                              <a:ext cx="38349" cy="38346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1F20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61"/>
                          <wps:cNvCnPr/>
                          <wps:spPr bwMode="auto">
                            <a:xfrm flipH="1" flipV="1">
                              <a:off x="514959" y="604531"/>
                              <a:ext cx="26844" cy="34310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1F20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37" name="Group 65"/>
                          <wpg:cNvGrpSpPr/>
                          <wpg:grpSpPr>
                            <a:xfrm>
                              <a:off x="278921" y="352513"/>
                              <a:ext cx="271426" cy="210485"/>
                              <a:chOff x="278921" y="352513"/>
                              <a:chExt cx="561574" cy="338226"/>
                            </a:xfrm>
                          </wpg:grpSpPr>
                          <wps:wsp>
                            <wps:cNvPr id="338" name="Freeform: Shape 66"/>
                            <wps:cNvSpPr/>
                            <wps:spPr>
                              <a:xfrm>
                                <a:off x="347397" y="520400"/>
                                <a:ext cx="333865" cy="170339"/>
                              </a:xfrm>
                              <a:custGeom>
                                <a:avLst/>
                                <a:gdLst>
                                  <a:gd name="connsiteX0" fmla="*/ 10220 w 333864"/>
                                  <a:gd name="connsiteY0" fmla="*/ 127618 h 170339"/>
                                  <a:gd name="connsiteX1" fmla="*/ 60777 w 333864"/>
                                  <a:gd name="connsiteY1" fmla="*/ 127618 h 170339"/>
                                  <a:gd name="connsiteX2" fmla="*/ 101522 w 333864"/>
                                  <a:gd name="connsiteY2" fmla="*/ 86873 h 170339"/>
                                  <a:gd name="connsiteX3" fmla="*/ 101522 w 333864"/>
                                  <a:gd name="connsiteY3" fmla="*/ 86873 h 170339"/>
                                  <a:gd name="connsiteX4" fmla="*/ 178175 w 333864"/>
                                  <a:gd name="connsiteY4" fmla="*/ 10220 h 170339"/>
                                  <a:gd name="connsiteX5" fmla="*/ 252988 w 333864"/>
                                  <a:gd name="connsiteY5" fmla="*/ 10220 h 170339"/>
                                  <a:gd name="connsiteX6" fmla="*/ 329640 w 333864"/>
                                  <a:gd name="connsiteY6" fmla="*/ 86873 h 170339"/>
                                  <a:gd name="connsiteX7" fmla="*/ 329640 w 333864"/>
                                  <a:gd name="connsiteY7" fmla="*/ 114536 h 170339"/>
                                  <a:gd name="connsiteX8" fmla="*/ 280855 w 333864"/>
                                  <a:gd name="connsiteY8" fmla="*/ 163321 h 170339"/>
                                  <a:gd name="connsiteX9" fmla="*/ 245425 w 333864"/>
                                  <a:gd name="connsiteY9" fmla="*/ 163321 h 170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33864" h="170339">
                                    <a:moveTo>
                                      <a:pt x="10220" y="127618"/>
                                    </a:moveTo>
                                    <a:lnTo>
                                      <a:pt x="60777" y="127618"/>
                                    </a:lnTo>
                                    <a:cubicBezTo>
                                      <a:pt x="83262" y="127618"/>
                                      <a:pt x="101522" y="109358"/>
                                      <a:pt x="101522" y="86873"/>
                                    </a:cubicBezTo>
                                    <a:lnTo>
                                      <a:pt x="101522" y="86873"/>
                                    </a:lnTo>
                                    <a:cubicBezTo>
                                      <a:pt x="101522" y="44561"/>
                                      <a:pt x="135863" y="10220"/>
                                      <a:pt x="178175" y="10220"/>
                                    </a:cubicBezTo>
                                    <a:lnTo>
                                      <a:pt x="252988" y="10220"/>
                                    </a:lnTo>
                                    <a:cubicBezTo>
                                      <a:pt x="295300" y="10220"/>
                                      <a:pt x="329640" y="44561"/>
                                      <a:pt x="329640" y="86873"/>
                                    </a:cubicBezTo>
                                    <a:lnTo>
                                      <a:pt x="329640" y="114536"/>
                                    </a:lnTo>
                                    <a:cubicBezTo>
                                      <a:pt x="329640" y="141518"/>
                                      <a:pt x="307769" y="163321"/>
                                      <a:pt x="280855" y="163321"/>
                                    </a:cubicBezTo>
                                    <a:lnTo>
                                      <a:pt x="245425" y="163321"/>
                                    </a:ln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39" name="Freeform: Shape 67"/>
                            <wps:cNvSpPr/>
                            <wps:spPr>
                              <a:xfrm>
                                <a:off x="278921" y="484697"/>
                                <a:ext cx="231661" cy="129458"/>
                              </a:xfrm>
                              <a:custGeom>
                                <a:avLst/>
                                <a:gdLst>
                                  <a:gd name="connsiteX0" fmla="*/ 10220 w 231661"/>
                                  <a:gd name="connsiteY0" fmla="*/ 121554 h 129457"/>
                                  <a:gd name="connsiteX1" fmla="*/ 10220 w 231661"/>
                                  <a:gd name="connsiteY1" fmla="*/ 86873 h 129457"/>
                                  <a:gd name="connsiteX2" fmla="*/ 86873 w 231661"/>
                                  <a:gd name="connsiteY2" fmla="*/ 10220 h 129457"/>
                                  <a:gd name="connsiteX3" fmla="*/ 161686 w 231661"/>
                                  <a:gd name="connsiteY3" fmla="*/ 10220 h 129457"/>
                                  <a:gd name="connsiteX4" fmla="*/ 227573 w 231661"/>
                                  <a:gd name="connsiteY4" fmla="*/ 48308 h 1294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1661" h="129457">
                                    <a:moveTo>
                                      <a:pt x="10220" y="121554"/>
                                    </a:moveTo>
                                    <a:lnTo>
                                      <a:pt x="10220" y="86873"/>
                                    </a:lnTo>
                                    <a:cubicBezTo>
                                      <a:pt x="10220" y="44561"/>
                                      <a:pt x="44561" y="10220"/>
                                      <a:pt x="86873" y="10220"/>
                                    </a:cubicBezTo>
                                    <a:lnTo>
                                      <a:pt x="161686" y="10220"/>
                                    </a:lnTo>
                                    <a:cubicBezTo>
                                      <a:pt x="188123" y="10220"/>
                                      <a:pt x="215990" y="25074"/>
                                      <a:pt x="227573" y="4830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40" name="Freeform: Shape 68"/>
                            <wps:cNvSpPr/>
                            <wps:spPr>
                              <a:xfrm>
                                <a:off x="608834" y="484697"/>
                                <a:ext cx="231661" cy="170339"/>
                              </a:xfrm>
                              <a:custGeom>
                                <a:avLst/>
                                <a:gdLst>
                                  <a:gd name="connsiteX0" fmla="*/ 10220 w 231661"/>
                                  <a:gd name="connsiteY0" fmla="*/ 48240 h 170339"/>
                                  <a:gd name="connsiteX1" fmla="*/ 76448 w 231661"/>
                                  <a:gd name="connsiteY1" fmla="*/ 10220 h 170339"/>
                                  <a:gd name="connsiteX2" fmla="*/ 151261 w 231661"/>
                                  <a:gd name="connsiteY2" fmla="*/ 10220 h 170339"/>
                                  <a:gd name="connsiteX3" fmla="*/ 227914 w 231661"/>
                                  <a:gd name="connsiteY3" fmla="*/ 86873 h 170339"/>
                                  <a:gd name="connsiteX4" fmla="*/ 227914 w 231661"/>
                                  <a:gd name="connsiteY4" fmla="*/ 114536 h 170339"/>
                                  <a:gd name="connsiteX5" fmla="*/ 179129 w 231661"/>
                                  <a:gd name="connsiteY5" fmla="*/ 163321 h 170339"/>
                                  <a:gd name="connsiteX6" fmla="*/ 66364 w 231661"/>
                                  <a:gd name="connsiteY6" fmla="*/ 163321 h 170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1661" h="170339">
                                    <a:moveTo>
                                      <a:pt x="10220" y="48240"/>
                                    </a:moveTo>
                                    <a:cubicBezTo>
                                      <a:pt x="23507" y="25483"/>
                                      <a:pt x="48172" y="10220"/>
                                      <a:pt x="76448" y="10220"/>
                                    </a:cubicBezTo>
                                    <a:lnTo>
                                      <a:pt x="151261" y="10220"/>
                                    </a:lnTo>
                                    <a:cubicBezTo>
                                      <a:pt x="193573" y="10220"/>
                                      <a:pt x="227914" y="44561"/>
                                      <a:pt x="227914" y="86873"/>
                                    </a:cubicBezTo>
                                    <a:lnTo>
                                      <a:pt x="227914" y="114536"/>
                                    </a:lnTo>
                                    <a:cubicBezTo>
                                      <a:pt x="227914" y="141518"/>
                                      <a:pt x="206042" y="163321"/>
                                      <a:pt x="179129" y="163321"/>
                                    </a:cubicBezTo>
                                    <a:lnTo>
                                      <a:pt x="66364" y="163321"/>
                                    </a:ln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41" name="Freeform: Shape 69"/>
                            <wps:cNvSpPr/>
                            <wps:spPr>
                              <a:xfrm>
                                <a:off x="343321" y="352513"/>
                                <a:ext cx="122644" cy="149899"/>
                              </a:xfrm>
                              <a:custGeom>
                                <a:avLst/>
                                <a:gdLst>
                                  <a:gd name="connsiteX0" fmla="*/ 60220 w 122644"/>
                                  <a:gd name="connsiteY0" fmla="*/ 142404 h 149898"/>
                                  <a:gd name="connsiteX1" fmla="*/ 10549 w 122644"/>
                                  <a:gd name="connsiteY1" fmla="*/ 76244 h 149898"/>
                                  <a:gd name="connsiteX2" fmla="*/ 63899 w 122644"/>
                                  <a:gd name="connsiteY2" fmla="*/ 10220 h 149898"/>
                                  <a:gd name="connsiteX3" fmla="*/ 102055 w 122644"/>
                                  <a:gd name="connsiteY3" fmla="*/ 107518 h 149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644" h="149898">
                                    <a:moveTo>
                                      <a:pt x="60220" y="142404"/>
                                    </a:moveTo>
                                    <a:cubicBezTo>
                                      <a:pt x="39302" y="142404"/>
                                      <a:pt x="14160" y="117330"/>
                                      <a:pt x="10549" y="76244"/>
                                    </a:cubicBezTo>
                                    <a:cubicBezTo>
                                      <a:pt x="7347" y="39859"/>
                                      <a:pt x="27719" y="10220"/>
                                      <a:pt x="63899" y="10220"/>
                                    </a:cubicBezTo>
                                    <a:cubicBezTo>
                                      <a:pt x="105598" y="10220"/>
                                      <a:pt x="132376" y="48104"/>
                                      <a:pt x="102055" y="1075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42" name="Freeform: Shape 70"/>
                            <wps:cNvSpPr/>
                            <wps:spPr>
                              <a:xfrm>
                                <a:off x="500646" y="388217"/>
                                <a:ext cx="122644" cy="149899"/>
                              </a:xfrm>
                              <a:custGeom>
                                <a:avLst/>
                                <a:gdLst>
                                  <a:gd name="connsiteX0" fmla="*/ 60220 w 122644"/>
                                  <a:gd name="connsiteY0" fmla="*/ 142404 h 149898"/>
                                  <a:gd name="connsiteX1" fmla="*/ 10549 w 122644"/>
                                  <a:gd name="connsiteY1" fmla="*/ 76244 h 149898"/>
                                  <a:gd name="connsiteX2" fmla="*/ 63899 w 122644"/>
                                  <a:gd name="connsiteY2" fmla="*/ 10220 h 149898"/>
                                  <a:gd name="connsiteX3" fmla="*/ 102055 w 122644"/>
                                  <a:gd name="connsiteY3" fmla="*/ 107518 h 149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644" h="149898">
                                    <a:moveTo>
                                      <a:pt x="60220" y="142404"/>
                                    </a:moveTo>
                                    <a:cubicBezTo>
                                      <a:pt x="39302" y="142404"/>
                                      <a:pt x="14160" y="117330"/>
                                      <a:pt x="10549" y="76244"/>
                                    </a:cubicBezTo>
                                    <a:cubicBezTo>
                                      <a:pt x="7347" y="39859"/>
                                      <a:pt x="27719" y="10220"/>
                                      <a:pt x="63899" y="10220"/>
                                    </a:cubicBezTo>
                                    <a:cubicBezTo>
                                      <a:pt x="105598" y="10220"/>
                                      <a:pt x="132376" y="48104"/>
                                      <a:pt x="102055" y="1075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343" name="Freeform: Shape 71"/>
                            <wps:cNvSpPr/>
                            <wps:spPr>
                              <a:xfrm>
                                <a:off x="659675" y="352513"/>
                                <a:ext cx="122644" cy="149899"/>
                              </a:xfrm>
                              <a:custGeom>
                                <a:avLst/>
                                <a:gdLst>
                                  <a:gd name="connsiteX0" fmla="*/ 60220 w 122644"/>
                                  <a:gd name="connsiteY0" fmla="*/ 142404 h 149898"/>
                                  <a:gd name="connsiteX1" fmla="*/ 10549 w 122644"/>
                                  <a:gd name="connsiteY1" fmla="*/ 76244 h 149898"/>
                                  <a:gd name="connsiteX2" fmla="*/ 63899 w 122644"/>
                                  <a:gd name="connsiteY2" fmla="*/ 10220 h 149898"/>
                                  <a:gd name="connsiteX3" fmla="*/ 102055 w 122644"/>
                                  <a:gd name="connsiteY3" fmla="*/ 107518 h 149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644" h="149898">
                                    <a:moveTo>
                                      <a:pt x="60220" y="142404"/>
                                    </a:moveTo>
                                    <a:cubicBezTo>
                                      <a:pt x="39302" y="142404"/>
                                      <a:pt x="14160" y="117330"/>
                                      <a:pt x="10549" y="76244"/>
                                    </a:cubicBezTo>
                                    <a:cubicBezTo>
                                      <a:pt x="7347" y="39859"/>
                                      <a:pt x="27719" y="10220"/>
                                      <a:pt x="63899" y="10220"/>
                                    </a:cubicBezTo>
                                    <a:cubicBezTo>
                                      <a:pt x="105598" y="10220"/>
                                      <a:pt x="132376" y="48104"/>
                                      <a:pt x="102055" y="1075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345" name="Group 482"/>
                        <wpg:cNvGrpSpPr/>
                        <wpg:grpSpPr>
                          <a:xfrm>
                            <a:off x="549287" y="354185"/>
                            <a:ext cx="261741" cy="231841"/>
                            <a:chOff x="549286" y="354183"/>
                            <a:chExt cx="459872" cy="277531"/>
                          </a:xfrm>
                        </wpg:grpSpPr>
                        <wps:wsp>
                          <wps:cNvPr id="346" name="Freeform: Shape 499"/>
                          <wps:cNvSpPr/>
                          <wps:spPr>
                            <a:xfrm>
                              <a:off x="605417" y="492223"/>
                              <a:ext cx="273401" cy="139491"/>
                            </a:xfrm>
                            <a:custGeom>
                              <a:avLst/>
                              <a:gdLst>
                                <a:gd name="connsiteX0" fmla="*/ 9965 w 325525"/>
                                <a:gd name="connsiteY0" fmla="*/ 124431 h 166084"/>
                                <a:gd name="connsiteX1" fmla="*/ 59259 w 325525"/>
                                <a:gd name="connsiteY1" fmla="*/ 124431 h 166084"/>
                                <a:gd name="connsiteX2" fmla="*/ 98987 w 325525"/>
                                <a:gd name="connsiteY2" fmla="*/ 84703 h 166084"/>
                                <a:gd name="connsiteX3" fmla="*/ 98987 w 325525"/>
                                <a:gd name="connsiteY3" fmla="*/ 84703 h 166084"/>
                                <a:gd name="connsiteX4" fmla="*/ 173725 w 325525"/>
                                <a:gd name="connsiteY4" fmla="*/ 9965 h 166084"/>
                                <a:gd name="connsiteX5" fmla="*/ 246669 w 325525"/>
                                <a:gd name="connsiteY5" fmla="*/ 9965 h 166084"/>
                                <a:gd name="connsiteX6" fmla="*/ 321407 w 325525"/>
                                <a:gd name="connsiteY6" fmla="*/ 84703 h 166084"/>
                                <a:gd name="connsiteX7" fmla="*/ 321407 w 325525"/>
                                <a:gd name="connsiteY7" fmla="*/ 111675 h 166084"/>
                                <a:gd name="connsiteX8" fmla="*/ 273840 w 325525"/>
                                <a:gd name="connsiteY8" fmla="*/ 159242 h 166084"/>
                                <a:gd name="connsiteX9" fmla="*/ 239295 w 325525"/>
                                <a:gd name="connsiteY9" fmla="*/ 159242 h 1660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25525" h="166084">
                                  <a:moveTo>
                                    <a:pt x="9965" y="124431"/>
                                  </a:moveTo>
                                  <a:lnTo>
                                    <a:pt x="59259" y="124431"/>
                                  </a:lnTo>
                                  <a:cubicBezTo>
                                    <a:pt x="81182" y="124431"/>
                                    <a:pt x="98987" y="106626"/>
                                    <a:pt x="98987" y="84703"/>
                                  </a:cubicBezTo>
                                  <a:lnTo>
                                    <a:pt x="98987" y="84703"/>
                                  </a:lnTo>
                                  <a:cubicBezTo>
                                    <a:pt x="98987" y="43448"/>
                                    <a:pt x="132470" y="9965"/>
                                    <a:pt x="173725" y="9965"/>
                                  </a:cubicBezTo>
                                  <a:lnTo>
                                    <a:pt x="246669" y="9965"/>
                                  </a:lnTo>
                                  <a:cubicBezTo>
                                    <a:pt x="287924" y="9965"/>
                                    <a:pt x="321407" y="43448"/>
                                    <a:pt x="321407" y="84703"/>
                                  </a:cubicBezTo>
                                  <a:lnTo>
                                    <a:pt x="321407" y="111675"/>
                                  </a:lnTo>
                                  <a:cubicBezTo>
                                    <a:pt x="321407" y="137983"/>
                                    <a:pt x="300082" y="159242"/>
                                    <a:pt x="273840" y="159242"/>
                                  </a:cubicBezTo>
                                  <a:lnTo>
                                    <a:pt x="239295" y="159242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47" name="Freeform: Shape 501"/>
                          <wps:cNvSpPr/>
                          <wps:spPr>
                            <a:xfrm>
                              <a:off x="549286" y="462986"/>
                              <a:ext cx="189707" cy="106012"/>
                            </a:xfrm>
                            <a:custGeom>
                              <a:avLst/>
                              <a:gdLst>
                                <a:gd name="connsiteX0" fmla="*/ 9965 w 225875"/>
                                <a:gd name="connsiteY0" fmla="*/ 118518 h 126224"/>
                                <a:gd name="connsiteX1" fmla="*/ 9965 w 225875"/>
                                <a:gd name="connsiteY1" fmla="*/ 84703 h 126224"/>
                                <a:gd name="connsiteX2" fmla="*/ 84703 w 225875"/>
                                <a:gd name="connsiteY2" fmla="*/ 9965 h 126224"/>
                                <a:gd name="connsiteX3" fmla="*/ 157648 w 225875"/>
                                <a:gd name="connsiteY3" fmla="*/ 9965 h 126224"/>
                                <a:gd name="connsiteX4" fmla="*/ 219630 w 225875"/>
                                <a:gd name="connsiteY4" fmla="*/ 42916 h 126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5875" h="126224">
                                  <a:moveTo>
                                    <a:pt x="9965" y="118518"/>
                                  </a:moveTo>
                                  <a:lnTo>
                                    <a:pt x="9965" y="84703"/>
                                  </a:lnTo>
                                  <a:cubicBezTo>
                                    <a:pt x="9965" y="43448"/>
                                    <a:pt x="43448" y="9965"/>
                                    <a:pt x="84703" y="9965"/>
                                  </a:cubicBezTo>
                                  <a:lnTo>
                                    <a:pt x="157648" y="9965"/>
                                  </a:lnTo>
                                  <a:cubicBezTo>
                                    <a:pt x="183424" y="9965"/>
                                    <a:pt x="206211" y="23053"/>
                                    <a:pt x="219630" y="42916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48" name="Freeform: Shape 502"/>
                          <wps:cNvSpPr/>
                          <wps:spPr>
                            <a:xfrm>
                              <a:off x="819451" y="463042"/>
                              <a:ext cx="189707" cy="139491"/>
                            </a:xfrm>
                            <a:custGeom>
                              <a:avLst/>
                              <a:gdLst>
                                <a:gd name="connsiteX0" fmla="*/ 9965 w 225875"/>
                                <a:gd name="connsiteY0" fmla="*/ 47035 h 166084"/>
                                <a:gd name="connsiteX1" fmla="*/ 74539 w 225875"/>
                                <a:gd name="connsiteY1" fmla="*/ 9965 h 166084"/>
                                <a:gd name="connsiteX2" fmla="*/ 147484 w 225875"/>
                                <a:gd name="connsiteY2" fmla="*/ 9965 h 166084"/>
                                <a:gd name="connsiteX3" fmla="*/ 222222 w 225875"/>
                                <a:gd name="connsiteY3" fmla="*/ 84703 h 166084"/>
                                <a:gd name="connsiteX4" fmla="*/ 222222 w 225875"/>
                                <a:gd name="connsiteY4" fmla="*/ 111675 h 166084"/>
                                <a:gd name="connsiteX5" fmla="*/ 174655 w 225875"/>
                                <a:gd name="connsiteY5" fmla="*/ 159242 h 166084"/>
                                <a:gd name="connsiteX6" fmla="*/ 64707 w 225875"/>
                                <a:gd name="connsiteY6" fmla="*/ 159242 h 1660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5875" h="166084">
                                  <a:moveTo>
                                    <a:pt x="9965" y="47035"/>
                                  </a:moveTo>
                                  <a:cubicBezTo>
                                    <a:pt x="22920" y="24846"/>
                                    <a:pt x="46969" y="9965"/>
                                    <a:pt x="74539" y="9965"/>
                                  </a:cubicBezTo>
                                  <a:lnTo>
                                    <a:pt x="147484" y="9965"/>
                                  </a:lnTo>
                                  <a:cubicBezTo>
                                    <a:pt x="188739" y="9965"/>
                                    <a:pt x="222222" y="43448"/>
                                    <a:pt x="222222" y="84703"/>
                                  </a:cubicBezTo>
                                  <a:lnTo>
                                    <a:pt x="222222" y="111675"/>
                                  </a:lnTo>
                                  <a:cubicBezTo>
                                    <a:pt x="222222" y="137983"/>
                                    <a:pt x="200896" y="159242"/>
                                    <a:pt x="174655" y="159242"/>
                                  </a:cubicBezTo>
                                  <a:lnTo>
                                    <a:pt x="64707" y="159242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49" name="Freeform: Shape 503"/>
                          <wps:cNvSpPr/>
                          <wps:spPr>
                            <a:xfrm>
                              <a:off x="732650" y="383420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3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3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3" y="138980"/>
                                  </a:moveTo>
                                  <a:cubicBezTo>
                                    <a:pt x="38377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6" y="9965"/>
                                    <a:pt x="58773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7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50" name="Freeform: Shape 504"/>
                          <wps:cNvSpPr/>
                          <wps:spPr>
                            <a:xfrm>
                              <a:off x="863660" y="354183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3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3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3" y="138980"/>
                                  </a:moveTo>
                                  <a:cubicBezTo>
                                    <a:pt x="38378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7" y="9965"/>
                                    <a:pt x="58773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7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51" name="Freeform: Shape 505"/>
                          <wps:cNvSpPr/>
                          <wps:spPr>
                            <a:xfrm>
                              <a:off x="602032" y="354183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2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2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2" y="138980"/>
                                  </a:moveTo>
                                  <a:cubicBezTo>
                                    <a:pt x="38377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6" y="9965"/>
                                    <a:pt x="58772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6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359" name="Group 482"/>
                        <wpg:cNvGrpSpPr/>
                        <wpg:grpSpPr>
                          <a:xfrm>
                            <a:off x="224523" y="119976"/>
                            <a:ext cx="261742" cy="231842"/>
                            <a:chOff x="224523" y="119977"/>
                            <a:chExt cx="459872" cy="277531"/>
                          </a:xfrm>
                        </wpg:grpSpPr>
                        <wps:wsp>
                          <wps:cNvPr id="360" name="Freeform: Shape 499"/>
                          <wps:cNvSpPr/>
                          <wps:spPr>
                            <a:xfrm>
                              <a:off x="280654" y="258017"/>
                              <a:ext cx="273401" cy="139491"/>
                            </a:xfrm>
                            <a:custGeom>
                              <a:avLst/>
                              <a:gdLst>
                                <a:gd name="connsiteX0" fmla="*/ 9965 w 325525"/>
                                <a:gd name="connsiteY0" fmla="*/ 124431 h 166084"/>
                                <a:gd name="connsiteX1" fmla="*/ 59259 w 325525"/>
                                <a:gd name="connsiteY1" fmla="*/ 124431 h 166084"/>
                                <a:gd name="connsiteX2" fmla="*/ 98987 w 325525"/>
                                <a:gd name="connsiteY2" fmla="*/ 84703 h 166084"/>
                                <a:gd name="connsiteX3" fmla="*/ 98987 w 325525"/>
                                <a:gd name="connsiteY3" fmla="*/ 84703 h 166084"/>
                                <a:gd name="connsiteX4" fmla="*/ 173725 w 325525"/>
                                <a:gd name="connsiteY4" fmla="*/ 9965 h 166084"/>
                                <a:gd name="connsiteX5" fmla="*/ 246669 w 325525"/>
                                <a:gd name="connsiteY5" fmla="*/ 9965 h 166084"/>
                                <a:gd name="connsiteX6" fmla="*/ 321407 w 325525"/>
                                <a:gd name="connsiteY6" fmla="*/ 84703 h 166084"/>
                                <a:gd name="connsiteX7" fmla="*/ 321407 w 325525"/>
                                <a:gd name="connsiteY7" fmla="*/ 111675 h 166084"/>
                                <a:gd name="connsiteX8" fmla="*/ 273840 w 325525"/>
                                <a:gd name="connsiteY8" fmla="*/ 159242 h 166084"/>
                                <a:gd name="connsiteX9" fmla="*/ 239295 w 325525"/>
                                <a:gd name="connsiteY9" fmla="*/ 159242 h 1660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25525" h="166084">
                                  <a:moveTo>
                                    <a:pt x="9965" y="124431"/>
                                  </a:moveTo>
                                  <a:lnTo>
                                    <a:pt x="59259" y="124431"/>
                                  </a:lnTo>
                                  <a:cubicBezTo>
                                    <a:pt x="81182" y="124431"/>
                                    <a:pt x="98987" y="106626"/>
                                    <a:pt x="98987" y="84703"/>
                                  </a:cubicBezTo>
                                  <a:lnTo>
                                    <a:pt x="98987" y="84703"/>
                                  </a:lnTo>
                                  <a:cubicBezTo>
                                    <a:pt x="98987" y="43448"/>
                                    <a:pt x="132470" y="9965"/>
                                    <a:pt x="173725" y="9965"/>
                                  </a:cubicBezTo>
                                  <a:lnTo>
                                    <a:pt x="246669" y="9965"/>
                                  </a:lnTo>
                                  <a:cubicBezTo>
                                    <a:pt x="287924" y="9965"/>
                                    <a:pt x="321407" y="43448"/>
                                    <a:pt x="321407" y="84703"/>
                                  </a:cubicBezTo>
                                  <a:lnTo>
                                    <a:pt x="321407" y="111675"/>
                                  </a:lnTo>
                                  <a:cubicBezTo>
                                    <a:pt x="321407" y="137983"/>
                                    <a:pt x="300082" y="159242"/>
                                    <a:pt x="273840" y="159242"/>
                                  </a:cubicBezTo>
                                  <a:lnTo>
                                    <a:pt x="239295" y="159242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61" name="Freeform: Shape 501"/>
                          <wps:cNvSpPr/>
                          <wps:spPr>
                            <a:xfrm>
                              <a:off x="224523" y="228780"/>
                              <a:ext cx="189707" cy="106012"/>
                            </a:xfrm>
                            <a:custGeom>
                              <a:avLst/>
                              <a:gdLst>
                                <a:gd name="connsiteX0" fmla="*/ 9965 w 225875"/>
                                <a:gd name="connsiteY0" fmla="*/ 118518 h 126224"/>
                                <a:gd name="connsiteX1" fmla="*/ 9965 w 225875"/>
                                <a:gd name="connsiteY1" fmla="*/ 84703 h 126224"/>
                                <a:gd name="connsiteX2" fmla="*/ 84703 w 225875"/>
                                <a:gd name="connsiteY2" fmla="*/ 9965 h 126224"/>
                                <a:gd name="connsiteX3" fmla="*/ 157648 w 225875"/>
                                <a:gd name="connsiteY3" fmla="*/ 9965 h 126224"/>
                                <a:gd name="connsiteX4" fmla="*/ 219630 w 225875"/>
                                <a:gd name="connsiteY4" fmla="*/ 42916 h 126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5875" h="126224">
                                  <a:moveTo>
                                    <a:pt x="9965" y="118518"/>
                                  </a:moveTo>
                                  <a:lnTo>
                                    <a:pt x="9965" y="84703"/>
                                  </a:lnTo>
                                  <a:cubicBezTo>
                                    <a:pt x="9965" y="43448"/>
                                    <a:pt x="43448" y="9965"/>
                                    <a:pt x="84703" y="9965"/>
                                  </a:cubicBezTo>
                                  <a:lnTo>
                                    <a:pt x="157648" y="9965"/>
                                  </a:lnTo>
                                  <a:cubicBezTo>
                                    <a:pt x="183424" y="9965"/>
                                    <a:pt x="206211" y="23053"/>
                                    <a:pt x="219630" y="42916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62" name="Freeform: Shape 502"/>
                          <wps:cNvSpPr/>
                          <wps:spPr>
                            <a:xfrm>
                              <a:off x="494688" y="228836"/>
                              <a:ext cx="189707" cy="139491"/>
                            </a:xfrm>
                            <a:custGeom>
                              <a:avLst/>
                              <a:gdLst>
                                <a:gd name="connsiteX0" fmla="*/ 9965 w 225875"/>
                                <a:gd name="connsiteY0" fmla="*/ 47035 h 166084"/>
                                <a:gd name="connsiteX1" fmla="*/ 74539 w 225875"/>
                                <a:gd name="connsiteY1" fmla="*/ 9965 h 166084"/>
                                <a:gd name="connsiteX2" fmla="*/ 147484 w 225875"/>
                                <a:gd name="connsiteY2" fmla="*/ 9965 h 166084"/>
                                <a:gd name="connsiteX3" fmla="*/ 222222 w 225875"/>
                                <a:gd name="connsiteY3" fmla="*/ 84703 h 166084"/>
                                <a:gd name="connsiteX4" fmla="*/ 222222 w 225875"/>
                                <a:gd name="connsiteY4" fmla="*/ 111675 h 166084"/>
                                <a:gd name="connsiteX5" fmla="*/ 174655 w 225875"/>
                                <a:gd name="connsiteY5" fmla="*/ 159242 h 166084"/>
                                <a:gd name="connsiteX6" fmla="*/ 64707 w 225875"/>
                                <a:gd name="connsiteY6" fmla="*/ 159242 h 1660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5875" h="166084">
                                  <a:moveTo>
                                    <a:pt x="9965" y="47035"/>
                                  </a:moveTo>
                                  <a:cubicBezTo>
                                    <a:pt x="22920" y="24846"/>
                                    <a:pt x="46969" y="9965"/>
                                    <a:pt x="74539" y="9965"/>
                                  </a:cubicBezTo>
                                  <a:lnTo>
                                    <a:pt x="147484" y="9965"/>
                                  </a:lnTo>
                                  <a:cubicBezTo>
                                    <a:pt x="188739" y="9965"/>
                                    <a:pt x="222222" y="43448"/>
                                    <a:pt x="222222" y="84703"/>
                                  </a:cubicBezTo>
                                  <a:lnTo>
                                    <a:pt x="222222" y="111675"/>
                                  </a:lnTo>
                                  <a:cubicBezTo>
                                    <a:pt x="222222" y="137983"/>
                                    <a:pt x="200896" y="159242"/>
                                    <a:pt x="174655" y="159242"/>
                                  </a:cubicBezTo>
                                  <a:lnTo>
                                    <a:pt x="64707" y="159242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63" name="Freeform: Shape 503"/>
                          <wps:cNvSpPr/>
                          <wps:spPr>
                            <a:xfrm>
                              <a:off x="407887" y="149214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3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3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3" y="138980"/>
                                  </a:moveTo>
                                  <a:cubicBezTo>
                                    <a:pt x="38377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6" y="9965"/>
                                    <a:pt x="58773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7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64" name="Freeform: Shape 504"/>
                          <wps:cNvSpPr/>
                          <wps:spPr>
                            <a:xfrm>
                              <a:off x="538897" y="119977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3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3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3" y="138980"/>
                                  </a:moveTo>
                                  <a:cubicBezTo>
                                    <a:pt x="38378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7" y="9965"/>
                                    <a:pt x="58773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7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365" name="Freeform: Shape 505"/>
                          <wps:cNvSpPr/>
                          <wps:spPr>
                            <a:xfrm>
                              <a:off x="277269" y="119977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2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2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2" y="138980"/>
                                  </a:moveTo>
                                  <a:cubicBezTo>
                                    <a:pt x="38377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6" y="9965"/>
                                    <a:pt x="58772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6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26ED5" id="Gruppe 3" o:spid="_x0000_s1026" alt="Ikon der viser flere mødedeltagere - i alt 12 - illustreret som små personer, der er placeret over to små bobler. Boblerne illustrerer de få virtuelle deltagere." style="position:absolute;margin-left:502.95pt;margin-top:26.2pt;width:50.4pt;height:50.5pt;z-index:251663360;mso-position-horizontal-relative:margin;mso-width-relative:margin;mso-height-relative:margin" coordsize="8651,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">
                <v:group id="Group 72" o:spid="_x0000_s1027" style="position:absolute;width:8651;height:9106" coordsize="8651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oval id="Oval 19" o:spid="_x0000_s1028" style="position:absolute;left:188;top:198;width:8463;height:8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" fillcolor="#e4b73b" stroked="f" strokeweight="1pt">
                    <v:stroke joinstyle="miter"/>
                  </v:oval>
                  <v:shape id="Arc 20" o:spid="_x0000_s1029" style="position:absolute;width:8463;height:8907;visibility:visible;mso-wrap-style:square;v-text-anchor:middle" coordsize="846309,89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" path="m714106,768779nsc563249,919133,331002,931978,166006,799092,12776,675683,-41737,458804,33465,271787,113154,73613,316066,-36250,515583,10755,708889,56296,846309,236888,846309,445382r-423154,l714106,768779xem714106,768779nfc563249,919133,331002,931978,166006,799092,12776,675683,-41737,458804,33465,271787,113154,73613,316066,-36250,515583,10755,708889,56296,846309,236888,846309,445382e" filled="f" strokecolor="#1f2023" strokeweight="1pt">
                    <v:stroke joinstyle="miter"/>
                    <v:path arrowok="t" o:connecttype="custom" o:connectlocs="714106,768779;166006,799092;33465,271787;515583,10755;846309,445382" o:connectangles="0,0,0,0,0"/>
                  </v:shape>
                  <v:shape id="Freeform 55" o:spid="_x0000_s1030" style="position:absolute;left:2100;top:6226;width:882;height:969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" path="m16,9v,5,-4,8,-8,8c3,17,,13,,8,,4,4,,8,1v5,,8,4,8,8xe" filled="f" strokecolor="#1f2023" strokeweight="1pt">
                    <v:stroke endcap="round"/>
                    <v:path arrowok="t" o:connecttype="custom" o:connectlocs="88203,51285;44102,96872;0,45587;44102,5698;88203,51285" o:connectangles="0,0,0,0,0"/>
                  </v:shape>
                  <v:shape id="Freeform 56" o:spid="_x0000_s1031" style="position:absolute;left:5264;top:6226;width:921;height:969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" path="m17,9v,5,-4,8,-9,8c4,17,,13,1,8,1,4,5,,9,1v5,,8,4,8,8xe" filled="f" strokecolor="#1f2023" strokeweight="1pt">
                    <v:stroke endcap="round"/>
                    <v:path arrowok="t" o:connecttype="custom" o:connectlocs="92038,51285;43312,96872;5414,45587;48726,5698;92038,51285" o:connectangles="0,0,0,0,0"/>
                  </v:shape>
                  <v:line id="Line 60" o:spid="_x0000_s1032" style="position:absolute;flip:x;visibility:visible;mso-wrap-style:square" from="2810,6004" to="3193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" strokecolor="#1f2023" strokeweight="1pt">
                    <v:stroke endcap="round"/>
                  </v:line>
                  <v:line id="Line 61" o:spid="_x0000_s1033" style="position:absolute;flip:x y;visibility:visible;mso-wrap-style:square" from="5149,6045" to="5418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" strokecolor="#1f2023" strokeweight="1pt">
                    <v:stroke endcap="round"/>
                  </v:line>
                  <v:group id="Group 65" o:spid="_x0000_s1034" style="position:absolute;left:2789;top:3525;width:2714;height:2104" coordorigin="2789,3525" coordsize="5615,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<v:shape id="Freeform: Shape 66" o:spid="_x0000_s1035" style="position:absolute;left:3473;top:5204;width:3339;height:1703;visibility:visible;mso-wrap-style:square;v-text-anchor:middle" coordsize="333864,17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" path="m10220,127618r50557,c83262,127618,101522,109358,101522,86873r,c101522,44561,135863,10220,178175,10220r74813,c295300,10220,329640,44561,329640,86873r,27663c329640,141518,307769,163321,280855,163321r-35430,e" filled="f" strokecolor="#30373b" strokeweight="1pt">
                      <v:stroke endcap="round"/>
                      <v:path arrowok="t" o:connecttype="custom" o:connectlocs="10220,127618;60777,127618;101522,86873;101522,86873;178176,10220;252989,10220;329641,86873;329641,114536;280856,163321;245426,163321" o:connectangles="0,0,0,0,0,0,0,0,0,0"/>
                    </v:shape>
                    <v:shape id="Freeform: Shape 67" o:spid="_x0000_s1036" style="position:absolute;left:2789;top:4846;width:2316;height:1295;visibility:visible;mso-wrap-style:square;v-text-anchor:middle" coordsize="231661,12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" path="m10220,121554r,-34681c10220,44561,44561,10220,86873,10220r74813,c188123,10220,215990,25074,227573,48308e" filled="f" strokecolor="#30373b" strokeweight="1pt">
                      <v:stroke endcap="round"/>
                      <v:path arrowok="t" o:connecttype="custom" o:connectlocs="10220,121555;10220,86874;86873,10220;161686,10220;227573,48308" o:connectangles="0,0,0,0,0"/>
                    </v:shape>
                    <v:shape id="Freeform: Shape 68" o:spid="_x0000_s1037" style="position:absolute;left:6088;top:4846;width:2316;height:1704;visibility:visible;mso-wrap-style:square;v-text-anchor:middle" coordsize="231661,17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" path="m10220,48240c23507,25483,48172,10220,76448,10220r74813,c193573,10220,227914,44561,227914,86873r,27663c227914,141518,206042,163321,179129,163321r-112765,e" filled="f" strokecolor="#30373b" strokeweight="1pt">
                      <v:stroke endcap="round"/>
                      <v:path arrowok="t" o:connecttype="custom" o:connectlocs="10220,48240;76448,10220;151261,10220;227914,86873;227914,114536;179129,163321;66364,163321" o:connectangles="0,0,0,0,0,0,0"/>
                    </v:shape>
                    <v:shape id="Freeform: Shape 69" o:spid="_x0000_s1038" style="position:absolute;left:3433;top:3525;width:1226;height:1499;visibility:visible;mso-wrap-style:square;v-text-anchor:middle" coordsize="122644,14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" path="m60220,142404v-20918,,-46060,-25074,-49671,-66160c7347,39859,27719,10220,63899,10220v41699,,68477,37884,38156,97298e" filled="f" strokecolor="#30373b" strokeweight="1pt">
                      <v:stroke endcap="round"/>
                      <v:path arrowok="t" o:connecttype="custom" o:connectlocs="60220,142405;10549,76245;63899,10220;102055,107519" o:connectangles="0,0,0,0"/>
                    </v:shape>
                    <v:shape id="Freeform: Shape 70" o:spid="_x0000_s1039" style="position:absolute;left:5006;top:3882;width:1226;height:1499;visibility:visible;mso-wrap-style:square;v-text-anchor:middle" coordsize="122644,14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" path="m60220,142404v-20918,,-46060,-25074,-49671,-66160c7347,39859,27719,10220,63899,10220v41699,,68477,37884,38156,97298e" filled="f" strokecolor="#30373b" strokeweight="1pt">
                      <v:stroke endcap="round"/>
                      <v:path arrowok="t" o:connecttype="custom" o:connectlocs="60220,142405;10549,76245;63899,10220;102055,107519" o:connectangles="0,0,0,0"/>
                    </v:shape>
                    <v:shape id="Freeform: Shape 71" o:spid="_x0000_s1040" style="position:absolute;left:6596;top:3525;width:1227;height:1499;visibility:visible;mso-wrap-style:square;v-text-anchor:middle" coordsize="122644,14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" path="m60220,142404v-20918,,-46060,-25074,-49671,-66160c7347,39859,27719,10220,63899,10220v41699,,68477,37884,38156,97298e" filled="f" strokecolor="#30373b" strokeweight="1pt">
                      <v:stroke endcap="round"/>
                      <v:path arrowok="t" o:connecttype="custom" o:connectlocs="60220,142405;10549,76245;63899,10220;102055,107519" o:connectangles="0,0,0,0"/>
                    </v:shape>
                  </v:group>
                </v:group>
                <v:group id="Group 482" o:spid="_x0000_s1041" style="position:absolute;left:5492;top:3541;width:2618;height:2319" coordorigin="5492,3541" coordsize="4598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: Shape 499" o:spid="_x0000_s1042" style="position:absolute;left:6054;top:4922;width:2734;height:1395;visibility:visible;mso-wrap-style:square;v-text-anchor:middle" coordsize="325525,16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" path="m9965,124431r49294,c81182,124431,98987,106626,98987,84703r,c98987,43448,132470,9965,173725,9965r72944,c287924,9965,321407,43448,321407,84703r,26972c321407,137983,300082,159242,273840,159242r-34545,e" filled="f" strokecolor="#30373b" strokeweight="1pt">
                    <v:stroke endcap="round"/>
                    <v:path arrowok="t" o:connecttype="custom" o:connectlocs="8369,104507;49770,104507;83137,71141;83137,71141;145908,8369;207172,8369;269942,71141;269942,93794;229992,133745;200978,133745" o:connectangles="0,0,0,0,0,0,0,0,0,0"/>
                  </v:shape>
                  <v:shape id="Freeform: Shape 501" o:spid="_x0000_s1043" style="position:absolute;left:5492;top:4629;width:1897;height:1060;visibility:visible;mso-wrap-style:square;v-text-anchor:middle" coordsize="225875,12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" path="m9965,118518r,-33815c9965,43448,43448,9965,84703,9965r72945,c183424,9965,206211,23053,219630,42916e" filled="f" strokecolor="#30373b" strokeweight="1pt">
                    <v:stroke endcap="round"/>
                    <v:path arrowok="t" o:connecttype="custom" o:connectlocs="8369,99540;8369,71140;71140,8369;132405,8369;184462,36044" o:connectangles="0,0,0,0,0"/>
                  </v:shape>
                  <v:shape id="Freeform: Shape 502" o:spid="_x0000_s1044" style="position:absolute;left:8194;top:4630;width:1897;height:1395;visibility:visible;mso-wrap-style:square;v-text-anchor:middle" coordsize="225875,16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" path="m9965,47035c22920,24846,46969,9965,74539,9965r72945,c188739,9965,222222,43448,222222,84703r,26972c222222,137983,200896,159242,174655,159242r-109948,e" filled="f" strokecolor="#30373b" strokeweight="1pt">
                    <v:stroke endcap="round"/>
                    <v:path arrowok="t" o:connecttype="custom" o:connectlocs="8369,39504;62604,8369;123868,8369;186639,71141;186639,93794;146689,133745;54346,133745" o:connectangles="0,0,0,0,0,0,0"/>
                  </v:shape>
                  <v:shape id="Freeform: Shape 503" o:spid="_x0000_s1045" style="position:absolute;left:7326;top:3834;width:949;height:1227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" path="m58773,138980v-20396,,-44910,-24448,-48431,-64508c7220,38997,23496,9965,58773,9965v35276,,51552,29032,48430,64507c106207,85965,103416,96196,99563,104899e" filled="f" strokecolor="#30373b" strokeweight="1pt">
                    <v:stroke endcap="round"/>
                    <v:path arrowok="t" o:connecttype="custom" o:connectlocs="49363,116727;8686,62548;49363,8369;90038,62548;83621,88103" o:connectangles="0,0,0,0,0"/>
                  </v:shape>
                  <v:shape id="Freeform: Shape 504" o:spid="_x0000_s1046" style="position:absolute;left:8636;top:3541;width:949;height:1228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" path="m58773,138980v-20395,,-44910,-24448,-48431,-64508c7220,38997,23497,9965,58773,9965v35276,,51552,29032,48430,64507c106207,85965,103416,96196,99563,104899e" filled="f" strokecolor="#30373b" strokeweight="1pt">
                    <v:stroke endcap="round"/>
                    <v:path arrowok="t" o:connecttype="custom" o:connectlocs="49363,116727;8686,62548;49363,8369;90038,62548;83621,88103" o:connectangles="0,0,0,0,0"/>
                  </v:shape>
                  <v:shape id="Freeform: Shape 505" o:spid="_x0000_s1047" style="position:absolute;left:6020;top:3541;width:948;height:1228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" path="m58772,138980v-20395,,-44909,-24448,-48430,-64508c7220,38997,23496,9965,58772,9965v35277,,51553,29032,48431,64507c106206,85965,103416,96196,99563,104899e" filled="f" strokecolor="#30373b" strokeweight="1pt">
                    <v:stroke endcap="round"/>
                    <v:path arrowok="t" o:connecttype="custom" o:connectlocs="49362,116727;8686,62548;49362,8369;90038,62548;83621,88103" o:connectangles="0,0,0,0,0"/>
                  </v:shape>
                </v:group>
                <v:group id="Group 482" o:spid="_x0000_s1048" style="position:absolute;left:2245;top:1199;width:2617;height:2319" coordorigin="2245,1199" coordsize="4598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: Shape 499" o:spid="_x0000_s1049" style="position:absolute;left:2806;top:2580;width:2734;height:1395;visibility:visible;mso-wrap-style:square;v-text-anchor:middle" coordsize="325525,16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" path="m9965,124431r49294,c81182,124431,98987,106626,98987,84703r,c98987,43448,132470,9965,173725,9965r72944,c287924,9965,321407,43448,321407,84703r,26972c321407,137983,300082,159242,273840,159242r-34545,e" filled="f" strokecolor="#30373b" strokeweight="1pt">
                    <v:stroke endcap="round"/>
                    <v:path arrowok="t" o:connecttype="custom" o:connectlocs="8369,104507;49770,104507;83137,71141;83137,71141;145908,8369;207172,8369;269942,71141;269942,93794;229992,133745;200978,133745" o:connectangles="0,0,0,0,0,0,0,0,0,0"/>
                  </v:shape>
                  <v:shape id="Freeform: Shape 501" o:spid="_x0000_s1050" style="position:absolute;left:2245;top:2287;width:1897;height:1060;visibility:visible;mso-wrap-style:square;v-text-anchor:middle" coordsize="225875,12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" path="m9965,118518r,-33815c9965,43448,43448,9965,84703,9965r72945,c183424,9965,206211,23053,219630,42916e" filled="f" strokecolor="#30373b" strokeweight="1pt">
                    <v:stroke endcap="round"/>
                    <v:path arrowok="t" o:connecttype="custom" o:connectlocs="8369,99540;8369,71140;71140,8369;132405,8369;184462,36044" o:connectangles="0,0,0,0,0"/>
                  </v:shape>
                  <v:shape id="Freeform: Shape 502" o:spid="_x0000_s1051" style="position:absolute;left:4946;top:2288;width:1897;height:1395;visibility:visible;mso-wrap-style:square;v-text-anchor:middle" coordsize="225875,16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" path="m9965,47035c22920,24846,46969,9965,74539,9965r72945,c188739,9965,222222,43448,222222,84703r,26972c222222,137983,200896,159242,174655,159242r-109948,e" filled="f" strokecolor="#30373b" strokeweight="1pt">
                    <v:stroke endcap="round"/>
                    <v:path arrowok="t" o:connecttype="custom" o:connectlocs="8369,39504;62604,8369;123868,8369;186639,71141;186639,93794;146689,133745;54346,133745" o:connectangles="0,0,0,0,0,0,0"/>
                  </v:shape>
                  <v:shape id="Freeform: Shape 503" o:spid="_x0000_s1052" style="position:absolute;left:4078;top:1492;width:949;height:1227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" path="m58773,138980v-20396,,-44910,-24448,-48431,-64508c7220,38997,23496,9965,58773,9965v35276,,51552,29032,48430,64507c106207,85965,103416,96196,99563,104899e" filled="f" strokecolor="#30373b" strokeweight="1pt">
                    <v:stroke endcap="round"/>
                    <v:path arrowok="t" o:connecttype="custom" o:connectlocs="49363,116727;8686,62548;49363,8369;90038,62548;83621,88103" o:connectangles="0,0,0,0,0"/>
                  </v:shape>
                  <v:shape id="Freeform: Shape 504" o:spid="_x0000_s1053" style="position:absolute;left:5388;top:1199;width:949;height:1228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" path="m58773,138980v-20395,,-44910,-24448,-48431,-64508c7220,38997,23497,9965,58773,9965v35276,,51552,29032,48430,64507c106207,85965,103416,96196,99563,104899e" filled="f" strokecolor="#30373b" strokeweight="1pt">
                    <v:stroke endcap="round"/>
                    <v:path arrowok="t" o:connecttype="custom" o:connectlocs="49363,116727;8686,62548;49363,8369;90038,62548;83621,88103" o:connectangles="0,0,0,0,0"/>
                  </v:shape>
                  <v:shape id="Freeform: Shape 505" o:spid="_x0000_s1054" style="position:absolute;left:2772;top:1199;width:949;height:1228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" path="m58772,138980v-20395,,-44909,-24448,-48430,-64508c7220,38997,23496,9965,58772,9965v35277,,51553,29032,48431,64507c106206,85965,103416,96196,99563,104899e" filled="f" strokecolor="#30373b" strokeweight="1pt">
                    <v:stroke endcap="round"/>
                    <v:path arrowok="t" o:connecttype="custom" o:connectlocs="49362,116727;8686,62548;49362,8369;90038,62548;83621,88103" o:connectangles="0,0,0,0,0"/>
                  </v:shape>
                </v:group>
                <w10:wrap anchorx="margin"/>
              </v:group>
            </w:pict>
          </mc:Fallback>
        </mc:AlternateContent>
      </w:r>
      <w:r w:rsidR="006F2A37">
        <w:t xml:space="preserve">Her får du tre eksempler på </w:t>
      </w:r>
      <w:r w:rsidR="006F2A37" w:rsidRPr="00646D27">
        <w:t>hybrid</w:t>
      </w:r>
      <w:r w:rsidR="006F2A37">
        <w:t>-</w:t>
      </w:r>
      <w:r w:rsidR="006F2A37" w:rsidRPr="00646D27">
        <w:t xml:space="preserve">møder: </w:t>
      </w:r>
    </w:p>
    <w:p w14:paraId="20DE4E0C" w14:textId="314E357D" w:rsidR="006F2A37" w:rsidRPr="00EF76C9" w:rsidRDefault="006F2A37" w:rsidP="006F2A37">
      <w:pPr>
        <w:pStyle w:val="Listeafsnit"/>
        <w:numPr>
          <w:ilvl w:val="0"/>
          <w:numId w:val="5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593F83">
        <w:rPr>
          <w:rStyle w:val="Overskrift3Tegn"/>
        </w:rPr>
        <w:t>Det ”fysiske” hybridmøde</w:t>
      </w:r>
      <w:r w:rsidRPr="0021462D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– med </w:t>
      </w:r>
      <w:r w:rsidRPr="00593F83">
        <w:rPr>
          <w:rFonts w:cs="Open Sans Light"/>
          <w:sz w:val="22"/>
          <w:szCs w:val="22"/>
        </w:rPr>
        <w:t xml:space="preserve">flest deltagere i et fysisk møderum </w:t>
      </w:r>
      <w:r w:rsidRPr="00EF76C9">
        <w:rPr>
          <w:rFonts w:cs="Open Sans Light"/>
          <w:sz w:val="22"/>
          <w:szCs w:val="22"/>
        </w:rPr>
        <w:t xml:space="preserve">og </w:t>
      </w:r>
      <w:r w:rsidRPr="00593F83">
        <w:rPr>
          <w:rFonts w:cs="Open Sans Light"/>
          <w:sz w:val="22"/>
          <w:szCs w:val="22"/>
        </w:rPr>
        <w:t>få virtuelle deltagere</w:t>
      </w:r>
      <w:r w:rsidRPr="00EF76C9">
        <w:rPr>
          <w:rFonts w:cs="Open Sans Light"/>
          <w:sz w:val="22"/>
          <w:szCs w:val="22"/>
        </w:rPr>
        <w:t>.</w:t>
      </w:r>
    </w:p>
    <w:p w14:paraId="0B64E653" w14:textId="71EA1910" w:rsidR="006F2A37" w:rsidRPr="00AB2A5E" w:rsidRDefault="006F2A37" w:rsidP="006F2A37">
      <w:pPr>
        <w:pStyle w:val="Listeafsnit"/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br/>
        <w:t>D</w:t>
      </w:r>
      <w:r w:rsidRPr="00AB2A5E">
        <w:rPr>
          <w:rFonts w:cs="Open Sans Light"/>
          <w:sz w:val="22"/>
          <w:szCs w:val="22"/>
        </w:rPr>
        <w:t xml:space="preserve">et </w:t>
      </w:r>
      <w:r>
        <w:rPr>
          <w:rFonts w:cs="Open Sans Light"/>
          <w:sz w:val="22"/>
          <w:szCs w:val="22"/>
        </w:rPr>
        <w:t xml:space="preserve">kan </w:t>
      </w:r>
      <w:r w:rsidRPr="00AB2A5E">
        <w:rPr>
          <w:rFonts w:cs="Open Sans Light"/>
          <w:sz w:val="22"/>
          <w:szCs w:val="22"/>
        </w:rPr>
        <w:t>være e</w:t>
      </w:r>
      <w:r>
        <w:rPr>
          <w:rFonts w:cs="Open Sans Light"/>
          <w:sz w:val="22"/>
          <w:szCs w:val="22"/>
        </w:rPr>
        <w:t>t</w:t>
      </w:r>
      <w:r w:rsidRPr="00AB2A5E">
        <w:rPr>
          <w:rFonts w:cs="Open Sans Light"/>
          <w:sz w:val="22"/>
          <w:szCs w:val="22"/>
        </w:rPr>
        <w:t xml:space="preserve"> udvalgsmøde, bestyrelsesmøde, </w:t>
      </w:r>
      <w:r>
        <w:rPr>
          <w:rFonts w:cs="Open Sans Light"/>
          <w:sz w:val="22"/>
          <w:szCs w:val="22"/>
        </w:rPr>
        <w:t xml:space="preserve">afdelingsmøde, </w:t>
      </w:r>
      <w:r w:rsidRPr="00AB2A5E">
        <w:rPr>
          <w:rFonts w:cs="Open Sans Light"/>
          <w:sz w:val="22"/>
          <w:szCs w:val="22"/>
        </w:rPr>
        <w:t xml:space="preserve">projektmøde, seminar </w:t>
      </w:r>
      <w:r>
        <w:rPr>
          <w:rFonts w:cs="Open Sans Light"/>
          <w:sz w:val="22"/>
          <w:szCs w:val="22"/>
        </w:rPr>
        <w:t xml:space="preserve">og, hvor der er </w:t>
      </w:r>
      <w:r w:rsidRPr="00AB2A5E">
        <w:rPr>
          <w:rFonts w:cs="Open Sans Light"/>
          <w:sz w:val="22"/>
          <w:szCs w:val="22"/>
        </w:rPr>
        <w:t>flest deltagere i det fysiske rum og en eller få deltagere koblet virtuelt på mødet.</w:t>
      </w:r>
    </w:p>
    <w:p w14:paraId="38E4A7F7" w14:textId="77777777" w:rsidR="006F2A37" w:rsidRPr="006B5A35" w:rsidRDefault="006F2A37" w:rsidP="006F2A37">
      <w:pPr>
        <w:pStyle w:val="Listeafsnit"/>
        <w:ind w:left="709" w:right="707"/>
        <w:rPr>
          <w:rFonts w:cs="Open Sans Light"/>
          <w:sz w:val="22"/>
          <w:szCs w:val="22"/>
        </w:rPr>
      </w:pPr>
    </w:p>
    <w:p w14:paraId="370C6FD8" w14:textId="5DE9F76D" w:rsidR="006F2A37" w:rsidRDefault="00EA2EC2" w:rsidP="006F2A37">
      <w:pPr>
        <w:pStyle w:val="Listeafsnit"/>
        <w:numPr>
          <w:ilvl w:val="0"/>
          <w:numId w:val="5"/>
        </w:numPr>
        <w:tabs>
          <w:tab w:val="num" w:pos="720"/>
        </w:tabs>
        <w:ind w:left="709" w:right="707" w:hanging="377"/>
        <w:rPr>
          <w:rFonts w:cs="Open Sans Light"/>
          <w:sz w:val="22"/>
          <w:szCs w:val="22"/>
        </w:rPr>
      </w:pPr>
      <w:r w:rsidRPr="00593F83">
        <w:rPr>
          <w:rStyle w:val="Overskrift3Tegn"/>
          <w:noProof/>
          <w:lang w:eastAsia="da-DK"/>
        </w:rPr>
        <w:drawing>
          <wp:anchor distT="0" distB="0" distL="114300" distR="114300" simplePos="0" relativeHeight="251664384" behindDoc="1" locked="0" layoutInCell="1" allowOverlap="1" wp14:anchorId="5EE863B7" wp14:editId="1BA32AA2">
            <wp:simplePos x="0" y="0"/>
            <wp:positionH relativeFrom="page">
              <wp:posOffset>6773545</wp:posOffset>
            </wp:positionH>
            <wp:positionV relativeFrom="page">
              <wp:posOffset>7865745</wp:posOffset>
            </wp:positionV>
            <wp:extent cx="665480" cy="671195"/>
            <wp:effectExtent l="0" t="0" r="1270" b="0"/>
            <wp:wrapTight wrapText="bothSides">
              <wp:wrapPolygon edited="0">
                <wp:start x="5565" y="0"/>
                <wp:lineTo x="0" y="3678"/>
                <wp:lineTo x="0" y="15939"/>
                <wp:lineTo x="6802" y="20844"/>
                <wp:lineTo x="14840" y="20844"/>
                <wp:lineTo x="16695" y="19618"/>
                <wp:lineTo x="21023" y="15326"/>
                <wp:lineTo x="21023" y="3065"/>
                <wp:lineTo x="14840" y="0"/>
                <wp:lineTo x="5565" y="0"/>
              </wp:wrapPolygon>
            </wp:wrapTight>
            <wp:docPr id="45" name="Billede 45" descr="Ikon der viser flest virtuelle mødedeltagere illustreret som små bobler, der er placeret rundt om en lille gruppe. Den lille gruppe illustrerer de få deltagere, der er sammen i et fysisk møder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lede 45" descr="Ikon der viser flest virtuelle mødedeltagere illustreret som små bobler, der er placeret rundt om en lille gruppe. Den lille gruppe illustrerer de få deltagere, der er sammen i et fysisk møderum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A37" w:rsidRPr="00943C66">
        <w:rPr>
          <w:rStyle w:val="Overskrift3Tegn"/>
        </w:rPr>
        <w:t>Det virtuelle hybridmøde</w:t>
      </w:r>
      <w:r w:rsidR="006F2A37" w:rsidRPr="00DF05E3">
        <w:rPr>
          <w:rFonts w:cs="Open Sans Light"/>
          <w:sz w:val="22"/>
          <w:szCs w:val="22"/>
        </w:rPr>
        <w:t xml:space="preserve"> –</w:t>
      </w:r>
      <w:r w:rsidR="006F2A37">
        <w:rPr>
          <w:rFonts w:cs="Open Sans Light"/>
          <w:sz w:val="22"/>
          <w:szCs w:val="22"/>
        </w:rPr>
        <w:t xml:space="preserve"> med </w:t>
      </w:r>
      <w:r w:rsidR="006F2A37" w:rsidRPr="00E85B34">
        <w:rPr>
          <w:rFonts w:cs="Open Sans Light"/>
          <w:sz w:val="22"/>
          <w:szCs w:val="22"/>
        </w:rPr>
        <w:t>flest virtuelle</w:t>
      </w:r>
      <w:r w:rsidR="006F2A37" w:rsidRPr="00DF05E3">
        <w:rPr>
          <w:rFonts w:cs="Open Sans Light"/>
          <w:sz w:val="22"/>
          <w:szCs w:val="22"/>
        </w:rPr>
        <w:t xml:space="preserve"> deltagere og </w:t>
      </w:r>
      <w:r w:rsidR="006F2A37" w:rsidRPr="00E85B34">
        <w:rPr>
          <w:rFonts w:cs="Open Sans Light"/>
          <w:sz w:val="22"/>
          <w:szCs w:val="22"/>
        </w:rPr>
        <w:t>få deltagere i et fysisk møderum</w:t>
      </w:r>
      <w:r w:rsidR="006F2A37" w:rsidRPr="00DF05E3">
        <w:rPr>
          <w:rFonts w:cs="Open Sans Light"/>
          <w:sz w:val="22"/>
          <w:szCs w:val="22"/>
        </w:rPr>
        <w:t xml:space="preserve">. </w:t>
      </w:r>
    </w:p>
    <w:p w14:paraId="732B8563" w14:textId="508D75B8" w:rsidR="006F2A37" w:rsidRPr="00DF05E3" w:rsidRDefault="006F2A37" w:rsidP="006F2A37">
      <w:pPr>
        <w:pStyle w:val="Listeafsnit"/>
        <w:ind w:left="709"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br/>
      </w:r>
      <w:r w:rsidRPr="00DF05E3">
        <w:rPr>
          <w:rFonts w:cs="Open Sans Light"/>
          <w:sz w:val="22"/>
          <w:szCs w:val="22"/>
        </w:rPr>
        <w:t>Det kan være et DH-afdelingsmøde</w:t>
      </w:r>
      <w:r>
        <w:rPr>
          <w:rFonts w:cs="Open Sans Light"/>
          <w:sz w:val="22"/>
          <w:szCs w:val="22"/>
        </w:rPr>
        <w:t>, hvor</w:t>
      </w:r>
      <w:r w:rsidRPr="00DF05E3">
        <w:rPr>
          <w:rFonts w:cs="Open Sans Light"/>
          <w:sz w:val="22"/>
          <w:szCs w:val="22"/>
        </w:rPr>
        <w:t xml:space="preserve"> afdelingsformand og kasserer</w:t>
      </w:r>
      <w:r>
        <w:rPr>
          <w:rFonts w:cs="Open Sans Light"/>
          <w:sz w:val="22"/>
          <w:szCs w:val="22"/>
        </w:rPr>
        <w:t xml:space="preserve"> for eksempel sidder i samme fysiske rum, mens de</w:t>
      </w:r>
      <w:r w:rsidRPr="00DF05E3">
        <w:rPr>
          <w:rFonts w:cs="Open Sans Light"/>
          <w:sz w:val="22"/>
          <w:szCs w:val="22"/>
        </w:rPr>
        <w:t xml:space="preserve"> øvrige medlemmer</w:t>
      </w:r>
      <w:r>
        <w:rPr>
          <w:rFonts w:cs="Open Sans Light"/>
          <w:sz w:val="22"/>
          <w:szCs w:val="22"/>
        </w:rPr>
        <w:t xml:space="preserve"> </w:t>
      </w:r>
      <w:r w:rsidRPr="00DF05E3">
        <w:rPr>
          <w:rFonts w:cs="Open Sans Light"/>
          <w:sz w:val="22"/>
          <w:szCs w:val="22"/>
        </w:rPr>
        <w:t>deltager</w:t>
      </w:r>
      <w:r>
        <w:rPr>
          <w:rFonts w:cs="Open Sans Light"/>
          <w:sz w:val="22"/>
          <w:szCs w:val="22"/>
        </w:rPr>
        <w:t xml:space="preserve"> hver for sig virtuelt</w:t>
      </w:r>
      <w:r w:rsidRPr="00DF05E3">
        <w:rPr>
          <w:rFonts w:cs="Open Sans Light"/>
          <w:sz w:val="22"/>
          <w:szCs w:val="22"/>
        </w:rPr>
        <w:t xml:space="preserve">. Det kan også </w:t>
      </w:r>
      <w:r>
        <w:rPr>
          <w:rFonts w:cs="Open Sans Light"/>
          <w:sz w:val="22"/>
          <w:szCs w:val="22"/>
        </w:rPr>
        <w:t xml:space="preserve">være et </w:t>
      </w:r>
      <w:r w:rsidRPr="00DF05E3">
        <w:rPr>
          <w:rFonts w:cs="Open Sans Light"/>
          <w:sz w:val="22"/>
          <w:szCs w:val="22"/>
        </w:rPr>
        <w:t>bestyrelsesmøde i en medlemsorganisation med formand, direktør og regnskabsansvarlig i samme rum</w:t>
      </w:r>
      <w:r>
        <w:rPr>
          <w:rFonts w:cs="Open Sans Light"/>
          <w:sz w:val="22"/>
          <w:szCs w:val="22"/>
        </w:rPr>
        <w:t>,</w:t>
      </w:r>
      <w:r w:rsidRPr="00DF05E3">
        <w:rPr>
          <w:rFonts w:cs="Open Sans Light"/>
          <w:sz w:val="22"/>
          <w:szCs w:val="22"/>
        </w:rPr>
        <w:t xml:space="preserve"> og bestyrelsesmedlemmer koblet på mødet individuelt</w:t>
      </w:r>
      <w:r>
        <w:rPr>
          <w:rFonts w:cs="Open Sans Light"/>
          <w:sz w:val="22"/>
          <w:szCs w:val="22"/>
        </w:rPr>
        <w:t xml:space="preserve">. </w:t>
      </w:r>
    </w:p>
    <w:p w14:paraId="67A91196" w14:textId="77777777" w:rsidR="006F2A37" w:rsidRDefault="006F2A37" w:rsidP="006F2A37">
      <w:p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943C66">
        <w:rPr>
          <w:rStyle w:val="Overskrift3Tegn"/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67DBCB3E" wp14:editId="01546E15">
            <wp:simplePos x="0" y="0"/>
            <wp:positionH relativeFrom="column">
              <wp:posOffset>6379845</wp:posOffset>
            </wp:positionH>
            <wp:positionV relativeFrom="paragraph">
              <wp:posOffset>76835</wp:posOffset>
            </wp:positionV>
            <wp:extent cx="694055" cy="770890"/>
            <wp:effectExtent l="0" t="0" r="0" b="0"/>
            <wp:wrapTight wrapText="bothSides">
              <wp:wrapPolygon edited="0">
                <wp:start x="5929" y="0"/>
                <wp:lineTo x="0" y="3736"/>
                <wp:lineTo x="0" y="13878"/>
                <wp:lineTo x="1779" y="17614"/>
                <wp:lineTo x="8300" y="20817"/>
                <wp:lineTo x="12450" y="20817"/>
                <wp:lineTo x="18972" y="17614"/>
                <wp:lineTo x="20750" y="13878"/>
                <wp:lineTo x="20750" y="3736"/>
                <wp:lineTo x="14822" y="0"/>
                <wp:lineTo x="5929" y="0"/>
              </wp:wrapPolygon>
            </wp:wrapTight>
            <wp:docPr id="73" name="Billede 73" descr="Ikon der viser tre grupper af personer, som  er koblet sammen via streger. Det illustrerer små grupper, der er fysisk sammen, og sammenkoblet i et det samme virtuelle ru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Billede 73" descr="Ikon der viser tre grupper af personer, som  er koblet sammen via streger. Det illustrerer små grupper, der er fysisk sammen, og sammenkoblet i et det samme virtuelle rum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4939D" w14:textId="77777777" w:rsidR="006F2A37" w:rsidRPr="004445F1" w:rsidRDefault="006F2A37" w:rsidP="006F2A37">
      <w:pPr>
        <w:pStyle w:val="Listeafsnit"/>
        <w:numPr>
          <w:ilvl w:val="0"/>
          <w:numId w:val="5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Style w:val="Overskrift3Tegn"/>
        </w:rPr>
        <w:t>Hybridmøder med s</w:t>
      </w:r>
      <w:r w:rsidRPr="00943C66">
        <w:rPr>
          <w:rStyle w:val="Overskrift3Tegn"/>
        </w:rPr>
        <w:t>ammenkoblede rum</w:t>
      </w:r>
      <w:r w:rsidRPr="00641278">
        <w:rPr>
          <w:rFonts w:cs="Open Sans Light"/>
          <w:sz w:val="22"/>
          <w:szCs w:val="22"/>
        </w:rPr>
        <w:t xml:space="preserve"> –</w:t>
      </w:r>
      <w:r>
        <w:rPr>
          <w:rFonts w:cs="Open Sans Light"/>
          <w:sz w:val="22"/>
          <w:szCs w:val="22"/>
        </w:rPr>
        <w:t xml:space="preserve"> </w:t>
      </w:r>
      <w:r w:rsidRPr="00641278">
        <w:rPr>
          <w:rFonts w:cs="Open Sans Light"/>
          <w:sz w:val="22"/>
          <w:szCs w:val="22"/>
        </w:rPr>
        <w:t xml:space="preserve">med flere grupper, der </w:t>
      </w:r>
      <w:r>
        <w:rPr>
          <w:rFonts w:cs="Open Sans Light"/>
          <w:sz w:val="22"/>
          <w:szCs w:val="22"/>
        </w:rPr>
        <w:t xml:space="preserve">er fysisk samlet ét sted og som </w:t>
      </w:r>
      <w:r w:rsidRPr="00641278">
        <w:rPr>
          <w:rFonts w:cs="Open Sans Light"/>
          <w:sz w:val="22"/>
          <w:szCs w:val="22"/>
        </w:rPr>
        <w:t>deltager virtuelt</w:t>
      </w:r>
      <w:r>
        <w:rPr>
          <w:rFonts w:cs="Open Sans Light"/>
          <w:sz w:val="22"/>
          <w:szCs w:val="22"/>
        </w:rPr>
        <w:t xml:space="preserve"> på mødet</w:t>
      </w:r>
      <w:r w:rsidRPr="00641278">
        <w:rPr>
          <w:rFonts w:cs="Open Sans Light"/>
          <w:sz w:val="22"/>
          <w:szCs w:val="22"/>
        </w:rPr>
        <w:t>.</w:t>
      </w:r>
      <w:r>
        <w:rPr>
          <w:rFonts w:cs="Open Sans Light"/>
          <w:sz w:val="22"/>
          <w:szCs w:val="22"/>
        </w:rPr>
        <w:t xml:space="preserve"> Det kan være et møde for hovedbestyrelse, årsmøde for afdelinger og medlemsorganisationer med mere.</w:t>
      </w:r>
    </w:p>
    <w:p w14:paraId="1C6FCBFF" w14:textId="77777777" w:rsidR="006F2A37" w:rsidRPr="00641278" w:rsidRDefault="006F2A37" w:rsidP="006F2A37">
      <w:pPr>
        <w:pStyle w:val="Listeafsnit"/>
        <w:tabs>
          <w:tab w:val="num" w:pos="720"/>
        </w:tabs>
        <w:ind w:right="707"/>
        <w:rPr>
          <w:rFonts w:cs="Open Sans Light"/>
          <w:sz w:val="22"/>
          <w:szCs w:val="22"/>
        </w:rPr>
      </w:pPr>
    </w:p>
    <w:p w14:paraId="07F1C6F0" w14:textId="77777777" w:rsidR="006F2A37" w:rsidRPr="006D69D1" w:rsidRDefault="006F2A37" w:rsidP="006F2A37">
      <w:pPr>
        <w:ind w:right="707"/>
        <w:rPr>
          <w:rFonts w:cs="Open Sans Light"/>
          <w:sz w:val="22"/>
          <w:szCs w:val="22"/>
        </w:rPr>
      </w:pPr>
      <w:r w:rsidRPr="006D69D1">
        <w:rPr>
          <w:rFonts w:cs="Open Sans Light"/>
          <w:sz w:val="22"/>
          <w:szCs w:val="22"/>
        </w:rPr>
        <w:lastRenderedPageBreak/>
        <w:t>Hybridmøder er ikke altid lette at lede</w:t>
      </w:r>
      <w:r>
        <w:rPr>
          <w:rFonts w:cs="Open Sans Light"/>
          <w:sz w:val="22"/>
          <w:szCs w:val="22"/>
        </w:rPr>
        <w:t xml:space="preserve"> og der er ikke én opskrift på, hvordan du bedst leder et hybridmøde. Her får du nogle forslag til virtuelle spilleregler og tips til dig som mødevært.</w:t>
      </w:r>
    </w:p>
    <w:p w14:paraId="61699BBC" w14:textId="77777777" w:rsidR="006F2A37" w:rsidRDefault="006F2A37" w:rsidP="006F2A37">
      <w:pPr>
        <w:pStyle w:val="Overskrift2"/>
        <w:ind w:right="707"/>
        <w:rPr>
          <w:rFonts w:cs="Open Sans Light"/>
          <w:sz w:val="22"/>
          <w:szCs w:val="22"/>
        </w:rPr>
      </w:pPr>
    </w:p>
    <w:p w14:paraId="2B885E21" w14:textId="77777777" w:rsidR="006F2A37" w:rsidRDefault="006F2A37" w:rsidP="006F2A37">
      <w:pPr>
        <w:pStyle w:val="Overskrift2"/>
        <w:ind w:right="707"/>
      </w:pPr>
      <w:r>
        <w:t xml:space="preserve">Forslag til virtuelle spilleregler </w:t>
      </w:r>
      <w:r w:rsidRPr="0093549F">
        <w:t>på hybridmøder</w:t>
      </w:r>
      <w:r>
        <w:t>:</w:t>
      </w:r>
    </w:p>
    <w:p w14:paraId="298FE1DF" w14:textId="77777777" w:rsidR="006F2A37" w:rsidRPr="000C1C67" w:rsidRDefault="006F2A37" w:rsidP="006F2A37">
      <w:pPr>
        <w:pStyle w:val="Listeafsnit"/>
        <w:numPr>
          <w:ilvl w:val="0"/>
          <w:numId w:val="18"/>
        </w:numPr>
        <w:ind w:right="707"/>
        <w:rPr>
          <w:rFonts w:asciiTheme="minorHAnsi" w:hAnsiTheme="minorHAnsi" w:cstheme="minorHAnsi"/>
          <w:sz w:val="22"/>
          <w:szCs w:val="22"/>
        </w:rPr>
      </w:pPr>
      <w:r w:rsidRPr="001119DE">
        <w:rPr>
          <w:rStyle w:val="Overskrift3Tegn"/>
        </w:rPr>
        <w:t>Sæt husregler i starten af hybridmødet</w:t>
      </w:r>
      <w:r w:rsidRPr="000C1C67">
        <w:rPr>
          <w:rStyle w:val="Overskrift3Tegn"/>
          <w:rFonts w:asciiTheme="minorHAnsi" w:hAnsiTheme="minorHAnsi" w:cstheme="minorHAnsi"/>
        </w:rPr>
        <w:t xml:space="preserve"> for at skabe </w:t>
      </w:r>
      <w:r w:rsidRPr="00E85B34">
        <w:rPr>
          <w:rStyle w:val="Overskrift3Tegn"/>
          <w:rFonts w:asciiTheme="minorHAnsi" w:hAnsiTheme="minorHAnsi" w:cstheme="minorHAnsi"/>
        </w:rPr>
        <w:t>et godt udgangspunkt for</w:t>
      </w:r>
      <w:r w:rsidRPr="000C1C67">
        <w:rPr>
          <w:rStyle w:val="Overskrift3Tegn"/>
          <w:rFonts w:asciiTheme="minorHAnsi" w:hAnsiTheme="minorHAnsi" w:cstheme="minorHAnsi"/>
        </w:rPr>
        <w:t xml:space="preserve"> mødet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0C1C67">
        <w:rPr>
          <w:rFonts w:asciiTheme="minorHAnsi" w:hAnsiTheme="minorHAnsi" w:cstheme="minorHAnsi"/>
          <w:sz w:val="22"/>
          <w:szCs w:val="22"/>
        </w:rPr>
        <w:t>Sig gerne højt, at det er et hybridmøde med særlige rammer og virtuelle spilleregler.</w:t>
      </w:r>
    </w:p>
    <w:p w14:paraId="0FD8DF3D" w14:textId="77777777" w:rsidR="006F2A37" w:rsidRPr="000C1C67" w:rsidRDefault="006F2A37" w:rsidP="006F2A37">
      <w:pPr>
        <w:pStyle w:val="Listeafsnit"/>
        <w:numPr>
          <w:ilvl w:val="0"/>
          <w:numId w:val="18"/>
        </w:numPr>
        <w:ind w:right="707"/>
        <w:rPr>
          <w:rFonts w:asciiTheme="minorHAnsi" w:hAnsiTheme="minorHAnsi" w:cstheme="minorHAnsi"/>
          <w:sz w:val="22"/>
          <w:szCs w:val="22"/>
        </w:rPr>
      </w:pPr>
      <w:r w:rsidRPr="000C1C67">
        <w:rPr>
          <w:rStyle w:val="Overskrift3Tegn"/>
        </w:rPr>
        <w:t xml:space="preserve">Alle deltager fra egen computer med </w:t>
      </w:r>
      <w:r w:rsidRPr="000B479D">
        <w:rPr>
          <w:rStyle w:val="Overskrift3Tegn"/>
        </w:rPr>
        <w:t xml:space="preserve">eget </w:t>
      </w:r>
      <w:r w:rsidRPr="000C1C67">
        <w:rPr>
          <w:rStyle w:val="Overskrift3Tegn"/>
        </w:rPr>
        <w:t>web</w:t>
      </w:r>
      <w:r w:rsidRPr="000B479D">
        <w:rPr>
          <w:rStyle w:val="Overskrift3Tegn"/>
        </w:rPr>
        <w:t>k</w:t>
      </w:r>
      <w:r w:rsidRPr="000C1C67">
        <w:rPr>
          <w:rStyle w:val="Overskrift3Tegn"/>
        </w:rPr>
        <w:t>amera</w:t>
      </w:r>
      <w:r w:rsidRPr="000C1C67">
        <w:rPr>
          <w:rStyle w:val="Overskrift3Tegn"/>
          <w:rFonts w:asciiTheme="minorHAnsi" w:hAnsiTheme="minorHAnsi" w:cstheme="minorHAnsi"/>
        </w:rPr>
        <w:t xml:space="preserve"> </w:t>
      </w:r>
      <w:r>
        <w:rPr>
          <w:rStyle w:val="Overskrift3Tegn"/>
          <w:rFonts w:asciiTheme="minorHAnsi" w:hAnsiTheme="minorHAnsi" w:cstheme="minorHAnsi"/>
        </w:rPr>
        <w:t>–</w:t>
      </w:r>
      <w:r w:rsidRPr="000C1C67">
        <w:rPr>
          <w:rStyle w:val="Overskrift3Tegn"/>
          <w:rFonts w:asciiTheme="minorHAnsi" w:hAnsiTheme="minorHAnsi" w:cstheme="minorHAnsi"/>
        </w:rPr>
        <w:t xml:space="preserve"> </w:t>
      </w:r>
      <w:r>
        <w:rPr>
          <w:rStyle w:val="Overskrift3Tegn"/>
          <w:rFonts w:asciiTheme="minorHAnsi" w:hAnsiTheme="minorHAnsi" w:cstheme="minorHAnsi"/>
        </w:rPr>
        <w:t xml:space="preserve">så kan </w:t>
      </w:r>
      <w:r>
        <w:rPr>
          <w:sz w:val="22"/>
          <w:szCs w:val="22"/>
        </w:rPr>
        <w:t>a</w:t>
      </w:r>
      <w:r w:rsidRPr="000C1C67">
        <w:rPr>
          <w:rFonts w:asciiTheme="minorHAnsi" w:hAnsiTheme="minorHAnsi" w:cstheme="minorHAnsi"/>
          <w:bCs/>
          <w:sz w:val="22"/>
          <w:szCs w:val="22"/>
        </w:rPr>
        <w:t xml:space="preserve">lle </w:t>
      </w:r>
      <w:r w:rsidRPr="000C1C67">
        <w:rPr>
          <w:rFonts w:asciiTheme="minorHAnsi" w:hAnsiTheme="minorHAnsi" w:cstheme="minorHAnsi"/>
          <w:sz w:val="22"/>
          <w:szCs w:val="22"/>
        </w:rPr>
        <w:t>ses af alle og deltage på lige fod i for eksempel chat, grupperum (”</w:t>
      </w:r>
      <w:proofErr w:type="spellStart"/>
      <w:r w:rsidRPr="000C1C67">
        <w:rPr>
          <w:rFonts w:asciiTheme="minorHAnsi" w:hAnsiTheme="minorHAnsi" w:cstheme="minorHAnsi"/>
          <w:sz w:val="22"/>
          <w:szCs w:val="22"/>
        </w:rPr>
        <w:t>Breakout</w:t>
      </w:r>
      <w:proofErr w:type="spellEnd"/>
      <w:r w:rsidRPr="000C1C6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C1C67">
        <w:rPr>
          <w:rFonts w:asciiTheme="minorHAnsi" w:hAnsiTheme="minorHAnsi" w:cstheme="minorHAnsi"/>
          <w:sz w:val="22"/>
          <w:szCs w:val="22"/>
        </w:rPr>
        <w:t>Rooms</w:t>
      </w:r>
      <w:proofErr w:type="spellEnd"/>
      <w:r w:rsidRPr="000C1C67">
        <w:rPr>
          <w:rFonts w:asciiTheme="minorHAnsi" w:hAnsiTheme="minorHAnsi" w:cstheme="minorHAnsi"/>
          <w:sz w:val="22"/>
          <w:szCs w:val="22"/>
        </w:rPr>
        <w:t xml:space="preserve">” i Zoom og Teams) og i afstemninger, selvom nogle er fysisk samlet. </w:t>
      </w:r>
    </w:p>
    <w:p w14:paraId="0DF8D59E" w14:textId="77777777" w:rsidR="006F2A37" w:rsidRPr="000C1C67" w:rsidRDefault="006F2A37" w:rsidP="006F2A37">
      <w:pPr>
        <w:pStyle w:val="Listeafsnit"/>
        <w:numPr>
          <w:ilvl w:val="0"/>
          <w:numId w:val="18"/>
        </w:numPr>
        <w:ind w:right="707"/>
        <w:rPr>
          <w:rFonts w:asciiTheme="minorHAnsi" w:hAnsiTheme="minorHAnsi" w:cstheme="minorHAnsi"/>
          <w:sz w:val="22"/>
          <w:szCs w:val="22"/>
        </w:rPr>
      </w:pPr>
      <w:r w:rsidRPr="000C1C67">
        <w:rPr>
          <w:rStyle w:val="Overskrift3Tegn"/>
        </w:rPr>
        <w:t xml:space="preserve">Deltagere fra samme lokalitet </w:t>
      </w:r>
      <w:r w:rsidRPr="000B479D">
        <w:rPr>
          <w:rStyle w:val="Overskrift3Tegn"/>
        </w:rPr>
        <w:t xml:space="preserve">skal </w:t>
      </w:r>
      <w:r w:rsidRPr="000C1C67">
        <w:rPr>
          <w:rStyle w:val="Overskrift3Tegn"/>
        </w:rPr>
        <w:t>slå</w:t>
      </w:r>
      <w:r w:rsidRPr="000B479D">
        <w:rPr>
          <w:rStyle w:val="Overskrift3Tegn"/>
        </w:rPr>
        <w:t xml:space="preserve"> </w:t>
      </w:r>
      <w:r w:rsidRPr="000C1C67">
        <w:rPr>
          <w:rStyle w:val="Overskrift3Tegn"/>
        </w:rPr>
        <w:t>mikrofon og højtaler fra</w:t>
      </w:r>
      <w:r w:rsidRPr="0030768C">
        <w:rPr>
          <w:rStyle w:val="Overskrift3Tegn"/>
          <w:rFonts w:asciiTheme="minorHAnsi" w:hAnsiTheme="minorHAnsi" w:cstheme="minorHAnsi"/>
        </w:rPr>
        <w:t xml:space="preserve"> –</w:t>
      </w:r>
      <w:r w:rsidRPr="0030768C">
        <w:rPr>
          <w:rFonts w:asciiTheme="minorHAnsi" w:hAnsiTheme="minorHAnsi" w:cstheme="minorHAnsi"/>
          <w:sz w:val="22"/>
          <w:szCs w:val="22"/>
        </w:rPr>
        <w:t xml:space="preserve"> for at undgå ekko og hyletone fra folks computere. Ved store møder skal du </w:t>
      </w:r>
      <w:r>
        <w:rPr>
          <w:rFonts w:asciiTheme="minorHAnsi" w:hAnsiTheme="minorHAnsi" w:cstheme="minorHAnsi"/>
          <w:sz w:val="22"/>
          <w:szCs w:val="22"/>
        </w:rPr>
        <w:t>sikre, at</w:t>
      </w:r>
      <w:r w:rsidRPr="000C1C67">
        <w:rPr>
          <w:rFonts w:asciiTheme="minorHAnsi" w:hAnsiTheme="minorHAnsi" w:cstheme="minorHAnsi"/>
          <w:sz w:val="22"/>
          <w:szCs w:val="22"/>
        </w:rPr>
        <w:t xml:space="preserve"> alle</w:t>
      </w:r>
      <w:r>
        <w:rPr>
          <w:rFonts w:asciiTheme="minorHAnsi" w:hAnsiTheme="minorHAnsi" w:cstheme="minorHAnsi"/>
          <w:sz w:val="22"/>
          <w:szCs w:val="22"/>
        </w:rPr>
        <w:t xml:space="preserve"> har</w:t>
      </w:r>
      <w:r w:rsidRPr="000C1C67">
        <w:rPr>
          <w:rFonts w:asciiTheme="minorHAnsi" w:hAnsiTheme="minorHAnsi" w:cstheme="minorHAnsi"/>
          <w:sz w:val="22"/>
          <w:szCs w:val="22"/>
        </w:rPr>
        <w:t xml:space="preserve"> slå</w:t>
      </w:r>
      <w:r>
        <w:rPr>
          <w:rFonts w:asciiTheme="minorHAnsi" w:hAnsiTheme="minorHAnsi" w:cstheme="minorHAnsi"/>
          <w:sz w:val="22"/>
          <w:szCs w:val="22"/>
        </w:rPr>
        <w:t>et</w:t>
      </w:r>
      <w:r w:rsidRPr="000C1C67">
        <w:rPr>
          <w:rFonts w:asciiTheme="minorHAnsi" w:hAnsiTheme="minorHAnsi" w:cstheme="minorHAnsi"/>
          <w:sz w:val="22"/>
          <w:szCs w:val="22"/>
        </w:rPr>
        <w:t xml:space="preserve"> mikrofonen fra.</w:t>
      </w:r>
      <w:r>
        <w:rPr>
          <w:rFonts w:asciiTheme="minorHAnsi" w:hAnsiTheme="minorHAnsi" w:cstheme="minorHAnsi"/>
          <w:sz w:val="22"/>
          <w:szCs w:val="22"/>
        </w:rPr>
        <w:t xml:space="preserve"> Mødevært kan slukke alle deltageres mikrofoner på en gang.</w:t>
      </w:r>
    </w:p>
    <w:p w14:paraId="1E27D98E" w14:textId="77777777" w:rsidR="006F2A37" w:rsidRPr="0030768C" w:rsidRDefault="006F2A37" w:rsidP="006F2A37">
      <w:pPr>
        <w:pStyle w:val="Listeafsnit"/>
        <w:numPr>
          <w:ilvl w:val="0"/>
          <w:numId w:val="18"/>
        </w:numPr>
        <w:ind w:right="707"/>
        <w:rPr>
          <w:rFonts w:asciiTheme="minorHAnsi" w:hAnsiTheme="minorHAnsi" w:cstheme="minorHAnsi"/>
          <w:sz w:val="22"/>
          <w:szCs w:val="22"/>
        </w:rPr>
      </w:pPr>
      <w:r w:rsidRPr="0030768C">
        <w:rPr>
          <w:rStyle w:val="Overskrift3Tegn"/>
        </w:rPr>
        <w:t xml:space="preserve">Deltagere </w:t>
      </w:r>
      <w:r w:rsidRPr="000B479D">
        <w:rPr>
          <w:rStyle w:val="Overskrift3Tegn"/>
        </w:rPr>
        <w:t xml:space="preserve">skal </w:t>
      </w:r>
      <w:r w:rsidRPr="0030768C">
        <w:rPr>
          <w:rStyle w:val="Overskrift3Tegn"/>
        </w:rPr>
        <w:t>række den virtuelle hånd op for at få ordet</w:t>
      </w:r>
      <w:r w:rsidRPr="0030768C">
        <w:rPr>
          <w:rStyle w:val="Overskrift3Tegn"/>
          <w:rFonts w:asciiTheme="minorHAnsi" w:hAnsiTheme="minorHAnsi" w:cstheme="minorHAnsi"/>
        </w:rPr>
        <w:t xml:space="preserve"> –</w:t>
      </w:r>
      <w:r w:rsidRPr="0030768C">
        <w:rPr>
          <w:rFonts w:asciiTheme="minorHAnsi" w:hAnsiTheme="minorHAnsi" w:cstheme="minorHAnsi"/>
          <w:sz w:val="22"/>
          <w:szCs w:val="22"/>
        </w:rPr>
        <w:t xml:space="preserve"> og brug her eventuelt alternativ håndsoprækning: </w:t>
      </w:r>
      <w:r>
        <w:rPr>
          <w:rFonts w:asciiTheme="minorHAnsi" w:hAnsiTheme="minorHAnsi" w:cstheme="minorHAnsi"/>
          <w:sz w:val="22"/>
          <w:szCs w:val="22"/>
        </w:rPr>
        <w:t xml:space="preserve">et </w:t>
      </w:r>
      <w:r w:rsidRPr="0030768C">
        <w:rPr>
          <w:rFonts w:asciiTheme="minorHAnsi" w:hAnsiTheme="minorHAnsi" w:cstheme="minorHAnsi"/>
          <w:sz w:val="22"/>
          <w:szCs w:val="22"/>
        </w:rPr>
        <w:t xml:space="preserve">”X” </w:t>
      </w:r>
      <w:r>
        <w:rPr>
          <w:rFonts w:asciiTheme="minorHAnsi" w:hAnsiTheme="minorHAnsi" w:cstheme="minorHAnsi"/>
          <w:sz w:val="22"/>
          <w:szCs w:val="22"/>
        </w:rPr>
        <w:t xml:space="preserve">i chatten </w:t>
      </w:r>
      <w:r w:rsidRPr="0030768C">
        <w:rPr>
          <w:rFonts w:asciiTheme="minorHAnsi" w:hAnsiTheme="minorHAnsi" w:cstheme="minorHAnsi"/>
          <w:sz w:val="22"/>
          <w:szCs w:val="22"/>
        </w:rPr>
        <w:t>eller ”Hånd” i chatten, ”</w:t>
      </w:r>
      <w:proofErr w:type="spellStart"/>
      <w:r w:rsidRPr="0030768C">
        <w:rPr>
          <w:rFonts w:asciiTheme="minorHAnsi" w:hAnsiTheme="minorHAnsi" w:cstheme="minorHAnsi"/>
          <w:sz w:val="22"/>
          <w:szCs w:val="22"/>
        </w:rPr>
        <w:t>Unmute</w:t>
      </w:r>
      <w:proofErr w:type="spellEnd"/>
      <w:r w:rsidRPr="0030768C">
        <w:rPr>
          <w:rFonts w:asciiTheme="minorHAnsi" w:hAnsiTheme="minorHAnsi" w:cstheme="minorHAnsi"/>
          <w:sz w:val="22"/>
          <w:szCs w:val="22"/>
        </w:rPr>
        <w:t xml:space="preserve">” og sige sit navn højt.  </w:t>
      </w:r>
    </w:p>
    <w:p w14:paraId="79D1D72D" w14:textId="77777777" w:rsidR="006F2A37" w:rsidRPr="0030768C" w:rsidRDefault="006F2A37" w:rsidP="006F2A37">
      <w:pPr>
        <w:pStyle w:val="Listeafsnit"/>
        <w:numPr>
          <w:ilvl w:val="0"/>
          <w:numId w:val="18"/>
        </w:numPr>
        <w:ind w:right="707"/>
        <w:rPr>
          <w:rStyle w:val="Overskrift3Tegn"/>
          <w:rFonts w:asciiTheme="minorHAnsi" w:hAnsiTheme="minorHAnsi" w:cstheme="minorHAnsi"/>
        </w:rPr>
      </w:pPr>
      <w:r w:rsidRPr="0030768C">
        <w:rPr>
          <w:rStyle w:val="Overskrift3Tegn"/>
        </w:rPr>
        <w:t xml:space="preserve">Alle </w:t>
      </w:r>
      <w:r w:rsidRPr="000B479D">
        <w:rPr>
          <w:rStyle w:val="Overskrift3Tegn"/>
        </w:rPr>
        <w:t xml:space="preserve">skal have </w:t>
      </w:r>
      <w:r w:rsidRPr="0030768C">
        <w:rPr>
          <w:rStyle w:val="Overskrift3Tegn"/>
        </w:rPr>
        <w:t>kamera på</w:t>
      </w:r>
      <w:r w:rsidRPr="0030768C">
        <w:rPr>
          <w:rStyle w:val="Overskrift3Tegn"/>
          <w:rFonts w:asciiTheme="minorHAnsi" w:hAnsiTheme="minorHAnsi" w:cstheme="minorHAnsi"/>
        </w:rPr>
        <w:t xml:space="preserve"> – </w:t>
      </w:r>
      <w:r w:rsidRPr="0030768C">
        <w:rPr>
          <w:rFonts w:asciiTheme="minorHAnsi" w:hAnsiTheme="minorHAnsi" w:cstheme="minorHAnsi"/>
          <w:szCs w:val="22"/>
        </w:rPr>
        <w:t>men respe</w:t>
      </w:r>
      <w:r w:rsidRPr="0030768C">
        <w:rPr>
          <w:rFonts w:asciiTheme="minorHAnsi" w:hAnsiTheme="minorHAnsi" w:cstheme="minorHAnsi"/>
          <w:sz w:val="22"/>
          <w:szCs w:val="22"/>
        </w:rPr>
        <w:t>kt</w:t>
      </w:r>
      <w:r>
        <w:rPr>
          <w:rFonts w:asciiTheme="minorHAnsi" w:hAnsiTheme="minorHAnsi" w:cstheme="minorHAnsi"/>
          <w:sz w:val="22"/>
          <w:szCs w:val="22"/>
        </w:rPr>
        <w:t>é</w:t>
      </w:r>
      <w:r w:rsidRPr="0030768C">
        <w:rPr>
          <w:rFonts w:asciiTheme="minorHAnsi" w:hAnsiTheme="minorHAnsi" w:cstheme="minorHAnsi"/>
          <w:sz w:val="22"/>
          <w:szCs w:val="22"/>
        </w:rPr>
        <w:t>r, at deltagerne kan have grunde til ikke at ville det.</w:t>
      </w:r>
      <w:r w:rsidRPr="0030768C">
        <w:rPr>
          <w:rStyle w:val="Overskrift3Tegn"/>
          <w:rFonts w:asciiTheme="minorHAnsi" w:hAnsiTheme="minorHAnsi" w:cstheme="minorHAnsi"/>
          <w:szCs w:val="22"/>
        </w:rPr>
        <w:t xml:space="preserve"> </w:t>
      </w:r>
    </w:p>
    <w:p w14:paraId="0238DB34" w14:textId="77777777" w:rsidR="006F2A37" w:rsidRPr="0030768C" w:rsidRDefault="006F2A37" w:rsidP="006F2A37">
      <w:pPr>
        <w:pStyle w:val="Listeafsnit"/>
        <w:numPr>
          <w:ilvl w:val="0"/>
          <w:numId w:val="18"/>
        </w:numPr>
        <w:ind w:right="707"/>
        <w:rPr>
          <w:rFonts w:asciiTheme="minorHAnsi" w:hAnsiTheme="minorHAnsi" w:cstheme="minorHAnsi"/>
          <w:sz w:val="22"/>
          <w:szCs w:val="22"/>
        </w:rPr>
      </w:pPr>
      <w:r w:rsidRPr="0030768C">
        <w:rPr>
          <w:rStyle w:val="Overskrift3Tegn"/>
          <w:rFonts w:asciiTheme="minorHAnsi" w:hAnsiTheme="minorHAnsi" w:cstheme="minorHAnsi"/>
        </w:rPr>
        <w:t>OBS:</w:t>
      </w:r>
      <w:r w:rsidRPr="0030768C">
        <w:rPr>
          <w:rFonts w:asciiTheme="minorHAnsi" w:hAnsiTheme="minorHAnsi" w:cstheme="minorHAnsi"/>
          <w:sz w:val="22"/>
          <w:szCs w:val="22"/>
        </w:rPr>
        <w:t xml:space="preserve"> Deltagere, der er sammen fysisk og som deles om én computer, skal helst have et godt webkamera med vidvinkel og også en god mikrofon og højtaler, så alle i gruppen kan ses og/eller høres godt af de andre på mødet.</w:t>
      </w:r>
    </w:p>
    <w:p w14:paraId="5A3E051F" w14:textId="77777777" w:rsidR="006F2A37" w:rsidRDefault="006F2A37" w:rsidP="006F2A37">
      <w:pPr>
        <w:ind w:right="707"/>
        <w:rPr>
          <w:rFonts w:cs="Open Sans Light"/>
          <w:sz w:val="22"/>
          <w:szCs w:val="22"/>
        </w:rPr>
      </w:pPr>
    </w:p>
    <w:p w14:paraId="18576F0D" w14:textId="77777777" w:rsidR="006F2A37" w:rsidRPr="00100734" w:rsidRDefault="006F2A37" w:rsidP="006F2A37">
      <w:pPr>
        <w:pStyle w:val="Overskrift2"/>
        <w:ind w:right="707"/>
      </w:pPr>
      <w:r w:rsidRPr="00100734">
        <w:t xml:space="preserve">Tips til </w:t>
      </w:r>
      <w:r>
        <w:t xml:space="preserve">dig som </w:t>
      </w:r>
      <w:r w:rsidRPr="00100734">
        <w:t>mødevært</w:t>
      </w:r>
      <w:r>
        <w:t xml:space="preserve"> på hybridmøder</w:t>
      </w:r>
      <w:r w:rsidRPr="00100734">
        <w:t>:</w:t>
      </w:r>
    </w:p>
    <w:p w14:paraId="6D4C08B5" w14:textId="77777777" w:rsidR="006F2A37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sz w:val="22"/>
          <w:szCs w:val="22"/>
        </w:rPr>
      </w:pPr>
      <w:r>
        <w:rPr>
          <w:rStyle w:val="Overskrift3Tegn"/>
        </w:rPr>
        <w:t xml:space="preserve">Vær særlig </w:t>
      </w:r>
      <w:r w:rsidRPr="00BD4E33">
        <w:rPr>
          <w:rStyle w:val="Overskrift3Tegn"/>
        </w:rPr>
        <w:t>opmærksom på udfordringerne ved et hybridmøde</w:t>
      </w:r>
      <w:r w:rsidRPr="007002ED">
        <w:rPr>
          <w:rStyle w:val="Overskrift3Tegn"/>
          <w:b/>
          <w:bCs w:val="0"/>
        </w:rPr>
        <w:t xml:space="preserve"> </w:t>
      </w:r>
      <w:r>
        <w:rPr>
          <w:rFonts w:cs="Open Sans Light"/>
          <w:sz w:val="22"/>
          <w:szCs w:val="22"/>
        </w:rPr>
        <w:t xml:space="preserve">- for eksempel </w:t>
      </w:r>
      <w:r w:rsidRPr="00E63F58">
        <w:rPr>
          <w:rFonts w:cs="Open Sans Light"/>
          <w:sz w:val="22"/>
          <w:szCs w:val="22"/>
        </w:rPr>
        <w:t>ringelyd</w:t>
      </w:r>
      <w:r>
        <w:rPr>
          <w:rFonts w:cs="Open Sans Light"/>
          <w:sz w:val="22"/>
          <w:szCs w:val="22"/>
        </w:rPr>
        <w:t>e</w:t>
      </w:r>
      <w:r w:rsidRPr="00E63F58">
        <w:rPr>
          <w:rFonts w:cs="Open Sans Light"/>
          <w:sz w:val="22"/>
          <w:szCs w:val="22"/>
        </w:rPr>
        <w:t xml:space="preserve"> og ekko</w:t>
      </w:r>
      <w:r>
        <w:rPr>
          <w:rFonts w:cs="Open Sans Light"/>
          <w:sz w:val="22"/>
          <w:szCs w:val="22"/>
        </w:rPr>
        <w:t>. A</w:t>
      </w:r>
      <w:r w:rsidRPr="00E63F58">
        <w:rPr>
          <w:rFonts w:cs="Open Sans Light"/>
          <w:sz w:val="22"/>
          <w:szCs w:val="22"/>
        </w:rPr>
        <w:t>t en gruppe kan have svært ved at se slides</w:t>
      </w:r>
      <w:r>
        <w:rPr>
          <w:rFonts w:cs="Open Sans Light"/>
          <w:sz w:val="22"/>
          <w:szCs w:val="22"/>
        </w:rPr>
        <w:t xml:space="preserve">. At </w:t>
      </w:r>
      <w:r w:rsidRPr="00E63F58">
        <w:rPr>
          <w:rFonts w:cs="Open Sans Light"/>
          <w:sz w:val="22"/>
          <w:szCs w:val="22"/>
        </w:rPr>
        <w:t>flere tale</w:t>
      </w:r>
      <w:r>
        <w:rPr>
          <w:rFonts w:cs="Open Sans Light"/>
          <w:sz w:val="22"/>
          <w:szCs w:val="22"/>
        </w:rPr>
        <w:t>r</w:t>
      </w:r>
      <w:r w:rsidRPr="00E63F58">
        <w:rPr>
          <w:rFonts w:cs="Open Sans Light"/>
          <w:sz w:val="22"/>
          <w:szCs w:val="22"/>
        </w:rPr>
        <w:t xml:space="preserve"> i munden på hinanden</w:t>
      </w:r>
      <w:r>
        <w:rPr>
          <w:rFonts w:cs="Open Sans Light"/>
          <w:sz w:val="22"/>
          <w:szCs w:val="22"/>
        </w:rPr>
        <w:t>.</w:t>
      </w:r>
    </w:p>
    <w:p w14:paraId="18F6F06E" w14:textId="77777777" w:rsidR="006F2A37" w:rsidRPr="009B63EB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sz w:val="22"/>
          <w:szCs w:val="22"/>
        </w:rPr>
      </w:pPr>
      <w:r w:rsidRPr="00BD4E33">
        <w:rPr>
          <w:rStyle w:val="Overskrift3Tegn"/>
        </w:rPr>
        <w:t>Bruger du slides eller papir flips</w:t>
      </w:r>
      <w:r>
        <w:rPr>
          <w:rFonts w:cs="Open Sans Light"/>
          <w:sz w:val="22"/>
          <w:szCs w:val="22"/>
        </w:rPr>
        <w:t xml:space="preserve"> - så vær opmærksom på at sige alt højt, der deles eller vises på skærmen.</w:t>
      </w:r>
    </w:p>
    <w:p w14:paraId="54727C5C" w14:textId="77777777" w:rsidR="006F2A37" w:rsidRPr="000313A9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sz w:val="22"/>
          <w:szCs w:val="22"/>
        </w:rPr>
      </w:pPr>
      <w:r w:rsidRPr="00BD4E33">
        <w:rPr>
          <w:rStyle w:val="Overskrift3Tegn"/>
        </w:rPr>
        <w:t>Giv tid til tegnsprogstolke, skrivetolke og andre nødvendige mødeassistenter</w:t>
      </w:r>
      <w:r>
        <w:rPr>
          <w:rFonts w:cs="Open Sans Light"/>
          <w:b/>
          <w:bCs/>
          <w:sz w:val="22"/>
          <w:szCs w:val="22"/>
        </w:rPr>
        <w:t xml:space="preserve"> - </w:t>
      </w:r>
      <w:r w:rsidRPr="000313A9">
        <w:rPr>
          <w:rFonts w:cs="Open Sans Light"/>
          <w:sz w:val="22"/>
          <w:szCs w:val="22"/>
        </w:rPr>
        <w:t>som skal kunne følge med og sikre</w:t>
      </w:r>
      <w:r>
        <w:rPr>
          <w:rFonts w:cs="Open Sans Light"/>
          <w:sz w:val="22"/>
          <w:szCs w:val="22"/>
        </w:rPr>
        <w:t>,</w:t>
      </w:r>
      <w:r w:rsidRPr="000313A9">
        <w:rPr>
          <w:rFonts w:cs="Open Sans Light"/>
          <w:sz w:val="22"/>
          <w:szCs w:val="22"/>
        </w:rPr>
        <w:t xml:space="preserve"> at mødet er så inkluderende som muligt</w:t>
      </w:r>
    </w:p>
    <w:p w14:paraId="4719AB70" w14:textId="77777777" w:rsidR="006F2A37" w:rsidRPr="00C67B8D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b/>
          <w:bCs/>
          <w:sz w:val="22"/>
          <w:szCs w:val="22"/>
        </w:rPr>
      </w:pPr>
      <w:r>
        <w:rPr>
          <w:rStyle w:val="Overskrift3Tegn"/>
        </w:rPr>
        <w:t xml:space="preserve">Engagér </w:t>
      </w:r>
      <w:r w:rsidRPr="00BD4E33">
        <w:rPr>
          <w:rStyle w:val="Overskrift3Tegn"/>
        </w:rPr>
        <w:t xml:space="preserve">deltagerne hyppigt med </w:t>
      </w:r>
      <w:proofErr w:type="spellStart"/>
      <w:r w:rsidRPr="00BD4E33">
        <w:rPr>
          <w:rStyle w:val="Overskrift3Tegn"/>
        </w:rPr>
        <w:t>mikrointeraktioner</w:t>
      </w:r>
      <w:proofErr w:type="spellEnd"/>
      <w:r>
        <w:rPr>
          <w:rStyle w:val="Overskrift3Tegn"/>
        </w:rPr>
        <w:t xml:space="preserve"> </w:t>
      </w:r>
      <w:r w:rsidRPr="00BD4E33">
        <w:rPr>
          <w:rStyle w:val="Overskrift3Tegn"/>
          <w:rFonts w:asciiTheme="majorHAnsi" w:hAnsiTheme="majorHAnsi" w:cstheme="majorHAnsi"/>
        </w:rPr>
        <w:t>–</w:t>
      </w:r>
      <w:r>
        <w:rPr>
          <w:rFonts w:cs="Open Sans Light"/>
          <w:b/>
          <w:bCs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>stil spørgsmål til deltagernes viden om mødeemnet, brug chatten, lav en afstemning (”</w:t>
      </w:r>
      <w:proofErr w:type="spellStart"/>
      <w:r>
        <w:rPr>
          <w:rFonts w:cs="Open Sans Light"/>
          <w:sz w:val="22"/>
          <w:szCs w:val="22"/>
        </w:rPr>
        <w:t>Poll</w:t>
      </w:r>
      <w:proofErr w:type="spellEnd"/>
      <w:r>
        <w:rPr>
          <w:rFonts w:cs="Open Sans Light"/>
          <w:sz w:val="22"/>
          <w:szCs w:val="22"/>
        </w:rPr>
        <w:t xml:space="preserve">” i Zoom), håndsoprækning med mere. </w:t>
      </w:r>
    </w:p>
    <w:p w14:paraId="3ED2D59C" w14:textId="77777777" w:rsidR="006F2A37" w:rsidRPr="00100734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b/>
          <w:bCs/>
          <w:sz w:val="22"/>
          <w:szCs w:val="22"/>
        </w:rPr>
      </w:pPr>
      <w:r w:rsidRPr="00F76011">
        <w:rPr>
          <w:rStyle w:val="Overskrift3Tegn"/>
        </w:rPr>
        <w:t>Engagér alle deltagere - sørg for at de har sagt noget inden for de første 10 minutter</w:t>
      </w:r>
      <w:r>
        <w:rPr>
          <w:rFonts w:cs="Open Sans Light"/>
          <w:sz w:val="22"/>
          <w:szCs w:val="22"/>
        </w:rPr>
        <w:t>.</w:t>
      </w:r>
      <w:r w:rsidRPr="00100734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>B</w:t>
      </w:r>
      <w:r w:rsidRPr="00100734">
        <w:rPr>
          <w:rFonts w:cs="Open Sans Light"/>
          <w:sz w:val="22"/>
          <w:szCs w:val="22"/>
        </w:rPr>
        <w:t>rug ”tjek-ind”</w:t>
      </w:r>
      <w:r>
        <w:rPr>
          <w:rFonts w:cs="Open Sans Light"/>
          <w:sz w:val="22"/>
          <w:szCs w:val="22"/>
        </w:rPr>
        <w:t xml:space="preserve"> og spørg for eksempel til deltagernes forventning til mødet eller erfaringer med et mødeemne.</w:t>
      </w:r>
    </w:p>
    <w:p w14:paraId="3959870E" w14:textId="77777777" w:rsidR="006F2A37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sz w:val="22"/>
          <w:szCs w:val="22"/>
        </w:rPr>
      </w:pPr>
      <w:r w:rsidRPr="00F76011">
        <w:rPr>
          <w:rStyle w:val="Overskrift3Tegn"/>
        </w:rPr>
        <w:t xml:space="preserve">Tag ansvar for energien </w:t>
      </w:r>
      <w:r w:rsidRPr="00CE2F76">
        <w:rPr>
          <w:rFonts w:cs="Open Sans Light"/>
          <w:sz w:val="22"/>
          <w:szCs w:val="22"/>
        </w:rPr>
        <w:t xml:space="preserve">– brug flere involveringsteknikker så som en </w:t>
      </w:r>
      <w:r>
        <w:rPr>
          <w:rFonts w:cs="Open Sans Light"/>
          <w:sz w:val="22"/>
          <w:szCs w:val="22"/>
        </w:rPr>
        <w:t xml:space="preserve">kort </w:t>
      </w:r>
      <w:r w:rsidRPr="00CE2F76">
        <w:rPr>
          <w:rFonts w:cs="Open Sans Light"/>
          <w:sz w:val="22"/>
          <w:szCs w:val="22"/>
        </w:rPr>
        <w:t>”</w:t>
      </w:r>
      <w:proofErr w:type="spellStart"/>
      <w:r>
        <w:rPr>
          <w:rFonts w:cs="Open Sans Light"/>
          <w:sz w:val="22"/>
          <w:szCs w:val="22"/>
        </w:rPr>
        <w:t>W</w:t>
      </w:r>
      <w:r w:rsidRPr="00CE2F76">
        <w:rPr>
          <w:rFonts w:cs="Open Sans Light"/>
          <w:sz w:val="22"/>
          <w:szCs w:val="22"/>
        </w:rPr>
        <w:t>alk</w:t>
      </w:r>
      <w:proofErr w:type="spellEnd"/>
      <w:r w:rsidRPr="00CE2F76">
        <w:rPr>
          <w:rFonts w:cs="Open Sans Light"/>
          <w:sz w:val="22"/>
          <w:szCs w:val="22"/>
        </w:rPr>
        <w:t xml:space="preserve"> and </w:t>
      </w:r>
      <w:r>
        <w:rPr>
          <w:rFonts w:cs="Open Sans Light"/>
          <w:sz w:val="22"/>
          <w:szCs w:val="22"/>
        </w:rPr>
        <w:t>T</w:t>
      </w:r>
      <w:r w:rsidRPr="00CE2F76">
        <w:rPr>
          <w:rFonts w:cs="Open Sans Light"/>
          <w:sz w:val="22"/>
          <w:szCs w:val="22"/>
        </w:rPr>
        <w:t>alk”, spørgsmål til energiniveauet, 1 minuts fælles gymnastik</w:t>
      </w:r>
      <w:r>
        <w:rPr>
          <w:rFonts w:cs="Open Sans Light"/>
          <w:sz w:val="22"/>
          <w:szCs w:val="22"/>
        </w:rPr>
        <w:t>.</w:t>
      </w:r>
    </w:p>
    <w:p w14:paraId="3A9F0591" w14:textId="77777777" w:rsidR="006F2A37" w:rsidRPr="003A17AC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sz w:val="22"/>
          <w:szCs w:val="22"/>
        </w:rPr>
      </w:pPr>
      <w:r w:rsidRPr="00BB4EC7">
        <w:rPr>
          <w:rStyle w:val="Overskrift3Tegn"/>
        </w:rPr>
        <w:t>Visualisér</w:t>
      </w:r>
      <w:r>
        <w:rPr>
          <w:rStyle w:val="Overskrift3Tegn"/>
        </w:rPr>
        <w:t>,</w:t>
      </w:r>
      <w:r w:rsidRPr="00BB4EC7">
        <w:rPr>
          <w:rStyle w:val="Overskrift3Tegn"/>
        </w:rPr>
        <w:t xml:space="preserve"> hvor I er i mødet</w:t>
      </w:r>
      <w:r>
        <w:rPr>
          <w:rFonts w:cs="Open Sans Light"/>
          <w:b/>
          <w:bCs/>
          <w:sz w:val="22"/>
          <w:szCs w:val="22"/>
        </w:rPr>
        <w:t xml:space="preserve"> </w:t>
      </w:r>
      <w:r w:rsidRPr="003A17AC">
        <w:rPr>
          <w:rFonts w:cs="Open Sans Light"/>
          <w:sz w:val="22"/>
          <w:szCs w:val="22"/>
        </w:rPr>
        <w:t xml:space="preserve">– </w:t>
      </w:r>
      <w:r>
        <w:rPr>
          <w:rFonts w:cs="Open Sans Light"/>
          <w:sz w:val="22"/>
          <w:szCs w:val="22"/>
        </w:rPr>
        <w:t xml:space="preserve">brug for eksempel en </w:t>
      </w:r>
      <w:r w:rsidRPr="003A17AC">
        <w:rPr>
          <w:rFonts w:cs="Open Sans Light"/>
          <w:sz w:val="22"/>
          <w:szCs w:val="22"/>
        </w:rPr>
        <w:t xml:space="preserve">grafisk model, tegning eller dagsorden med </w:t>
      </w:r>
      <w:r>
        <w:rPr>
          <w:rFonts w:cs="Open Sans Light"/>
          <w:sz w:val="22"/>
          <w:szCs w:val="22"/>
        </w:rPr>
        <w:t xml:space="preserve">en </w:t>
      </w:r>
      <w:r w:rsidRPr="003A17AC">
        <w:rPr>
          <w:rFonts w:cs="Open Sans Light"/>
          <w:sz w:val="22"/>
          <w:szCs w:val="22"/>
        </w:rPr>
        <w:t>markering af det punkt</w:t>
      </w:r>
      <w:r>
        <w:rPr>
          <w:rFonts w:cs="Open Sans Light"/>
          <w:sz w:val="22"/>
          <w:szCs w:val="22"/>
        </w:rPr>
        <w:t>,</w:t>
      </w:r>
      <w:r w:rsidRPr="003A17AC">
        <w:rPr>
          <w:rFonts w:cs="Open Sans Light"/>
          <w:sz w:val="22"/>
          <w:szCs w:val="22"/>
        </w:rPr>
        <w:t xml:space="preserve"> I er ved. </w:t>
      </w:r>
      <w:r>
        <w:rPr>
          <w:rFonts w:cs="Open Sans Light"/>
          <w:sz w:val="22"/>
          <w:szCs w:val="22"/>
        </w:rPr>
        <w:t xml:space="preserve">Husk at fortælle højt, hvad I deler på skærmen. </w:t>
      </w:r>
    </w:p>
    <w:p w14:paraId="01A57195" w14:textId="77777777" w:rsidR="006F2A37" w:rsidRPr="00197B1A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b/>
          <w:bCs/>
          <w:sz w:val="22"/>
          <w:szCs w:val="22"/>
        </w:rPr>
      </w:pPr>
      <w:r w:rsidRPr="00BB4EC7">
        <w:rPr>
          <w:rStyle w:val="Overskrift3Tegn"/>
        </w:rPr>
        <w:t>Fortæl hyppigt hvor I er i mødet</w:t>
      </w:r>
      <w:r w:rsidRPr="00100734">
        <w:rPr>
          <w:rFonts w:cs="Open Sans Light"/>
          <w:b/>
          <w:bCs/>
          <w:sz w:val="22"/>
          <w:szCs w:val="22"/>
        </w:rPr>
        <w:t xml:space="preserve"> </w:t>
      </w:r>
      <w:r w:rsidRPr="00100734">
        <w:rPr>
          <w:rFonts w:cs="Open Sans Light"/>
          <w:sz w:val="22"/>
          <w:szCs w:val="22"/>
        </w:rPr>
        <w:t>- hvad skal</w:t>
      </w:r>
      <w:r>
        <w:rPr>
          <w:rFonts w:cs="Open Sans Light"/>
          <w:sz w:val="22"/>
          <w:szCs w:val="22"/>
        </w:rPr>
        <w:t xml:space="preserve"> der</w:t>
      </w:r>
      <w:r w:rsidRPr="00100734">
        <w:rPr>
          <w:rFonts w:cs="Open Sans Light"/>
          <w:sz w:val="22"/>
          <w:szCs w:val="22"/>
        </w:rPr>
        <w:t xml:space="preserve"> ske nu og hvad er næste skridt</w:t>
      </w:r>
      <w:r>
        <w:rPr>
          <w:rFonts w:cs="Open Sans Light"/>
          <w:sz w:val="22"/>
          <w:szCs w:val="22"/>
        </w:rPr>
        <w:t xml:space="preserve"> på mødet.</w:t>
      </w:r>
    </w:p>
    <w:p w14:paraId="430315CE" w14:textId="77777777" w:rsidR="006F2A37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b/>
          <w:bCs/>
          <w:sz w:val="22"/>
          <w:szCs w:val="22"/>
        </w:rPr>
      </w:pPr>
      <w:r w:rsidRPr="00BB4EC7">
        <w:rPr>
          <w:rStyle w:val="Overskrift3Tegn"/>
        </w:rPr>
        <w:t>Evaluér hybridmødet med deltagerne</w:t>
      </w:r>
      <w:r>
        <w:rPr>
          <w:rFonts w:cs="Open Sans Light"/>
          <w:b/>
          <w:bCs/>
          <w:sz w:val="22"/>
          <w:szCs w:val="22"/>
        </w:rPr>
        <w:t xml:space="preserve"> </w:t>
      </w:r>
      <w:r w:rsidRPr="00C80D1D">
        <w:rPr>
          <w:rFonts w:cs="Open Sans Light"/>
          <w:sz w:val="22"/>
          <w:szCs w:val="22"/>
        </w:rPr>
        <w:t>– hvad gik godt</w:t>
      </w:r>
      <w:r>
        <w:rPr>
          <w:rFonts w:cs="Open Sans Light"/>
          <w:sz w:val="22"/>
          <w:szCs w:val="22"/>
        </w:rPr>
        <w:t xml:space="preserve"> </w:t>
      </w:r>
      <w:r w:rsidRPr="00C80D1D">
        <w:rPr>
          <w:rFonts w:cs="Open Sans Light"/>
          <w:sz w:val="22"/>
          <w:szCs w:val="22"/>
        </w:rPr>
        <w:t xml:space="preserve">og hvad </w:t>
      </w:r>
      <w:r>
        <w:rPr>
          <w:rFonts w:cs="Open Sans Light"/>
          <w:sz w:val="22"/>
          <w:szCs w:val="22"/>
        </w:rPr>
        <w:t>kunne fungere bedre?</w:t>
      </w:r>
    </w:p>
    <w:p w14:paraId="68684DE9" w14:textId="77777777" w:rsidR="006F2A37" w:rsidRPr="00E31F30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sz w:val="22"/>
          <w:szCs w:val="22"/>
        </w:rPr>
      </w:pPr>
      <w:r w:rsidRPr="00BB4EC7">
        <w:rPr>
          <w:rStyle w:val="Overskrift3Tegn"/>
        </w:rPr>
        <w:t>Spørg mødedeltagerne om gode råd, forudsætninger og hensyn</w:t>
      </w:r>
      <w:r>
        <w:rPr>
          <w:rStyle w:val="Overskrift3Tegn"/>
        </w:rPr>
        <w:t xml:space="preserve"> </w:t>
      </w:r>
      <w:r>
        <w:rPr>
          <w:rStyle w:val="Overskrift3Tegn"/>
          <w:rFonts w:asciiTheme="majorHAnsi" w:hAnsiTheme="majorHAnsi" w:cstheme="majorHAnsi"/>
        </w:rPr>
        <w:t>–</w:t>
      </w:r>
      <w:r w:rsidRPr="00BB4EC7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som kan gøre det </w:t>
      </w:r>
      <w:r w:rsidRPr="00B763A1">
        <w:rPr>
          <w:rFonts w:cs="Open Sans Light"/>
          <w:sz w:val="22"/>
          <w:szCs w:val="22"/>
        </w:rPr>
        <w:t xml:space="preserve">hybride møde </w:t>
      </w:r>
      <w:r>
        <w:rPr>
          <w:rFonts w:cs="Open Sans Light"/>
          <w:sz w:val="22"/>
          <w:szCs w:val="22"/>
        </w:rPr>
        <w:t>mere</w:t>
      </w:r>
      <w:r w:rsidRPr="00B763A1">
        <w:rPr>
          <w:rFonts w:cs="Open Sans Light"/>
          <w:sz w:val="22"/>
          <w:szCs w:val="22"/>
        </w:rPr>
        <w:t xml:space="preserve"> tilgængeligt i praksis.</w:t>
      </w:r>
    </w:p>
    <w:p w14:paraId="0481D34B" w14:textId="77777777" w:rsidR="006F2A37" w:rsidRPr="00B763A1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sz w:val="22"/>
          <w:szCs w:val="22"/>
        </w:rPr>
      </w:pPr>
      <w:r w:rsidRPr="00BB4EC7">
        <w:rPr>
          <w:rStyle w:val="Overskrift3Tegn"/>
        </w:rPr>
        <w:t xml:space="preserve">Overvej om den hybride mødeform kan </w:t>
      </w:r>
      <w:r>
        <w:rPr>
          <w:rStyle w:val="Overskrift3Tegn"/>
        </w:rPr>
        <w:t>tilgodese</w:t>
      </w:r>
      <w:r w:rsidRPr="00BB4EC7">
        <w:rPr>
          <w:rStyle w:val="Overskrift3Tegn"/>
        </w:rPr>
        <w:t xml:space="preserve"> alle deltageres forudsætninger.</w:t>
      </w:r>
      <w:r>
        <w:rPr>
          <w:rFonts w:cs="Open Sans Light"/>
          <w:sz w:val="22"/>
          <w:szCs w:val="22"/>
        </w:rPr>
        <w:t xml:space="preserve"> </w:t>
      </w:r>
    </w:p>
    <w:p w14:paraId="03938A17" w14:textId="77777777" w:rsidR="006F2A37" w:rsidRPr="00B763A1" w:rsidRDefault="006F2A37" w:rsidP="006F2A37">
      <w:pPr>
        <w:pStyle w:val="Listeafsnit"/>
        <w:numPr>
          <w:ilvl w:val="0"/>
          <w:numId w:val="18"/>
        </w:numPr>
        <w:ind w:right="707"/>
        <w:rPr>
          <w:rFonts w:cs="Open Sans Light"/>
          <w:sz w:val="22"/>
          <w:szCs w:val="22"/>
        </w:rPr>
      </w:pPr>
      <w:r w:rsidRPr="00B763A1">
        <w:rPr>
          <w:rFonts w:cs="Open Sans Light"/>
          <w:sz w:val="22"/>
          <w:szCs w:val="22"/>
        </w:rPr>
        <w:t>Hvis alle ikke kan deltage på lige fod, bør andre kommunikations- og mødeformer overvejes.</w:t>
      </w:r>
    </w:p>
    <w:p w14:paraId="4E253D6A" w14:textId="77777777" w:rsidR="006F2A37" w:rsidRDefault="006F2A37" w:rsidP="006F2A37">
      <w:pPr>
        <w:ind w:right="707"/>
        <w:rPr>
          <w:rFonts w:cs="Open Sans Light"/>
          <w:sz w:val="22"/>
          <w:szCs w:val="22"/>
        </w:rPr>
      </w:pPr>
    </w:p>
    <w:p w14:paraId="05B1FA08" w14:textId="77777777" w:rsidR="006F2A37" w:rsidRDefault="006F2A37" w:rsidP="006F2A37">
      <w:p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lastRenderedPageBreak/>
        <w:t xml:space="preserve">I det næste får du </w:t>
      </w:r>
      <w:r w:rsidRPr="00BB4EC7">
        <w:rPr>
          <w:rFonts w:cs="Open Sans Light"/>
          <w:sz w:val="22"/>
          <w:szCs w:val="22"/>
        </w:rPr>
        <w:t xml:space="preserve">nogle gode råd og tips til </w:t>
      </w:r>
      <w:r>
        <w:rPr>
          <w:rFonts w:cs="Open Sans Light"/>
          <w:sz w:val="22"/>
          <w:szCs w:val="22"/>
        </w:rPr>
        <w:t xml:space="preserve">at forberede (FØR), afholde (UNDER) og følge op (EFTER) på hver af </w:t>
      </w:r>
      <w:r w:rsidRPr="00BB4EC7">
        <w:rPr>
          <w:rFonts w:cs="Open Sans Light"/>
          <w:sz w:val="22"/>
          <w:szCs w:val="22"/>
        </w:rPr>
        <w:t xml:space="preserve">de tre typer hybridmøder. </w:t>
      </w:r>
    </w:p>
    <w:p w14:paraId="17D1B550" w14:textId="6CE940E6" w:rsidR="006F2A37" w:rsidRPr="007430B1" w:rsidRDefault="006F2A37" w:rsidP="006F2A37">
      <w:pPr>
        <w:pStyle w:val="Overskrift2"/>
        <w:numPr>
          <w:ilvl w:val="0"/>
          <w:numId w:val="27"/>
        </w:numPr>
        <w:ind w:left="284" w:right="707" w:hanging="284"/>
        <w:rPr>
          <w:u w:val="single"/>
        </w:rPr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2B95BF" wp14:editId="1FB53CEE">
                <wp:simplePos x="0" y="0"/>
                <wp:positionH relativeFrom="margin">
                  <wp:align>right</wp:align>
                </wp:positionH>
                <wp:positionV relativeFrom="paragraph">
                  <wp:posOffset>84455</wp:posOffset>
                </wp:positionV>
                <wp:extent cx="760730" cy="741045"/>
                <wp:effectExtent l="0" t="0" r="1270" b="40005"/>
                <wp:wrapNone/>
                <wp:docPr id="77" name="Gruppe 3" descr="Ikon der viser flere mødedeltagere - i alt 12 - illustreret som små personer, der er placeret over to små bobler. Boblerne illustrerer de få virtuelle deltager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30" cy="741045"/>
                          <a:chOff x="0" y="0"/>
                          <a:chExt cx="865168" cy="910614"/>
                        </a:xfrm>
                      </wpg:grpSpPr>
                      <wpg:grpSp>
                        <wpg:cNvPr id="78" name="Group 72"/>
                        <wpg:cNvGrpSpPr/>
                        <wpg:grpSpPr>
                          <a:xfrm>
                            <a:off x="0" y="0"/>
                            <a:ext cx="865168" cy="910614"/>
                            <a:chOff x="0" y="0"/>
                            <a:chExt cx="865168" cy="910614"/>
                          </a:xfrm>
                        </wpg:grpSpPr>
                        <wps:wsp>
                          <wps:cNvPr id="79" name="Oval 19"/>
                          <wps:cNvSpPr/>
                          <wps:spPr>
                            <a:xfrm>
                              <a:off x="18859" y="19850"/>
                              <a:ext cx="846309" cy="890764"/>
                            </a:xfrm>
                            <a:prstGeom prst="ellipse">
                              <a:avLst/>
                            </a:prstGeom>
                            <a:solidFill>
                              <a:srgbClr val="E4B73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0" name="Arc 20"/>
                          <wps:cNvSpPr/>
                          <wps:spPr>
                            <a:xfrm>
                              <a:off x="0" y="0"/>
                              <a:ext cx="846309" cy="890764"/>
                            </a:xfrm>
                            <a:prstGeom prst="arc">
                              <a:avLst>
                                <a:gd name="adj1" fmla="val 2881387"/>
                                <a:gd name="adj2" fmla="val 0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1F2023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1" name="Freeform 55"/>
                          <wps:cNvSpPr>
                            <a:spLocks/>
                          </wps:cNvSpPr>
                          <wps:spPr bwMode="auto">
                            <a:xfrm>
                              <a:off x="210091" y="622694"/>
                              <a:ext cx="88203" cy="9687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17"/>
                                <a:gd name="T2" fmla="*/ 8 w 16"/>
                                <a:gd name="T3" fmla="*/ 17 h 17"/>
                                <a:gd name="T4" fmla="*/ 0 w 16"/>
                                <a:gd name="T5" fmla="*/ 8 h 17"/>
                                <a:gd name="T6" fmla="*/ 8 w 16"/>
                                <a:gd name="T7" fmla="*/ 1 h 17"/>
                                <a:gd name="T8" fmla="*/ 16 w 16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9"/>
                                  </a:moveTo>
                                  <a:cubicBezTo>
                                    <a:pt x="16" y="14"/>
                                    <a:pt x="12" y="17"/>
                                    <a:pt x="8" y="17"/>
                                  </a:cubicBezTo>
                                  <a:cubicBezTo>
                                    <a:pt x="3" y="17"/>
                                    <a:pt x="0" y="13"/>
                                    <a:pt x="0" y="8"/>
                                  </a:cubicBezTo>
                                  <a:cubicBezTo>
                                    <a:pt x="0" y="4"/>
                                    <a:pt x="4" y="0"/>
                                    <a:pt x="8" y="1"/>
                                  </a:cubicBezTo>
                                  <a:cubicBezTo>
                                    <a:pt x="13" y="1"/>
                                    <a:pt x="16" y="5"/>
                                    <a:pt x="16" y="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1F20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56"/>
                          <wps:cNvSpPr>
                            <a:spLocks/>
                          </wps:cNvSpPr>
                          <wps:spPr bwMode="auto">
                            <a:xfrm>
                              <a:off x="526471" y="622696"/>
                              <a:ext cx="92038" cy="9687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7"/>
                                <a:gd name="T2" fmla="*/ 8 w 17"/>
                                <a:gd name="T3" fmla="*/ 17 h 17"/>
                                <a:gd name="T4" fmla="*/ 1 w 17"/>
                                <a:gd name="T5" fmla="*/ 8 h 17"/>
                                <a:gd name="T6" fmla="*/ 9 w 17"/>
                                <a:gd name="T7" fmla="*/ 1 h 17"/>
                                <a:gd name="T8" fmla="*/ 17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9"/>
                                  </a:moveTo>
                                  <a:cubicBezTo>
                                    <a:pt x="17" y="14"/>
                                    <a:pt x="13" y="17"/>
                                    <a:pt x="8" y="17"/>
                                  </a:cubicBezTo>
                                  <a:cubicBezTo>
                                    <a:pt x="4" y="17"/>
                                    <a:pt x="0" y="13"/>
                                    <a:pt x="1" y="8"/>
                                  </a:cubicBezTo>
                                  <a:cubicBezTo>
                                    <a:pt x="1" y="4"/>
                                    <a:pt x="5" y="0"/>
                                    <a:pt x="9" y="1"/>
                                  </a:cubicBezTo>
                                  <a:cubicBezTo>
                                    <a:pt x="14" y="1"/>
                                    <a:pt x="17" y="5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1F20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Line 60"/>
                          <wps:cNvCnPr/>
                          <wps:spPr bwMode="auto">
                            <a:xfrm flipH="1">
                              <a:off x="281030" y="600494"/>
                              <a:ext cx="38349" cy="38346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1F20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61"/>
                          <wps:cNvCnPr/>
                          <wps:spPr bwMode="auto">
                            <a:xfrm flipH="1" flipV="1">
                              <a:off x="514959" y="604531"/>
                              <a:ext cx="26844" cy="34310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1F20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5" name="Group 65"/>
                          <wpg:cNvGrpSpPr/>
                          <wpg:grpSpPr>
                            <a:xfrm>
                              <a:off x="278921" y="352513"/>
                              <a:ext cx="271426" cy="210485"/>
                              <a:chOff x="278921" y="352513"/>
                              <a:chExt cx="561574" cy="338226"/>
                            </a:xfrm>
                          </wpg:grpSpPr>
                          <wps:wsp>
                            <wps:cNvPr id="86" name="Freeform: Shape 66"/>
                            <wps:cNvSpPr/>
                            <wps:spPr>
                              <a:xfrm>
                                <a:off x="347397" y="520400"/>
                                <a:ext cx="333865" cy="170339"/>
                              </a:xfrm>
                              <a:custGeom>
                                <a:avLst/>
                                <a:gdLst>
                                  <a:gd name="connsiteX0" fmla="*/ 10220 w 333864"/>
                                  <a:gd name="connsiteY0" fmla="*/ 127618 h 170339"/>
                                  <a:gd name="connsiteX1" fmla="*/ 60777 w 333864"/>
                                  <a:gd name="connsiteY1" fmla="*/ 127618 h 170339"/>
                                  <a:gd name="connsiteX2" fmla="*/ 101522 w 333864"/>
                                  <a:gd name="connsiteY2" fmla="*/ 86873 h 170339"/>
                                  <a:gd name="connsiteX3" fmla="*/ 101522 w 333864"/>
                                  <a:gd name="connsiteY3" fmla="*/ 86873 h 170339"/>
                                  <a:gd name="connsiteX4" fmla="*/ 178175 w 333864"/>
                                  <a:gd name="connsiteY4" fmla="*/ 10220 h 170339"/>
                                  <a:gd name="connsiteX5" fmla="*/ 252988 w 333864"/>
                                  <a:gd name="connsiteY5" fmla="*/ 10220 h 170339"/>
                                  <a:gd name="connsiteX6" fmla="*/ 329640 w 333864"/>
                                  <a:gd name="connsiteY6" fmla="*/ 86873 h 170339"/>
                                  <a:gd name="connsiteX7" fmla="*/ 329640 w 333864"/>
                                  <a:gd name="connsiteY7" fmla="*/ 114536 h 170339"/>
                                  <a:gd name="connsiteX8" fmla="*/ 280855 w 333864"/>
                                  <a:gd name="connsiteY8" fmla="*/ 163321 h 170339"/>
                                  <a:gd name="connsiteX9" fmla="*/ 245425 w 333864"/>
                                  <a:gd name="connsiteY9" fmla="*/ 163321 h 170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33864" h="170339">
                                    <a:moveTo>
                                      <a:pt x="10220" y="127618"/>
                                    </a:moveTo>
                                    <a:lnTo>
                                      <a:pt x="60777" y="127618"/>
                                    </a:lnTo>
                                    <a:cubicBezTo>
                                      <a:pt x="83262" y="127618"/>
                                      <a:pt x="101522" y="109358"/>
                                      <a:pt x="101522" y="86873"/>
                                    </a:cubicBezTo>
                                    <a:lnTo>
                                      <a:pt x="101522" y="86873"/>
                                    </a:lnTo>
                                    <a:cubicBezTo>
                                      <a:pt x="101522" y="44561"/>
                                      <a:pt x="135863" y="10220"/>
                                      <a:pt x="178175" y="10220"/>
                                    </a:cubicBezTo>
                                    <a:lnTo>
                                      <a:pt x="252988" y="10220"/>
                                    </a:lnTo>
                                    <a:cubicBezTo>
                                      <a:pt x="295300" y="10220"/>
                                      <a:pt x="329640" y="44561"/>
                                      <a:pt x="329640" y="86873"/>
                                    </a:cubicBezTo>
                                    <a:lnTo>
                                      <a:pt x="329640" y="114536"/>
                                    </a:lnTo>
                                    <a:cubicBezTo>
                                      <a:pt x="329640" y="141518"/>
                                      <a:pt x="307769" y="163321"/>
                                      <a:pt x="280855" y="163321"/>
                                    </a:cubicBezTo>
                                    <a:lnTo>
                                      <a:pt x="245425" y="163321"/>
                                    </a:ln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87" name="Freeform: Shape 67"/>
                            <wps:cNvSpPr/>
                            <wps:spPr>
                              <a:xfrm>
                                <a:off x="278921" y="484697"/>
                                <a:ext cx="231661" cy="129458"/>
                              </a:xfrm>
                              <a:custGeom>
                                <a:avLst/>
                                <a:gdLst>
                                  <a:gd name="connsiteX0" fmla="*/ 10220 w 231661"/>
                                  <a:gd name="connsiteY0" fmla="*/ 121554 h 129457"/>
                                  <a:gd name="connsiteX1" fmla="*/ 10220 w 231661"/>
                                  <a:gd name="connsiteY1" fmla="*/ 86873 h 129457"/>
                                  <a:gd name="connsiteX2" fmla="*/ 86873 w 231661"/>
                                  <a:gd name="connsiteY2" fmla="*/ 10220 h 129457"/>
                                  <a:gd name="connsiteX3" fmla="*/ 161686 w 231661"/>
                                  <a:gd name="connsiteY3" fmla="*/ 10220 h 129457"/>
                                  <a:gd name="connsiteX4" fmla="*/ 227573 w 231661"/>
                                  <a:gd name="connsiteY4" fmla="*/ 48308 h 1294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1661" h="129457">
                                    <a:moveTo>
                                      <a:pt x="10220" y="121554"/>
                                    </a:moveTo>
                                    <a:lnTo>
                                      <a:pt x="10220" y="86873"/>
                                    </a:lnTo>
                                    <a:cubicBezTo>
                                      <a:pt x="10220" y="44561"/>
                                      <a:pt x="44561" y="10220"/>
                                      <a:pt x="86873" y="10220"/>
                                    </a:cubicBezTo>
                                    <a:lnTo>
                                      <a:pt x="161686" y="10220"/>
                                    </a:lnTo>
                                    <a:cubicBezTo>
                                      <a:pt x="188123" y="10220"/>
                                      <a:pt x="215990" y="25074"/>
                                      <a:pt x="227573" y="4830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88" name="Freeform: Shape 68"/>
                            <wps:cNvSpPr/>
                            <wps:spPr>
                              <a:xfrm>
                                <a:off x="608834" y="484697"/>
                                <a:ext cx="231661" cy="170339"/>
                              </a:xfrm>
                              <a:custGeom>
                                <a:avLst/>
                                <a:gdLst>
                                  <a:gd name="connsiteX0" fmla="*/ 10220 w 231661"/>
                                  <a:gd name="connsiteY0" fmla="*/ 48240 h 170339"/>
                                  <a:gd name="connsiteX1" fmla="*/ 76448 w 231661"/>
                                  <a:gd name="connsiteY1" fmla="*/ 10220 h 170339"/>
                                  <a:gd name="connsiteX2" fmla="*/ 151261 w 231661"/>
                                  <a:gd name="connsiteY2" fmla="*/ 10220 h 170339"/>
                                  <a:gd name="connsiteX3" fmla="*/ 227914 w 231661"/>
                                  <a:gd name="connsiteY3" fmla="*/ 86873 h 170339"/>
                                  <a:gd name="connsiteX4" fmla="*/ 227914 w 231661"/>
                                  <a:gd name="connsiteY4" fmla="*/ 114536 h 170339"/>
                                  <a:gd name="connsiteX5" fmla="*/ 179129 w 231661"/>
                                  <a:gd name="connsiteY5" fmla="*/ 163321 h 170339"/>
                                  <a:gd name="connsiteX6" fmla="*/ 66364 w 231661"/>
                                  <a:gd name="connsiteY6" fmla="*/ 163321 h 170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31661" h="170339">
                                    <a:moveTo>
                                      <a:pt x="10220" y="48240"/>
                                    </a:moveTo>
                                    <a:cubicBezTo>
                                      <a:pt x="23507" y="25483"/>
                                      <a:pt x="48172" y="10220"/>
                                      <a:pt x="76448" y="10220"/>
                                    </a:cubicBezTo>
                                    <a:lnTo>
                                      <a:pt x="151261" y="10220"/>
                                    </a:lnTo>
                                    <a:cubicBezTo>
                                      <a:pt x="193573" y="10220"/>
                                      <a:pt x="227914" y="44561"/>
                                      <a:pt x="227914" y="86873"/>
                                    </a:cubicBezTo>
                                    <a:lnTo>
                                      <a:pt x="227914" y="114536"/>
                                    </a:lnTo>
                                    <a:cubicBezTo>
                                      <a:pt x="227914" y="141518"/>
                                      <a:pt x="206042" y="163321"/>
                                      <a:pt x="179129" y="163321"/>
                                    </a:cubicBezTo>
                                    <a:lnTo>
                                      <a:pt x="66364" y="163321"/>
                                    </a:ln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89" name="Freeform: Shape 69"/>
                            <wps:cNvSpPr/>
                            <wps:spPr>
                              <a:xfrm>
                                <a:off x="343321" y="352513"/>
                                <a:ext cx="122644" cy="149899"/>
                              </a:xfrm>
                              <a:custGeom>
                                <a:avLst/>
                                <a:gdLst>
                                  <a:gd name="connsiteX0" fmla="*/ 60220 w 122644"/>
                                  <a:gd name="connsiteY0" fmla="*/ 142404 h 149898"/>
                                  <a:gd name="connsiteX1" fmla="*/ 10549 w 122644"/>
                                  <a:gd name="connsiteY1" fmla="*/ 76244 h 149898"/>
                                  <a:gd name="connsiteX2" fmla="*/ 63899 w 122644"/>
                                  <a:gd name="connsiteY2" fmla="*/ 10220 h 149898"/>
                                  <a:gd name="connsiteX3" fmla="*/ 102055 w 122644"/>
                                  <a:gd name="connsiteY3" fmla="*/ 107518 h 149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644" h="149898">
                                    <a:moveTo>
                                      <a:pt x="60220" y="142404"/>
                                    </a:moveTo>
                                    <a:cubicBezTo>
                                      <a:pt x="39302" y="142404"/>
                                      <a:pt x="14160" y="117330"/>
                                      <a:pt x="10549" y="76244"/>
                                    </a:cubicBezTo>
                                    <a:cubicBezTo>
                                      <a:pt x="7347" y="39859"/>
                                      <a:pt x="27719" y="10220"/>
                                      <a:pt x="63899" y="10220"/>
                                    </a:cubicBezTo>
                                    <a:cubicBezTo>
                                      <a:pt x="105598" y="10220"/>
                                      <a:pt x="132376" y="48104"/>
                                      <a:pt x="102055" y="1075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90" name="Freeform: Shape 70"/>
                            <wps:cNvSpPr/>
                            <wps:spPr>
                              <a:xfrm>
                                <a:off x="500646" y="388217"/>
                                <a:ext cx="122644" cy="149899"/>
                              </a:xfrm>
                              <a:custGeom>
                                <a:avLst/>
                                <a:gdLst>
                                  <a:gd name="connsiteX0" fmla="*/ 60220 w 122644"/>
                                  <a:gd name="connsiteY0" fmla="*/ 142404 h 149898"/>
                                  <a:gd name="connsiteX1" fmla="*/ 10549 w 122644"/>
                                  <a:gd name="connsiteY1" fmla="*/ 76244 h 149898"/>
                                  <a:gd name="connsiteX2" fmla="*/ 63899 w 122644"/>
                                  <a:gd name="connsiteY2" fmla="*/ 10220 h 149898"/>
                                  <a:gd name="connsiteX3" fmla="*/ 102055 w 122644"/>
                                  <a:gd name="connsiteY3" fmla="*/ 107518 h 149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644" h="149898">
                                    <a:moveTo>
                                      <a:pt x="60220" y="142404"/>
                                    </a:moveTo>
                                    <a:cubicBezTo>
                                      <a:pt x="39302" y="142404"/>
                                      <a:pt x="14160" y="117330"/>
                                      <a:pt x="10549" y="76244"/>
                                    </a:cubicBezTo>
                                    <a:cubicBezTo>
                                      <a:pt x="7347" y="39859"/>
                                      <a:pt x="27719" y="10220"/>
                                      <a:pt x="63899" y="10220"/>
                                    </a:cubicBezTo>
                                    <a:cubicBezTo>
                                      <a:pt x="105598" y="10220"/>
                                      <a:pt x="132376" y="48104"/>
                                      <a:pt x="102055" y="1075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  <wps:wsp>
                            <wps:cNvPr id="91" name="Freeform: Shape 71"/>
                            <wps:cNvSpPr/>
                            <wps:spPr>
                              <a:xfrm>
                                <a:off x="659675" y="352513"/>
                                <a:ext cx="122644" cy="149899"/>
                              </a:xfrm>
                              <a:custGeom>
                                <a:avLst/>
                                <a:gdLst>
                                  <a:gd name="connsiteX0" fmla="*/ 60220 w 122644"/>
                                  <a:gd name="connsiteY0" fmla="*/ 142404 h 149898"/>
                                  <a:gd name="connsiteX1" fmla="*/ 10549 w 122644"/>
                                  <a:gd name="connsiteY1" fmla="*/ 76244 h 149898"/>
                                  <a:gd name="connsiteX2" fmla="*/ 63899 w 122644"/>
                                  <a:gd name="connsiteY2" fmla="*/ 10220 h 149898"/>
                                  <a:gd name="connsiteX3" fmla="*/ 102055 w 122644"/>
                                  <a:gd name="connsiteY3" fmla="*/ 107518 h 149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2644" h="149898">
                                    <a:moveTo>
                                      <a:pt x="60220" y="142404"/>
                                    </a:moveTo>
                                    <a:cubicBezTo>
                                      <a:pt x="39302" y="142404"/>
                                      <a:pt x="14160" y="117330"/>
                                      <a:pt x="10549" y="76244"/>
                                    </a:cubicBezTo>
                                    <a:cubicBezTo>
                                      <a:pt x="7347" y="39859"/>
                                      <a:pt x="27719" y="10220"/>
                                      <a:pt x="63899" y="10220"/>
                                    </a:cubicBezTo>
                                    <a:cubicBezTo>
                                      <a:pt x="105598" y="10220"/>
                                      <a:pt x="132376" y="48104"/>
                                      <a:pt x="102055" y="1075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rgbClr val="30373B"/>
                                </a:solidFill>
                                <a:prstDash val="solid"/>
                                <a:round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93" name="Group 482"/>
                        <wpg:cNvGrpSpPr/>
                        <wpg:grpSpPr>
                          <a:xfrm>
                            <a:off x="549287" y="354184"/>
                            <a:ext cx="261742" cy="231842"/>
                            <a:chOff x="549286" y="354183"/>
                            <a:chExt cx="459872" cy="277531"/>
                          </a:xfrm>
                        </wpg:grpSpPr>
                        <wps:wsp>
                          <wps:cNvPr id="94" name="Freeform: Shape 499"/>
                          <wps:cNvSpPr/>
                          <wps:spPr>
                            <a:xfrm>
                              <a:off x="605417" y="492223"/>
                              <a:ext cx="273401" cy="139491"/>
                            </a:xfrm>
                            <a:custGeom>
                              <a:avLst/>
                              <a:gdLst>
                                <a:gd name="connsiteX0" fmla="*/ 9965 w 325525"/>
                                <a:gd name="connsiteY0" fmla="*/ 124431 h 166084"/>
                                <a:gd name="connsiteX1" fmla="*/ 59259 w 325525"/>
                                <a:gd name="connsiteY1" fmla="*/ 124431 h 166084"/>
                                <a:gd name="connsiteX2" fmla="*/ 98987 w 325525"/>
                                <a:gd name="connsiteY2" fmla="*/ 84703 h 166084"/>
                                <a:gd name="connsiteX3" fmla="*/ 98987 w 325525"/>
                                <a:gd name="connsiteY3" fmla="*/ 84703 h 166084"/>
                                <a:gd name="connsiteX4" fmla="*/ 173725 w 325525"/>
                                <a:gd name="connsiteY4" fmla="*/ 9965 h 166084"/>
                                <a:gd name="connsiteX5" fmla="*/ 246669 w 325525"/>
                                <a:gd name="connsiteY5" fmla="*/ 9965 h 166084"/>
                                <a:gd name="connsiteX6" fmla="*/ 321407 w 325525"/>
                                <a:gd name="connsiteY6" fmla="*/ 84703 h 166084"/>
                                <a:gd name="connsiteX7" fmla="*/ 321407 w 325525"/>
                                <a:gd name="connsiteY7" fmla="*/ 111675 h 166084"/>
                                <a:gd name="connsiteX8" fmla="*/ 273840 w 325525"/>
                                <a:gd name="connsiteY8" fmla="*/ 159242 h 166084"/>
                                <a:gd name="connsiteX9" fmla="*/ 239295 w 325525"/>
                                <a:gd name="connsiteY9" fmla="*/ 159242 h 1660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25525" h="166084">
                                  <a:moveTo>
                                    <a:pt x="9965" y="124431"/>
                                  </a:moveTo>
                                  <a:lnTo>
                                    <a:pt x="59259" y="124431"/>
                                  </a:lnTo>
                                  <a:cubicBezTo>
                                    <a:pt x="81182" y="124431"/>
                                    <a:pt x="98987" y="106626"/>
                                    <a:pt x="98987" y="84703"/>
                                  </a:cubicBezTo>
                                  <a:lnTo>
                                    <a:pt x="98987" y="84703"/>
                                  </a:lnTo>
                                  <a:cubicBezTo>
                                    <a:pt x="98987" y="43448"/>
                                    <a:pt x="132470" y="9965"/>
                                    <a:pt x="173725" y="9965"/>
                                  </a:cubicBezTo>
                                  <a:lnTo>
                                    <a:pt x="246669" y="9965"/>
                                  </a:lnTo>
                                  <a:cubicBezTo>
                                    <a:pt x="287924" y="9965"/>
                                    <a:pt x="321407" y="43448"/>
                                    <a:pt x="321407" y="84703"/>
                                  </a:cubicBezTo>
                                  <a:lnTo>
                                    <a:pt x="321407" y="111675"/>
                                  </a:lnTo>
                                  <a:cubicBezTo>
                                    <a:pt x="321407" y="137983"/>
                                    <a:pt x="300082" y="159242"/>
                                    <a:pt x="273840" y="159242"/>
                                  </a:cubicBezTo>
                                  <a:lnTo>
                                    <a:pt x="239295" y="159242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95" name="Freeform: Shape 501"/>
                          <wps:cNvSpPr/>
                          <wps:spPr>
                            <a:xfrm>
                              <a:off x="549286" y="462986"/>
                              <a:ext cx="189707" cy="106012"/>
                            </a:xfrm>
                            <a:custGeom>
                              <a:avLst/>
                              <a:gdLst>
                                <a:gd name="connsiteX0" fmla="*/ 9965 w 225875"/>
                                <a:gd name="connsiteY0" fmla="*/ 118518 h 126224"/>
                                <a:gd name="connsiteX1" fmla="*/ 9965 w 225875"/>
                                <a:gd name="connsiteY1" fmla="*/ 84703 h 126224"/>
                                <a:gd name="connsiteX2" fmla="*/ 84703 w 225875"/>
                                <a:gd name="connsiteY2" fmla="*/ 9965 h 126224"/>
                                <a:gd name="connsiteX3" fmla="*/ 157648 w 225875"/>
                                <a:gd name="connsiteY3" fmla="*/ 9965 h 126224"/>
                                <a:gd name="connsiteX4" fmla="*/ 219630 w 225875"/>
                                <a:gd name="connsiteY4" fmla="*/ 42916 h 126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5875" h="126224">
                                  <a:moveTo>
                                    <a:pt x="9965" y="118518"/>
                                  </a:moveTo>
                                  <a:lnTo>
                                    <a:pt x="9965" y="84703"/>
                                  </a:lnTo>
                                  <a:cubicBezTo>
                                    <a:pt x="9965" y="43448"/>
                                    <a:pt x="43448" y="9965"/>
                                    <a:pt x="84703" y="9965"/>
                                  </a:cubicBezTo>
                                  <a:lnTo>
                                    <a:pt x="157648" y="9965"/>
                                  </a:lnTo>
                                  <a:cubicBezTo>
                                    <a:pt x="183424" y="9965"/>
                                    <a:pt x="206211" y="23053"/>
                                    <a:pt x="219630" y="42916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96" name="Freeform: Shape 502"/>
                          <wps:cNvSpPr/>
                          <wps:spPr>
                            <a:xfrm>
                              <a:off x="819451" y="463042"/>
                              <a:ext cx="189707" cy="139491"/>
                            </a:xfrm>
                            <a:custGeom>
                              <a:avLst/>
                              <a:gdLst>
                                <a:gd name="connsiteX0" fmla="*/ 9965 w 225875"/>
                                <a:gd name="connsiteY0" fmla="*/ 47035 h 166084"/>
                                <a:gd name="connsiteX1" fmla="*/ 74539 w 225875"/>
                                <a:gd name="connsiteY1" fmla="*/ 9965 h 166084"/>
                                <a:gd name="connsiteX2" fmla="*/ 147484 w 225875"/>
                                <a:gd name="connsiteY2" fmla="*/ 9965 h 166084"/>
                                <a:gd name="connsiteX3" fmla="*/ 222222 w 225875"/>
                                <a:gd name="connsiteY3" fmla="*/ 84703 h 166084"/>
                                <a:gd name="connsiteX4" fmla="*/ 222222 w 225875"/>
                                <a:gd name="connsiteY4" fmla="*/ 111675 h 166084"/>
                                <a:gd name="connsiteX5" fmla="*/ 174655 w 225875"/>
                                <a:gd name="connsiteY5" fmla="*/ 159242 h 166084"/>
                                <a:gd name="connsiteX6" fmla="*/ 64707 w 225875"/>
                                <a:gd name="connsiteY6" fmla="*/ 159242 h 1660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5875" h="166084">
                                  <a:moveTo>
                                    <a:pt x="9965" y="47035"/>
                                  </a:moveTo>
                                  <a:cubicBezTo>
                                    <a:pt x="22920" y="24846"/>
                                    <a:pt x="46969" y="9965"/>
                                    <a:pt x="74539" y="9965"/>
                                  </a:cubicBezTo>
                                  <a:lnTo>
                                    <a:pt x="147484" y="9965"/>
                                  </a:lnTo>
                                  <a:cubicBezTo>
                                    <a:pt x="188739" y="9965"/>
                                    <a:pt x="222222" y="43448"/>
                                    <a:pt x="222222" y="84703"/>
                                  </a:cubicBezTo>
                                  <a:lnTo>
                                    <a:pt x="222222" y="111675"/>
                                  </a:lnTo>
                                  <a:cubicBezTo>
                                    <a:pt x="222222" y="137983"/>
                                    <a:pt x="200896" y="159242"/>
                                    <a:pt x="174655" y="159242"/>
                                  </a:cubicBezTo>
                                  <a:lnTo>
                                    <a:pt x="64707" y="159242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97" name="Freeform: Shape 503"/>
                          <wps:cNvSpPr/>
                          <wps:spPr>
                            <a:xfrm>
                              <a:off x="732650" y="383420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3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3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3" y="138980"/>
                                  </a:moveTo>
                                  <a:cubicBezTo>
                                    <a:pt x="38377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6" y="9965"/>
                                    <a:pt x="58773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7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98" name="Freeform: Shape 504"/>
                          <wps:cNvSpPr/>
                          <wps:spPr>
                            <a:xfrm>
                              <a:off x="863660" y="354183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3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3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3" y="138980"/>
                                  </a:moveTo>
                                  <a:cubicBezTo>
                                    <a:pt x="38378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7" y="9965"/>
                                    <a:pt x="58773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7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99" name="Freeform: Shape 505"/>
                          <wps:cNvSpPr/>
                          <wps:spPr>
                            <a:xfrm>
                              <a:off x="602032" y="354183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2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2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2" y="138980"/>
                                  </a:moveTo>
                                  <a:cubicBezTo>
                                    <a:pt x="38377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6" y="9965"/>
                                    <a:pt x="58772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6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07" name="Group 482"/>
                        <wpg:cNvGrpSpPr/>
                        <wpg:grpSpPr>
                          <a:xfrm>
                            <a:off x="224523" y="119976"/>
                            <a:ext cx="261742" cy="231842"/>
                            <a:chOff x="224523" y="119977"/>
                            <a:chExt cx="459872" cy="277531"/>
                          </a:xfrm>
                        </wpg:grpSpPr>
                        <wps:wsp>
                          <wps:cNvPr id="108" name="Freeform: Shape 499"/>
                          <wps:cNvSpPr/>
                          <wps:spPr>
                            <a:xfrm>
                              <a:off x="280654" y="258017"/>
                              <a:ext cx="273401" cy="139491"/>
                            </a:xfrm>
                            <a:custGeom>
                              <a:avLst/>
                              <a:gdLst>
                                <a:gd name="connsiteX0" fmla="*/ 9965 w 325525"/>
                                <a:gd name="connsiteY0" fmla="*/ 124431 h 166084"/>
                                <a:gd name="connsiteX1" fmla="*/ 59259 w 325525"/>
                                <a:gd name="connsiteY1" fmla="*/ 124431 h 166084"/>
                                <a:gd name="connsiteX2" fmla="*/ 98987 w 325525"/>
                                <a:gd name="connsiteY2" fmla="*/ 84703 h 166084"/>
                                <a:gd name="connsiteX3" fmla="*/ 98987 w 325525"/>
                                <a:gd name="connsiteY3" fmla="*/ 84703 h 166084"/>
                                <a:gd name="connsiteX4" fmla="*/ 173725 w 325525"/>
                                <a:gd name="connsiteY4" fmla="*/ 9965 h 166084"/>
                                <a:gd name="connsiteX5" fmla="*/ 246669 w 325525"/>
                                <a:gd name="connsiteY5" fmla="*/ 9965 h 166084"/>
                                <a:gd name="connsiteX6" fmla="*/ 321407 w 325525"/>
                                <a:gd name="connsiteY6" fmla="*/ 84703 h 166084"/>
                                <a:gd name="connsiteX7" fmla="*/ 321407 w 325525"/>
                                <a:gd name="connsiteY7" fmla="*/ 111675 h 166084"/>
                                <a:gd name="connsiteX8" fmla="*/ 273840 w 325525"/>
                                <a:gd name="connsiteY8" fmla="*/ 159242 h 166084"/>
                                <a:gd name="connsiteX9" fmla="*/ 239295 w 325525"/>
                                <a:gd name="connsiteY9" fmla="*/ 159242 h 1660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25525" h="166084">
                                  <a:moveTo>
                                    <a:pt x="9965" y="124431"/>
                                  </a:moveTo>
                                  <a:lnTo>
                                    <a:pt x="59259" y="124431"/>
                                  </a:lnTo>
                                  <a:cubicBezTo>
                                    <a:pt x="81182" y="124431"/>
                                    <a:pt x="98987" y="106626"/>
                                    <a:pt x="98987" y="84703"/>
                                  </a:cubicBezTo>
                                  <a:lnTo>
                                    <a:pt x="98987" y="84703"/>
                                  </a:lnTo>
                                  <a:cubicBezTo>
                                    <a:pt x="98987" y="43448"/>
                                    <a:pt x="132470" y="9965"/>
                                    <a:pt x="173725" y="9965"/>
                                  </a:cubicBezTo>
                                  <a:lnTo>
                                    <a:pt x="246669" y="9965"/>
                                  </a:lnTo>
                                  <a:cubicBezTo>
                                    <a:pt x="287924" y="9965"/>
                                    <a:pt x="321407" y="43448"/>
                                    <a:pt x="321407" y="84703"/>
                                  </a:cubicBezTo>
                                  <a:lnTo>
                                    <a:pt x="321407" y="111675"/>
                                  </a:lnTo>
                                  <a:cubicBezTo>
                                    <a:pt x="321407" y="137983"/>
                                    <a:pt x="300082" y="159242"/>
                                    <a:pt x="273840" y="159242"/>
                                  </a:cubicBezTo>
                                  <a:lnTo>
                                    <a:pt x="239295" y="159242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109" name="Freeform: Shape 501"/>
                          <wps:cNvSpPr/>
                          <wps:spPr>
                            <a:xfrm>
                              <a:off x="224523" y="228780"/>
                              <a:ext cx="189707" cy="106012"/>
                            </a:xfrm>
                            <a:custGeom>
                              <a:avLst/>
                              <a:gdLst>
                                <a:gd name="connsiteX0" fmla="*/ 9965 w 225875"/>
                                <a:gd name="connsiteY0" fmla="*/ 118518 h 126224"/>
                                <a:gd name="connsiteX1" fmla="*/ 9965 w 225875"/>
                                <a:gd name="connsiteY1" fmla="*/ 84703 h 126224"/>
                                <a:gd name="connsiteX2" fmla="*/ 84703 w 225875"/>
                                <a:gd name="connsiteY2" fmla="*/ 9965 h 126224"/>
                                <a:gd name="connsiteX3" fmla="*/ 157648 w 225875"/>
                                <a:gd name="connsiteY3" fmla="*/ 9965 h 126224"/>
                                <a:gd name="connsiteX4" fmla="*/ 219630 w 225875"/>
                                <a:gd name="connsiteY4" fmla="*/ 42916 h 126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5875" h="126224">
                                  <a:moveTo>
                                    <a:pt x="9965" y="118518"/>
                                  </a:moveTo>
                                  <a:lnTo>
                                    <a:pt x="9965" y="84703"/>
                                  </a:lnTo>
                                  <a:cubicBezTo>
                                    <a:pt x="9965" y="43448"/>
                                    <a:pt x="43448" y="9965"/>
                                    <a:pt x="84703" y="9965"/>
                                  </a:cubicBezTo>
                                  <a:lnTo>
                                    <a:pt x="157648" y="9965"/>
                                  </a:lnTo>
                                  <a:cubicBezTo>
                                    <a:pt x="183424" y="9965"/>
                                    <a:pt x="206211" y="23053"/>
                                    <a:pt x="219630" y="42916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110" name="Freeform: Shape 502"/>
                          <wps:cNvSpPr/>
                          <wps:spPr>
                            <a:xfrm>
                              <a:off x="494688" y="228836"/>
                              <a:ext cx="189707" cy="139491"/>
                            </a:xfrm>
                            <a:custGeom>
                              <a:avLst/>
                              <a:gdLst>
                                <a:gd name="connsiteX0" fmla="*/ 9965 w 225875"/>
                                <a:gd name="connsiteY0" fmla="*/ 47035 h 166084"/>
                                <a:gd name="connsiteX1" fmla="*/ 74539 w 225875"/>
                                <a:gd name="connsiteY1" fmla="*/ 9965 h 166084"/>
                                <a:gd name="connsiteX2" fmla="*/ 147484 w 225875"/>
                                <a:gd name="connsiteY2" fmla="*/ 9965 h 166084"/>
                                <a:gd name="connsiteX3" fmla="*/ 222222 w 225875"/>
                                <a:gd name="connsiteY3" fmla="*/ 84703 h 166084"/>
                                <a:gd name="connsiteX4" fmla="*/ 222222 w 225875"/>
                                <a:gd name="connsiteY4" fmla="*/ 111675 h 166084"/>
                                <a:gd name="connsiteX5" fmla="*/ 174655 w 225875"/>
                                <a:gd name="connsiteY5" fmla="*/ 159242 h 166084"/>
                                <a:gd name="connsiteX6" fmla="*/ 64707 w 225875"/>
                                <a:gd name="connsiteY6" fmla="*/ 159242 h 1660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5875" h="166084">
                                  <a:moveTo>
                                    <a:pt x="9965" y="47035"/>
                                  </a:moveTo>
                                  <a:cubicBezTo>
                                    <a:pt x="22920" y="24846"/>
                                    <a:pt x="46969" y="9965"/>
                                    <a:pt x="74539" y="9965"/>
                                  </a:cubicBezTo>
                                  <a:lnTo>
                                    <a:pt x="147484" y="9965"/>
                                  </a:lnTo>
                                  <a:cubicBezTo>
                                    <a:pt x="188739" y="9965"/>
                                    <a:pt x="222222" y="43448"/>
                                    <a:pt x="222222" y="84703"/>
                                  </a:cubicBezTo>
                                  <a:lnTo>
                                    <a:pt x="222222" y="111675"/>
                                  </a:lnTo>
                                  <a:cubicBezTo>
                                    <a:pt x="222222" y="137983"/>
                                    <a:pt x="200896" y="159242"/>
                                    <a:pt x="174655" y="159242"/>
                                  </a:cubicBezTo>
                                  <a:lnTo>
                                    <a:pt x="64707" y="159242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111" name="Freeform: Shape 503"/>
                          <wps:cNvSpPr/>
                          <wps:spPr>
                            <a:xfrm>
                              <a:off x="407887" y="149214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3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3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3" y="138980"/>
                                  </a:moveTo>
                                  <a:cubicBezTo>
                                    <a:pt x="38377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6" y="9965"/>
                                    <a:pt x="58773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7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112" name="Freeform: Shape 504"/>
                          <wps:cNvSpPr/>
                          <wps:spPr>
                            <a:xfrm>
                              <a:off x="538897" y="119977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3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3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3" y="138980"/>
                                  </a:moveTo>
                                  <a:cubicBezTo>
                                    <a:pt x="38378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7" y="9965"/>
                                    <a:pt x="58773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7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  <wps:wsp>
                          <wps:cNvPr id="113" name="Freeform: Shape 505"/>
                          <wps:cNvSpPr/>
                          <wps:spPr>
                            <a:xfrm>
                              <a:off x="277269" y="119977"/>
                              <a:ext cx="94854" cy="122752"/>
                            </a:xfrm>
                            <a:custGeom>
                              <a:avLst/>
                              <a:gdLst>
                                <a:gd name="connsiteX0" fmla="*/ 58772 w 112937"/>
                                <a:gd name="connsiteY0" fmla="*/ 138980 h 146154"/>
                                <a:gd name="connsiteX1" fmla="*/ 10342 w 112937"/>
                                <a:gd name="connsiteY1" fmla="*/ 74472 h 146154"/>
                                <a:gd name="connsiteX2" fmla="*/ 58772 w 112937"/>
                                <a:gd name="connsiteY2" fmla="*/ 9965 h 146154"/>
                                <a:gd name="connsiteX3" fmla="*/ 107203 w 112937"/>
                                <a:gd name="connsiteY3" fmla="*/ 74472 h 146154"/>
                                <a:gd name="connsiteX4" fmla="*/ 99563 w 112937"/>
                                <a:gd name="connsiteY4" fmla="*/ 104899 h 146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2937" h="146154">
                                  <a:moveTo>
                                    <a:pt x="58772" y="138980"/>
                                  </a:moveTo>
                                  <a:cubicBezTo>
                                    <a:pt x="38377" y="138980"/>
                                    <a:pt x="13863" y="114532"/>
                                    <a:pt x="10342" y="74472"/>
                                  </a:cubicBezTo>
                                  <a:cubicBezTo>
                                    <a:pt x="7220" y="38997"/>
                                    <a:pt x="23496" y="9965"/>
                                    <a:pt x="58772" y="9965"/>
                                  </a:cubicBezTo>
                                  <a:cubicBezTo>
                                    <a:pt x="94049" y="9965"/>
                                    <a:pt x="110325" y="38997"/>
                                    <a:pt x="107203" y="74472"/>
                                  </a:cubicBezTo>
                                  <a:cubicBezTo>
                                    <a:pt x="106206" y="85965"/>
                                    <a:pt x="103416" y="96196"/>
                                    <a:pt x="99563" y="104899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30373B"/>
                              </a:solidFill>
                              <a:prstDash val="solid"/>
                              <a:round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0A1A6" id="Gruppe 3" o:spid="_x0000_s1026" alt="Ikon der viser flere mødedeltagere - i alt 12 - illustreret som små personer, der er placeret over to små bobler. Boblerne illustrerer de få virtuelle deltagere." style="position:absolute;margin-left:8.7pt;margin-top:6.65pt;width:59.9pt;height:58.35pt;z-index:251662336;mso-position-horizontal:right;mso-position-horizontal-relative:margin;mso-width-relative:margin;mso-height-relative:margin" coordsize="8651,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">
                <v:group id="Group 72" o:spid="_x0000_s1027" style="position:absolute;width:8651;height:9106" coordsize="8651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oval id="Oval 19" o:spid="_x0000_s1028" style="position:absolute;left:188;top:198;width:8463;height:8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" fillcolor="#e4b73b" stroked="f" strokeweight="1pt">
                    <v:stroke joinstyle="miter"/>
                  </v:oval>
                  <v:shape id="Arc 20" o:spid="_x0000_s1029" style="position:absolute;width:8463;height:8907;visibility:visible;mso-wrap-style:square;v-text-anchor:middle" coordsize="846309,89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" path="m714106,768779nsc563249,919133,331002,931978,166006,799092,12776,675683,-41737,458804,33465,271787,113154,73613,316066,-36250,515583,10755,708889,56296,846309,236888,846309,445382r-423154,l714106,768779xem714106,768779nfc563249,919133,331002,931978,166006,799092,12776,675683,-41737,458804,33465,271787,113154,73613,316066,-36250,515583,10755,708889,56296,846309,236888,846309,445382e" filled="f" strokecolor="#1f2023" strokeweight="1pt">
                    <v:stroke joinstyle="miter"/>
                    <v:path arrowok="t" o:connecttype="custom" o:connectlocs="714106,768779;166006,799092;33465,271787;515583,10755;846309,445382" o:connectangles="0,0,0,0,0"/>
                  </v:shape>
                  <v:shape id="Freeform 55" o:spid="_x0000_s1030" style="position:absolute;left:2100;top:6226;width:882;height:969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" path="m16,9v,5,-4,8,-8,8c3,17,,13,,8,,4,4,,8,1v5,,8,4,8,8xe" filled="f" strokecolor="#1f2023" strokeweight="1pt">
                    <v:stroke endcap="round"/>
                    <v:path arrowok="t" o:connecttype="custom" o:connectlocs="88203,51285;44102,96872;0,45587;44102,5698;88203,51285" o:connectangles="0,0,0,0,0"/>
                  </v:shape>
                  <v:shape id="Freeform 56" o:spid="_x0000_s1031" style="position:absolute;left:5264;top:6226;width:921;height:969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" path="m17,9v,5,-4,8,-9,8c4,17,,13,1,8,1,4,5,,9,1v5,,8,4,8,8xe" filled="f" strokecolor="#1f2023" strokeweight="1pt">
                    <v:stroke endcap="round"/>
                    <v:path arrowok="t" o:connecttype="custom" o:connectlocs="92038,51285;43312,96872;5414,45587;48726,5698;92038,51285" o:connectangles="0,0,0,0,0"/>
                  </v:shape>
                  <v:line id="Line 60" o:spid="_x0000_s1032" style="position:absolute;flip:x;visibility:visible;mso-wrap-style:square" from="2810,6004" to="3193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" strokecolor="#1f2023" strokeweight="1pt">
                    <v:stroke endcap="round"/>
                  </v:line>
                  <v:line id="Line 61" o:spid="_x0000_s1033" style="position:absolute;flip:x y;visibility:visible;mso-wrap-style:square" from="5149,6045" to="5418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" strokecolor="#1f2023" strokeweight="1pt">
                    <v:stroke endcap="round"/>
                  </v:line>
                  <v:group id="Group 65" o:spid="_x0000_s1034" style="position:absolute;left:2789;top:3525;width:2714;height:2104" coordorigin="2789,3525" coordsize="5615,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: Shape 66" o:spid="_x0000_s1035" style="position:absolute;left:3473;top:5204;width:3339;height:1703;visibility:visible;mso-wrap-style:square;v-text-anchor:middle" coordsize="333864,17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" path="m10220,127618r50557,c83262,127618,101522,109358,101522,86873r,c101522,44561,135863,10220,178175,10220r74813,c295300,10220,329640,44561,329640,86873r,27663c329640,141518,307769,163321,280855,163321r-35430,e" filled="f" strokecolor="#30373b" strokeweight="1pt">
                      <v:stroke endcap="round"/>
                      <v:path arrowok="t" o:connecttype="custom" o:connectlocs="10220,127618;60777,127618;101522,86873;101522,86873;178176,10220;252989,10220;329641,86873;329641,114536;280856,163321;245426,163321" o:connectangles="0,0,0,0,0,0,0,0,0,0"/>
                    </v:shape>
                    <v:shape id="Freeform: Shape 67" o:spid="_x0000_s1036" style="position:absolute;left:2789;top:4846;width:2316;height:1295;visibility:visible;mso-wrap-style:square;v-text-anchor:middle" coordsize="231661,129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" path="m10220,121554r,-34681c10220,44561,44561,10220,86873,10220r74813,c188123,10220,215990,25074,227573,48308e" filled="f" strokecolor="#30373b" strokeweight="1pt">
                      <v:stroke endcap="round"/>
                      <v:path arrowok="t" o:connecttype="custom" o:connectlocs="10220,121555;10220,86874;86873,10220;161686,10220;227573,48308" o:connectangles="0,0,0,0,0"/>
                    </v:shape>
                    <v:shape id="Freeform: Shape 68" o:spid="_x0000_s1037" style="position:absolute;left:6088;top:4846;width:2316;height:1704;visibility:visible;mso-wrap-style:square;v-text-anchor:middle" coordsize="231661,17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" path="m10220,48240c23507,25483,48172,10220,76448,10220r74813,c193573,10220,227914,44561,227914,86873r,27663c227914,141518,206042,163321,179129,163321r-112765,e" filled="f" strokecolor="#30373b" strokeweight="1pt">
                      <v:stroke endcap="round"/>
                      <v:path arrowok="t" o:connecttype="custom" o:connectlocs="10220,48240;76448,10220;151261,10220;227914,86873;227914,114536;179129,163321;66364,163321" o:connectangles="0,0,0,0,0,0,0"/>
                    </v:shape>
                    <v:shape id="Freeform: Shape 69" o:spid="_x0000_s1038" style="position:absolute;left:3433;top:3525;width:1226;height:1499;visibility:visible;mso-wrap-style:square;v-text-anchor:middle" coordsize="122644,14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" path="m60220,142404v-20918,,-46060,-25074,-49671,-66160c7347,39859,27719,10220,63899,10220v41699,,68477,37884,38156,97298e" filled="f" strokecolor="#30373b" strokeweight="1pt">
                      <v:stroke endcap="round"/>
                      <v:path arrowok="t" o:connecttype="custom" o:connectlocs="60220,142405;10549,76245;63899,10220;102055,107519" o:connectangles="0,0,0,0"/>
                    </v:shape>
                    <v:shape id="Freeform: Shape 70" o:spid="_x0000_s1039" style="position:absolute;left:5006;top:3882;width:1226;height:1499;visibility:visible;mso-wrap-style:square;v-text-anchor:middle" coordsize="122644,14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" path="m60220,142404v-20918,,-46060,-25074,-49671,-66160c7347,39859,27719,10220,63899,10220v41699,,68477,37884,38156,97298e" filled="f" strokecolor="#30373b" strokeweight="1pt">
                      <v:stroke endcap="round"/>
                      <v:path arrowok="t" o:connecttype="custom" o:connectlocs="60220,142405;10549,76245;63899,10220;102055,107519" o:connectangles="0,0,0,0"/>
                    </v:shape>
                    <v:shape id="Freeform: Shape 71" o:spid="_x0000_s1040" style="position:absolute;left:6596;top:3525;width:1227;height:1499;visibility:visible;mso-wrap-style:square;v-text-anchor:middle" coordsize="122644,14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" path="m60220,142404v-20918,,-46060,-25074,-49671,-66160c7347,39859,27719,10220,63899,10220v41699,,68477,37884,38156,97298e" filled="f" strokecolor="#30373b" strokeweight="1pt">
                      <v:stroke endcap="round"/>
                      <v:path arrowok="t" o:connecttype="custom" o:connectlocs="60220,142405;10549,76245;63899,10220;102055,107519" o:connectangles="0,0,0,0"/>
                    </v:shape>
                  </v:group>
                </v:group>
                <v:group id="Group 482" o:spid="_x0000_s1041" style="position:absolute;left:5492;top:3541;width:2618;height:2319" coordorigin="5492,3541" coordsize="4598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: Shape 499" o:spid="_x0000_s1042" style="position:absolute;left:6054;top:4922;width:2734;height:1395;visibility:visible;mso-wrap-style:square;v-text-anchor:middle" coordsize="325525,16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" path="m9965,124431r49294,c81182,124431,98987,106626,98987,84703r,c98987,43448,132470,9965,173725,9965r72944,c287924,9965,321407,43448,321407,84703r,26972c321407,137983,300082,159242,273840,159242r-34545,e" filled="f" strokecolor="#30373b" strokeweight="1pt">
                    <v:stroke endcap="round"/>
                    <v:path arrowok="t" o:connecttype="custom" o:connectlocs="8369,104507;49770,104507;83137,71141;83137,71141;145908,8369;207172,8369;269942,71141;269942,93794;229992,133745;200978,133745" o:connectangles="0,0,0,0,0,0,0,0,0,0"/>
                  </v:shape>
                  <v:shape id="Freeform: Shape 501" o:spid="_x0000_s1043" style="position:absolute;left:5492;top:4629;width:1897;height:1060;visibility:visible;mso-wrap-style:square;v-text-anchor:middle" coordsize="225875,12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" path="m9965,118518r,-33815c9965,43448,43448,9965,84703,9965r72945,c183424,9965,206211,23053,219630,42916e" filled="f" strokecolor="#30373b" strokeweight="1pt">
                    <v:stroke endcap="round"/>
                    <v:path arrowok="t" o:connecttype="custom" o:connectlocs="8369,99540;8369,71140;71140,8369;132405,8369;184462,36044" o:connectangles="0,0,0,0,0"/>
                  </v:shape>
                  <v:shape id="Freeform: Shape 502" o:spid="_x0000_s1044" style="position:absolute;left:8194;top:4630;width:1897;height:1395;visibility:visible;mso-wrap-style:square;v-text-anchor:middle" coordsize="225875,16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" path="m9965,47035c22920,24846,46969,9965,74539,9965r72945,c188739,9965,222222,43448,222222,84703r,26972c222222,137983,200896,159242,174655,159242r-109948,e" filled="f" strokecolor="#30373b" strokeweight="1pt">
                    <v:stroke endcap="round"/>
                    <v:path arrowok="t" o:connecttype="custom" o:connectlocs="8369,39504;62604,8369;123868,8369;186639,71141;186639,93794;146689,133745;54346,133745" o:connectangles="0,0,0,0,0,0,0"/>
                  </v:shape>
                  <v:shape id="Freeform: Shape 503" o:spid="_x0000_s1045" style="position:absolute;left:7326;top:3834;width:949;height:1227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" path="m58773,138980v-20396,,-44910,-24448,-48431,-64508c7220,38997,23496,9965,58773,9965v35276,,51552,29032,48430,64507c106207,85965,103416,96196,99563,104899e" filled="f" strokecolor="#30373b" strokeweight="1pt">
                    <v:stroke endcap="round"/>
                    <v:path arrowok="t" o:connecttype="custom" o:connectlocs="49363,116727;8686,62548;49363,8369;90038,62548;83621,88103" o:connectangles="0,0,0,0,0"/>
                  </v:shape>
                  <v:shape id="Freeform: Shape 504" o:spid="_x0000_s1046" style="position:absolute;left:8636;top:3541;width:949;height:1228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" path="m58773,138980v-20395,,-44910,-24448,-48431,-64508c7220,38997,23497,9965,58773,9965v35276,,51552,29032,48430,64507c106207,85965,103416,96196,99563,104899e" filled="f" strokecolor="#30373b" strokeweight="1pt">
                    <v:stroke endcap="round"/>
                    <v:path arrowok="t" o:connecttype="custom" o:connectlocs="49363,116727;8686,62548;49363,8369;90038,62548;83621,88103" o:connectangles="0,0,0,0,0"/>
                  </v:shape>
                  <v:shape id="Freeform: Shape 505" o:spid="_x0000_s1047" style="position:absolute;left:6020;top:3541;width:948;height:1228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" path="m58772,138980v-20395,,-44909,-24448,-48430,-64508c7220,38997,23496,9965,58772,9965v35277,,51553,29032,48431,64507c106206,85965,103416,96196,99563,104899e" filled="f" strokecolor="#30373b" strokeweight="1pt">
                    <v:stroke endcap="round"/>
                    <v:path arrowok="t" o:connecttype="custom" o:connectlocs="49362,116727;8686,62548;49362,8369;90038,62548;83621,88103" o:connectangles="0,0,0,0,0"/>
                  </v:shape>
                </v:group>
                <v:group id="Group 482" o:spid="_x0000_s1048" style="position:absolute;left:2245;top:1199;width:2617;height:2319" coordorigin="2245,1199" coordsize="4598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: Shape 499" o:spid="_x0000_s1049" style="position:absolute;left:2806;top:2580;width:2734;height:1395;visibility:visible;mso-wrap-style:square;v-text-anchor:middle" coordsize="325525,16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" path="m9965,124431r49294,c81182,124431,98987,106626,98987,84703r,c98987,43448,132470,9965,173725,9965r72944,c287924,9965,321407,43448,321407,84703r,26972c321407,137983,300082,159242,273840,159242r-34545,e" filled="f" strokecolor="#30373b" strokeweight="1pt">
                    <v:stroke endcap="round"/>
                    <v:path arrowok="t" o:connecttype="custom" o:connectlocs="8369,104507;49770,104507;83137,71141;83137,71141;145908,8369;207172,8369;269942,71141;269942,93794;229992,133745;200978,133745" o:connectangles="0,0,0,0,0,0,0,0,0,0"/>
                  </v:shape>
                  <v:shape id="Freeform: Shape 501" o:spid="_x0000_s1050" style="position:absolute;left:2245;top:2287;width:1897;height:1060;visibility:visible;mso-wrap-style:square;v-text-anchor:middle" coordsize="225875,12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" path="m9965,118518r,-33815c9965,43448,43448,9965,84703,9965r72945,c183424,9965,206211,23053,219630,42916e" filled="f" strokecolor="#30373b" strokeweight="1pt">
                    <v:stroke endcap="round"/>
                    <v:path arrowok="t" o:connecttype="custom" o:connectlocs="8369,99540;8369,71140;71140,8369;132405,8369;184462,36044" o:connectangles="0,0,0,0,0"/>
                  </v:shape>
                  <v:shape id="Freeform: Shape 502" o:spid="_x0000_s1051" style="position:absolute;left:4946;top:2288;width:1897;height:1395;visibility:visible;mso-wrap-style:square;v-text-anchor:middle" coordsize="225875,16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" path="m9965,47035c22920,24846,46969,9965,74539,9965r72945,c188739,9965,222222,43448,222222,84703r,26972c222222,137983,200896,159242,174655,159242r-109948,e" filled="f" strokecolor="#30373b" strokeweight="1pt">
                    <v:stroke endcap="round"/>
                    <v:path arrowok="t" o:connecttype="custom" o:connectlocs="8369,39504;62604,8369;123868,8369;186639,71141;186639,93794;146689,133745;54346,133745" o:connectangles="0,0,0,0,0,0,0"/>
                  </v:shape>
                  <v:shape id="Freeform: Shape 503" o:spid="_x0000_s1052" style="position:absolute;left:4078;top:1492;width:949;height:1227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" path="m58773,138980v-20396,,-44910,-24448,-48431,-64508c7220,38997,23496,9965,58773,9965v35276,,51552,29032,48430,64507c106207,85965,103416,96196,99563,104899e" filled="f" strokecolor="#30373b" strokeweight="1pt">
                    <v:stroke endcap="round"/>
                    <v:path arrowok="t" o:connecttype="custom" o:connectlocs="49363,116727;8686,62548;49363,8369;90038,62548;83621,88103" o:connectangles="0,0,0,0,0"/>
                  </v:shape>
                  <v:shape id="Freeform: Shape 504" o:spid="_x0000_s1053" style="position:absolute;left:5388;top:1199;width:949;height:1228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" path="m58773,138980v-20395,,-44910,-24448,-48431,-64508c7220,38997,23497,9965,58773,9965v35276,,51552,29032,48430,64507c106207,85965,103416,96196,99563,104899e" filled="f" strokecolor="#30373b" strokeweight="1pt">
                    <v:stroke endcap="round"/>
                    <v:path arrowok="t" o:connecttype="custom" o:connectlocs="49363,116727;8686,62548;49363,8369;90038,62548;83621,88103" o:connectangles="0,0,0,0,0"/>
                  </v:shape>
                  <v:shape id="Freeform: Shape 505" o:spid="_x0000_s1054" style="position:absolute;left:2772;top:1199;width:949;height:1228;visibility:visible;mso-wrap-style:square;v-text-anchor:middle" coordsize="112937,14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" path="m58772,138980v-20395,,-44909,-24448,-48430,-64508c7220,38997,23496,9965,58772,9965v35277,,51553,29032,48431,64507c106206,85965,103416,96196,99563,104899e" filled="f" strokecolor="#30373b" strokeweight="1pt">
                    <v:stroke endcap="round"/>
                    <v:path arrowok="t" o:connecttype="custom" o:connectlocs="49362,116727;8686,62548;49362,8369;90038,62548;83621,88103" o:connectangles="0,0,0,0,0"/>
                  </v:shape>
                </v:group>
                <w10:wrap anchorx="margin"/>
              </v:group>
            </w:pict>
          </mc:Fallback>
        </mc:AlternateContent>
      </w:r>
      <w:r w:rsidRPr="007430B1">
        <w:t xml:space="preserve">Det </w:t>
      </w:r>
      <w:r>
        <w:t>”</w:t>
      </w:r>
      <w:r w:rsidRPr="007430B1">
        <w:t>fysiske</w:t>
      </w:r>
      <w:r>
        <w:t>”</w:t>
      </w:r>
      <w:r w:rsidRPr="007430B1">
        <w:t xml:space="preserve"> hybridmøde</w:t>
      </w:r>
    </w:p>
    <w:p w14:paraId="63257E93" w14:textId="5960AD67" w:rsidR="006F2A37" w:rsidRDefault="006F2A37" w:rsidP="006F2A37">
      <w:pPr>
        <w:pStyle w:val="Overskrift2"/>
        <w:ind w:right="707"/>
        <w:rPr>
          <w:b w:val="0"/>
          <w:bCs w:val="0"/>
          <w:u w:val="single"/>
        </w:rPr>
      </w:pPr>
      <w:r>
        <w:rPr>
          <w:b w:val="0"/>
          <w:bCs w:val="0"/>
        </w:rPr>
        <w:t xml:space="preserve">Hybridmøder - med </w:t>
      </w:r>
      <w:r w:rsidRPr="002344BB">
        <w:rPr>
          <w:b w:val="0"/>
          <w:bCs w:val="0"/>
        </w:rPr>
        <w:t>flest deltagere i et fysisk møderum</w:t>
      </w:r>
      <w:r w:rsidRPr="007A4432">
        <w:rPr>
          <w:b w:val="0"/>
          <w:bCs w:val="0"/>
        </w:rPr>
        <w:t xml:space="preserve"> og </w:t>
      </w:r>
      <w:r w:rsidRPr="002344BB">
        <w:rPr>
          <w:b w:val="0"/>
          <w:bCs w:val="0"/>
        </w:rPr>
        <w:t>få virtuelle deltagere.</w:t>
      </w:r>
      <w:r w:rsidRPr="004E2F2F">
        <w:rPr>
          <w:noProof/>
        </w:rPr>
        <w:t xml:space="preserve"> </w:t>
      </w:r>
    </w:p>
    <w:p w14:paraId="3075B64E" w14:textId="77777777" w:rsidR="006F2A37" w:rsidRDefault="006F2A37" w:rsidP="006F2A37">
      <w:pPr>
        <w:pStyle w:val="Overskrift2"/>
        <w:ind w:right="707"/>
      </w:pPr>
    </w:p>
    <w:p w14:paraId="2EDF8D34" w14:textId="77777777" w:rsidR="006F2A37" w:rsidRDefault="006F2A37" w:rsidP="006F2A37">
      <w:pPr>
        <w:pStyle w:val="Overskrift2"/>
        <w:ind w:right="707"/>
      </w:pPr>
      <w:r>
        <w:t>Før:</w:t>
      </w:r>
    </w:p>
    <w:p w14:paraId="5138C693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Sørg for god opkobling af video til mødelokalet, så </w:t>
      </w:r>
      <w:r w:rsidRPr="009235FF">
        <w:rPr>
          <w:rFonts w:cs="Open Sans Light"/>
          <w:sz w:val="22"/>
          <w:szCs w:val="22"/>
        </w:rPr>
        <w:t>de virtuelle deltagere</w:t>
      </w:r>
      <w:r>
        <w:rPr>
          <w:rFonts w:cs="Open Sans Light"/>
          <w:sz w:val="22"/>
          <w:szCs w:val="22"/>
        </w:rPr>
        <w:t xml:space="preserve"> </w:t>
      </w:r>
      <w:r w:rsidRPr="009235FF">
        <w:rPr>
          <w:rFonts w:cs="Open Sans Light"/>
          <w:sz w:val="22"/>
          <w:szCs w:val="22"/>
        </w:rPr>
        <w:t>kan høre og</w:t>
      </w:r>
      <w:r>
        <w:rPr>
          <w:rFonts w:cs="Open Sans Light"/>
          <w:sz w:val="22"/>
          <w:szCs w:val="22"/>
        </w:rPr>
        <w:t>/eller</w:t>
      </w:r>
      <w:r w:rsidRPr="009235FF">
        <w:rPr>
          <w:rFonts w:cs="Open Sans Light"/>
          <w:sz w:val="22"/>
          <w:szCs w:val="22"/>
        </w:rPr>
        <w:t xml:space="preserve"> se </w:t>
      </w:r>
      <w:r>
        <w:rPr>
          <w:rFonts w:cs="Open Sans Light"/>
          <w:sz w:val="22"/>
          <w:szCs w:val="22"/>
        </w:rPr>
        <w:t xml:space="preserve">de </w:t>
      </w:r>
      <w:r w:rsidRPr="009235FF">
        <w:rPr>
          <w:rFonts w:cs="Open Sans Light"/>
          <w:sz w:val="22"/>
          <w:szCs w:val="22"/>
        </w:rPr>
        <w:t xml:space="preserve">fysiske mødedeltagere og </w:t>
      </w:r>
      <w:r>
        <w:rPr>
          <w:rFonts w:cs="Open Sans Light"/>
          <w:sz w:val="22"/>
          <w:szCs w:val="22"/>
        </w:rPr>
        <w:t xml:space="preserve">eventuelle </w:t>
      </w:r>
      <w:r w:rsidRPr="009235FF">
        <w:rPr>
          <w:rFonts w:cs="Open Sans Light"/>
          <w:sz w:val="22"/>
          <w:szCs w:val="22"/>
        </w:rPr>
        <w:t>oplægsholdere</w:t>
      </w:r>
      <w:r>
        <w:rPr>
          <w:rFonts w:cs="Open Sans Light"/>
          <w:sz w:val="22"/>
          <w:szCs w:val="22"/>
        </w:rPr>
        <w:t xml:space="preserve">. </w:t>
      </w:r>
    </w:p>
    <w:p w14:paraId="0A26E892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Undgå et lille indbygget webkamera fra en bærbar computer.</w:t>
      </w:r>
    </w:p>
    <w:p w14:paraId="11B4E37C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Tilslut eksempelvis et 4K webkamera med vidvinkel samt en eller flere bordmikrofoner af høj kvalitet, så de fysiske deltagere kan ses og/eller høres godt af de virtuelle deltagere. </w:t>
      </w:r>
    </w:p>
    <w:p w14:paraId="6387D999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5EFC0D4">
        <w:rPr>
          <w:rFonts w:cs="Open Sans Light"/>
          <w:sz w:val="22"/>
          <w:szCs w:val="22"/>
        </w:rPr>
        <w:t>Hvis de</w:t>
      </w:r>
      <w:r>
        <w:rPr>
          <w:rFonts w:cs="Open Sans Light"/>
          <w:sz w:val="22"/>
          <w:szCs w:val="22"/>
        </w:rPr>
        <w:t>r</w:t>
      </w:r>
      <w:r w:rsidRPr="05EFC0D4">
        <w:rPr>
          <w:rFonts w:cs="Open Sans Light"/>
          <w:sz w:val="22"/>
          <w:szCs w:val="22"/>
        </w:rPr>
        <w:t xml:space="preserve"> er mulig</w:t>
      </w:r>
      <w:r>
        <w:rPr>
          <w:rFonts w:cs="Open Sans Light"/>
          <w:sz w:val="22"/>
          <w:szCs w:val="22"/>
        </w:rPr>
        <w:t>hed for det</w:t>
      </w:r>
      <w:r w:rsidRPr="05EFC0D4">
        <w:rPr>
          <w:rFonts w:cs="Open Sans Light"/>
          <w:sz w:val="22"/>
          <w:szCs w:val="22"/>
        </w:rPr>
        <w:t xml:space="preserve">, så </w:t>
      </w:r>
      <w:r>
        <w:rPr>
          <w:rFonts w:cs="Open Sans Light"/>
          <w:sz w:val="22"/>
          <w:szCs w:val="22"/>
        </w:rPr>
        <w:t>hav</w:t>
      </w:r>
      <w:r w:rsidRPr="05EFC0D4">
        <w:rPr>
          <w:rFonts w:cs="Open Sans Light"/>
          <w:sz w:val="22"/>
          <w:szCs w:val="22"/>
        </w:rPr>
        <w:t xml:space="preserve"> en storskærm </w:t>
      </w:r>
      <w:r>
        <w:rPr>
          <w:rFonts w:cs="Open Sans Light"/>
          <w:sz w:val="22"/>
          <w:szCs w:val="22"/>
        </w:rPr>
        <w:t xml:space="preserve">eller monitor </w:t>
      </w:r>
      <w:r w:rsidRPr="05EFC0D4">
        <w:rPr>
          <w:rFonts w:cs="Open Sans Light"/>
          <w:sz w:val="22"/>
          <w:szCs w:val="22"/>
        </w:rPr>
        <w:t xml:space="preserve">i </w:t>
      </w:r>
      <w:r>
        <w:rPr>
          <w:rFonts w:cs="Open Sans Light"/>
          <w:sz w:val="22"/>
          <w:szCs w:val="22"/>
        </w:rPr>
        <w:t xml:space="preserve">det fysiske </w:t>
      </w:r>
      <w:r w:rsidRPr="05EFC0D4">
        <w:rPr>
          <w:rFonts w:cs="Open Sans Light"/>
          <w:sz w:val="22"/>
          <w:szCs w:val="22"/>
        </w:rPr>
        <w:t xml:space="preserve">mødelokale, </w:t>
      </w:r>
      <w:r>
        <w:rPr>
          <w:rFonts w:cs="Open Sans Light"/>
          <w:sz w:val="22"/>
          <w:szCs w:val="22"/>
        </w:rPr>
        <w:t xml:space="preserve">så </w:t>
      </w:r>
      <w:r w:rsidRPr="05EFC0D4">
        <w:rPr>
          <w:rFonts w:cs="Open Sans Light"/>
          <w:sz w:val="22"/>
          <w:szCs w:val="22"/>
        </w:rPr>
        <w:t>de</w:t>
      </w:r>
      <w:r>
        <w:rPr>
          <w:rFonts w:cs="Open Sans Light"/>
          <w:sz w:val="22"/>
          <w:szCs w:val="22"/>
        </w:rPr>
        <w:t xml:space="preserve"> </w:t>
      </w:r>
      <w:r w:rsidRPr="05EFC0D4">
        <w:rPr>
          <w:rFonts w:cs="Open Sans Light"/>
          <w:sz w:val="22"/>
          <w:szCs w:val="22"/>
        </w:rPr>
        <w:t>virtuelle deltagere</w:t>
      </w:r>
      <w:r>
        <w:rPr>
          <w:rFonts w:cs="Open Sans Light"/>
          <w:sz w:val="22"/>
          <w:szCs w:val="22"/>
        </w:rPr>
        <w:t xml:space="preserve"> kan ses</w:t>
      </w:r>
      <w:r w:rsidRPr="05EFC0D4">
        <w:rPr>
          <w:rFonts w:cs="Open Sans Light"/>
          <w:sz w:val="22"/>
          <w:szCs w:val="22"/>
        </w:rPr>
        <w:t xml:space="preserve"> tydeligt </w:t>
      </w:r>
      <w:r>
        <w:rPr>
          <w:rFonts w:cs="Open Sans Light"/>
          <w:sz w:val="22"/>
          <w:szCs w:val="22"/>
        </w:rPr>
        <w:t>af de andre på mødet</w:t>
      </w:r>
      <w:r w:rsidRPr="05EFC0D4">
        <w:rPr>
          <w:rFonts w:cs="Open Sans Light"/>
          <w:sz w:val="22"/>
          <w:szCs w:val="22"/>
        </w:rPr>
        <w:t xml:space="preserve">. </w:t>
      </w:r>
    </w:p>
    <w:p w14:paraId="6DB39C58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Skriv gerne i invitationen, at deltagerne har mulighed for at deltage virtuelt på mødet.</w:t>
      </w:r>
    </w:p>
    <w:p w14:paraId="1E81CD0A" w14:textId="77777777" w:rsidR="006F2A37" w:rsidRPr="003D4282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3D4282">
        <w:rPr>
          <w:rFonts w:cs="Open Sans Light"/>
          <w:sz w:val="22"/>
          <w:szCs w:val="22"/>
        </w:rPr>
        <w:t>Ved store hybridmøder på for eksempel mere end 50 deltagere</w:t>
      </w:r>
      <w:r>
        <w:rPr>
          <w:rFonts w:cs="Open Sans Light"/>
          <w:sz w:val="22"/>
          <w:szCs w:val="22"/>
        </w:rPr>
        <w:t xml:space="preserve"> (og </w:t>
      </w:r>
      <w:r w:rsidRPr="003D4282">
        <w:rPr>
          <w:rFonts w:cs="Open Sans Light"/>
          <w:sz w:val="22"/>
          <w:szCs w:val="22"/>
        </w:rPr>
        <w:t>hvor flest deltager fysisk</w:t>
      </w:r>
      <w:r>
        <w:rPr>
          <w:rFonts w:cs="Open Sans Light"/>
          <w:sz w:val="22"/>
          <w:szCs w:val="22"/>
        </w:rPr>
        <w:t>)</w:t>
      </w:r>
      <w:r w:rsidRPr="003D4282">
        <w:rPr>
          <w:rFonts w:cs="Open Sans Light"/>
          <w:sz w:val="22"/>
          <w:szCs w:val="22"/>
        </w:rPr>
        <w:t xml:space="preserve"> kan det være hensigtsmæssigt med én virtuel </w:t>
      </w:r>
      <w:proofErr w:type="spellStart"/>
      <w:r w:rsidRPr="003D4282">
        <w:rPr>
          <w:rFonts w:cs="Open Sans Light"/>
          <w:sz w:val="22"/>
          <w:szCs w:val="22"/>
        </w:rPr>
        <w:t>facilitator</w:t>
      </w:r>
      <w:proofErr w:type="spellEnd"/>
      <w:r w:rsidRPr="003D4282">
        <w:rPr>
          <w:rFonts w:cs="Open Sans Light"/>
          <w:sz w:val="22"/>
          <w:szCs w:val="22"/>
        </w:rPr>
        <w:t>, som repræsenterer de virtuelle deltagere</w:t>
      </w:r>
      <w:r>
        <w:rPr>
          <w:rFonts w:cs="Open Sans Light"/>
          <w:sz w:val="22"/>
          <w:szCs w:val="22"/>
        </w:rPr>
        <w:t>,</w:t>
      </w:r>
      <w:r w:rsidRPr="003D4282">
        <w:rPr>
          <w:rFonts w:cs="Open Sans Light"/>
          <w:sz w:val="22"/>
          <w:szCs w:val="22"/>
        </w:rPr>
        <w:t xml:space="preserve"> og </w:t>
      </w:r>
      <w:r>
        <w:rPr>
          <w:rFonts w:cs="Open Sans Light"/>
          <w:sz w:val="22"/>
          <w:szCs w:val="22"/>
        </w:rPr>
        <w:t xml:space="preserve">som </w:t>
      </w:r>
      <w:r w:rsidRPr="003D4282">
        <w:rPr>
          <w:rFonts w:cs="Open Sans Light"/>
          <w:sz w:val="22"/>
          <w:szCs w:val="22"/>
        </w:rPr>
        <w:t>løbende samler op på kommentarer i chatten og deler dem i plenum.</w:t>
      </w:r>
    </w:p>
    <w:p w14:paraId="74A3AFDA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3D4282">
        <w:rPr>
          <w:rFonts w:cs="Open Sans Light"/>
          <w:sz w:val="22"/>
          <w:szCs w:val="22"/>
        </w:rPr>
        <w:t xml:space="preserve">På </w:t>
      </w:r>
      <w:r>
        <w:rPr>
          <w:rFonts w:cs="Open Sans Light"/>
          <w:sz w:val="22"/>
          <w:szCs w:val="22"/>
        </w:rPr>
        <w:t xml:space="preserve">disse </w:t>
      </w:r>
      <w:r w:rsidRPr="003D4282">
        <w:rPr>
          <w:rFonts w:cs="Open Sans Light"/>
          <w:sz w:val="22"/>
          <w:szCs w:val="22"/>
        </w:rPr>
        <w:t>større hybridmøder</w:t>
      </w:r>
      <w:r>
        <w:rPr>
          <w:rFonts w:cs="Open Sans Light"/>
          <w:sz w:val="22"/>
          <w:szCs w:val="22"/>
        </w:rPr>
        <w:t xml:space="preserve"> er det også vigtigt, at lyden kan høres fra talerstol og mødesal. Hvis I anvender mikrofoner i salen, kan I koble dem til computeren.</w:t>
      </w:r>
    </w:p>
    <w:p w14:paraId="469E3961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I bør også have en tekniker til at assistere med det virtuelle set-up, og som står klar ved eventuelle tekniske udfordringer - både før og under mødet.</w:t>
      </w:r>
    </w:p>
    <w:p w14:paraId="3F0C0964" w14:textId="77777777" w:rsidR="006F2A37" w:rsidRDefault="006F2A37" w:rsidP="006F2A37">
      <w:pPr>
        <w:pStyle w:val="Listeafsnit"/>
        <w:numPr>
          <w:ilvl w:val="0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OBS: Hvis de virtuelle deltagere alligevel deltager fra samme computer, så bed dem om at: </w:t>
      </w:r>
    </w:p>
    <w:p w14:paraId="4BD12249" w14:textId="77777777" w:rsidR="006F2A37" w:rsidRDefault="006F2A37" w:rsidP="006F2A37">
      <w:pPr>
        <w:pStyle w:val="Listeafsnit"/>
        <w:numPr>
          <w:ilvl w:val="1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Skrive deres navn, når de taler (med funktionen ”</w:t>
      </w:r>
      <w:proofErr w:type="spellStart"/>
      <w:r>
        <w:rPr>
          <w:rFonts w:cs="Open Sans Light"/>
          <w:sz w:val="22"/>
          <w:szCs w:val="22"/>
        </w:rPr>
        <w:t>Rename</w:t>
      </w:r>
      <w:proofErr w:type="spellEnd"/>
      <w:r>
        <w:rPr>
          <w:rFonts w:cs="Open Sans Light"/>
          <w:sz w:val="22"/>
          <w:szCs w:val="22"/>
        </w:rPr>
        <w:t>”).</w:t>
      </w:r>
    </w:p>
    <w:p w14:paraId="311D2602" w14:textId="77777777" w:rsidR="006F2A37" w:rsidRDefault="006F2A37" w:rsidP="006F2A37">
      <w:pPr>
        <w:pStyle w:val="Listeafsnit"/>
        <w:numPr>
          <w:ilvl w:val="1"/>
          <w:numId w:val="3"/>
        </w:numPr>
        <w:ind w:right="707"/>
        <w:rPr>
          <w:rFonts w:cs="Open Sans Light"/>
          <w:sz w:val="22"/>
          <w:szCs w:val="22"/>
        </w:rPr>
      </w:pPr>
      <w:r w:rsidRPr="00A0165D">
        <w:rPr>
          <w:rFonts w:cs="Open Sans Light"/>
          <w:sz w:val="22"/>
          <w:szCs w:val="22"/>
        </w:rPr>
        <w:t>Brug</w:t>
      </w:r>
      <w:r>
        <w:rPr>
          <w:rFonts w:cs="Open Sans Light"/>
          <w:sz w:val="22"/>
          <w:szCs w:val="22"/>
        </w:rPr>
        <w:t>e</w:t>
      </w:r>
      <w:r w:rsidRPr="00A0165D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>”</w:t>
      </w:r>
      <w:r w:rsidRPr="00A0165D">
        <w:rPr>
          <w:rFonts w:cs="Open Sans Light"/>
          <w:sz w:val="22"/>
          <w:szCs w:val="22"/>
        </w:rPr>
        <w:t>Ræk hånden op”</w:t>
      </w:r>
      <w:r>
        <w:rPr>
          <w:rFonts w:cs="Open Sans Light"/>
          <w:sz w:val="22"/>
          <w:szCs w:val="22"/>
        </w:rPr>
        <w:t xml:space="preserve"> funktionen, når en i gruppen gerne vil have ordet.</w:t>
      </w:r>
    </w:p>
    <w:p w14:paraId="4647EC40" w14:textId="77777777" w:rsidR="006F2A37" w:rsidRPr="00BF7C24" w:rsidRDefault="006F2A37" w:rsidP="006F2A37">
      <w:pPr>
        <w:pStyle w:val="Listeafsnit"/>
        <w:numPr>
          <w:ilvl w:val="1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Sige højt, hvem der taler i gruppen - og her er det vigtigt, at de andre i gruppen er stille.</w:t>
      </w:r>
    </w:p>
    <w:p w14:paraId="503F1EB4" w14:textId="77777777" w:rsidR="006F2A37" w:rsidRPr="00173916" w:rsidRDefault="006F2A37" w:rsidP="006F2A37">
      <w:pPr>
        <w:pStyle w:val="Listeafsnit"/>
        <w:numPr>
          <w:ilvl w:val="1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B</w:t>
      </w:r>
      <w:r w:rsidRPr="00575B16">
        <w:rPr>
          <w:rFonts w:cs="Open Sans Light"/>
          <w:sz w:val="22"/>
          <w:szCs w:val="22"/>
        </w:rPr>
        <w:t xml:space="preserve">ruge chatten for at </w:t>
      </w:r>
      <w:r>
        <w:rPr>
          <w:rFonts w:cs="Open Sans Light"/>
          <w:sz w:val="22"/>
          <w:szCs w:val="22"/>
        </w:rPr>
        <w:t xml:space="preserve">byde ind med </w:t>
      </w:r>
      <w:r w:rsidRPr="00575B16">
        <w:rPr>
          <w:rFonts w:cs="Open Sans Light"/>
          <w:sz w:val="22"/>
          <w:szCs w:val="22"/>
        </w:rPr>
        <w:t xml:space="preserve">input – </w:t>
      </w:r>
      <w:r>
        <w:rPr>
          <w:rFonts w:cs="Open Sans Light"/>
          <w:sz w:val="22"/>
          <w:szCs w:val="22"/>
        </w:rPr>
        <w:t>og også huske at skrive deltagerens navn.</w:t>
      </w:r>
    </w:p>
    <w:p w14:paraId="2089B5DC" w14:textId="77777777" w:rsidR="006F2A37" w:rsidRPr="00960033" w:rsidRDefault="006F2A37" w:rsidP="006F2A37">
      <w:pPr>
        <w:pStyle w:val="Overskrift2"/>
        <w:ind w:right="707"/>
      </w:pPr>
      <w:r w:rsidRPr="005319EC">
        <w:t>Under</w:t>
      </w:r>
      <w:r w:rsidRPr="00960033">
        <w:t>:</w:t>
      </w:r>
    </w:p>
    <w:p w14:paraId="5E1283EC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Start mødet med at opridse reglerne for den gode mødeadfærd, så også de virtuelle deltagere bliver inkluderet i mødet. De virtuelle deltagere skal kunne bruge ”</w:t>
      </w:r>
      <w:proofErr w:type="spellStart"/>
      <w:r>
        <w:rPr>
          <w:rFonts w:cs="Open Sans Light"/>
          <w:sz w:val="22"/>
          <w:szCs w:val="22"/>
        </w:rPr>
        <w:t>Raise</w:t>
      </w:r>
      <w:proofErr w:type="spellEnd"/>
      <w:r>
        <w:rPr>
          <w:rFonts w:cs="Open Sans Light"/>
          <w:sz w:val="22"/>
          <w:szCs w:val="22"/>
        </w:rPr>
        <w:t xml:space="preserve"> </w:t>
      </w:r>
      <w:proofErr w:type="spellStart"/>
      <w:r>
        <w:rPr>
          <w:rFonts w:cs="Open Sans Light"/>
          <w:sz w:val="22"/>
          <w:szCs w:val="22"/>
        </w:rPr>
        <w:t>Hand</w:t>
      </w:r>
      <w:proofErr w:type="spellEnd"/>
      <w:r>
        <w:rPr>
          <w:rFonts w:cs="Open Sans Light"/>
          <w:sz w:val="22"/>
          <w:szCs w:val="22"/>
        </w:rPr>
        <w:t xml:space="preserve">” til at række hånden op eller måske skrive et spørgsmål eller kommentar i chatten.  </w:t>
      </w:r>
    </w:p>
    <w:p w14:paraId="075BEE1F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Ved mødestart så sig gerne højt, at der er få virtuelle deltagere, og hvem der deltager virtuelt.</w:t>
      </w:r>
    </w:p>
    <w:p w14:paraId="6CCAD8A0" w14:textId="77777777" w:rsidR="006F2A37" w:rsidRPr="00960033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Som mødevært kan du ved mødestart bede en anden mødedeltager – måske en referent - hjælpe med at holde øje med de virtuelle deltageres input.</w:t>
      </w:r>
    </w:p>
    <w:p w14:paraId="3CE56943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Som mødevært skal du sikre dig, at de få virtuelle deltagere også har lejlighed til at præsentere sig, hvis der er en præsentationsrunde.</w:t>
      </w:r>
    </w:p>
    <w:p w14:paraId="480401FC" w14:textId="77777777" w:rsidR="006F2A37" w:rsidRPr="006B53B8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Vær </w:t>
      </w:r>
      <w:r w:rsidRPr="006B53B8">
        <w:rPr>
          <w:rFonts w:cs="Open Sans Light"/>
          <w:sz w:val="22"/>
          <w:szCs w:val="22"/>
        </w:rPr>
        <w:t xml:space="preserve">meget opmærksom på at involvere og engagere de virtuelle deltagere. Spørg direkte </w:t>
      </w:r>
      <w:r>
        <w:rPr>
          <w:rFonts w:cs="Open Sans Light"/>
          <w:sz w:val="22"/>
          <w:szCs w:val="22"/>
        </w:rPr>
        <w:t xml:space="preserve">ind </w:t>
      </w:r>
      <w:r w:rsidRPr="006B53B8">
        <w:rPr>
          <w:rFonts w:cs="Open Sans Light"/>
          <w:sz w:val="22"/>
          <w:szCs w:val="22"/>
        </w:rPr>
        <w:t>til deres input. Tjek ind ved hvert mødepunkt med de få virtuelle deltagere</w:t>
      </w:r>
      <w:r>
        <w:rPr>
          <w:rFonts w:cs="Open Sans Light"/>
          <w:sz w:val="22"/>
          <w:szCs w:val="22"/>
        </w:rPr>
        <w:t>.</w:t>
      </w:r>
      <w:r w:rsidRPr="006B53B8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>S</w:t>
      </w:r>
      <w:r w:rsidRPr="006B53B8">
        <w:rPr>
          <w:rFonts w:cs="Open Sans Light"/>
          <w:sz w:val="22"/>
          <w:szCs w:val="22"/>
        </w:rPr>
        <w:t>pørg om de er med på mødepunktets emne og eventuelle afslutning, hvis der for eksempel er en beslutning, drøftelse eller orientering.</w:t>
      </w:r>
    </w:p>
    <w:p w14:paraId="5CCD07CC" w14:textId="77777777" w:rsidR="006F2A37" w:rsidRPr="009235FF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9235FF">
        <w:rPr>
          <w:rFonts w:cs="Open Sans Light"/>
          <w:sz w:val="22"/>
          <w:szCs w:val="22"/>
        </w:rPr>
        <w:t xml:space="preserve">Lyd </w:t>
      </w:r>
      <w:r>
        <w:rPr>
          <w:rFonts w:cs="Open Sans Light"/>
          <w:sz w:val="22"/>
          <w:szCs w:val="22"/>
        </w:rPr>
        <w:t>og mikrofon skal være placeret centralt mellem deltagerne i det fysiske rum</w:t>
      </w:r>
      <w:r w:rsidRPr="009235FF">
        <w:rPr>
          <w:rFonts w:cs="Open Sans Light"/>
          <w:sz w:val="22"/>
          <w:szCs w:val="22"/>
        </w:rPr>
        <w:t>.</w:t>
      </w:r>
    </w:p>
    <w:p w14:paraId="40B1027D" w14:textId="77777777" w:rsidR="006F2A37" w:rsidRPr="00960033" w:rsidRDefault="006F2A37" w:rsidP="006F2A37">
      <w:pPr>
        <w:pStyle w:val="Overskrift2"/>
        <w:ind w:right="707"/>
      </w:pPr>
      <w:r w:rsidRPr="005319EC">
        <w:lastRenderedPageBreak/>
        <w:t>Efter</w:t>
      </w:r>
      <w:r w:rsidRPr="00960033">
        <w:t>:</w:t>
      </w:r>
    </w:p>
    <w:p w14:paraId="61B94608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Vær opmærksom på at afslutte mødet på en god måde – det gælder både for de virtuelle deltager og de, der er fysisk samlet.</w:t>
      </w:r>
    </w:p>
    <w:p w14:paraId="1BC08BD5" w14:textId="77777777" w:rsidR="006F2A37" w:rsidRPr="0056395F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Send hurtig opfølgning ud til deltagerne – referat, opsamling, slides, links osv.</w:t>
      </w:r>
    </w:p>
    <w:p w14:paraId="44C12593" w14:textId="77777777" w:rsidR="006F2A37" w:rsidRPr="00960033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960033">
        <w:rPr>
          <w:rFonts w:cs="Open Sans Light"/>
          <w:sz w:val="22"/>
          <w:szCs w:val="22"/>
        </w:rPr>
        <w:t>Få feedback og følg op på deltagerne</w:t>
      </w:r>
      <w:r>
        <w:rPr>
          <w:rFonts w:cs="Open Sans Light"/>
          <w:sz w:val="22"/>
          <w:szCs w:val="22"/>
        </w:rPr>
        <w:t>s tilbagemeldinger – vær her også særligt opmærksom på feedback fra de virtuelle deltagere.</w:t>
      </w:r>
    </w:p>
    <w:p w14:paraId="40CB3EE9" w14:textId="1EB36DA1" w:rsidR="006F2A37" w:rsidRDefault="006F2A37" w:rsidP="006F2A37">
      <w:pPr>
        <w:ind w:right="707"/>
        <w:rPr>
          <w:rFonts w:cs="Open Sans Light"/>
          <w:sz w:val="22"/>
          <w:szCs w:val="22"/>
        </w:rPr>
      </w:pPr>
    </w:p>
    <w:p w14:paraId="50394790" w14:textId="64816BC3" w:rsidR="006F2A37" w:rsidRPr="000E1121" w:rsidRDefault="006F2A37" w:rsidP="006F2A37">
      <w:pPr>
        <w:pStyle w:val="Overskrift2"/>
        <w:numPr>
          <w:ilvl w:val="0"/>
          <w:numId w:val="27"/>
        </w:numPr>
        <w:ind w:left="284" w:right="707" w:hanging="284"/>
      </w:pPr>
      <w:r w:rsidRPr="000E1121"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5D0EC88C" wp14:editId="0DB82226">
            <wp:simplePos x="0" y="0"/>
            <wp:positionH relativeFrom="margin">
              <wp:align>right</wp:align>
            </wp:positionH>
            <wp:positionV relativeFrom="page">
              <wp:posOffset>2774950</wp:posOffset>
            </wp:positionV>
            <wp:extent cx="743585" cy="785004"/>
            <wp:effectExtent l="0" t="0" r="0" b="0"/>
            <wp:wrapTight wrapText="bothSides">
              <wp:wrapPolygon edited="0">
                <wp:start x="6087" y="0"/>
                <wp:lineTo x="0" y="2621"/>
                <wp:lineTo x="0" y="14155"/>
                <wp:lineTo x="1107" y="17301"/>
                <wp:lineTo x="6640" y="20447"/>
                <wp:lineTo x="7194" y="20971"/>
                <wp:lineTo x="14388" y="20971"/>
                <wp:lineTo x="14941" y="20447"/>
                <wp:lineTo x="19921" y="17301"/>
                <wp:lineTo x="21028" y="14155"/>
                <wp:lineTo x="21028" y="4194"/>
                <wp:lineTo x="14941" y="0"/>
                <wp:lineTo x="6087" y="0"/>
              </wp:wrapPolygon>
            </wp:wrapTight>
            <wp:docPr id="74" name="Billede 74" descr="Ikon der viser flest virtuelle mødedeltagere illustreret som små bobler, der er placeret rundt om en lille gruppe. Den lille gruppe illustrerer de få deltagere, der er sammen i et fysisk møder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Billede 74" descr="Ikon der viser flest virtuelle mødedeltagere illustreret som små bobler, der er placeret rundt om en lille gruppe. Den lille gruppe illustrerer de få deltagere, der er sammen i et fysisk møderum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8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121">
        <w:t xml:space="preserve">Det </w:t>
      </w:r>
      <w:r>
        <w:t>virtuelle</w:t>
      </w:r>
      <w:r w:rsidRPr="000E1121">
        <w:t xml:space="preserve"> hybridmøde</w:t>
      </w:r>
    </w:p>
    <w:p w14:paraId="407B2DC3" w14:textId="239B34D7" w:rsidR="006F2A37" w:rsidRPr="00F6197F" w:rsidRDefault="006F2A37" w:rsidP="006F2A37">
      <w:pPr>
        <w:pStyle w:val="Overskrift2"/>
        <w:ind w:right="707"/>
        <w:rPr>
          <w:b w:val="0"/>
          <w:bCs w:val="0"/>
        </w:rPr>
      </w:pPr>
      <w:r>
        <w:rPr>
          <w:rFonts w:cs="Open Sans Light"/>
          <w:b w:val="0"/>
          <w:bCs w:val="0"/>
          <w:sz w:val="22"/>
          <w:szCs w:val="22"/>
        </w:rPr>
        <w:t>Hybridmøder hvor der</w:t>
      </w:r>
      <w:r w:rsidRPr="00F6197F">
        <w:rPr>
          <w:rFonts w:cs="Open Sans Light"/>
          <w:b w:val="0"/>
          <w:bCs w:val="0"/>
          <w:sz w:val="22"/>
          <w:szCs w:val="22"/>
        </w:rPr>
        <w:t xml:space="preserve"> </w:t>
      </w:r>
      <w:r>
        <w:rPr>
          <w:rFonts w:cs="Open Sans Light"/>
          <w:b w:val="0"/>
          <w:bCs w:val="0"/>
          <w:sz w:val="22"/>
          <w:szCs w:val="22"/>
        </w:rPr>
        <w:t xml:space="preserve">er </w:t>
      </w:r>
      <w:r w:rsidRPr="00E85B34">
        <w:rPr>
          <w:rFonts w:cs="Open Sans Light"/>
          <w:b w:val="0"/>
          <w:bCs w:val="0"/>
          <w:sz w:val="22"/>
          <w:szCs w:val="22"/>
        </w:rPr>
        <w:t>flest virtuelle deltagere</w:t>
      </w:r>
      <w:r w:rsidRPr="00D12F9D">
        <w:rPr>
          <w:rFonts w:cs="Open Sans Light"/>
          <w:b w:val="0"/>
          <w:bCs w:val="0"/>
          <w:sz w:val="22"/>
          <w:szCs w:val="22"/>
        </w:rPr>
        <w:t xml:space="preserve"> og </w:t>
      </w:r>
      <w:r w:rsidRPr="00E85B34">
        <w:rPr>
          <w:rFonts w:cs="Open Sans Light"/>
          <w:b w:val="0"/>
          <w:bCs w:val="0"/>
          <w:sz w:val="22"/>
          <w:szCs w:val="22"/>
        </w:rPr>
        <w:t>få deltagere i et fysisk møderum</w:t>
      </w:r>
      <w:r w:rsidRPr="00F6197F">
        <w:rPr>
          <w:rFonts w:cs="Open Sans Light"/>
          <w:b w:val="0"/>
          <w:bCs w:val="0"/>
          <w:sz w:val="22"/>
          <w:szCs w:val="22"/>
        </w:rPr>
        <w:t>.</w:t>
      </w:r>
    </w:p>
    <w:p w14:paraId="5097727F" w14:textId="77777777" w:rsidR="006F2A37" w:rsidRDefault="006F2A37" w:rsidP="006F2A37">
      <w:pPr>
        <w:pStyle w:val="Overskrift2"/>
        <w:ind w:right="707"/>
      </w:pPr>
    </w:p>
    <w:p w14:paraId="5D10581D" w14:textId="16446423" w:rsidR="006F2A37" w:rsidRDefault="006F2A37" w:rsidP="006F2A37">
      <w:pPr>
        <w:pStyle w:val="Overskrift2"/>
        <w:ind w:right="707"/>
      </w:pPr>
      <w:r>
        <w:t>Før:</w:t>
      </w:r>
    </w:p>
    <w:p w14:paraId="5711328A" w14:textId="77777777" w:rsidR="006F2A37" w:rsidRPr="00A743EE" w:rsidRDefault="006F2A37" w:rsidP="006F2A37">
      <w:pPr>
        <w:pStyle w:val="Listeafsnit"/>
        <w:numPr>
          <w:ilvl w:val="0"/>
          <w:numId w:val="4"/>
        </w:numPr>
        <w:ind w:right="707"/>
        <w:rPr>
          <w:rFonts w:cs="Open Sans Light"/>
          <w:sz w:val="22"/>
          <w:szCs w:val="22"/>
        </w:rPr>
      </w:pPr>
      <w:r w:rsidRPr="00A743EE">
        <w:rPr>
          <w:rFonts w:cs="Open Sans Light"/>
          <w:sz w:val="22"/>
          <w:szCs w:val="22"/>
        </w:rPr>
        <w:t xml:space="preserve">Vær i din invitation meget tydelig om, at deltagerne </w:t>
      </w:r>
      <w:r>
        <w:rPr>
          <w:rFonts w:cs="Open Sans Light"/>
          <w:sz w:val="22"/>
          <w:szCs w:val="22"/>
        </w:rPr>
        <w:t xml:space="preserve">i det fysiske møderum </w:t>
      </w:r>
      <w:r w:rsidRPr="00A743EE">
        <w:rPr>
          <w:rFonts w:cs="Open Sans Light"/>
          <w:sz w:val="22"/>
          <w:szCs w:val="22"/>
        </w:rPr>
        <w:t xml:space="preserve">forventes at være med via deres egne </w:t>
      </w:r>
      <w:r>
        <w:rPr>
          <w:rFonts w:cs="Open Sans Light"/>
          <w:sz w:val="22"/>
          <w:szCs w:val="22"/>
        </w:rPr>
        <w:t>enheder</w:t>
      </w:r>
      <w:r w:rsidRPr="00A743EE">
        <w:rPr>
          <w:rFonts w:cs="Open Sans Light"/>
          <w:sz w:val="22"/>
          <w:szCs w:val="22"/>
        </w:rPr>
        <w:t xml:space="preserve"> (computere, smartphones) med video slået til.</w:t>
      </w:r>
    </w:p>
    <w:p w14:paraId="49CCC873" w14:textId="2757D151" w:rsidR="006F2A37" w:rsidRPr="00555198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spacing w:line="240" w:lineRule="auto"/>
        <w:ind w:right="707"/>
        <w:contextualSpacing w:val="0"/>
        <w:rPr>
          <w:rFonts w:cs="Open Sans Light"/>
          <w:sz w:val="22"/>
          <w:szCs w:val="22"/>
        </w:rPr>
      </w:pPr>
      <w:r w:rsidRPr="00555198">
        <w:rPr>
          <w:rFonts w:cs="Open Sans Light"/>
          <w:sz w:val="22"/>
          <w:szCs w:val="22"/>
        </w:rPr>
        <w:t xml:space="preserve">Bed alle </w:t>
      </w:r>
      <w:r>
        <w:rPr>
          <w:rFonts w:cs="Open Sans Light"/>
          <w:sz w:val="22"/>
          <w:szCs w:val="22"/>
        </w:rPr>
        <w:t xml:space="preserve">deltagerne </w:t>
      </w:r>
      <w:r w:rsidRPr="00555198">
        <w:rPr>
          <w:rFonts w:cs="Open Sans Light"/>
          <w:sz w:val="22"/>
          <w:szCs w:val="22"/>
        </w:rPr>
        <w:t xml:space="preserve">i </w:t>
      </w:r>
      <w:r>
        <w:rPr>
          <w:rFonts w:cs="Open Sans Light"/>
          <w:sz w:val="22"/>
          <w:szCs w:val="22"/>
        </w:rPr>
        <w:t>d</w:t>
      </w:r>
      <w:r w:rsidRPr="00555198">
        <w:rPr>
          <w:rFonts w:cs="Open Sans Light"/>
          <w:sz w:val="22"/>
          <w:szCs w:val="22"/>
        </w:rPr>
        <w:t>et fysisk</w:t>
      </w:r>
      <w:r>
        <w:rPr>
          <w:rFonts w:cs="Open Sans Light"/>
          <w:sz w:val="22"/>
          <w:szCs w:val="22"/>
        </w:rPr>
        <w:t>e</w:t>
      </w:r>
      <w:r w:rsidRPr="00555198">
        <w:rPr>
          <w:rFonts w:cs="Open Sans Light"/>
          <w:sz w:val="22"/>
          <w:szCs w:val="22"/>
        </w:rPr>
        <w:t xml:space="preserve"> møderum</w:t>
      </w:r>
      <w:r>
        <w:rPr>
          <w:rFonts w:cs="Open Sans Light"/>
          <w:sz w:val="22"/>
          <w:szCs w:val="22"/>
        </w:rPr>
        <w:t xml:space="preserve"> </w:t>
      </w:r>
      <w:r w:rsidRPr="00555198">
        <w:rPr>
          <w:rFonts w:cs="Open Sans Light"/>
          <w:sz w:val="22"/>
          <w:szCs w:val="22"/>
        </w:rPr>
        <w:t>have et individuelt se</w:t>
      </w:r>
      <w:r>
        <w:rPr>
          <w:rFonts w:cs="Open Sans Light"/>
          <w:sz w:val="22"/>
          <w:szCs w:val="22"/>
        </w:rPr>
        <w:t>-</w:t>
      </w:r>
      <w:proofErr w:type="spellStart"/>
      <w:r w:rsidRPr="00555198">
        <w:rPr>
          <w:rFonts w:cs="Open Sans Light"/>
          <w:sz w:val="22"/>
          <w:szCs w:val="22"/>
        </w:rPr>
        <w:t>tup</w:t>
      </w:r>
      <w:proofErr w:type="spellEnd"/>
      <w:r w:rsidRPr="00555198">
        <w:rPr>
          <w:rFonts w:cs="Open Sans Light"/>
          <w:sz w:val="22"/>
          <w:szCs w:val="22"/>
        </w:rPr>
        <w:t>, så de kan deltage med hver si</w:t>
      </w:r>
      <w:r>
        <w:rPr>
          <w:rFonts w:cs="Open Sans Light"/>
          <w:sz w:val="22"/>
          <w:szCs w:val="22"/>
        </w:rPr>
        <w:t xml:space="preserve">n </w:t>
      </w:r>
      <w:r w:rsidRPr="00555198">
        <w:rPr>
          <w:rFonts w:cs="Open Sans Light"/>
          <w:sz w:val="22"/>
          <w:szCs w:val="22"/>
        </w:rPr>
        <w:t>enhed – det er vigtigt, hvis I skal lave gruppearbejde</w:t>
      </w:r>
      <w:r>
        <w:rPr>
          <w:rFonts w:cs="Open Sans Light"/>
          <w:sz w:val="22"/>
          <w:szCs w:val="22"/>
        </w:rPr>
        <w:t xml:space="preserve"> i ”</w:t>
      </w:r>
      <w:proofErr w:type="spellStart"/>
      <w:r>
        <w:rPr>
          <w:rFonts w:cs="Open Sans Light"/>
          <w:sz w:val="22"/>
          <w:szCs w:val="22"/>
        </w:rPr>
        <w:t>Breakout</w:t>
      </w:r>
      <w:proofErr w:type="spellEnd"/>
      <w:r>
        <w:rPr>
          <w:rFonts w:cs="Open Sans Light"/>
          <w:sz w:val="22"/>
          <w:szCs w:val="22"/>
        </w:rPr>
        <w:t xml:space="preserve"> </w:t>
      </w:r>
      <w:proofErr w:type="spellStart"/>
      <w:r>
        <w:rPr>
          <w:rFonts w:cs="Open Sans Light"/>
          <w:sz w:val="22"/>
          <w:szCs w:val="22"/>
        </w:rPr>
        <w:t>rooms</w:t>
      </w:r>
      <w:proofErr w:type="spellEnd"/>
      <w:r>
        <w:rPr>
          <w:rFonts w:cs="Open Sans Light"/>
          <w:sz w:val="22"/>
          <w:szCs w:val="22"/>
        </w:rPr>
        <w:t>”</w:t>
      </w:r>
      <w:r w:rsidRPr="00555198">
        <w:rPr>
          <w:rFonts w:cs="Open Sans Light"/>
          <w:sz w:val="22"/>
          <w:szCs w:val="22"/>
        </w:rPr>
        <w:t>.</w:t>
      </w:r>
    </w:p>
    <w:p w14:paraId="5032C855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Gruppen i det fysiske møderum forberedes på at kunne træde ud af rummet og deltage i gruppearbejde i ”</w:t>
      </w:r>
      <w:proofErr w:type="spellStart"/>
      <w:r>
        <w:rPr>
          <w:rFonts w:cs="Open Sans Light"/>
          <w:sz w:val="22"/>
          <w:szCs w:val="22"/>
        </w:rPr>
        <w:t>Breakout</w:t>
      </w:r>
      <w:proofErr w:type="spellEnd"/>
      <w:r>
        <w:rPr>
          <w:rFonts w:cs="Open Sans Light"/>
          <w:sz w:val="22"/>
          <w:szCs w:val="22"/>
        </w:rPr>
        <w:t xml:space="preserve"> </w:t>
      </w:r>
      <w:proofErr w:type="spellStart"/>
      <w:r>
        <w:rPr>
          <w:rFonts w:cs="Open Sans Light"/>
          <w:sz w:val="22"/>
          <w:szCs w:val="22"/>
        </w:rPr>
        <w:t>rooms</w:t>
      </w:r>
      <w:proofErr w:type="spellEnd"/>
      <w:r>
        <w:rPr>
          <w:rFonts w:cs="Open Sans Light"/>
          <w:sz w:val="22"/>
          <w:szCs w:val="22"/>
        </w:rPr>
        <w:t xml:space="preserve">” med egen lyd og video.  </w:t>
      </w:r>
    </w:p>
    <w:p w14:paraId="473C3594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D</w:t>
      </w:r>
      <w:r w:rsidRPr="05EFC0D4">
        <w:rPr>
          <w:rFonts w:cs="Open Sans Light"/>
          <w:sz w:val="22"/>
          <w:szCs w:val="22"/>
        </w:rPr>
        <w:t>eltager</w:t>
      </w:r>
      <w:r>
        <w:rPr>
          <w:rFonts w:cs="Open Sans Light"/>
          <w:sz w:val="22"/>
          <w:szCs w:val="22"/>
        </w:rPr>
        <w:t>e, der er sammen fysisk og som deles om é</w:t>
      </w:r>
      <w:r w:rsidRPr="05EFC0D4">
        <w:rPr>
          <w:rFonts w:cs="Open Sans Light"/>
          <w:sz w:val="22"/>
          <w:szCs w:val="22"/>
        </w:rPr>
        <w:t xml:space="preserve">n computer, </w:t>
      </w:r>
      <w:r>
        <w:rPr>
          <w:rFonts w:cs="Open Sans Light"/>
          <w:sz w:val="22"/>
          <w:szCs w:val="22"/>
        </w:rPr>
        <w:t xml:space="preserve">skal helst have </w:t>
      </w:r>
      <w:r w:rsidRPr="05EFC0D4">
        <w:rPr>
          <w:rFonts w:cs="Open Sans Light"/>
          <w:sz w:val="22"/>
          <w:szCs w:val="22"/>
        </w:rPr>
        <w:t>et godt webkamera med vidvinkel</w:t>
      </w:r>
      <w:r>
        <w:rPr>
          <w:rFonts w:cs="Open Sans Light"/>
          <w:sz w:val="22"/>
          <w:szCs w:val="22"/>
        </w:rPr>
        <w:t xml:space="preserve"> og en god lydkilde</w:t>
      </w:r>
      <w:r w:rsidRPr="05EFC0D4">
        <w:rPr>
          <w:rFonts w:cs="Open Sans Light"/>
          <w:sz w:val="22"/>
          <w:szCs w:val="22"/>
        </w:rPr>
        <w:t>, så alle i gruppen kan ses og</w:t>
      </w:r>
      <w:r>
        <w:rPr>
          <w:rFonts w:cs="Open Sans Light"/>
          <w:sz w:val="22"/>
          <w:szCs w:val="22"/>
        </w:rPr>
        <w:t>/eller høres</w:t>
      </w:r>
      <w:r w:rsidRPr="05EFC0D4">
        <w:rPr>
          <w:rFonts w:cs="Open Sans Light"/>
          <w:sz w:val="22"/>
          <w:szCs w:val="22"/>
        </w:rPr>
        <w:t>.</w:t>
      </w:r>
      <w:r>
        <w:rPr>
          <w:rFonts w:cs="Open Sans Light"/>
          <w:sz w:val="22"/>
          <w:szCs w:val="22"/>
        </w:rPr>
        <w:t xml:space="preserve"> </w:t>
      </w:r>
    </w:p>
    <w:p w14:paraId="6BE03A4A" w14:textId="77777777" w:rsidR="006F2A37" w:rsidRPr="001031AD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Brug eventuelt en bordhøjtaler koblet til en af deltagernes computer, så alle i det fysiske rum kan få lyd et sted fra.</w:t>
      </w:r>
    </w:p>
    <w:p w14:paraId="14292CAF" w14:textId="77777777" w:rsidR="006F2A37" w:rsidRPr="00960033" w:rsidRDefault="006F2A37" w:rsidP="006F2A37">
      <w:pPr>
        <w:pStyle w:val="Overskrift2"/>
        <w:ind w:right="707"/>
      </w:pPr>
      <w:r w:rsidRPr="005319EC">
        <w:t>U</w:t>
      </w:r>
      <w:r>
        <w:t>nder</w:t>
      </w:r>
      <w:r w:rsidRPr="00960033">
        <w:t>:</w:t>
      </w:r>
    </w:p>
    <w:p w14:paraId="0AA3FC89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Vær meget tydelig i din mødeledelse – også mere end ved almindelige fysiske møder.</w:t>
      </w:r>
    </w:p>
    <w:p w14:paraId="501BC7C5" w14:textId="77777777" w:rsidR="006F2A37" w:rsidRPr="00960033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Start mødet med at opridse de ”virtuelle spilleregler” for den gode mødeadfærd</w:t>
      </w:r>
      <w:r w:rsidRPr="00960033">
        <w:rPr>
          <w:rFonts w:cs="Open Sans Light"/>
          <w:sz w:val="22"/>
          <w:szCs w:val="22"/>
        </w:rPr>
        <w:t> </w:t>
      </w:r>
      <w:r>
        <w:rPr>
          <w:rFonts w:cs="Open Sans Light"/>
          <w:sz w:val="22"/>
          <w:szCs w:val="22"/>
        </w:rPr>
        <w:t>i hybridmøder –</w:t>
      </w:r>
      <w:r w:rsidRPr="00960033">
        <w:rPr>
          <w:rFonts w:cs="Open Sans Light"/>
          <w:sz w:val="22"/>
          <w:szCs w:val="22"/>
        </w:rPr>
        <w:t> </w:t>
      </w:r>
      <w:r>
        <w:rPr>
          <w:rFonts w:cs="Open Sans Light"/>
          <w:sz w:val="22"/>
          <w:szCs w:val="22"/>
        </w:rPr>
        <w:t xml:space="preserve">ræk </w:t>
      </w:r>
      <w:r w:rsidRPr="00960033">
        <w:rPr>
          <w:rFonts w:cs="Open Sans Light"/>
          <w:sz w:val="22"/>
          <w:szCs w:val="22"/>
        </w:rPr>
        <w:t>hånden op</w:t>
      </w:r>
      <w:r>
        <w:rPr>
          <w:rFonts w:cs="Open Sans Light"/>
          <w:sz w:val="22"/>
          <w:szCs w:val="22"/>
        </w:rPr>
        <w:t>, sig dit navn før du taler, brug chatten når du bliver bedt om det</w:t>
      </w:r>
      <w:r w:rsidRPr="00960033">
        <w:rPr>
          <w:rFonts w:cs="Open Sans Light"/>
          <w:sz w:val="22"/>
          <w:szCs w:val="22"/>
        </w:rPr>
        <w:t xml:space="preserve"> osv.</w:t>
      </w:r>
      <w:r>
        <w:rPr>
          <w:rFonts w:cs="Open Sans Light"/>
          <w:sz w:val="22"/>
          <w:szCs w:val="22"/>
        </w:rPr>
        <w:t xml:space="preserve"> Brug de ”spilleregler”, din organisation finder hensigtsmæssige for inkluderende virtuelle møder.</w:t>
      </w:r>
    </w:p>
    <w:p w14:paraId="54CBACA7" w14:textId="77777777" w:rsidR="006F2A37" w:rsidRPr="00960033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Sig</w:t>
      </w:r>
      <w:r w:rsidRPr="00960033">
        <w:rPr>
          <w:rFonts w:cs="Open Sans Light"/>
          <w:sz w:val="22"/>
          <w:szCs w:val="22"/>
        </w:rPr>
        <w:t> taler</w:t>
      </w:r>
      <w:r>
        <w:rPr>
          <w:rFonts w:cs="Open Sans Light"/>
          <w:sz w:val="22"/>
          <w:szCs w:val="22"/>
        </w:rPr>
        <w:t>r</w:t>
      </w:r>
      <w:r w:rsidRPr="00960033">
        <w:rPr>
          <w:rFonts w:cs="Open Sans Light"/>
          <w:sz w:val="22"/>
          <w:szCs w:val="22"/>
        </w:rPr>
        <w:t>ækken</w:t>
      </w:r>
      <w:r>
        <w:rPr>
          <w:rFonts w:cs="Open Sans Light"/>
          <w:sz w:val="22"/>
          <w:szCs w:val="22"/>
        </w:rPr>
        <w:t xml:space="preserve"> højt i løbet af mødet</w:t>
      </w:r>
      <w:r w:rsidRPr="00960033">
        <w:rPr>
          <w:rFonts w:cs="Open Sans Light"/>
          <w:sz w:val="22"/>
          <w:szCs w:val="22"/>
        </w:rPr>
        <w:t>, så folk ved</w:t>
      </w:r>
      <w:r>
        <w:rPr>
          <w:rFonts w:cs="Open Sans Light"/>
          <w:sz w:val="22"/>
          <w:szCs w:val="22"/>
        </w:rPr>
        <w:t>, at</w:t>
      </w:r>
      <w:r w:rsidRPr="00960033">
        <w:rPr>
          <w:rFonts w:cs="Open Sans Light"/>
          <w:sz w:val="22"/>
          <w:szCs w:val="22"/>
        </w:rPr>
        <w:t> deres hånd er set</w:t>
      </w:r>
      <w:r>
        <w:rPr>
          <w:rFonts w:cs="Open Sans Light"/>
          <w:sz w:val="22"/>
          <w:szCs w:val="22"/>
        </w:rPr>
        <w:t>, og hvem der er næst på talelisten.</w:t>
      </w:r>
    </w:p>
    <w:p w14:paraId="24AB6593" w14:textId="77777777" w:rsidR="006F2A37" w:rsidRPr="00960033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Placér dig, så alle kan se dig – især hvis du er i det fysiske rum med en gruppe.</w:t>
      </w:r>
    </w:p>
    <w:p w14:paraId="5E648940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960033">
        <w:rPr>
          <w:rFonts w:cs="Open Sans Light"/>
          <w:sz w:val="22"/>
          <w:szCs w:val="22"/>
        </w:rPr>
        <w:t xml:space="preserve">Vær </w:t>
      </w:r>
      <w:r>
        <w:rPr>
          <w:rFonts w:cs="Open Sans Light"/>
          <w:sz w:val="22"/>
          <w:szCs w:val="22"/>
        </w:rPr>
        <w:t>opmærksom</w:t>
      </w:r>
      <w:r w:rsidRPr="00960033">
        <w:rPr>
          <w:rFonts w:cs="Open Sans Light"/>
          <w:sz w:val="22"/>
          <w:szCs w:val="22"/>
        </w:rPr>
        <w:t xml:space="preserve"> på lyd, hvis du so</w:t>
      </w:r>
      <w:r>
        <w:rPr>
          <w:rFonts w:cs="Open Sans Light"/>
          <w:sz w:val="22"/>
          <w:szCs w:val="22"/>
        </w:rPr>
        <w:t>m mødevært er i samme rum som</w:t>
      </w:r>
      <w:r w:rsidRPr="00960033">
        <w:rPr>
          <w:rFonts w:cs="Open Sans Light"/>
          <w:sz w:val="22"/>
          <w:szCs w:val="22"/>
        </w:rPr>
        <w:t xml:space="preserve"> deltagere</w:t>
      </w:r>
      <w:r>
        <w:rPr>
          <w:rFonts w:cs="Open Sans Light"/>
          <w:sz w:val="22"/>
          <w:szCs w:val="22"/>
        </w:rPr>
        <w:t>, der snakker</w:t>
      </w:r>
      <w:r w:rsidRPr="00960033">
        <w:rPr>
          <w:rFonts w:cs="Open Sans Light"/>
          <w:sz w:val="22"/>
          <w:szCs w:val="22"/>
        </w:rPr>
        <w:t xml:space="preserve"> – bed </w:t>
      </w:r>
      <w:r>
        <w:rPr>
          <w:rFonts w:cs="Open Sans Light"/>
          <w:sz w:val="22"/>
          <w:szCs w:val="22"/>
        </w:rPr>
        <w:t xml:space="preserve">de andre </w:t>
      </w:r>
      <w:r w:rsidRPr="00960033">
        <w:rPr>
          <w:rFonts w:cs="Open Sans Light"/>
          <w:sz w:val="22"/>
          <w:szCs w:val="22"/>
        </w:rPr>
        <w:t>deltage</w:t>
      </w:r>
      <w:r>
        <w:rPr>
          <w:rFonts w:cs="Open Sans Light"/>
          <w:sz w:val="22"/>
          <w:szCs w:val="22"/>
        </w:rPr>
        <w:t xml:space="preserve">re om at </w:t>
      </w:r>
      <w:r w:rsidRPr="00960033">
        <w:rPr>
          <w:rFonts w:cs="Open Sans Light"/>
          <w:sz w:val="22"/>
          <w:szCs w:val="22"/>
        </w:rPr>
        <w:t xml:space="preserve">benytte egne </w:t>
      </w:r>
      <w:r>
        <w:rPr>
          <w:rFonts w:cs="Open Sans Light"/>
          <w:sz w:val="22"/>
          <w:szCs w:val="22"/>
        </w:rPr>
        <w:t xml:space="preserve">enheder og </w:t>
      </w:r>
      <w:r w:rsidRPr="00960033">
        <w:rPr>
          <w:rFonts w:cs="Open Sans Light"/>
          <w:sz w:val="22"/>
          <w:szCs w:val="22"/>
        </w:rPr>
        <w:t>høretelefone</w:t>
      </w:r>
      <w:r>
        <w:rPr>
          <w:rFonts w:cs="Open Sans Light"/>
          <w:sz w:val="22"/>
          <w:szCs w:val="22"/>
        </w:rPr>
        <w:t>r</w:t>
      </w:r>
      <w:r w:rsidRPr="00960033">
        <w:rPr>
          <w:rFonts w:cs="Open Sans Light"/>
          <w:sz w:val="22"/>
          <w:szCs w:val="22"/>
        </w:rPr>
        <w:t>.</w:t>
      </w:r>
    </w:p>
    <w:p w14:paraId="51F235B7" w14:textId="77777777" w:rsidR="006F2A37" w:rsidRPr="006B5A35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Bed alle om at </w:t>
      </w:r>
      <w:r w:rsidRPr="006B5A35">
        <w:rPr>
          <w:rFonts w:cs="Open Sans Light"/>
          <w:sz w:val="22"/>
          <w:szCs w:val="22"/>
        </w:rPr>
        <w:t xml:space="preserve">slukke deres mikrofoner, når de ikke taler – så </w:t>
      </w:r>
      <w:r>
        <w:rPr>
          <w:rFonts w:cs="Open Sans Light"/>
          <w:sz w:val="22"/>
          <w:szCs w:val="22"/>
        </w:rPr>
        <w:t xml:space="preserve">I </w:t>
      </w:r>
      <w:r w:rsidRPr="006B5A35">
        <w:rPr>
          <w:rFonts w:cs="Open Sans Light"/>
          <w:sz w:val="22"/>
          <w:szCs w:val="22"/>
        </w:rPr>
        <w:t>undgår unødig støj</w:t>
      </w:r>
      <w:r>
        <w:rPr>
          <w:rFonts w:cs="Open Sans Light"/>
          <w:sz w:val="22"/>
          <w:szCs w:val="22"/>
        </w:rPr>
        <w:t xml:space="preserve"> på mødet</w:t>
      </w:r>
      <w:r w:rsidRPr="006B5A35">
        <w:rPr>
          <w:rFonts w:cs="Open Sans Light"/>
          <w:sz w:val="22"/>
          <w:szCs w:val="22"/>
        </w:rPr>
        <w:t>.</w:t>
      </w:r>
    </w:p>
    <w:p w14:paraId="540382AC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Ved større hybride møder af denne slags kan virtuelle deltagere skrive spørgsmål i chatten, som mødeleder eller en assistent til mødeleder kan læse op. På den måde kan deltagerne i det fysiske møderum og i det virtuelle rum følge med i de oplæste spørgsmål fra chatten.</w:t>
      </w:r>
    </w:p>
    <w:p w14:paraId="25B8EE7B" w14:textId="77777777" w:rsidR="006F2A37" w:rsidRDefault="006F2A37" w:rsidP="006F2A37">
      <w:pPr>
        <w:pStyle w:val="Listeafsnit"/>
        <w:numPr>
          <w:ilvl w:val="0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OBS: Hvis flere i det virtuelle møde deltager fra samme computer, så bed dem om at: </w:t>
      </w:r>
    </w:p>
    <w:p w14:paraId="42A1B109" w14:textId="77777777" w:rsidR="006F2A37" w:rsidRDefault="006F2A37" w:rsidP="006F2A37">
      <w:pPr>
        <w:pStyle w:val="Listeafsnit"/>
        <w:numPr>
          <w:ilvl w:val="1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Skrive deres navn, når de taler (med funktionen ”</w:t>
      </w:r>
      <w:proofErr w:type="spellStart"/>
      <w:r>
        <w:rPr>
          <w:rFonts w:cs="Open Sans Light"/>
          <w:sz w:val="22"/>
          <w:szCs w:val="22"/>
        </w:rPr>
        <w:t>Rename</w:t>
      </w:r>
      <w:proofErr w:type="spellEnd"/>
      <w:r>
        <w:rPr>
          <w:rFonts w:cs="Open Sans Light"/>
          <w:sz w:val="22"/>
          <w:szCs w:val="22"/>
        </w:rPr>
        <w:t>”).</w:t>
      </w:r>
    </w:p>
    <w:p w14:paraId="501183A1" w14:textId="77777777" w:rsidR="006F2A37" w:rsidRDefault="006F2A37" w:rsidP="006F2A37">
      <w:pPr>
        <w:pStyle w:val="Listeafsnit"/>
        <w:numPr>
          <w:ilvl w:val="1"/>
          <w:numId w:val="3"/>
        </w:numPr>
        <w:ind w:right="707"/>
        <w:rPr>
          <w:rFonts w:cs="Open Sans Light"/>
          <w:sz w:val="22"/>
          <w:szCs w:val="22"/>
        </w:rPr>
      </w:pPr>
      <w:r w:rsidRPr="00A0165D">
        <w:rPr>
          <w:rFonts w:cs="Open Sans Light"/>
          <w:sz w:val="22"/>
          <w:szCs w:val="22"/>
        </w:rPr>
        <w:t>Brug</w:t>
      </w:r>
      <w:r>
        <w:rPr>
          <w:rFonts w:cs="Open Sans Light"/>
          <w:sz w:val="22"/>
          <w:szCs w:val="22"/>
        </w:rPr>
        <w:t>e</w:t>
      </w:r>
      <w:r w:rsidRPr="00A0165D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>”</w:t>
      </w:r>
      <w:r w:rsidRPr="00A0165D">
        <w:rPr>
          <w:rFonts w:cs="Open Sans Light"/>
          <w:sz w:val="22"/>
          <w:szCs w:val="22"/>
        </w:rPr>
        <w:t>Ræk hånden op”</w:t>
      </w:r>
      <w:r>
        <w:rPr>
          <w:rFonts w:cs="Open Sans Light"/>
          <w:sz w:val="22"/>
          <w:szCs w:val="22"/>
        </w:rPr>
        <w:t xml:space="preserve"> funktionen, når en i gruppen gerne vil have ordet.</w:t>
      </w:r>
    </w:p>
    <w:p w14:paraId="4AF39DC4" w14:textId="77777777" w:rsidR="006F2A37" w:rsidRDefault="006F2A37" w:rsidP="006F2A37">
      <w:pPr>
        <w:pStyle w:val="Listeafsnit"/>
        <w:numPr>
          <w:ilvl w:val="1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Sige højt, hvem der taler i gruppen - og her er det vigtigt, at de andre i gruppen er stille.</w:t>
      </w:r>
    </w:p>
    <w:p w14:paraId="7EF83FB7" w14:textId="77777777" w:rsidR="006F2A37" w:rsidRPr="00173916" w:rsidRDefault="006F2A37" w:rsidP="006F2A37">
      <w:pPr>
        <w:pStyle w:val="Listeafsnit"/>
        <w:numPr>
          <w:ilvl w:val="1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B</w:t>
      </w:r>
      <w:r w:rsidRPr="00575B16">
        <w:rPr>
          <w:rFonts w:cs="Open Sans Light"/>
          <w:sz w:val="22"/>
          <w:szCs w:val="22"/>
        </w:rPr>
        <w:t xml:space="preserve">ruge chatten for at </w:t>
      </w:r>
      <w:r>
        <w:rPr>
          <w:rFonts w:cs="Open Sans Light"/>
          <w:sz w:val="22"/>
          <w:szCs w:val="22"/>
        </w:rPr>
        <w:t xml:space="preserve">byde ind med </w:t>
      </w:r>
      <w:r w:rsidRPr="00575B16">
        <w:rPr>
          <w:rFonts w:cs="Open Sans Light"/>
          <w:sz w:val="22"/>
          <w:szCs w:val="22"/>
        </w:rPr>
        <w:t xml:space="preserve">input – </w:t>
      </w:r>
      <w:r>
        <w:rPr>
          <w:rFonts w:cs="Open Sans Light"/>
          <w:sz w:val="22"/>
          <w:szCs w:val="22"/>
        </w:rPr>
        <w:t>og også huske at skrive deltagerens navn.</w:t>
      </w:r>
    </w:p>
    <w:p w14:paraId="14B155AE" w14:textId="77777777" w:rsidR="006F2A37" w:rsidRPr="00173916" w:rsidRDefault="006F2A37" w:rsidP="006F2A37">
      <w:pPr>
        <w:pStyle w:val="Listeafsnit"/>
        <w:numPr>
          <w:ilvl w:val="1"/>
          <w:numId w:val="3"/>
        </w:numPr>
        <w:ind w:right="707"/>
      </w:pPr>
      <w:r>
        <w:rPr>
          <w:rFonts w:cs="Open Sans Light"/>
          <w:sz w:val="22"/>
          <w:szCs w:val="22"/>
        </w:rPr>
        <w:t>O</w:t>
      </w:r>
      <w:r w:rsidRPr="00575B16">
        <w:rPr>
          <w:rFonts w:cs="Open Sans Light"/>
          <w:sz w:val="22"/>
          <w:szCs w:val="22"/>
        </w:rPr>
        <w:t xml:space="preserve">vervej </w:t>
      </w:r>
      <w:r>
        <w:rPr>
          <w:rFonts w:cs="Open Sans Light"/>
          <w:sz w:val="22"/>
          <w:szCs w:val="22"/>
        </w:rPr>
        <w:t>om de få fysiske deltagere</w:t>
      </w:r>
      <w:r w:rsidRPr="00575B16">
        <w:rPr>
          <w:rFonts w:cs="Open Sans Light"/>
          <w:sz w:val="22"/>
          <w:szCs w:val="22"/>
        </w:rPr>
        <w:t xml:space="preserve"> udgør en virtuel gruppe i jeres </w:t>
      </w:r>
      <w:r>
        <w:rPr>
          <w:rFonts w:cs="Open Sans Light"/>
          <w:sz w:val="22"/>
          <w:szCs w:val="22"/>
        </w:rPr>
        <w:t>”</w:t>
      </w:r>
      <w:proofErr w:type="spellStart"/>
      <w:r>
        <w:rPr>
          <w:rFonts w:cs="Open Sans Light"/>
          <w:sz w:val="22"/>
          <w:szCs w:val="22"/>
        </w:rPr>
        <w:t>B</w:t>
      </w:r>
      <w:r w:rsidRPr="00575B16">
        <w:rPr>
          <w:rFonts w:cs="Open Sans Light"/>
          <w:sz w:val="22"/>
          <w:szCs w:val="22"/>
        </w:rPr>
        <w:t>reakout</w:t>
      </w:r>
      <w:proofErr w:type="spellEnd"/>
      <w:r>
        <w:rPr>
          <w:rFonts w:cs="Open Sans Light"/>
          <w:sz w:val="22"/>
          <w:szCs w:val="22"/>
        </w:rPr>
        <w:t>”</w:t>
      </w:r>
      <w:r w:rsidRPr="00575B16">
        <w:rPr>
          <w:rFonts w:cs="Open Sans Light"/>
          <w:sz w:val="22"/>
          <w:szCs w:val="22"/>
        </w:rPr>
        <w:t xml:space="preserve"> session</w:t>
      </w:r>
      <w:r>
        <w:rPr>
          <w:rFonts w:cs="Open Sans Light"/>
          <w:sz w:val="22"/>
          <w:szCs w:val="22"/>
        </w:rPr>
        <w:t>.</w:t>
      </w:r>
    </w:p>
    <w:p w14:paraId="7230B3F9" w14:textId="77777777" w:rsidR="006F2A37" w:rsidRPr="00960033" w:rsidRDefault="006F2A37" w:rsidP="006F2A37">
      <w:pPr>
        <w:pStyle w:val="Overskrift2"/>
        <w:ind w:right="707"/>
      </w:pPr>
      <w:r w:rsidRPr="005319EC">
        <w:lastRenderedPageBreak/>
        <w:t>E</w:t>
      </w:r>
      <w:r>
        <w:t>fter</w:t>
      </w:r>
      <w:r w:rsidRPr="00960033">
        <w:t>:</w:t>
      </w:r>
    </w:p>
    <w:p w14:paraId="51754766" w14:textId="77777777" w:rsidR="006F2A37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Vær opmærksom på at afslutte mødet med de virtuelle deltagere på en god måde.</w:t>
      </w:r>
    </w:p>
    <w:p w14:paraId="1B40FC48" w14:textId="77777777" w:rsidR="006F2A37" w:rsidRPr="0056395F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Send hurtig opfølgning ud til deltagerne – referat, opsamling, slides, links osv.</w:t>
      </w:r>
    </w:p>
    <w:p w14:paraId="271B2309" w14:textId="77777777" w:rsidR="006F2A37" w:rsidRPr="00960033" w:rsidRDefault="006F2A37" w:rsidP="006F2A37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960033">
        <w:rPr>
          <w:rFonts w:cs="Open Sans Light"/>
          <w:sz w:val="22"/>
          <w:szCs w:val="22"/>
        </w:rPr>
        <w:t xml:space="preserve">Få feedback og følg </w:t>
      </w:r>
      <w:r>
        <w:rPr>
          <w:rFonts w:cs="Open Sans Light"/>
          <w:sz w:val="22"/>
          <w:szCs w:val="22"/>
        </w:rPr>
        <w:t xml:space="preserve">hurtigt </w:t>
      </w:r>
      <w:r w:rsidRPr="00960033">
        <w:rPr>
          <w:rFonts w:cs="Open Sans Light"/>
          <w:sz w:val="22"/>
          <w:szCs w:val="22"/>
        </w:rPr>
        <w:t>op på deltagerne</w:t>
      </w:r>
      <w:r>
        <w:rPr>
          <w:rFonts w:cs="Open Sans Light"/>
          <w:sz w:val="22"/>
          <w:szCs w:val="22"/>
        </w:rPr>
        <w:t>s tilbagemeldinger på mødets form og indhold.</w:t>
      </w:r>
    </w:p>
    <w:p w14:paraId="571BD1AE" w14:textId="25314B9E" w:rsidR="006F2A37" w:rsidRDefault="006F2A37" w:rsidP="006F2A37">
      <w:pPr>
        <w:ind w:right="707"/>
        <w:rPr>
          <w:rFonts w:cs="Open Sans Light"/>
          <w:sz w:val="22"/>
          <w:szCs w:val="22"/>
        </w:rPr>
      </w:pPr>
    </w:p>
    <w:p w14:paraId="6147F001" w14:textId="6F2EA2B8" w:rsidR="006F2A37" w:rsidRDefault="006F2A37" w:rsidP="006F2A37">
      <w:pPr>
        <w:pStyle w:val="Overskrift2"/>
        <w:numPr>
          <w:ilvl w:val="0"/>
          <w:numId w:val="27"/>
        </w:numPr>
        <w:ind w:left="426" w:right="707" w:hanging="426"/>
      </w:pPr>
      <w:r w:rsidRPr="00F44490"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2D95B35F" wp14:editId="52C49220">
            <wp:simplePos x="0" y="0"/>
            <wp:positionH relativeFrom="page">
              <wp:posOffset>6492240</wp:posOffset>
            </wp:positionH>
            <wp:positionV relativeFrom="paragraph">
              <wp:posOffset>39370</wp:posOffset>
            </wp:positionV>
            <wp:extent cx="777240" cy="863600"/>
            <wp:effectExtent l="0" t="0" r="3810" b="0"/>
            <wp:wrapTight wrapText="bothSides">
              <wp:wrapPolygon edited="0">
                <wp:start x="6353" y="0"/>
                <wp:lineTo x="0" y="3335"/>
                <wp:lineTo x="0" y="16200"/>
                <wp:lineTo x="5824" y="20012"/>
                <wp:lineTo x="6882" y="20965"/>
                <wp:lineTo x="14294" y="20965"/>
                <wp:lineTo x="20647" y="16200"/>
                <wp:lineTo x="21176" y="13341"/>
                <wp:lineTo x="21176" y="2859"/>
                <wp:lineTo x="14824" y="0"/>
                <wp:lineTo x="6353" y="0"/>
              </wp:wrapPolygon>
            </wp:wrapTight>
            <wp:docPr id="75" name="Billede 75" descr="Ikon der viser tre grupper af personer, som  er koblet sammen via streger. Det illustrerer små grupper, der er fysisk sammen, og sammenkoblet i et det samme virtuelle r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Billede 75" descr="Ikon der viser tre grupper af personer, som  er koblet sammen via streger. Det illustrerer små grupper, der er fysisk sammen, og sammenkoblet i et det samme virtuelle ru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Hybridmøder med s</w:t>
      </w:r>
      <w:r w:rsidRPr="00F44490">
        <w:t xml:space="preserve">ammenkoblede </w:t>
      </w:r>
      <w:r>
        <w:t xml:space="preserve">virtuelle </w:t>
      </w:r>
      <w:r w:rsidRPr="00F44490">
        <w:t>rum</w:t>
      </w:r>
    </w:p>
    <w:p w14:paraId="1FCF3081" w14:textId="77777777" w:rsidR="006F2A37" w:rsidRPr="002012C4" w:rsidRDefault="006F2A37" w:rsidP="006F2A37">
      <w:pPr>
        <w:pStyle w:val="Overskrift2"/>
        <w:ind w:right="707"/>
        <w:rPr>
          <w:rFonts w:cs="Open Sans Light"/>
          <w:b w:val="0"/>
          <w:bCs w:val="0"/>
          <w:sz w:val="22"/>
          <w:szCs w:val="22"/>
        </w:rPr>
      </w:pPr>
      <w:r w:rsidRPr="002012C4">
        <w:rPr>
          <w:rFonts w:cs="Open Sans Light"/>
          <w:b w:val="0"/>
          <w:bCs w:val="0"/>
          <w:sz w:val="22"/>
          <w:szCs w:val="22"/>
        </w:rPr>
        <w:t>Hybridmøder med to eller flere fysiske samlede grupper, der deltager virtuelt. Enkeltpersoner kan også være koblet på mødet virtuelt.</w:t>
      </w:r>
    </w:p>
    <w:p w14:paraId="6A848C0B" w14:textId="77777777" w:rsidR="006F2A37" w:rsidRDefault="006F2A37" w:rsidP="006F2A37">
      <w:pPr>
        <w:pStyle w:val="Overskrift2"/>
        <w:ind w:right="707"/>
      </w:pPr>
    </w:p>
    <w:p w14:paraId="79FD7143" w14:textId="77777777" w:rsidR="006F2A37" w:rsidRDefault="006F2A37" w:rsidP="006F2A37">
      <w:pPr>
        <w:pStyle w:val="Overskrift2"/>
        <w:ind w:right="707"/>
      </w:pPr>
      <w:r>
        <w:t>Før:</w:t>
      </w:r>
    </w:p>
    <w:p w14:paraId="0AEF0D6E" w14:textId="77777777" w:rsidR="006F2A37" w:rsidRDefault="006F2A37" w:rsidP="006F2A37">
      <w:pPr>
        <w:pStyle w:val="Listeafsnit"/>
        <w:numPr>
          <w:ilvl w:val="0"/>
          <w:numId w:val="14"/>
        </w:numPr>
        <w:ind w:right="707"/>
        <w:rPr>
          <w:rFonts w:cs="Open Sans Light"/>
          <w:sz w:val="22"/>
          <w:szCs w:val="22"/>
        </w:rPr>
      </w:pPr>
      <w:r w:rsidRPr="05EFC0D4">
        <w:rPr>
          <w:rFonts w:cs="Open Sans Light"/>
          <w:sz w:val="22"/>
          <w:szCs w:val="22"/>
        </w:rPr>
        <w:t>S</w:t>
      </w:r>
      <w:r>
        <w:rPr>
          <w:rFonts w:cs="Open Sans Light"/>
          <w:sz w:val="22"/>
          <w:szCs w:val="22"/>
        </w:rPr>
        <w:t xml:space="preserve">kriv i </w:t>
      </w:r>
      <w:r w:rsidRPr="05EFC0D4">
        <w:rPr>
          <w:rFonts w:cs="Open Sans Light"/>
          <w:sz w:val="22"/>
          <w:szCs w:val="22"/>
        </w:rPr>
        <w:t xml:space="preserve">invitationen, at der </w:t>
      </w:r>
      <w:r>
        <w:rPr>
          <w:rFonts w:cs="Open Sans Light"/>
          <w:sz w:val="22"/>
          <w:szCs w:val="22"/>
        </w:rPr>
        <w:t xml:space="preserve">til mødet </w:t>
      </w:r>
      <w:r w:rsidRPr="05EFC0D4">
        <w:rPr>
          <w:rFonts w:cs="Open Sans Light"/>
          <w:sz w:val="22"/>
          <w:szCs w:val="22"/>
        </w:rPr>
        <w:t>vil være sam</w:t>
      </w:r>
      <w:r>
        <w:rPr>
          <w:rFonts w:cs="Open Sans Light"/>
          <w:sz w:val="22"/>
          <w:szCs w:val="22"/>
        </w:rPr>
        <w:t>menkoblede</w:t>
      </w:r>
      <w:r w:rsidRPr="05EFC0D4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rum med </w:t>
      </w:r>
      <w:r w:rsidRPr="05EFC0D4">
        <w:rPr>
          <w:rFonts w:cs="Open Sans Light"/>
          <w:sz w:val="22"/>
          <w:szCs w:val="22"/>
        </w:rPr>
        <w:t>deltagere</w:t>
      </w:r>
      <w:r>
        <w:rPr>
          <w:rFonts w:cs="Open Sans Light"/>
          <w:sz w:val="22"/>
          <w:szCs w:val="22"/>
        </w:rPr>
        <w:t xml:space="preserve"> i grupper. </w:t>
      </w:r>
    </w:p>
    <w:p w14:paraId="0FE2F2A1" w14:textId="77777777" w:rsidR="006F2A37" w:rsidRDefault="006F2A37" w:rsidP="006F2A37">
      <w:pPr>
        <w:pStyle w:val="Listeafsnit"/>
        <w:numPr>
          <w:ilvl w:val="0"/>
          <w:numId w:val="14"/>
        </w:numPr>
        <w:tabs>
          <w:tab w:val="num" w:pos="720"/>
        </w:tabs>
        <w:spacing w:line="240" w:lineRule="auto"/>
        <w:ind w:right="707"/>
        <w:contextualSpacing w:val="0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Det bedste er, at a</w:t>
      </w:r>
      <w:r w:rsidRPr="00555198">
        <w:rPr>
          <w:rFonts w:cs="Open Sans Light"/>
          <w:sz w:val="22"/>
          <w:szCs w:val="22"/>
        </w:rPr>
        <w:t xml:space="preserve">lle </w:t>
      </w:r>
      <w:r>
        <w:rPr>
          <w:rFonts w:cs="Open Sans Light"/>
          <w:sz w:val="22"/>
          <w:szCs w:val="22"/>
        </w:rPr>
        <w:t xml:space="preserve">deltagere </w:t>
      </w:r>
      <w:r w:rsidRPr="00555198">
        <w:rPr>
          <w:rFonts w:cs="Open Sans Light"/>
          <w:sz w:val="22"/>
          <w:szCs w:val="22"/>
        </w:rPr>
        <w:t>ha</w:t>
      </w:r>
      <w:r>
        <w:rPr>
          <w:rFonts w:cs="Open Sans Light"/>
          <w:sz w:val="22"/>
          <w:szCs w:val="22"/>
        </w:rPr>
        <w:t>r</w:t>
      </w:r>
      <w:r w:rsidRPr="00555198">
        <w:rPr>
          <w:rFonts w:cs="Open Sans Light"/>
          <w:sz w:val="22"/>
          <w:szCs w:val="22"/>
        </w:rPr>
        <w:t xml:space="preserve"> </w:t>
      </w:r>
      <w:r>
        <w:t xml:space="preserve">deres </w:t>
      </w:r>
      <w:r>
        <w:rPr>
          <w:rFonts w:cs="Open Sans Light"/>
          <w:sz w:val="22"/>
          <w:szCs w:val="22"/>
        </w:rPr>
        <w:t xml:space="preserve">egen computer og </w:t>
      </w:r>
      <w:proofErr w:type="spellStart"/>
      <w:r>
        <w:rPr>
          <w:rFonts w:cs="Open Sans Light"/>
          <w:sz w:val="22"/>
          <w:szCs w:val="22"/>
        </w:rPr>
        <w:t>earplugs</w:t>
      </w:r>
      <w:proofErr w:type="spellEnd"/>
      <w:r>
        <w:rPr>
          <w:rFonts w:cs="Open Sans Light"/>
          <w:sz w:val="22"/>
          <w:szCs w:val="22"/>
        </w:rPr>
        <w:t xml:space="preserve"> eller hovedtelefoner.</w:t>
      </w:r>
    </w:p>
    <w:p w14:paraId="1082D0C6" w14:textId="77777777" w:rsidR="006F2A37" w:rsidRPr="00555198" w:rsidRDefault="006F2A37" w:rsidP="006F2A37">
      <w:pPr>
        <w:pStyle w:val="Listeafsnit"/>
        <w:numPr>
          <w:ilvl w:val="0"/>
          <w:numId w:val="14"/>
        </w:numPr>
        <w:tabs>
          <w:tab w:val="num" w:pos="720"/>
        </w:tabs>
        <w:spacing w:line="240" w:lineRule="auto"/>
        <w:ind w:right="707"/>
        <w:contextualSpacing w:val="0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Fortæl deltagerne, at de skal logge på mødet fra deres egen computer.</w:t>
      </w:r>
      <w:r w:rsidRPr="00555198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>D</w:t>
      </w:r>
      <w:r w:rsidRPr="00555198">
        <w:rPr>
          <w:rFonts w:cs="Open Sans Light"/>
          <w:sz w:val="22"/>
          <w:szCs w:val="22"/>
        </w:rPr>
        <w:t xml:space="preserve">et er </w:t>
      </w:r>
      <w:r>
        <w:rPr>
          <w:rFonts w:cs="Open Sans Light"/>
          <w:sz w:val="22"/>
          <w:szCs w:val="22"/>
        </w:rPr>
        <w:t xml:space="preserve">især </w:t>
      </w:r>
      <w:r w:rsidRPr="00555198">
        <w:rPr>
          <w:rFonts w:cs="Open Sans Light"/>
          <w:sz w:val="22"/>
          <w:szCs w:val="22"/>
        </w:rPr>
        <w:t>vigtigt, hvis I skal lave gruppearbejde</w:t>
      </w:r>
      <w:r>
        <w:rPr>
          <w:rFonts w:cs="Open Sans Light"/>
          <w:sz w:val="22"/>
          <w:szCs w:val="22"/>
        </w:rPr>
        <w:t xml:space="preserve"> i ”</w:t>
      </w:r>
      <w:proofErr w:type="spellStart"/>
      <w:r>
        <w:rPr>
          <w:rFonts w:cs="Open Sans Light"/>
          <w:sz w:val="22"/>
          <w:szCs w:val="22"/>
        </w:rPr>
        <w:t>Breakout</w:t>
      </w:r>
      <w:proofErr w:type="spellEnd"/>
      <w:r>
        <w:rPr>
          <w:rFonts w:cs="Open Sans Light"/>
          <w:sz w:val="22"/>
          <w:szCs w:val="22"/>
        </w:rPr>
        <w:t xml:space="preserve"> </w:t>
      </w:r>
      <w:proofErr w:type="spellStart"/>
      <w:r>
        <w:rPr>
          <w:rFonts w:cs="Open Sans Light"/>
          <w:sz w:val="22"/>
          <w:szCs w:val="22"/>
        </w:rPr>
        <w:t>rooms</w:t>
      </w:r>
      <w:proofErr w:type="spellEnd"/>
      <w:r>
        <w:rPr>
          <w:rFonts w:cs="Open Sans Light"/>
          <w:sz w:val="22"/>
          <w:szCs w:val="22"/>
        </w:rPr>
        <w:t xml:space="preserve">” eller afstemninger med virtuel </w:t>
      </w:r>
      <w:proofErr w:type="spellStart"/>
      <w:r>
        <w:rPr>
          <w:rFonts w:cs="Open Sans Light"/>
          <w:sz w:val="22"/>
          <w:szCs w:val="22"/>
        </w:rPr>
        <w:t>håndoprækning</w:t>
      </w:r>
      <w:proofErr w:type="spellEnd"/>
      <w:r w:rsidRPr="00555198">
        <w:rPr>
          <w:rFonts w:cs="Open Sans Light"/>
          <w:sz w:val="22"/>
          <w:szCs w:val="22"/>
        </w:rPr>
        <w:t>.</w:t>
      </w:r>
    </w:p>
    <w:p w14:paraId="058FFDF2" w14:textId="77777777" w:rsidR="006F2A37" w:rsidRDefault="006F2A37" w:rsidP="006F2A37">
      <w:pPr>
        <w:pStyle w:val="Listeafsnit"/>
        <w:numPr>
          <w:ilvl w:val="0"/>
          <w:numId w:val="14"/>
        </w:numPr>
        <w:ind w:right="707"/>
        <w:rPr>
          <w:rFonts w:cs="Open Sans Light"/>
          <w:sz w:val="22"/>
          <w:szCs w:val="22"/>
        </w:rPr>
      </w:pPr>
      <w:r w:rsidRPr="05EFC0D4">
        <w:rPr>
          <w:rFonts w:cs="Open Sans Light"/>
          <w:sz w:val="22"/>
          <w:szCs w:val="22"/>
        </w:rPr>
        <w:t>Hvis deltager</w:t>
      </w:r>
      <w:r>
        <w:rPr>
          <w:rFonts w:cs="Open Sans Light"/>
          <w:sz w:val="22"/>
          <w:szCs w:val="22"/>
        </w:rPr>
        <w:t>ne i samme fysiske møderum deles om é</w:t>
      </w:r>
      <w:r w:rsidRPr="05EFC0D4">
        <w:rPr>
          <w:rFonts w:cs="Open Sans Light"/>
          <w:sz w:val="22"/>
          <w:szCs w:val="22"/>
        </w:rPr>
        <w:t xml:space="preserve">n computer, </w:t>
      </w:r>
      <w:r>
        <w:rPr>
          <w:rFonts w:cs="Open Sans Light"/>
          <w:sz w:val="22"/>
          <w:szCs w:val="22"/>
        </w:rPr>
        <w:t>er det bedst</w:t>
      </w:r>
      <w:r w:rsidRPr="05EFC0D4">
        <w:rPr>
          <w:rFonts w:cs="Open Sans Light"/>
          <w:sz w:val="22"/>
          <w:szCs w:val="22"/>
        </w:rPr>
        <w:t>, at gruppen har et godt webkamera med vidvinkel</w:t>
      </w:r>
      <w:r>
        <w:rPr>
          <w:rFonts w:cs="Open Sans Light"/>
          <w:sz w:val="22"/>
          <w:szCs w:val="22"/>
        </w:rPr>
        <w:t xml:space="preserve"> samt har en god lydkilde</w:t>
      </w:r>
      <w:r w:rsidRPr="05EFC0D4">
        <w:rPr>
          <w:rFonts w:cs="Open Sans Light"/>
          <w:sz w:val="22"/>
          <w:szCs w:val="22"/>
        </w:rPr>
        <w:t>, så alle i gruppen kan ses og</w:t>
      </w:r>
      <w:r>
        <w:rPr>
          <w:rFonts w:cs="Open Sans Light"/>
          <w:sz w:val="22"/>
          <w:szCs w:val="22"/>
        </w:rPr>
        <w:t>/eller høres. Det betyder, at deltagerne i de sammenkoblede rum ikke som enkeltpersoner kan deltage i virtuelle afstemninger med ”</w:t>
      </w:r>
      <w:proofErr w:type="spellStart"/>
      <w:r>
        <w:rPr>
          <w:rFonts w:cs="Open Sans Light"/>
          <w:sz w:val="22"/>
          <w:szCs w:val="22"/>
        </w:rPr>
        <w:t>Polls</w:t>
      </w:r>
      <w:proofErr w:type="spellEnd"/>
      <w:r>
        <w:rPr>
          <w:rFonts w:cs="Open Sans Light"/>
          <w:sz w:val="22"/>
          <w:szCs w:val="22"/>
        </w:rPr>
        <w:t xml:space="preserve">”, chatte, og bruge ”Ræk hånden op”-funktionen. </w:t>
      </w:r>
    </w:p>
    <w:p w14:paraId="000DE15E" w14:textId="77777777" w:rsidR="006F2A37" w:rsidRDefault="006F2A37" w:rsidP="006F2A37">
      <w:pPr>
        <w:pStyle w:val="Listeafsnit"/>
        <w:numPr>
          <w:ilvl w:val="0"/>
          <w:numId w:val="14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Overvej at have en mødevært, </w:t>
      </w:r>
      <w:r w:rsidRPr="001E3B92">
        <w:rPr>
          <w:rFonts w:cs="Open Sans Light"/>
          <w:sz w:val="22"/>
          <w:szCs w:val="22"/>
        </w:rPr>
        <w:t xml:space="preserve">der ikke er med i en af </w:t>
      </w:r>
      <w:r>
        <w:rPr>
          <w:rFonts w:cs="Open Sans Light"/>
          <w:sz w:val="22"/>
          <w:szCs w:val="22"/>
        </w:rPr>
        <w:t xml:space="preserve">de fysisk samlede </w:t>
      </w:r>
      <w:r w:rsidRPr="001E3B92">
        <w:rPr>
          <w:rFonts w:cs="Open Sans Light"/>
          <w:sz w:val="22"/>
          <w:szCs w:val="22"/>
        </w:rPr>
        <w:t>grupper</w:t>
      </w:r>
      <w:r>
        <w:rPr>
          <w:rFonts w:cs="Open Sans Light"/>
          <w:sz w:val="22"/>
          <w:szCs w:val="22"/>
        </w:rPr>
        <w:t>.</w:t>
      </w:r>
    </w:p>
    <w:p w14:paraId="2F8B8C52" w14:textId="77777777" w:rsidR="006F2A37" w:rsidRDefault="006F2A37" w:rsidP="006F2A37">
      <w:pPr>
        <w:pStyle w:val="Overskrift2"/>
        <w:ind w:right="707"/>
      </w:pPr>
      <w:r w:rsidRPr="005319EC">
        <w:t>Under</w:t>
      </w:r>
      <w:r w:rsidRPr="00960033">
        <w:t>:</w:t>
      </w:r>
    </w:p>
    <w:p w14:paraId="1792EFF9" w14:textId="77777777" w:rsidR="006F2A37" w:rsidRDefault="006F2A37" w:rsidP="006F2A37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Husk at involvere alle deltagerne, som er i grupper, da de deltager med deres egen computer. </w:t>
      </w:r>
    </w:p>
    <w:p w14:paraId="7B0CDDD3" w14:textId="77777777" w:rsidR="006F2A37" w:rsidRPr="007B5AA5" w:rsidRDefault="006F2A37" w:rsidP="006F2A37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Husk at minde deltagerne i grupper om, at de kan </w:t>
      </w:r>
      <w:r w:rsidRPr="007B5AA5">
        <w:rPr>
          <w:rFonts w:cs="Open Sans Light"/>
          <w:sz w:val="22"/>
          <w:szCs w:val="22"/>
        </w:rPr>
        <w:t xml:space="preserve">anvende </w:t>
      </w:r>
      <w:r>
        <w:rPr>
          <w:rFonts w:cs="Open Sans Light"/>
          <w:sz w:val="22"/>
          <w:szCs w:val="22"/>
        </w:rPr>
        <w:t xml:space="preserve">en </w:t>
      </w:r>
      <w:r w:rsidRPr="007B5AA5">
        <w:rPr>
          <w:rFonts w:cs="Open Sans Light"/>
          <w:sz w:val="22"/>
          <w:szCs w:val="22"/>
        </w:rPr>
        <w:t xml:space="preserve">fælles </w:t>
      </w:r>
      <w:r>
        <w:rPr>
          <w:rFonts w:cs="Open Sans Light"/>
          <w:sz w:val="22"/>
          <w:szCs w:val="22"/>
        </w:rPr>
        <w:t xml:space="preserve">højtaler </w:t>
      </w:r>
      <w:r w:rsidRPr="007B5AA5">
        <w:rPr>
          <w:rFonts w:cs="Open Sans Light"/>
          <w:sz w:val="22"/>
          <w:szCs w:val="22"/>
        </w:rPr>
        <w:t>og lyd</w:t>
      </w:r>
      <w:r>
        <w:rPr>
          <w:rFonts w:cs="Open Sans Light"/>
          <w:sz w:val="22"/>
          <w:szCs w:val="22"/>
        </w:rPr>
        <w:t xml:space="preserve">. </w:t>
      </w:r>
    </w:p>
    <w:p w14:paraId="37A6D499" w14:textId="77777777" w:rsidR="006F2A37" w:rsidRDefault="006F2A37" w:rsidP="006F2A37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Anbefal gruppedeltagerne at koble deres </w:t>
      </w:r>
      <w:r w:rsidRPr="00BC7AC8">
        <w:rPr>
          <w:rFonts w:cs="Open Sans Light"/>
          <w:sz w:val="22"/>
          <w:szCs w:val="22"/>
        </w:rPr>
        <w:t xml:space="preserve">computer til en større skærm for </w:t>
      </w:r>
      <w:r>
        <w:rPr>
          <w:rFonts w:cs="Open Sans Light"/>
          <w:sz w:val="22"/>
          <w:szCs w:val="22"/>
        </w:rPr>
        <w:t xml:space="preserve">sammen at kunne </w:t>
      </w:r>
      <w:r w:rsidRPr="00BC7AC8">
        <w:rPr>
          <w:rFonts w:cs="Open Sans Light"/>
          <w:sz w:val="22"/>
          <w:szCs w:val="22"/>
        </w:rPr>
        <w:t xml:space="preserve">følge </w:t>
      </w:r>
      <w:r>
        <w:rPr>
          <w:rFonts w:cs="Open Sans Light"/>
          <w:sz w:val="22"/>
          <w:szCs w:val="22"/>
        </w:rPr>
        <w:t xml:space="preserve">de fælles </w:t>
      </w:r>
      <w:r w:rsidRPr="00BC7AC8">
        <w:rPr>
          <w:rFonts w:cs="Open Sans Light"/>
          <w:sz w:val="22"/>
          <w:szCs w:val="22"/>
        </w:rPr>
        <w:t xml:space="preserve">præsentationer </w:t>
      </w:r>
      <w:r>
        <w:rPr>
          <w:rFonts w:cs="Open Sans Light"/>
          <w:sz w:val="22"/>
          <w:szCs w:val="22"/>
        </w:rPr>
        <w:t xml:space="preserve">i </w:t>
      </w:r>
      <w:r w:rsidRPr="00BC7AC8">
        <w:rPr>
          <w:rFonts w:cs="Open Sans Light"/>
          <w:sz w:val="22"/>
          <w:szCs w:val="22"/>
        </w:rPr>
        <w:t>gruppen</w:t>
      </w:r>
      <w:r>
        <w:rPr>
          <w:rFonts w:cs="Open Sans Light"/>
          <w:sz w:val="22"/>
          <w:szCs w:val="22"/>
        </w:rPr>
        <w:t>.</w:t>
      </w:r>
    </w:p>
    <w:p w14:paraId="1636CF9F" w14:textId="77777777" w:rsidR="006F2A37" w:rsidRDefault="006F2A37" w:rsidP="006F2A37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Du kan engagere dine deltagere ved at bruge ”</w:t>
      </w:r>
      <w:proofErr w:type="spellStart"/>
      <w:r>
        <w:rPr>
          <w:rFonts w:cs="Open Sans Light"/>
          <w:sz w:val="22"/>
          <w:szCs w:val="22"/>
        </w:rPr>
        <w:t>mikrointeraktioner</w:t>
      </w:r>
      <w:proofErr w:type="spellEnd"/>
      <w:r>
        <w:rPr>
          <w:rFonts w:cs="Open Sans Light"/>
          <w:sz w:val="22"/>
          <w:szCs w:val="22"/>
        </w:rPr>
        <w:t>” som for eksempel at skrive i chatten og deltage i en afstemning (”</w:t>
      </w:r>
      <w:proofErr w:type="spellStart"/>
      <w:r>
        <w:rPr>
          <w:rFonts w:cs="Open Sans Light"/>
          <w:sz w:val="22"/>
          <w:szCs w:val="22"/>
        </w:rPr>
        <w:t>Poll</w:t>
      </w:r>
      <w:proofErr w:type="spellEnd"/>
      <w:r>
        <w:rPr>
          <w:rFonts w:cs="Open Sans Light"/>
          <w:sz w:val="22"/>
          <w:szCs w:val="22"/>
        </w:rPr>
        <w:t>” i Zoom) eller byde ind ved at tænde for mikrofonen.</w:t>
      </w:r>
    </w:p>
    <w:p w14:paraId="4FC7B8AA" w14:textId="77777777" w:rsidR="006F2A37" w:rsidRDefault="006F2A37" w:rsidP="006F2A37">
      <w:pPr>
        <w:pStyle w:val="Listeafsnit"/>
        <w:numPr>
          <w:ilvl w:val="0"/>
          <w:numId w:val="14"/>
        </w:numPr>
        <w:ind w:right="707"/>
        <w:rPr>
          <w:rFonts w:cs="Open Sans Light"/>
          <w:sz w:val="22"/>
          <w:szCs w:val="22"/>
        </w:rPr>
      </w:pPr>
      <w:r w:rsidRPr="0038562D">
        <w:rPr>
          <w:rFonts w:cs="Open Sans Light"/>
          <w:sz w:val="22"/>
          <w:szCs w:val="22"/>
        </w:rPr>
        <w:t>Brug ”</w:t>
      </w:r>
      <w:proofErr w:type="spellStart"/>
      <w:r w:rsidRPr="0038562D">
        <w:rPr>
          <w:rFonts w:cs="Open Sans Light"/>
          <w:sz w:val="22"/>
          <w:szCs w:val="22"/>
        </w:rPr>
        <w:t>Breakout</w:t>
      </w:r>
      <w:proofErr w:type="spellEnd"/>
      <w:r w:rsidRPr="0038562D">
        <w:rPr>
          <w:rFonts w:cs="Open Sans Light"/>
          <w:sz w:val="22"/>
          <w:szCs w:val="22"/>
        </w:rPr>
        <w:t xml:space="preserve"> </w:t>
      </w:r>
      <w:proofErr w:type="spellStart"/>
      <w:r w:rsidRPr="0038562D">
        <w:rPr>
          <w:rFonts w:cs="Open Sans Light"/>
          <w:sz w:val="22"/>
          <w:szCs w:val="22"/>
        </w:rPr>
        <w:t>rooms</w:t>
      </w:r>
      <w:proofErr w:type="spellEnd"/>
      <w:r w:rsidRPr="0038562D">
        <w:rPr>
          <w:rFonts w:cs="Open Sans Light"/>
          <w:sz w:val="22"/>
          <w:szCs w:val="22"/>
        </w:rPr>
        <w:t>” til gruppearbejde. Her kan gruppedeltagerne blandes på tværs og fordeles i ”</w:t>
      </w:r>
      <w:proofErr w:type="spellStart"/>
      <w:r w:rsidRPr="0038562D">
        <w:rPr>
          <w:rFonts w:cs="Open Sans Light"/>
          <w:sz w:val="22"/>
          <w:szCs w:val="22"/>
        </w:rPr>
        <w:t>Breakout</w:t>
      </w:r>
      <w:proofErr w:type="spellEnd"/>
      <w:r w:rsidRPr="0038562D">
        <w:rPr>
          <w:rFonts w:cs="Open Sans Light"/>
          <w:sz w:val="22"/>
          <w:szCs w:val="22"/>
        </w:rPr>
        <w:t xml:space="preserve"> </w:t>
      </w:r>
      <w:proofErr w:type="spellStart"/>
      <w:r w:rsidRPr="0038562D">
        <w:rPr>
          <w:rFonts w:cs="Open Sans Light"/>
          <w:sz w:val="22"/>
          <w:szCs w:val="22"/>
        </w:rPr>
        <w:t>rooms</w:t>
      </w:r>
      <w:proofErr w:type="spellEnd"/>
      <w:r w:rsidRPr="0038562D">
        <w:rPr>
          <w:rFonts w:cs="Open Sans Light"/>
          <w:sz w:val="22"/>
          <w:szCs w:val="22"/>
        </w:rPr>
        <w:t>” – det forudsætter, at alle er logget på mødet med egen enhed</w:t>
      </w:r>
      <w:r>
        <w:rPr>
          <w:rFonts w:cs="Open Sans Light"/>
          <w:sz w:val="22"/>
          <w:szCs w:val="22"/>
        </w:rPr>
        <w:t>.</w:t>
      </w:r>
    </w:p>
    <w:p w14:paraId="3C042A8C" w14:textId="77777777" w:rsidR="006F2A37" w:rsidRPr="0038562D" w:rsidRDefault="006F2A37" w:rsidP="006F2A37">
      <w:pPr>
        <w:pStyle w:val="Listeafsnit"/>
        <w:numPr>
          <w:ilvl w:val="0"/>
          <w:numId w:val="14"/>
        </w:numPr>
        <w:ind w:right="707"/>
        <w:rPr>
          <w:rFonts w:cs="Open Sans Light"/>
          <w:sz w:val="22"/>
          <w:szCs w:val="22"/>
        </w:rPr>
      </w:pPr>
      <w:r w:rsidRPr="0038562D">
        <w:rPr>
          <w:rFonts w:cs="Open Sans Light"/>
          <w:sz w:val="22"/>
          <w:szCs w:val="22"/>
        </w:rPr>
        <w:t xml:space="preserve">OBS: Hvis flere par og smågrupper, deltager fra samme computer, så bed dem om at: </w:t>
      </w:r>
    </w:p>
    <w:p w14:paraId="06E12011" w14:textId="77777777" w:rsidR="006F2A37" w:rsidRDefault="006F2A37" w:rsidP="006F2A37">
      <w:pPr>
        <w:pStyle w:val="Listeafsnit"/>
        <w:numPr>
          <w:ilvl w:val="1"/>
          <w:numId w:val="14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Skrive deres navn, når de taler (med funktionen ”</w:t>
      </w:r>
      <w:proofErr w:type="spellStart"/>
      <w:r>
        <w:rPr>
          <w:rFonts w:cs="Open Sans Light"/>
          <w:sz w:val="22"/>
          <w:szCs w:val="22"/>
        </w:rPr>
        <w:t>Rename</w:t>
      </w:r>
      <w:proofErr w:type="spellEnd"/>
      <w:r>
        <w:rPr>
          <w:rFonts w:cs="Open Sans Light"/>
          <w:sz w:val="22"/>
          <w:szCs w:val="22"/>
        </w:rPr>
        <w:t>”).</w:t>
      </w:r>
    </w:p>
    <w:p w14:paraId="0597F28A" w14:textId="77777777" w:rsidR="006F2A37" w:rsidRDefault="006F2A37" w:rsidP="006F2A37">
      <w:pPr>
        <w:pStyle w:val="Listeafsnit"/>
        <w:numPr>
          <w:ilvl w:val="1"/>
          <w:numId w:val="14"/>
        </w:numPr>
        <w:ind w:right="707"/>
        <w:rPr>
          <w:rFonts w:cs="Open Sans Light"/>
          <w:sz w:val="22"/>
          <w:szCs w:val="22"/>
        </w:rPr>
      </w:pPr>
      <w:r w:rsidRPr="00A0165D">
        <w:rPr>
          <w:rFonts w:cs="Open Sans Light"/>
          <w:sz w:val="22"/>
          <w:szCs w:val="22"/>
        </w:rPr>
        <w:t>Brug</w:t>
      </w:r>
      <w:r>
        <w:rPr>
          <w:rFonts w:cs="Open Sans Light"/>
          <w:sz w:val="22"/>
          <w:szCs w:val="22"/>
        </w:rPr>
        <w:t>e</w:t>
      </w:r>
      <w:r w:rsidRPr="00A0165D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>”</w:t>
      </w:r>
      <w:r w:rsidRPr="00A0165D">
        <w:rPr>
          <w:rFonts w:cs="Open Sans Light"/>
          <w:sz w:val="22"/>
          <w:szCs w:val="22"/>
        </w:rPr>
        <w:t>Ræk hånden op”</w:t>
      </w:r>
      <w:r>
        <w:rPr>
          <w:rFonts w:cs="Open Sans Light"/>
          <w:sz w:val="22"/>
          <w:szCs w:val="22"/>
        </w:rPr>
        <w:t xml:space="preserve"> funktionen, når en i gruppen gerne vil have ordet.</w:t>
      </w:r>
    </w:p>
    <w:p w14:paraId="31403AC0" w14:textId="77777777" w:rsidR="006F2A37" w:rsidRDefault="006F2A37" w:rsidP="006F2A37">
      <w:pPr>
        <w:pStyle w:val="Listeafsnit"/>
        <w:numPr>
          <w:ilvl w:val="1"/>
          <w:numId w:val="14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Sige højt, hvem der taler i gruppen - og her er det vigtigt, at de andre i gruppen er stille.</w:t>
      </w:r>
    </w:p>
    <w:p w14:paraId="081AAE72" w14:textId="77777777" w:rsidR="006F2A37" w:rsidRPr="00173916" w:rsidRDefault="006F2A37" w:rsidP="006F2A37">
      <w:pPr>
        <w:pStyle w:val="Listeafsnit"/>
        <w:numPr>
          <w:ilvl w:val="1"/>
          <w:numId w:val="14"/>
        </w:numPr>
        <w:ind w:right="707"/>
      </w:pPr>
      <w:r>
        <w:rPr>
          <w:rFonts w:cs="Open Sans Light"/>
          <w:sz w:val="22"/>
          <w:szCs w:val="22"/>
        </w:rPr>
        <w:t>O</w:t>
      </w:r>
      <w:r w:rsidRPr="00575B16">
        <w:rPr>
          <w:rFonts w:cs="Open Sans Light"/>
          <w:sz w:val="22"/>
          <w:szCs w:val="22"/>
        </w:rPr>
        <w:t xml:space="preserve">vervej </w:t>
      </w:r>
      <w:r>
        <w:rPr>
          <w:rFonts w:cs="Open Sans Light"/>
          <w:sz w:val="22"/>
          <w:szCs w:val="22"/>
        </w:rPr>
        <w:t>om de få fysiske deltagere</w:t>
      </w:r>
      <w:r w:rsidRPr="00575B16">
        <w:rPr>
          <w:rFonts w:cs="Open Sans Light"/>
          <w:sz w:val="22"/>
          <w:szCs w:val="22"/>
        </w:rPr>
        <w:t xml:space="preserve"> udgør en virtuel gruppe i jeres </w:t>
      </w:r>
      <w:r>
        <w:rPr>
          <w:rFonts w:cs="Open Sans Light"/>
          <w:sz w:val="22"/>
          <w:szCs w:val="22"/>
        </w:rPr>
        <w:t>”</w:t>
      </w:r>
      <w:proofErr w:type="spellStart"/>
      <w:r>
        <w:rPr>
          <w:rFonts w:cs="Open Sans Light"/>
          <w:sz w:val="22"/>
          <w:szCs w:val="22"/>
        </w:rPr>
        <w:t>B</w:t>
      </w:r>
      <w:r w:rsidRPr="00575B16">
        <w:rPr>
          <w:rFonts w:cs="Open Sans Light"/>
          <w:sz w:val="22"/>
          <w:szCs w:val="22"/>
        </w:rPr>
        <w:t>reakout</w:t>
      </w:r>
      <w:proofErr w:type="spellEnd"/>
      <w:r>
        <w:rPr>
          <w:rFonts w:cs="Open Sans Light"/>
          <w:sz w:val="22"/>
          <w:szCs w:val="22"/>
        </w:rPr>
        <w:t>”</w:t>
      </w:r>
      <w:r w:rsidRPr="00575B16">
        <w:rPr>
          <w:rFonts w:cs="Open Sans Light"/>
          <w:sz w:val="22"/>
          <w:szCs w:val="22"/>
        </w:rPr>
        <w:t xml:space="preserve"> session</w:t>
      </w:r>
      <w:r>
        <w:rPr>
          <w:rFonts w:cs="Open Sans Light"/>
          <w:sz w:val="22"/>
          <w:szCs w:val="22"/>
        </w:rPr>
        <w:t>.</w:t>
      </w:r>
    </w:p>
    <w:p w14:paraId="02A304F7" w14:textId="77777777" w:rsidR="006F2A37" w:rsidRPr="00575B16" w:rsidRDefault="006F2A37" w:rsidP="006F2A37">
      <w:pPr>
        <w:pStyle w:val="Listeafsnit"/>
        <w:numPr>
          <w:ilvl w:val="1"/>
          <w:numId w:val="14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U</w:t>
      </w:r>
      <w:r w:rsidRPr="00575B16">
        <w:rPr>
          <w:rFonts w:cs="Open Sans Light"/>
          <w:sz w:val="22"/>
          <w:szCs w:val="22"/>
        </w:rPr>
        <w:t>dvælg</w:t>
      </w:r>
      <w:r>
        <w:rPr>
          <w:rFonts w:cs="Open Sans Light"/>
          <w:sz w:val="22"/>
          <w:szCs w:val="22"/>
        </w:rPr>
        <w:t>e</w:t>
      </w:r>
      <w:r w:rsidRPr="00575B16">
        <w:rPr>
          <w:rFonts w:cs="Open Sans Light"/>
          <w:sz w:val="22"/>
          <w:szCs w:val="22"/>
        </w:rPr>
        <w:t xml:space="preserve"> en gruppeleder, som har ansvar for det tekniske set</w:t>
      </w:r>
      <w:r>
        <w:rPr>
          <w:rFonts w:cs="Open Sans Light"/>
          <w:sz w:val="22"/>
          <w:szCs w:val="22"/>
        </w:rPr>
        <w:t>-</w:t>
      </w:r>
      <w:r w:rsidRPr="00575B16">
        <w:rPr>
          <w:rFonts w:cs="Open Sans Light"/>
          <w:sz w:val="22"/>
          <w:szCs w:val="22"/>
        </w:rPr>
        <w:t>up og kommunikationen mellem gruppen, mødevært og de andre deltagere.</w:t>
      </w:r>
    </w:p>
    <w:p w14:paraId="43021806" w14:textId="77777777" w:rsidR="006F2A37" w:rsidRPr="00575B16" w:rsidRDefault="006F2A37" w:rsidP="006F2A37">
      <w:pPr>
        <w:pStyle w:val="Overskrift2"/>
        <w:ind w:right="707"/>
      </w:pPr>
      <w:r w:rsidRPr="00575B16">
        <w:t>Efter:</w:t>
      </w:r>
    </w:p>
    <w:p w14:paraId="42608309" w14:textId="77777777" w:rsidR="006F2A37" w:rsidRPr="00575B16" w:rsidRDefault="006F2A37" w:rsidP="006F2A37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 w:rsidRPr="00575B16">
        <w:rPr>
          <w:rFonts w:cs="Open Sans Light"/>
          <w:sz w:val="22"/>
          <w:szCs w:val="22"/>
        </w:rPr>
        <w:t>Vær opmærksom på at afslutte mødet med alle grupperne på en god måde. Ved møde</w:t>
      </w:r>
      <w:r>
        <w:rPr>
          <w:rFonts w:cs="Open Sans Light"/>
          <w:sz w:val="22"/>
          <w:szCs w:val="22"/>
        </w:rPr>
        <w:t>r</w:t>
      </w:r>
      <w:r w:rsidRPr="00575B16">
        <w:rPr>
          <w:rFonts w:cs="Open Sans Light"/>
          <w:sz w:val="22"/>
          <w:szCs w:val="22"/>
        </w:rPr>
        <w:t xml:space="preserve"> på under 5-7 grupper, kan </w:t>
      </w:r>
      <w:r>
        <w:rPr>
          <w:rFonts w:cs="Open Sans Light"/>
          <w:sz w:val="22"/>
          <w:szCs w:val="22"/>
        </w:rPr>
        <w:t xml:space="preserve">du </w:t>
      </w:r>
      <w:r w:rsidRPr="00575B16">
        <w:rPr>
          <w:rFonts w:cs="Open Sans Light"/>
          <w:sz w:val="22"/>
          <w:szCs w:val="22"/>
        </w:rPr>
        <w:t>spørge rundt til alle grupperne, hvordan det gik ude i gruppen.</w:t>
      </w:r>
    </w:p>
    <w:p w14:paraId="0B8FCD7C" w14:textId="77777777" w:rsidR="006F2A37" w:rsidRPr="00E85B34" w:rsidRDefault="006F2A37" w:rsidP="006F2A37">
      <w:pPr>
        <w:pStyle w:val="Listeafsnit"/>
        <w:numPr>
          <w:ilvl w:val="0"/>
          <w:numId w:val="28"/>
        </w:numPr>
        <w:ind w:right="707"/>
        <w:rPr>
          <w:rFonts w:eastAsia="Open Sans Light"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Sørg for hurtigt at følge op på mødet (</w:t>
      </w:r>
      <w:r w:rsidRPr="00575B16">
        <w:rPr>
          <w:rFonts w:cs="Open Sans Light"/>
          <w:sz w:val="22"/>
          <w:szCs w:val="22"/>
        </w:rPr>
        <w:t>referat, opsamling, slides, links med mere</w:t>
      </w:r>
      <w:r>
        <w:rPr>
          <w:rFonts w:cs="Open Sans Light"/>
          <w:sz w:val="22"/>
          <w:szCs w:val="22"/>
        </w:rPr>
        <w:t>)</w:t>
      </w:r>
      <w:r w:rsidRPr="00575B16">
        <w:rPr>
          <w:rFonts w:cs="Open Sans Light"/>
          <w:sz w:val="22"/>
          <w:szCs w:val="22"/>
        </w:rPr>
        <w:t>.</w:t>
      </w:r>
      <w:r>
        <w:rPr>
          <w:rFonts w:cs="Open Sans Light"/>
          <w:sz w:val="22"/>
          <w:szCs w:val="22"/>
        </w:rPr>
        <w:t xml:space="preserve"> </w:t>
      </w:r>
      <w:r w:rsidRPr="00E85B34">
        <w:rPr>
          <w:rFonts w:cs="Open Sans Light"/>
          <w:sz w:val="22"/>
          <w:szCs w:val="22"/>
        </w:rPr>
        <w:t>Send enten til alle deltagere eller til den, der leder gruppen, som så sender videre til resten af gruppen</w:t>
      </w:r>
      <w:r>
        <w:rPr>
          <w:rFonts w:cs="Open Sans Light"/>
          <w:sz w:val="22"/>
          <w:szCs w:val="22"/>
        </w:rPr>
        <w:t>.</w:t>
      </w:r>
    </w:p>
    <w:p w14:paraId="65A60B3E" w14:textId="3F453BA5" w:rsidR="006B5A35" w:rsidRPr="006F2A37" w:rsidRDefault="006F2A37" w:rsidP="006F2A37">
      <w:pPr>
        <w:pStyle w:val="Listeafsnit"/>
        <w:numPr>
          <w:ilvl w:val="0"/>
          <w:numId w:val="28"/>
        </w:numPr>
        <w:ind w:right="707"/>
        <w:rPr>
          <w:rFonts w:cs="Open Sans Light"/>
          <w:sz w:val="22"/>
          <w:szCs w:val="22"/>
        </w:rPr>
      </w:pPr>
      <w:r w:rsidRPr="00575B16">
        <w:rPr>
          <w:rFonts w:cs="Open Sans Light"/>
          <w:sz w:val="22"/>
          <w:szCs w:val="22"/>
        </w:rPr>
        <w:t>Få feedback og følg op på deltagernes tilbagemeldinger – især om gruppernes deltagelse og den individ</w:t>
      </w:r>
      <w:r>
        <w:rPr>
          <w:rFonts w:cs="Open Sans Light"/>
          <w:sz w:val="22"/>
          <w:szCs w:val="22"/>
        </w:rPr>
        <w:t>uelle opkobling ude i grupperne.</w:t>
      </w:r>
    </w:p>
    <w:sectPr w:rsidR="006B5A35" w:rsidRPr="006F2A37" w:rsidSect="000C04A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7E2B2" w14:textId="77777777" w:rsidR="00105BA1" w:rsidRDefault="00105BA1">
      <w:pPr>
        <w:spacing w:line="240" w:lineRule="auto"/>
      </w:pPr>
      <w:r>
        <w:separator/>
      </w:r>
    </w:p>
  </w:endnote>
  <w:endnote w:type="continuationSeparator" w:id="0">
    <w:p w14:paraId="6675DCB8" w14:textId="77777777" w:rsidR="00105BA1" w:rsidRDefault="00105BA1">
      <w:pPr>
        <w:spacing w:line="240" w:lineRule="auto"/>
      </w:pPr>
      <w:r>
        <w:continuationSeparator/>
      </w:r>
    </w:p>
  </w:endnote>
  <w:endnote w:type="continuationNotice" w:id="1">
    <w:p w14:paraId="1893C109" w14:textId="77777777" w:rsidR="00105BA1" w:rsidRDefault="00105BA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A6B332AE-483C-49F4-8D04-5984F3636C2F}"/>
    <w:embedBold r:id="rId2" w:fontKey="{D4CE87F5-86AA-4B67-B830-3AA0875129DE}"/>
    <w:embedItalic r:id="rId3" w:fontKey="{6E834478-FDD1-454E-8144-0AEA6F286130}"/>
    <w:embedBoldItalic r:id="rId4" w:fontKey="{0DE274A9-EE92-4BAD-B00A-EA114907619E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1AF79B69-842E-4667-B244-6F5E7EC262AD}"/>
    <w:embedBold r:id="rId6" w:fontKey="{707E67BD-1B76-48E9-B49A-3B69F93252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AE5CEB3E-9FD0-4374-8D80-0EE036E8DB55}"/>
    <w:embedBold r:id="rId8" w:fontKey="{AEDFCA4D-7819-4C8A-986E-5475AEA8A4DE}"/>
    <w:embedItalic r:id="rId9" w:fontKey="{8AEAC4F7-E181-4B99-A02E-ABD3F9C84ECF}"/>
    <w:embedBoldItalic r:id="rId10" w:fontKey="{99FC9DD5-6234-40FD-BA32-D1C417CB9AC9}"/>
  </w:font>
  <w:font w:name="Kapra Regular">
    <w:altName w:val="﷽﷽﷽﷽﷽﷽﷽﷽gular"/>
    <w:panose1 w:val="00000000000000000000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4D066AD-8E65-434D-B716-2508649F0D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2BF13" w14:textId="77777777" w:rsidR="00251812" w:rsidRDefault="0025181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BF1CC" w14:textId="77777777" w:rsidR="00100249" w:rsidRDefault="001A62B3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00A533" w14:textId="7A9463F9" w:rsidR="00100249" w:rsidRDefault="001A62B3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EA2EC2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EA2EC2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AF9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14:paraId="0F00A533" w14:textId="7A9463F9" w:rsidR="00100249" w:rsidRDefault="001A62B3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EA2EC2">
                      <w:rPr>
                        <w:rStyle w:val="Sidetal"/>
                        <w:noProof/>
                      </w:rPr>
                      <w:t>5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EA2EC2">
                      <w:rPr>
                        <w:rStyle w:val="Sidetal"/>
                        <w:noProof/>
                      </w:rPr>
                      <w:t>5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5A65B4" w14:paraId="15EB80AC" w14:textId="77777777" w:rsidTr="00AA5AD1">
      <w:tc>
        <w:tcPr>
          <w:tcW w:w="10915" w:type="dxa"/>
        </w:tcPr>
        <w:p w14:paraId="19E233D7" w14:textId="768656DE" w:rsidR="00A97F6A" w:rsidRDefault="00A97F6A" w:rsidP="005C29DF">
          <w:pPr>
            <w:pStyle w:val="Footer-info"/>
          </w:pPr>
        </w:p>
      </w:tc>
    </w:tr>
  </w:tbl>
  <w:p w14:paraId="06B3F77E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38926" w14:textId="77777777" w:rsidR="00105BA1" w:rsidRDefault="00105BA1">
      <w:pPr>
        <w:spacing w:line="240" w:lineRule="auto"/>
      </w:pPr>
      <w:r>
        <w:separator/>
      </w:r>
    </w:p>
  </w:footnote>
  <w:footnote w:type="continuationSeparator" w:id="0">
    <w:p w14:paraId="1D797EB4" w14:textId="77777777" w:rsidR="00105BA1" w:rsidRDefault="00105BA1">
      <w:pPr>
        <w:spacing w:line="240" w:lineRule="auto"/>
      </w:pPr>
      <w:r>
        <w:continuationSeparator/>
      </w:r>
    </w:p>
  </w:footnote>
  <w:footnote w:type="continuationNotice" w:id="1">
    <w:p w14:paraId="36CB4654" w14:textId="77777777" w:rsidR="00105BA1" w:rsidRDefault="00105BA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5E1AC" w14:textId="77777777" w:rsidR="00251812" w:rsidRDefault="0025181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17852" w14:textId="77777777" w:rsidR="00022BE5" w:rsidRDefault="00022BE5" w:rsidP="00022BE5">
    <w:pPr>
      <w:pStyle w:val="Sidehoved"/>
    </w:pPr>
  </w:p>
  <w:p w14:paraId="75219DF4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6E3B0" w14:textId="77777777" w:rsidR="002762D8" w:rsidRDefault="001A62B3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48C91D1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59AE3C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29E"/>
    <w:multiLevelType w:val="hybridMultilevel"/>
    <w:tmpl w:val="77765764"/>
    <w:lvl w:ilvl="0" w:tplc="12BAA6D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0F216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2170A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26834E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54B094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69524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7E5A2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864D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30FD9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BB5DE0"/>
    <w:multiLevelType w:val="hybridMultilevel"/>
    <w:tmpl w:val="75AA7D96"/>
    <w:lvl w:ilvl="0" w:tplc="7E62E832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56408"/>
    <w:multiLevelType w:val="hybridMultilevel"/>
    <w:tmpl w:val="B298E188"/>
    <w:lvl w:ilvl="0" w:tplc="B49A128C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2271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3C672E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C6BE4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46D5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54C31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47144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4B25C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28FB0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742387"/>
    <w:multiLevelType w:val="hybridMultilevel"/>
    <w:tmpl w:val="2FE4B7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E6F9D"/>
    <w:multiLevelType w:val="hybridMultilevel"/>
    <w:tmpl w:val="2DDA4F1A"/>
    <w:lvl w:ilvl="0" w:tplc="2C52AF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2AC1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5A9F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80C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7A82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0854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E275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D810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E13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A069C"/>
    <w:multiLevelType w:val="hybridMultilevel"/>
    <w:tmpl w:val="A274CA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156A7"/>
    <w:multiLevelType w:val="hybridMultilevel"/>
    <w:tmpl w:val="39887DA6"/>
    <w:lvl w:ilvl="0" w:tplc="B176ACC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802F6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A8CFA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6E952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A6F882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70811C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C0065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C3D9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EC060A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C5613A"/>
    <w:multiLevelType w:val="hybridMultilevel"/>
    <w:tmpl w:val="9590325C"/>
    <w:lvl w:ilvl="0" w:tplc="63F2CA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C4CC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A52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4FE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D418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C206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A08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AC7A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FC6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4511"/>
    <w:multiLevelType w:val="hybridMultilevel"/>
    <w:tmpl w:val="9962D3F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03D61"/>
    <w:multiLevelType w:val="hybridMultilevel"/>
    <w:tmpl w:val="3C223E64"/>
    <w:lvl w:ilvl="0" w:tplc="F54E6B7C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C6A22"/>
    <w:multiLevelType w:val="hybridMultilevel"/>
    <w:tmpl w:val="DD9C2A6E"/>
    <w:lvl w:ilvl="0" w:tplc="15387F0C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2C02C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20F2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C2E2A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3C91A0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6A23E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34B152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8328A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E10A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E2A1078"/>
    <w:multiLevelType w:val="hybridMultilevel"/>
    <w:tmpl w:val="E8D0360E"/>
    <w:lvl w:ilvl="0" w:tplc="0226ABF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515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EB8D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6019A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581FC0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8949A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B82E9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4CDA0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F00E56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00A7B41"/>
    <w:multiLevelType w:val="hybridMultilevel"/>
    <w:tmpl w:val="88D278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06375"/>
    <w:multiLevelType w:val="hybridMultilevel"/>
    <w:tmpl w:val="95A2D98E"/>
    <w:lvl w:ilvl="0" w:tplc="9D7AC5B8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1AA6DA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EC022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0AD12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4BF6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535C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C2762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25126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CAFB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51C7E15"/>
    <w:multiLevelType w:val="hybridMultilevel"/>
    <w:tmpl w:val="82CEAF10"/>
    <w:lvl w:ilvl="0" w:tplc="63BA486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C64A8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22028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CADE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E3E6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20E8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E8EC2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649C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E6D7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726FDF"/>
    <w:multiLevelType w:val="multilevel"/>
    <w:tmpl w:val="14A6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91A3FC6"/>
    <w:multiLevelType w:val="hybridMultilevel"/>
    <w:tmpl w:val="A802FBD2"/>
    <w:lvl w:ilvl="0" w:tplc="68807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9CAB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CE98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14F4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F2E4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0CF5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A62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828F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2F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C6867"/>
    <w:multiLevelType w:val="hybridMultilevel"/>
    <w:tmpl w:val="E67E17A0"/>
    <w:lvl w:ilvl="0" w:tplc="F54E6B7C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B4B8B"/>
    <w:multiLevelType w:val="hybridMultilevel"/>
    <w:tmpl w:val="B676803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424F1F"/>
    <w:multiLevelType w:val="hybridMultilevel"/>
    <w:tmpl w:val="ACF000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835E86"/>
    <w:multiLevelType w:val="hybridMultilevel"/>
    <w:tmpl w:val="0A3C0DA2"/>
    <w:lvl w:ilvl="0" w:tplc="3A8C7396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0FB7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60D6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2314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C2E56E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C65E5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EEA3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673C2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4EF74C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1C5831"/>
    <w:multiLevelType w:val="hybridMultilevel"/>
    <w:tmpl w:val="44C2283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E23CE8"/>
    <w:multiLevelType w:val="hybridMultilevel"/>
    <w:tmpl w:val="A648CC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C6278B"/>
    <w:multiLevelType w:val="hybridMultilevel"/>
    <w:tmpl w:val="67BAEC18"/>
    <w:lvl w:ilvl="0" w:tplc="3B023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8771E"/>
    <w:multiLevelType w:val="hybridMultilevel"/>
    <w:tmpl w:val="15DE56E4"/>
    <w:lvl w:ilvl="0" w:tplc="EDBE3F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A83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DC5B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5016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0A88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DA3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894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F213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AA6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F4AAB"/>
    <w:multiLevelType w:val="hybridMultilevel"/>
    <w:tmpl w:val="9858D6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5192D"/>
    <w:multiLevelType w:val="hybridMultilevel"/>
    <w:tmpl w:val="35F8C5E4"/>
    <w:lvl w:ilvl="0" w:tplc="2D86C2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0D6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E35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4476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425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54A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DA6D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A215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DAE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97E68"/>
    <w:multiLevelType w:val="hybridMultilevel"/>
    <w:tmpl w:val="6E64890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C3B380B"/>
    <w:multiLevelType w:val="hybridMultilevel"/>
    <w:tmpl w:val="8C204A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3F60B1"/>
    <w:multiLevelType w:val="hybridMultilevel"/>
    <w:tmpl w:val="59742D90"/>
    <w:lvl w:ilvl="0" w:tplc="F54E6B7C">
      <w:numFmt w:val="bullet"/>
      <w:lvlText w:val="-"/>
      <w:lvlJc w:val="left"/>
      <w:pPr>
        <w:ind w:left="108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99373F"/>
    <w:multiLevelType w:val="hybridMultilevel"/>
    <w:tmpl w:val="3A505A5A"/>
    <w:lvl w:ilvl="0" w:tplc="BEECD80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26CA3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8897DC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EF86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580748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C2936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EF6D8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EEB3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D21394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DB02449"/>
    <w:multiLevelType w:val="hybridMultilevel"/>
    <w:tmpl w:val="69E4CA7E"/>
    <w:lvl w:ilvl="0" w:tplc="E71E0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169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86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BE3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45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40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AE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868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85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DF560D2"/>
    <w:multiLevelType w:val="hybridMultilevel"/>
    <w:tmpl w:val="2CD8AF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4" w15:restartNumberingAfterBreak="0">
    <w:nsid w:val="7E2B0F95"/>
    <w:multiLevelType w:val="hybridMultilevel"/>
    <w:tmpl w:val="6EC4D018"/>
    <w:lvl w:ilvl="0" w:tplc="A652030E"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5"/>
  </w:num>
  <w:num w:numId="2">
    <w:abstractNumId w:val="33"/>
  </w:num>
  <w:num w:numId="3">
    <w:abstractNumId w:val="32"/>
  </w:num>
  <w:num w:numId="4">
    <w:abstractNumId w:val="22"/>
  </w:num>
  <w:num w:numId="5">
    <w:abstractNumId w:val="18"/>
  </w:num>
  <w:num w:numId="6">
    <w:abstractNumId w:val="15"/>
  </w:num>
  <w:num w:numId="7">
    <w:abstractNumId w:val="23"/>
  </w:num>
  <w:num w:numId="8">
    <w:abstractNumId w:val="34"/>
  </w:num>
  <w:num w:numId="9">
    <w:abstractNumId w:val="17"/>
  </w:num>
  <w:num w:numId="10">
    <w:abstractNumId w:val="29"/>
  </w:num>
  <w:num w:numId="11">
    <w:abstractNumId w:val="27"/>
  </w:num>
  <w:num w:numId="12">
    <w:abstractNumId w:val="21"/>
  </w:num>
  <w:num w:numId="13">
    <w:abstractNumId w:val="31"/>
  </w:num>
  <w:num w:numId="14">
    <w:abstractNumId w:val="5"/>
  </w:num>
  <w:num w:numId="15">
    <w:abstractNumId w:val="1"/>
  </w:num>
  <w:num w:numId="16">
    <w:abstractNumId w:val="9"/>
  </w:num>
  <w:num w:numId="17">
    <w:abstractNumId w:val="0"/>
  </w:num>
  <w:num w:numId="18">
    <w:abstractNumId w:val="25"/>
  </w:num>
  <w:num w:numId="19">
    <w:abstractNumId w:val="2"/>
  </w:num>
  <w:num w:numId="20">
    <w:abstractNumId w:val="14"/>
  </w:num>
  <w:num w:numId="21">
    <w:abstractNumId w:val="11"/>
  </w:num>
  <w:num w:numId="22">
    <w:abstractNumId w:val="20"/>
  </w:num>
  <w:num w:numId="23">
    <w:abstractNumId w:val="10"/>
  </w:num>
  <w:num w:numId="24">
    <w:abstractNumId w:val="28"/>
  </w:num>
  <w:num w:numId="25">
    <w:abstractNumId w:val="3"/>
  </w:num>
  <w:num w:numId="26">
    <w:abstractNumId w:val="12"/>
  </w:num>
  <w:num w:numId="27">
    <w:abstractNumId w:val="8"/>
  </w:num>
  <w:num w:numId="28">
    <w:abstractNumId w:val="19"/>
  </w:num>
  <w:num w:numId="29">
    <w:abstractNumId w:val="26"/>
  </w:num>
  <w:num w:numId="30">
    <w:abstractNumId w:val="16"/>
  </w:num>
  <w:num w:numId="31">
    <w:abstractNumId w:val="7"/>
  </w:num>
  <w:num w:numId="32">
    <w:abstractNumId w:val="13"/>
  </w:num>
  <w:num w:numId="33">
    <w:abstractNumId w:val="4"/>
  </w:num>
  <w:num w:numId="34">
    <w:abstractNumId w:val="24"/>
  </w:num>
  <w:num w:numId="35">
    <w:abstractNumId w:val="6"/>
  </w:num>
  <w:num w:numId="36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9"/>
    <w:rsid w:val="000008FB"/>
    <w:rsid w:val="00000E87"/>
    <w:rsid w:val="000018D6"/>
    <w:rsid w:val="000032AF"/>
    <w:rsid w:val="000032BF"/>
    <w:rsid w:val="00004865"/>
    <w:rsid w:val="00005713"/>
    <w:rsid w:val="00006F78"/>
    <w:rsid w:val="00011BEB"/>
    <w:rsid w:val="000138C8"/>
    <w:rsid w:val="00013DF3"/>
    <w:rsid w:val="000157FC"/>
    <w:rsid w:val="00015B6A"/>
    <w:rsid w:val="00016218"/>
    <w:rsid w:val="0002055A"/>
    <w:rsid w:val="00020A67"/>
    <w:rsid w:val="0002102A"/>
    <w:rsid w:val="00022133"/>
    <w:rsid w:val="00022BE5"/>
    <w:rsid w:val="00023EF7"/>
    <w:rsid w:val="000269E2"/>
    <w:rsid w:val="00026B0E"/>
    <w:rsid w:val="00026E06"/>
    <w:rsid w:val="00026FB5"/>
    <w:rsid w:val="000308CA"/>
    <w:rsid w:val="000311F3"/>
    <w:rsid w:val="000313A9"/>
    <w:rsid w:val="000318CE"/>
    <w:rsid w:val="000319AC"/>
    <w:rsid w:val="000323B2"/>
    <w:rsid w:val="00035FF7"/>
    <w:rsid w:val="00036F43"/>
    <w:rsid w:val="000416D8"/>
    <w:rsid w:val="000445CC"/>
    <w:rsid w:val="0004495D"/>
    <w:rsid w:val="00044BA2"/>
    <w:rsid w:val="00045EDF"/>
    <w:rsid w:val="00046EE0"/>
    <w:rsid w:val="00050D11"/>
    <w:rsid w:val="00052E02"/>
    <w:rsid w:val="00062300"/>
    <w:rsid w:val="00064AD4"/>
    <w:rsid w:val="00066BA9"/>
    <w:rsid w:val="00067802"/>
    <w:rsid w:val="00067BD0"/>
    <w:rsid w:val="00070234"/>
    <w:rsid w:val="0007110B"/>
    <w:rsid w:val="0007343C"/>
    <w:rsid w:val="00075D3A"/>
    <w:rsid w:val="000765E6"/>
    <w:rsid w:val="00076F4D"/>
    <w:rsid w:val="00080393"/>
    <w:rsid w:val="00080DF1"/>
    <w:rsid w:val="0008112C"/>
    <w:rsid w:val="00083CE4"/>
    <w:rsid w:val="00090562"/>
    <w:rsid w:val="0009128C"/>
    <w:rsid w:val="00092278"/>
    <w:rsid w:val="00094720"/>
    <w:rsid w:val="00094803"/>
    <w:rsid w:val="00094ABD"/>
    <w:rsid w:val="00095F85"/>
    <w:rsid w:val="00097995"/>
    <w:rsid w:val="0009799A"/>
    <w:rsid w:val="000A1AB6"/>
    <w:rsid w:val="000A27E4"/>
    <w:rsid w:val="000A2C4C"/>
    <w:rsid w:val="000A4AFD"/>
    <w:rsid w:val="000B128D"/>
    <w:rsid w:val="000B256B"/>
    <w:rsid w:val="000B5522"/>
    <w:rsid w:val="000B5B4D"/>
    <w:rsid w:val="000B5F8E"/>
    <w:rsid w:val="000B7C37"/>
    <w:rsid w:val="000C04AB"/>
    <w:rsid w:val="000C08C2"/>
    <w:rsid w:val="000C1D05"/>
    <w:rsid w:val="000C22DA"/>
    <w:rsid w:val="000C3589"/>
    <w:rsid w:val="000C4FB1"/>
    <w:rsid w:val="000D1122"/>
    <w:rsid w:val="000D1B30"/>
    <w:rsid w:val="000D35FF"/>
    <w:rsid w:val="000D4590"/>
    <w:rsid w:val="000D5BC9"/>
    <w:rsid w:val="000E0B80"/>
    <w:rsid w:val="000E1121"/>
    <w:rsid w:val="000E36FD"/>
    <w:rsid w:val="000E45C3"/>
    <w:rsid w:val="000E5326"/>
    <w:rsid w:val="000E6F00"/>
    <w:rsid w:val="000E7B60"/>
    <w:rsid w:val="000F0DF3"/>
    <w:rsid w:val="000F46B3"/>
    <w:rsid w:val="000F585B"/>
    <w:rsid w:val="000F70D7"/>
    <w:rsid w:val="00100249"/>
    <w:rsid w:val="00100734"/>
    <w:rsid w:val="001012C9"/>
    <w:rsid w:val="001029B5"/>
    <w:rsid w:val="001031AD"/>
    <w:rsid w:val="00103483"/>
    <w:rsid w:val="00103E3F"/>
    <w:rsid w:val="00105BA1"/>
    <w:rsid w:val="00106A5A"/>
    <w:rsid w:val="0011077B"/>
    <w:rsid w:val="00114152"/>
    <w:rsid w:val="00114DFB"/>
    <w:rsid w:val="00114E69"/>
    <w:rsid w:val="00115493"/>
    <w:rsid w:val="001163F4"/>
    <w:rsid w:val="00116DF3"/>
    <w:rsid w:val="00117186"/>
    <w:rsid w:val="00117B3D"/>
    <w:rsid w:val="00117D6B"/>
    <w:rsid w:val="001206C8"/>
    <w:rsid w:val="00120AB5"/>
    <w:rsid w:val="00122AA2"/>
    <w:rsid w:val="00124F3C"/>
    <w:rsid w:val="00125DE1"/>
    <w:rsid w:val="0012684E"/>
    <w:rsid w:val="001279FA"/>
    <w:rsid w:val="001308DF"/>
    <w:rsid w:val="001312D8"/>
    <w:rsid w:val="0013244F"/>
    <w:rsid w:val="00133F86"/>
    <w:rsid w:val="00140D6B"/>
    <w:rsid w:val="00141A91"/>
    <w:rsid w:val="00141AA1"/>
    <w:rsid w:val="00142586"/>
    <w:rsid w:val="00144BD8"/>
    <w:rsid w:val="001473EB"/>
    <w:rsid w:val="001501EC"/>
    <w:rsid w:val="00150B83"/>
    <w:rsid w:val="0015292A"/>
    <w:rsid w:val="00152D73"/>
    <w:rsid w:val="0015310E"/>
    <w:rsid w:val="0015356B"/>
    <w:rsid w:val="00153897"/>
    <w:rsid w:val="0015406F"/>
    <w:rsid w:val="001542A8"/>
    <w:rsid w:val="001544B0"/>
    <w:rsid w:val="0015526C"/>
    <w:rsid w:val="00155B15"/>
    <w:rsid w:val="00156B8F"/>
    <w:rsid w:val="001605F8"/>
    <w:rsid w:val="0016332B"/>
    <w:rsid w:val="00167E6D"/>
    <w:rsid w:val="00173916"/>
    <w:rsid w:val="00175D38"/>
    <w:rsid w:val="001777D5"/>
    <w:rsid w:val="00177DDE"/>
    <w:rsid w:val="00181781"/>
    <w:rsid w:val="00181D8B"/>
    <w:rsid w:val="00182651"/>
    <w:rsid w:val="00185717"/>
    <w:rsid w:val="001861E3"/>
    <w:rsid w:val="001877E1"/>
    <w:rsid w:val="0019324F"/>
    <w:rsid w:val="00197B1A"/>
    <w:rsid w:val="001A0318"/>
    <w:rsid w:val="001A2C62"/>
    <w:rsid w:val="001A2D18"/>
    <w:rsid w:val="001A51BE"/>
    <w:rsid w:val="001A5627"/>
    <w:rsid w:val="001A62B3"/>
    <w:rsid w:val="001A7920"/>
    <w:rsid w:val="001B24B1"/>
    <w:rsid w:val="001B2767"/>
    <w:rsid w:val="001B651F"/>
    <w:rsid w:val="001B685C"/>
    <w:rsid w:val="001C076F"/>
    <w:rsid w:val="001C0CC7"/>
    <w:rsid w:val="001C48A5"/>
    <w:rsid w:val="001C7C41"/>
    <w:rsid w:val="001D04C9"/>
    <w:rsid w:val="001D30A0"/>
    <w:rsid w:val="001D59BC"/>
    <w:rsid w:val="001D5B5D"/>
    <w:rsid w:val="001D783D"/>
    <w:rsid w:val="001E0BF6"/>
    <w:rsid w:val="001E2A1C"/>
    <w:rsid w:val="001E3B92"/>
    <w:rsid w:val="001F093E"/>
    <w:rsid w:val="001F4A30"/>
    <w:rsid w:val="001F566D"/>
    <w:rsid w:val="00201004"/>
    <w:rsid w:val="0020235E"/>
    <w:rsid w:val="00202E55"/>
    <w:rsid w:val="0020326E"/>
    <w:rsid w:val="00205607"/>
    <w:rsid w:val="0020639F"/>
    <w:rsid w:val="00206780"/>
    <w:rsid w:val="00207A52"/>
    <w:rsid w:val="00207BBA"/>
    <w:rsid w:val="002114C1"/>
    <w:rsid w:val="0021154B"/>
    <w:rsid w:val="00211C9F"/>
    <w:rsid w:val="00212AA6"/>
    <w:rsid w:val="0021462D"/>
    <w:rsid w:val="00216E82"/>
    <w:rsid w:val="00220B6E"/>
    <w:rsid w:val="0022171F"/>
    <w:rsid w:val="00231508"/>
    <w:rsid w:val="002348CD"/>
    <w:rsid w:val="00235AC6"/>
    <w:rsid w:val="0023726F"/>
    <w:rsid w:val="002415B1"/>
    <w:rsid w:val="00241E43"/>
    <w:rsid w:val="0024282A"/>
    <w:rsid w:val="002438BF"/>
    <w:rsid w:val="00243AFA"/>
    <w:rsid w:val="00244D70"/>
    <w:rsid w:val="00250149"/>
    <w:rsid w:val="00250DC1"/>
    <w:rsid w:val="0025146F"/>
    <w:rsid w:val="00251812"/>
    <w:rsid w:val="00252732"/>
    <w:rsid w:val="002578E5"/>
    <w:rsid w:val="00260FC0"/>
    <w:rsid w:val="002613F2"/>
    <w:rsid w:val="00263CFB"/>
    <w:rsid w:val="00264466"/>
    <w:rsid w:val="002662AD"/>
    <w:rsid w:val="002668FD"/>
    <w:rsid w:val="002671A0"/>
    <w:rsid w:val="002673A1"/>
    <w:rsid w:val="00267A4B"/>
    <w:rsid w:val="00271AF7"/>
    <w:rsid w:val="00271C9B"/>
    <w:rsid w:val="00273B5F"/>
    <w:rsid w:val="00273CAC"/>
    <w:rsid w:val="00273CD6"/>
    <w:rsid w:val="002740BA"/>
    <w:rsid w:val="002762D8"/>
    <w:rsid w:val="00290B07"/>
    <w:rsid w:val="0029153F"/>
    <w:rsid w:val="00291B7D"/>
    <w:rsid w:val="0029281F"/>
    <w:rsid w:val="00292F4D"/>
    <w:rsid w:val="00293B19"/>
    <w:rsid w:val="002953B7"/>
    <w:rsid w:val="002957FF"/>
    <w:rsid w:val="00297FF1"/>
    <w:rsid w:val="002A18EF"/>
    <w:rsid w:val="002A363D"/>
    <w:rsid w:val="002A4B80"/>
    <w:rsid w:val="002B1FAF"/>
    <w:rsid w:val="002B285D"/>
    <w:rsid w:val="002B4676"/>
    <w:rsid w:val="002B6986"/>
    <w:rsid w:val="002B7B28"/>
    <w:rsid w:val="002C4069"/>
    <w:rsid w:val="002C5297"/>
    <w:rsid w:val="002C59CB"/>
    <w:rsid w:val="002C64DC"/>
    <w:rsid w:val="002D28A7"/>
    <w:rsid w:val="002D3EAD"/>
    <w:rsid w:val="002D5562"/>
    <w:rsid w:val="002E09FD"/>
    <w:rsid w:val="002E12A6"/>
    <w:rsid w:val="002E2643"/>
    <w:rsid w:val="002E27B6"/>
    <w:rsid w:val="002E2E5A"/>
    <w:rsid w:val="002E3C49"/>
    <w:rsid w:val="002E4D40"/>
    <w:rsid w:val="002E5043"/>
    <w:rsid w:val="002E56D2"/>
    <w:rsid w:val="002E62CA"/>
    <w:rsid w:val="002E74A4"/>
    <w:rsid w:val="002E7868"/>
    <w:rsid w:val="002F00DB"/>
    <w:rsid w:val="002F0386"/>
    <w:rsid w:val="002F121C"/>
    <w:rsid w:val="002F2C5F"/>
    <w:rsid w:val="002F432F"/>
    <w:rsid w:val="002F6707"/>
    <w:rsid w:val="002F67E4"/>
    <w:rsid w:val="002F6A1C"/>
    <w:rsid w:val="003025F7"/>
    <w:rsid w:val="003030AA"/>
    <w:rsid w:val="003033F8"/>
    <w:rsid w:val="00304FE5"/>
    <w:rsid w:val="0030519A"/>
    <w:rsid w:val="00311119"/>
    <w:rsid w:val="003146F9"/>
    <w:rsid w:val="003151AF"/>
    <w:rsid w:val="00315D5D"/>
    <w:rsid w:val="00316531"/>
    <w:rsid w:val="0031763C"/>
    <w:rsid w:val="003178DA"/>
    <w:rsid w:val="00317969"/>
    <w:rsid w:val="0032030E"/>
    <w:rsid w:val="003215DC"/>
    <w:rsid w:val="00321F02"/>
    <w:rsid w:val="003222AD"/>
    <w:rsid w:val="00322419"/>
    <w:rsid w:val="00322424"/>
    <w:rsid w:val="003237A8"/>
    <w:rsid w:val="003237AB"/>
    <w:rsid w:val="00323E5E"/>
    <w:rsid w:val="003256A6"/>
    <w:rsid w:val="00326C57"/>
    <w:rsid w:val="0033026E"/>
    <w:rsid w:val="003310C2"/>
    <w:rsid w:val="00333E52"/>
    <w:rsid w:val="00336730"/>
    <w:rsid w:val="00336E8B"/>
    <w:rsid w:val="0033777E"/>
    <w:rsid w:val="003502D1"/>
    <w:rsid w:val="00350822"/>
    <w:rsid w:val="00351399"/>
    <w:rsid w:val="00351F81"/>
    <w:rsid w:val="00353C5A"/>
    <w:rsid w:val="00353FC2"/>
    <w:rsid w:val="0035418E"/>
    <w:rsid w:val="00355407"/>
    <w:rsid w:val="00355691"/>
    <w:rsid w:val="00360EDE"/>
    <w:rsid w:val="0036110B"/>
    <w:rsid w:val="0036123B"/>
    <w:rsid w:val="00361BC1"/>
    <w:rsid w:val="00362CFE"/>
    <w:rsid w:val="00363471"/>
    <w:rsid w:val="00365782"/>
    <w:rsid w:val="003659C5"/>
    <w:rsid w:val="00371A57"/>
    <w:rsid w:val="003728C0"/>
    <w:rsid w:val="003744AE"/>
    <w:rsid w:val="00374692"/>
    <w:rsid w:val="003810ED"/>
    <w:rsid w:val="00381546"/>
    <w:rsid w:val="00381FFF"/>
    <w:rsid w:val="00384593"/>
    <w:rsid w:val="003866A9"/>
    <w:rsid w:val="0038685B"/>
    <w:rsid w:val="003907A9"/>
    <w:rsid w:val="00391006"/>
    <w:rsid w:val="003934E6"/>
    <w:rsid w:val="003941EE"/>
    <w:rsid w:val="00395B16"/>
    <w:rsid w:val="00396DBE"/>
    <w:rsid w:val="003974EC"/>
    <w:rsid w:val="003A026D"/>
    <w:rsid w:val="003A17AC"/>
    <w:rsid w:val="003A4613"/>
    <w:rsid w:val="003A567E"/>
    <w:rsid w:val="003A6A7D"/>
    <w:rsid w:val="003B0D54"/>
    <w:rsid w:val="003B24D0"/>
    <w:rsid w:val="003B2C04"/>
    <w:rsid w:val="003B2EC3"/>
    <w:rsid w:val="003B35B0"/>
    <w:rsid w:val="003B48CC"/>
    <w:rsid w:val="003B58B5"/>
    <w:rsid w:val="003C10E8"/>
    <w:rsid w:val="003C1177"/>
    <w:rsid w:val="003C2D8B"/>
    <w:rsid w:val="003C318E"/>
    <w:rsid w:val="003C3569"/>
    <w:rsid w:val="003C4F9F"/>
    <w:rsid w:val="003C5D48"/>
    <w:rsid w:val="003C60F1"/>
    <w:rsid w:val="003D110C"/>
    <w:rsid w:val="003D4282"/>
    <w:rsid w:val="003D55DA"/>
    <w:rsid w:val="003D6B99"/>
    <w:rsid w:val="003D6BFD"/>
    <w:rsid w:val="003D7FDA"/>
    <w:rsid w:val="003E2530"/>
    <w:rsid w:val="003E4091"/>
    <w:rsid w:val="003E4394"/>
    <w:rsid w:val="003E589E"/>
    <w:rsid w:val="003E7402"/>
    <w:rsid w:val="003E780D"/>
    <w:rsid w:val="003E793A"/>
    <w:rsid w:val="003F0840"/>
    <w:rsid w:val="003F0A41"/>
    <w:rsid w:val="003F0AF3"/>
    <w:rsid w:val="003F38E2"/>
    <w:rsid w:val="003F5D00"/>
    <w:rsid w:val="003F5FAD"/>
    <w:rsid w:val="003F6DFC"/>
    <w:rsid w:val="003F775E"/>
    <w:rsid w:val="003F7AC9"/>
    <w:rsid w:val="00401F50"/>
    <w:rsid w:val="00402115"/>
    <w:rsid w:val="00402B81"/>
    <w:rsid w:val="004075E2"/>
    <w:rsid w:val="00411BCC"/>
    <w:rsid w:val="00412364"/>
    <w:rsid w:val="004125D1"/>
    <w:rsid w:val="00412B29"/>
    <w:rsid w:val="0041343A"/>
    <w:rsid w:val="00414F3F"/>
    <w:rsid w:val="004166DD"/>
    <w:rsid w:val="00416A22"/>
    <w:rsid w:val="00421009"/>
    <w:rsid w:val="00421A66"/>
    <w:rsid w:val="004241AB"/>
    <w:rsid w:val="00424709"/>
    <w:rsid w:val="00424AD9"/>
    <w:rsid w:val="00426522"/>
    <w:rsid w:val="00427669"/>
    <w:rsid w:val="004344E5"/>
    <w:rsid w:val="00434A8C"/>
    <w:rsid w:val="00436CBB"/>
    <w:rsid w:val="00440CE1"/>
    <w:rsid w:val="004416BC"/>
    <w:rsid w:val="0044190A"/>
    <w:rsid w:val="00441ABB"/>
    <w:rsid w:val="00443BE6"/>
    <w:rsid w:val="00444132"/>
    <w:rsid w:val="004445F1"/>
    <w:rsid w:val="004467FA"/>
    <w:rsid w:val="00451B41"/>
    <w:rsid w:val="00452F69"/>
    <w:rsid w:val="00453424"/>
    <w:rsid w:val="00453753"/>
    <w:rsid w:val="0045378B"/>
    <w:rsid w:val="00453DB5"/>
    <w:rsid w:val="00453F86"/>
    <w:rsid w:val="00455852"/>
    <w:rsid w:val="00461BBA"/>
    <w:rsid w:val="00462D17"/>
    <w:rsid w:val="004632F9"/>
    <w:rsid w:val="00463CB5"/>
    <w:rsid w:val="004716C6"/>
    <w:rsid w:val="00473DF8"/>
    <w:rsid w:val="004772F4"/>
    <w:rsid w:val="00477690"/>
    <w:rsid w:val="004824E9"/>
    <w:rsid w:val="00482900"/>
    <w:rsid w:val="00482EC2"/>
    <w:rsid w:val="0048363A"/>
    <w:rsid w:val="00483737"/>
    <w:rsid w:val="00484D1A"/>
    <w:rsid w:val="0048790C"/>
    <w:rsid w:val="00490BF6"/>
    <w:rsid w:val="00491512"/>
    <w:rsid w:val="00495EFB"/>
    <w:rsid w:val="00497296"/>
    <w:rsid w:val="00497CC0"/>
    <w:rsid w:val="004A39F2"/>
    <w:rsid w:val="004A5FFD"/>
    <w:rsid w:val="004A6D4D"/>
    <w:rsid w:val="004B0CFD"/>
    <w:rsid w:val="004B14E6"/>
    <w:rsid w:val="004B278B"/>
    <w:rsid w:val="004B2E40"/>
    <w:rsid w:val="004B444E"/>
    <w:rsid w:val="004C01B2"/>
    <w:rsid w:val="004C027F"/>
    <w:rsid w:val="004C3871"/>
    <w:rsid w:val="004C5574"/>
    <w:rsid w:val="004C5C41"/>
    <w:rsid w:val="004C7937"/>
    <w:rsid w:val="004C7BA1"/>
    <w:rsid w:val="004D09B1"/>
    <w:rsid w:val="004D2339"/>
    <w:rsid w:val="004D35CC"/>
    <w:rsid w:val="004D42B2"/>
    <w:rsid w:val="004D5F02"/>
    <w:rsid w:val="004D68BA"/>
    <w:rsid w:val="004E01B5"/>
    <w:rsid w:val="004E0D0A"/>
    <w:rsid w:val="004E1AA9"/>
    <w:rsid w:val="004E282D"/>
    <w:rsid w:val="004E2C1A"/>
    <w:rsid w:val="004E2F2F"/>
    <w:rsid w:val="004E36F9"/>
    <w:rsid w:val="004E3824"/>
    <w:rsid w:val="004E3D4B"/>
    <w:rsid w:val="004E3F3A"/>
    <w:rsid w:val="004E49D7"/>
    <w:rsid w:val="004E72F7"/>
    <w:rsid w:val="004E74FC"/>
    <w:rsid w:val="004F01DC"/>
    <w:rsid w:val="004F09E8"/>
    <w:rsid w:val="004F1A28"/>
    <w:rsid w:val="004F1ED7"/>
    <w:rsid w:val="004F25C0"/>
    <w:rsid w:val="004F2A89"/>
    <w:rsid w:val="004F2C11"/>
    <w:rsid w:val="004F3435"/>
    <w:rsid w:val="004F35E0"/>
    <w:rsid w:val="004F37DC"/>
    <w:rsid w:val="004F3E77"/>
    <w:rsid w:val="004F6478"/>
    <w:rsid w:val="004F7AC2"/>
    <w:rsid w:val="004F7F44"/>
    <w:rsid w:val="0050048D"/>
    <w:rsid w:val="005005D2"/>
    <w:rsid w:val="00502B5B"/>
    <w:rsid w:val="00502F76"/>
    <w:rsid w:val="00503305"/>
    <w:rsid w:val="0050445C"/>
    <w:rsid w:val="00506D6C"/>
    <w:rsid w:val="0050799C"/>
    <w:rsid w:val="00511600"/>
    <w:rsid w:val="00512153"/>
    <w:rsid w:val="005129B0"/>
    <w:rsid w:val="005178A7"/>
    <w:rsid w:val="00520385"/>
    <w:rsid w:val="00520451"/>
    <w:rsid w:val="005258FC"/>
    <w:rsid w:val="00525D11"/>
    <w:rsid w:val="00531632"/>
    <w:rsid w:val="005319EC"/>
    <w:rsid w:val="00533C14"/>
    <w:rsid w:val="0053463A"/>
    <w:rsid w:val="00535AE4"/>
    <w:rsid w:val="00535B39"/>
    <w:rsid w:val="00536580"/>
    <w:rsid w:val="00536AB8"/>
    <w:rsid w:val="005378F9"/>
    <w:rsid w:val="0053795B"/>
    <w:rsid w:val="00540519"/>
    <w:rsid w:val="00541280"/>
    <w:rsid w:val="00541B97"/>
    <w:rsid w:val="00543EF2"/>
    <w:rsid w:val="00547001"/>
    <w:rsid w:val="00551346"/>
    <w:rsid w:val="00551B11"/>
    <w:rsid w:val="005544E6"/>
    <w:rsid w:val="00554766"/>
    <w:rsid w:val="00554F26"/>
    <w:rsid w:val="00555198"/>
    <w:rsid w:val="00555FEA"/>
    <w:rsid w:val="0055617E"/>
    <w:rsid w:val="005573DF"/>
    <w:rsid w:val="00561945"/>
    <w:rsid w:val="00561978"/>
    <w:rsid w:val="00561C72"/>
    <w:rsid w:val="00562862"/>
    <w:rsid w:val="0056395F"/>
    <w:rsid w:val="0056543D"/>
    <w:rsid w:val="00566558"/>
    <w:rsid w:val="00571E3B"/>
    <w:rsid w:val="005751AA"/>
    <w:rsid w:val="00575B16"/>
    <w:rsid w:val="0057614D"/>
    <w:rsid w:val="00576407"/>
    <w:rsid w:val="00581BAE"/>
    <w:rsid w:val="00582344"/>
    <w:rsid w:val="00582AE7"/>
    <w:rsid w:val="00582F66"/>
    <w:rsid w:val="00592544"/>
    <w:rsid w:val="005950F7"/>
    <w:rsid w:val="005A00C7"/>
    <w:rsid w:val="005A035E"/>
    <w:rsid w:val="005A23A4"/>
    <w:rsid w:val="005A25F0"/>
    <w:rsid w:val="005A28D4"/>
    <w:rsid w:val="005A316A"/>
    <w:rsid w:val="005A49F1"/>
    <w:rsid w:val="005A65B4"/>
    <w:rsid w:val="005B055D"/>
    <w:rsid w:val="005B056D"/>
    <w:rsid w:val="005B26BB"/>
    <w:rsid w:val="005C1258"/>
    <w:rsid w:val="005C2116"/>
    <w:rsid w:val="005C29DF"/>
    <w:rsid w:val="005C3C9B"/>
    <w:rsid w:val="005C5F97"/>
    <w:rsid w:val="005C69A2"/>
    <w:rsid w:val="005C769C"/>
    <w:rsid w:val="005C776A"/>
    <w:rsid w:val="005C7995"/>
    <w:rsid w:val="005C7996"/>
    <w:rsid w:val="005D3818"/>
    <w:rsid w:val="005D5E2A"/>
    <w:rsid w:val="005E00F3"/>
    <w:rsid w:val="005E29C3"/>
    <w:rsid w:val="005E4705"/>
    <w:rsid w:val="005E6790"/>
    <w:rsid w:val="005E7B62"/>
    <w:rsid w:val="005F0175"/>
    <w:rsid w:val="005F1580"/>
    <w:rsid w:val="005F3299"/>
    <w:rsid w:val="005F3BE1"/>
    <w:rsid w:val="005F3ED8"/>
    <w:rsid w:val="005F4349"/>
    <w:rsid w:val="005F4E8D"/>
    <w:rsid w:val="005F63C4"/>
    <w:rsid w:val="005F6B57"/>
    <w:rsid w:val="0060091E"/>
    <w:rsid w:val="0060103C"/>
    <w:rsid w:val="006010A5"/>
    <w:rsid w:val="00602272"/>
    <w:rsid w:val="00602380"/>
    <w:rsid w:val="0060342F"/>
    <w:rsid w:val="00605038"/>
    <w:rsid w:val="00605B82"/>
    <w:rsid w:val="00606C4A"/>
    <w:rsid w:val="00610412"/>
    <w:rsid w:val="00610AC6"/>
    <w:rsid w:val="00611BE0"/>
    <w:rsid w:val="0061257A"/>
    <w:rsid w:val="00615A78"/>
    <w:rsid w:val="00621117"/>
    <w:rsid w:val="00623968"/>
    <w:rsid w:val="0062581F"/>
    <w:rsid w:val="00626171"/>
    <w:rsid w:val="006269AD"/>
    <w:rsid w:val="006276CD"/>
    <w:rsid w:val="00630255"/>
    <w:rsid w:val="0063095A"/>
    <w:rsid w:val="006325AE"/>
    <w:rsid w:val="00634B3C"/>
    <w:rsid w:val="006356B4"/>
    <w:rsid w:val="006366B2"/>
    <w:rsid w:val="0063675C"/>
    <w:rsid w:val="00637475"/>
    <w:rsid w:val="00637E54"/>
    <w:rsid w:val="0064038E"/>
    <w:rsid w:val="00641278"/>
    <w:rsid w:val="0064320E"/>
    <w:rsid w:val="00643C56"/>
    <w:rsid w:val="00643C7B"/>
    <w:rsid w:val="00645431"/>
    <w:rsid w:val="00645649"/>
    <w:rsid w:val="00645883"/>
    <w:rsid w:val="006467F2"/>
    <w:rsid w:val="00646C80"/>
    <w:rsid w:val="00646D27"/>
    <w:rsid w:val="006507D5"/>
    <w:rsid w:val="00651151"/>
    <w:rsid w:val="00654545"/>
    <w:rsid w:val="00655448"/>
    <w:rsid w:val="00655B49"/>
    <w:rsid w:val="0065779C"/>
    <w:rsid w:val="00660CF7"/>
    <w:rsid w:val="00662F66"/>
    <w:rsid w:val="00663A36"/>
    <w:rsid w:val="00665C1E"/>
    <w:rsid w:val="00666D21"/>
    <w:rsid w:val="006715D2"/>
    <w:rsid w:val="006719C4"/>
    <w:rsid w:val="00671AA3"/>
    <w:rsid w:val="00673197"/>
    <w:rsid w:val="00673481"/>
    <w:rsid w:val="00674045"/>
    <w:rsid w:val="00674B15"/>
    <w:rsid w:val="0067516B"/>
    <w:rsid w:val="00675212"/>
    <w:rsid w:val="006803B0"/>
    <w:rsid w:val="0068089F"/>
    <w:rsid w:val="006811CB"/>
    <w:rsid w:val="00681D83"/>
    <w:rsid w:val="00682874"/>
    <w:rsid w:val="00684623"/>
    <w:rsid w:val="00687200"/>
    <w:rsid w:val="006900C2"/>
    <w:rsid w:val="00690684"/>
    <w:rsid w:val="00690F5A"/>
    <w:rsid w:val="00691622"/>
    <w:rsid w:val="00692574"/>
    <w:rsid w:val="0069360B"/>
    <w:rsid w:val="00693FF1"/>
    <w:rsid w:val="00695A79"/>
    <w:rsid w:val="00695E89"/>
    <w:rsid w:val="006A05F3"/>
    <w:rsid w:val="006A1B44"/>
    <w:rsid w:val="006A2E15"/>
    <w:rsid w:val="006A2EA5"/>
    <w:rsid w:val="006A3A71"/>
    <w:rsid w:val="006A44D9"/>
    <w:rsid w:val="006A4DC4"/>
    <w:rsid w:val="006A5429"/>
    <w:rsid w:val="006A5ED4"/>
    <w:rsid w:val="006B2AE2"/>
    <w:rsid w:val="006B30A9"/>
    <w:rsid w:val="006B53B8"/>
    <w:rsid w:val="006B5A35"/>
    <w:rsid w:val="006B5DF8"/>
    <w:rsid w:val="006B7FE9"/>
    <w:rsid w:val="006C2991"/>
    <w:rsid w:val="006C2D41"/>
    <w:rsid w:val="006C4D7F"/>
    <w:rsid w:val="006C5E66"/>
    <w:rsid w:val="006D2076"/>
    <w:rsid w:val="006D32FB"/>
    <w:rsid w:val="006D4675"/>
    <w:rsid w:val="006D6281"/>
    <w:rsid w:val="006D680B"/>
    <w:rsid w:val="006D78F3"/>
    <w:rsid w:val="006E0133"/>
    <w:rsid w:val="006E090F"/>
    <w:rsid w:val="006E110C"/>
    <w:rsid w:val="006E1233"/>
    <w:rsid w:val="006E1692"/>
    <w:rsid w:val="006E2E2E"/>
    <w:rsid w:val="006E349B"/>
    <w:rsid w:val="006E7744"/>
    <w:rsid w:val="006E79D5"/>
    <w:rsid w:val="006E7C44"/>
    <w:rsid w:val="006F0395"/>
    <w:rsid w:val="006F2A37"/>
    <w:rsid w:val="006F3C2D"/>
    <w:rsid w:val="006F6ADC"/>
    <w:rsid w:val="006F79A4"/>
    <w:rsid w:val="007008EE"/>
    <w:rsid w:val="00701831"/>
    <w:rsid w:val="00701CFE"/>
    <w:rsid w:val="0070267E"/>
    <w:rsid w:val="007043DE"/>
    <w:rsid w:val="00704BA7"/>
    <w:rsid w:val="00704DFB"/>
    <w:rsid w:val="00706E32"/>
    <w:rsid w:val="00707005"/>
    <w:rsid w:val="00707AA3"/>
    <w:rsid w:val="00710901"/>
    <w:rsid w:val="0071186E"/>
    <w:rsid w:val="00711D04"/>
    <w:rsid w:val="00712794"/>
    <w:rsid w:val="00712935"/>
    <w:rsid w:val="00712EF4"/>
    <w:rsid w:val="007133C6"/>
    <w:rsid w:val="00713964"/>
    <w:rsid w:val="00714E8C"/>
    <w:rsid w:val="00715758"/>
    <w:rsid w:val="00721E4E"/>
    <w:rsid w:val="00741183"/>
    <w:rsid w:val="007425C7"/>
    <w:rsid w:val="00742C29"/>
    <w:rsid w:val="007430B1"/>
    <w:rsid w:val="00743CB0"/>
    <w:rsid w:val="00744446"/>
    <w:rsid w:val="0074463A"/>
    <w:rsid w:val="0074466E"/>
    <w:rsid w:val="007506BA"/>
    <w:rsid w:val="00751071"/>
    <w:rsid w:val="00752ACA"/>
    <w:rsid w:val="0075466C"/>
    <w:rsid w:val="007546AF"/>
    <w:rsid w:val="0075587D"/>
    <w:rsid w:val="00755FB6"/>
    <w:rsid w:val="00756E8A"/>
    <w:rsid w:val="0076254F"/>
    <w:rsid w:val="00765720"/>
    <w:rsid w:val="007658A4"/>
    <w:rsid w:val="00765934"/>
    <w:rsid w:val="00765DBD"/>
    <w:rsid w:val="00766EEF"/>
    <w:rsid w:val="007670CC"/>
    <w:rsid w:val="00767DCA"/>
    <w:rsid w:val="00772B23"/>
    <w:rsid w:val="0077451B"/>
    <w:rsid w:val="00775792"/>
    <w:rsid w:val="00776435"/>
    <w:rsid w:val="0077720A"/>
    <w:rsid w:val="00777FAE"/>
    <w:rsid w:val="00781412"/>
    <w:rsid w:val="00782DE7"/>
    <w:rsid w:val="007830AC"/>
    <w:rsid w:val="007843D5"/>
    <w:rsid w:val="00785848"/>
    <w:rsid w:val="00785D91"/>
    <w:rsid w:val="0078666D"/>
    <w:rsid w:val="00787860"/>
    <w:rsid w:val="007915D3"/>
    <w:rsid w:val="00791805"/>
    <w:rsid w:val="00791849"/>
    <w:rsid w:val="00792049"/>
    <w:rsid w:val="0079210C"/>
    <w:rsid w:val="007927FF"/>
    <w:rsid w:val="00797231"/>
    <w:rsid w:val="007A0696"/>
    <w:rsid w:val="007A0BAB"/>
    <w:rsid w:val="007A313B"/>
    <w:rsid w:val="007A3228"/>
    <w:rsid w:val="007A469C"/>
    <w:rsid w:val="007A6C07"/>
    <w:rsid w:val="007A737E"/>
    <w:rsid w:val="007A7AB9"/>
    <w:rsid w:val="007B3552"/>
    <w:rsid w:val="007B5AA5"/>
    <w:rsid w:val="007B6CC9"/>
    <w:rsid w:val="007C2A6D"/>
    <w:rsid w:val="007C2EB7"/>
    <w:rsid w:val="007C64BB"/>
    <w:rsid w:val="007D0808"/>
    <w:rsid w:val="007D1F6B"/>
    <w:rsid w:val="007D48C8"/>
    <w:rsid w:val="007D5E59"/>
    <w:rsid w:val="007E098A"/>
    <w:rsid w:val="007E373C"/>
    <w:rsid w:val="007E3DA1"/>
    <w:rsid w:val="007E6DB1"/>
    <w:rsid w:val="007F1254"/>
    <w:rsid w:val="007F1ED1"/>
    <w:rsid w:val="007F729C"/>
    <w:rsid w:val="008002CE"/>
    <w:rsid w:val="0080053F"/>
    <w:rsid w:val="0080082B"/>
    <w:rsid w:val="00810A86"/>
    <w:rsid w:val="008116A1"/>
    <w:rsid w:val="00812946"/>
    <w:rsid w:val="00812A72"/>
    <w:rsid w:val="0081550A"/>
    <w:rsid w:val="0081675C"/>
    <w:rsid w:val="008171B7"/>
    <w:rsid w:val="008204B5"/>
    <w:rsid w:val="008210CB"/>
    <w:rsid w:val="008239E7"/>
    <w:rsid w:val="00823CE7"/>
    <w:rsid w:val="00824177"/>
    <w:rsid w:val="00826B94"/>
    <w:rsid w:val="008278F6"/>
    <w:rsid w:val="00827FC6"/>
    <w:rsid w:val="00833DDA"/>
    <w:rsid w:val="00835BF4"/>
    <w:rsid w:val="00836161"/>
    <w:rsid w:val="00840618"/>
    <w:rsid w:val="00843D94"/>
    <w:rsid w:val="00844F6C"/>
    <w:rsid w:val="00847A27"/>
    <w:rsid w:val="00850388"/>
    <w:rsid w:val="00852464"/>
    <w:rsid w:val="00852BD1"/>
    <w:rsid w:val="0085536A"/>
    <w:rsid w:val="008603DF"/>
    <w:rsid w:val="008619FB"/>
    <w:rsid w:val="0086268E"/>
    <w:rsid w:val="00863629"/>
    <w:rsid w:val="008657BB"/>
    <w:rsid w:val="00867250"/>
    <w:rsid w:val="0087116F"/>
    <w:rsid w:val="00871809"/>
    <w:rsid w:val="00873066"/>
    <w:rsid w:val="00874DE2"/>
    <w:rsid w:val="0087744F"/>
    <w:rsid w:val="00877AC0"/>
    <w:rsid w:val="00880084"/>
    <w:rsid w:val="00880C10"/>
    <w:rsid w:val="008825DD"/>
    <w:rsid w:val="0088289C"/>
    <w:rsid w:val="00883A89"/>
    <w:rsid w:val="00884D02"/>
    <w:rsid w:val="008866FE"/>
    <w:rsid w:val="0089068C"/>
    <w:rsid w:val="00890B9A"/>
    <w:rsid w:val="00890E06"/>
    <w:rsid w:val="00892D08"/>
    <w:rsid w:val="00893791"/>
    <w:rsid w:val="00893C52"/>
    <w:rsid w:val="00893E8F"/>
    <w:rsid w:val="00897466"/>
    <w:rsid w:val="008A02C6"/>
    <w:rsid w:val="008A0EC9"/>
    <w:rsid w:val="008A16EA"/>
    <w:rsid w:val="008A1953"/>
    <w:rsid w:val="008A1B71"/>
    <w:rsid w:val="008A1C03"/>
    <w:rsid w:val="008A2C88"/>
    <w:rsid w:val="008A3729"/>
    <w:rsid w:val="008A4BD3"/>
    <w:rsid w:val="008A4DD4"/>
    <w:rsid w:val="008A6A4F"/>
    <w:rsid w:val="008A6DA9"/>
    <w:rsid w:val="008B37F6"/>
    <w:rsid w:val="008B5E98"/>
    <w:rsid w:val="008B5EBA"/>
    <w:rsid w:val="008C311C"/>
    <w:rsid w:val="008C34FE"/>
    <w:rsid w:val="008C74F9"/>
    <w:rsid w:val="008C7A03"/>
    <w:rsid w:val="008D0BA6"/>
    <w:rsid w:val="008D15F2"/>
    <w:rsid w:val="008D343C"/>
    <w:rsid w:val="008D5F86"/>
    <w:rsid w:val="008D6638"/>
    <w:rsid w:val="008D6732"/>
    <w:rsid w:val="008D7138"/>
    <w:rsid w:val="008E0585"/>
    <w:rsid w:val="008E1881"/>
    <w:rsid w:val="008E2BDF"/>
    <w:rsid w:val="008E2FA7"/>
    <w:rsid w:val="008E3251"/>
    <w:rsid w:val="008E3D2B"/>
    <w:rsid w:val="008E3D6F"/>
    <w:rsid w:val="008E5A6D"/>
    <w:rsid w:val="008E6008"/>
    <w:rsid w:val="008E7689"/>
    <w:rsid w:val="008E7F8C"/>
    <w:rsid w:val="008F01FF"/>
    <w:rsid w:val="008F0503"/>
    <w:rsid w:val="008F0811"/>
    <w:rsid w:val="008F17CC"/>
    <w:rsid w:val="008F1E87"/>
    <w:rsid w:val="008F2E35"/>
    <w:rsid w:val="008F32DF"/>
    <w:rsid w:val="008F3CFC"/>
    <w:rsid w:val="008F4D20"/>
    <w:rsid w:val="008F65B3"/>
    <w:rsid w:val="00900A28"/>
    <w:rsid w:val="009052B5"/>
    <w:rsid w:val="009064E2"/>
    <w:rsid w:val="00907233"/>
    <w:rsid w:val="00911696"/>
    <w:rsid w:val="0091205C"/>
    <w:rsid w:val="00913782"/>
    <w:rsid w:val="009139DB"/>
    <w:rsid w:val="009152B0"/>
    <w:rsid w:val="00917029"/>
    <w:rsid w:val="009220EC"/>
    <w:rsid w:val="009222AA"/>
    <w:rsid w:val="00922840"/>
    <w:rsid w:val="00923219"/>
    <w:rsid w:val="009235FF"/>
    <w:rsid w:val="0092417F"/>
    <w:rsid w:val="00924E66"/>
    <w:rsid w:val="00925941"/>
    <w:rsid w:val="00930E04"/>
    <w:rsid w:val="00931742"/>
    <w:rsid w:val="00932597"/>
    <w:rsid w:val="00933A67"/>
    <w:rsid w:val="009343CB"/>
    <w:rsid w:val="0093549F"/>
    <w:rsid w:val="00936590"/>
    <w:rsid w:val="00940804"/>
    <w:rsid w:val="00942A14"/>
    <w:rsid w:val="00946AD3"/>
    <w:rsid w:val="0094757D"/>
    <w:rsid w:val="00947DF6"/>
    <w:rsid w:val="00947EB2"/>
    <w:rsid w:val="009511AD"/>
    <w:rsid w:val="0095135B"/>
    <w:rsid w:val="00951615"/>
    <w:rsid w:val="00951B25"/>
    <w:rsid w:val="0095340E"/>
    <w:rsid w:val="0095393C"/>
    <w:rsid w:val="00954473"/>
    <w:rsid w:val="009577A8"/>
    <w:rsid w:val="00960033"/>
    <w:rsid w:val="00971B3F"/>
    <w:rsid w:val="0097235F"/>
    <w:rsid w:val="0097268A"/>
    <w:rsid w:val="009737E4"/>
    <w:rsid w:val="00974888"/>
    <w:rsid w:val="0097535B"/>
    <w:rsid w:val="0097612B"/>
    <w:rsid w:val="00977200"/>
    <w:rsid w:val="0097757D"/>
    <w:rsid w:val="009810EA"/>
    <w:rsid w:val="009823BA"/>
    <w:rsid w:val="00983B74"/>
    <w:rsid w:val="00985B01"/>
    <w:rsid w:val="00986822"/>
    <w:rsid w:val="0099004B"/>
    <w:rsid w:val="00990263"/>
    <w:rsid w:val="00990666"/>
    <w:rsid w:val="00993936"/>
    <w:rsid w:val="00996293"/>
    <w:rsid w:val="00997B9C"/>
    <w:rsid w:val="009A00AE"/>
    <w:rsid w:val="009A012F"/>
    <w:rsid w:val="009A2CCC"/>
    <w:rsid w:val="009A3C53"/>
    <w:rsid w:val="009A4B01"/>
    <w:rsid w:val="009A4CCC"/>
    <w:rsid w:val="009A664A"/>
    <w:rsid w:val="009B109E"/>
    <w:rsid w:val="009B12E0"/>
    <w:rsid w:val="009B4F2E"/>
    <w:rsid w:val="009B63EB"/>
    <w:rsid w:val="009B6C96"/>
    <w:rsid w:val="009C2069"/>
    <w:rsid w:val="009C2305"/>
    <w:rsid w:val="009C2E2F"/>
    <w:rsid w:val="009C2FD2"/>
    <w:rsid w:val="009C4321"/>
    <w:rsid w:val="009C4B0B"/>
    <w:rsid w:val="009D0AF6"/>
    <w:rsid w:val="009D0EC6"/>
    <w:rsid w:val="009D1E80"/>
    <w:rsid w:val="009D32D3"/>
    <w:rsid w:val="009D5DA0"/>
    <w:rsid w:val="009D6168"/>
    <w:rsid w:val="009E0271"/>
    <w:rsid w:val="009E047B"/>
    <w:rsid w:val="009E444C"/>
    <w:rsid w:val="009E4B94"/>
    <w:rsid w:val="009E5B13"/>
    <w:rsid w:val="009E5CEA"/>
    <w:rsid w:val="009E65CB"/>
    <w:rsid w:val="009E6AD9"/>
    <w:rsid w:val="009F44E7"/>
    <w:rsid w:val="009F4852"/>
    <w:rsid w:val="009F4B54"/>
    <w:rsid w:val="009F5B00"/>
    <w:rsid w:val="009F5B1B"/>
    <w:rsid w:val="009F62AD"/>
    <w:rsid w:val="00A00804"/>
    <w:rsid w:val="00A009BD"/>
    <w:rsid w:val="00A0165D"/>
    <w:rsid w:val="00A017B2"/>
    <w:rsid w:val="00A0250C"/>
    <w:rsid w:val="00A05259"/>
    <w:rsid w:val="00A054B9"/>
    <w:rsid w:val="00A06860"/>
    <w:rsid w:val="00A070ED"/>
    <w:rsid w:val="00A077C4"/>
    <w:rsid w:val="00A07BF7"/>
    <w:rsid w:val="00A11FBC"/>
    <w:rsid w:val="00A12585"/>
    <w:rsid w:val="00A13A5F"/>
    <w:rsid w:val="00A13CE1"/>
    <w:rsid w:val="00A13D11"/>
    <w:rsid w:val="00A15DCE"/>
    <w:rsid w:val="00A206AC"/>
    <w:rsid w:val="00A2199B"/>
    <w:rsid w:val="00A235F3"/>
    <w:rsid w:val="00A23D8D"/>
    <w:rsid w:val="00A24860"/>
    <w:rsid w:val="00A31864"/>
    <w:rsid w:val="00A40475"/>
    <w:rsid w:val="00A46697"/>
    <w:rsid w:val="00A501B6"/>
    <w:rsid w:val="00A50501"/>
    <w:rsid w:val="00A517F7"/>
    <w:rsid w:val="00A52472"/>
    <w:rsid w:val="00A55956"/>
    <w:rsid w:val="00A56307"/>
    <w:rsid w:val="00A6019F"/>
    <w:rsid w:val="00A60F34"/>
    <w:rsid w:val="00A615E8"/>
    <w:rsid w:val="00A6236D"/>
    <w:rsid w:val="00A63783"/>
    <w:rsid w:val="00A63BC0"/>
    <w:rsid w:val="00A63D36"/>
    <w:rsid w:val="00A650AC"/>
    <w:rsid w:val="00A66123"/>
    <w:rsid w:val="00A66210"/>
    <w:rsid w:val="00A676C2"/>
    <w:rsid w:val="00A71F96"/>
    <w:rsid w:val="00A72AB4"/>
    <w:rsid w:val="00A7385A"/>
    <w:rsid w:val="00A743EE"/>
    <w:rsid w:val="00A74D78"/>
    <w:rsid w:val="00A74E73"/>
    <w:rsid w:val="00A752E3"/>
    <w:rsid w:val="00A76CB5"/>
    <w:rsid w:val="00A76E11"/>
    <w:rsid w:val="00A77EBB"/>
    <w:rsid w:val="00A80143"/>
    <w:rsid w:val="00A80C8B"/>
    <w:rsid w:val="00A816D4"/>
    <w:rsid w:val="00A83B04"/>
    <w:rsid w:val="00A844D8"/>
    <w:rsid w:val="00A864D6"/>
    <w:rsid w:val="00A9027D"/>
    <w:rsid w:val="00A90472"/>
    <w:rsid w:val="00A91B42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61DA"/>
    <w:rsid w:val="00A962B5"/>
    <w:rsid w:val="00A97F6A"/>
    <w:rsid w:val="00AA00CB"/>
    <w:rsid w:val="00AA0717"/>
    <w:rsid w:val="00AA0D2C"/>
    <w:rsid w:val="00AA32DA"/>
    <w:rsid w:val="00AA3C0C"/>
    <w:rsid w:val="00AA4E87"/>
    <w:rsid w:val="00AA565C"/>
    <w:rsid w:val="00AA5AD1"/>
    <w:rsid w:val="00AA7E12"/>
    <w:rsid w:val="00AB11A3"/>
    <w:rsid w:val="00AB1A0B"/>
    <w:rsid w:val="00AB2A2A"/>
    <w:rsid w:val="00AB2A5E"/>
    <w:rsid w:val="00AB4363"/>
    <w:rsid w:val="00AB4582"/>
    <w:rsid w:val="00AB5C71"/>
    <w:rsid w:val="00AB61FA"/>
    <w:rsid w:val="00AB7FFC"/>
    <w:rsid w:val="00AC195E"/>
    <w:rsid w:val="00AC2F90"/>
    <w:rsid w:val="00AC4CBE"/>
    <w:rsid w:val="00AC51A3"/>
    <w:rsid w:val="00AC7861"/>
    <w:rsid w:val="00AD1D2A"/>
    <w:rsid w:val="00AD2C9C"/>
    <w:rsid w:val="00AD2CE3"/>
    <w:rsid w:val="00AD36C5"/>
    <w:rsid w:val="00AD3F5C"/>
    <w:rsid w:val="00AD433C"/>
    <w:rsid w:val="00AD5153"/>
    <w:rsid w:val="00AD5B03"/>
    <w:rsid w:val="00AD5F89"/>
    <w:rsid w:val="00AE0199"/>
    <w:rsid w:val="00AE07F3"/>
    <w:rsid w:val="00AE1DD5"/>
    <w:rsid w:val="00AE21AC"/>
    <w:rsid w:val="00AE22F2"/>
    <w:rsid w:val="00AE4E2A"/>
    <w:rsid w:val="00AE7F8A"/>
    <w:rsid w:val="00AF07BD"/>
    <w:rsid w:val="00AF0EBE"/>
    <w:rsid w:val="00AF1D02"/>
    <w:rsid w:val="00AF2107"/>
    <w:rsid w:val="00AF275B"/>
    <w:rsid w:val="00AF51E6"/>
    <w:rsid w:val="00AF60A2"/>
    <w:rsid w:val="00AF6129"/>
    <w:rsid w:val="00AF660A"/>
    <w:rsid w:val="00B00D92"/>
    <w:rsid w:val="00B0422A"/>
    <w:rsid w:val="00B04230"/>
    <w:rsid w:val="00B0620A"/>
    <w:rsid w:val="00B06A12"/>
    <w:rsid w:val="00B06D69"/>
    <w:rsid w:val="00B06E2B"/>
    <w:rsid w:val="00B109ED"/>
    <w:rsid w:val="00B113B4"/>
    <w:rsid w:val="00B13A10"/>
    <w:rsid w:val="00B13CE1"/>
    <w:rsid w:val="00B152DA"/>
    <w:rsid w:val="00B15E1A"/>
    <w:rsid w:val="00B171D6"/>
    <w:rsid w:val="00B212EB"/>
    <w:rsid w:val="00B21CB5"/>
    <w:rsid w:val="00B248B9"/>
    <w:rsid w:val="00B24E70"/>
    <w:rsid w:val="00B2702B"/>
    <w:rsid w:val="00B30DC9"/>
    <w:rsid w:val="00B33D2E"/>
    <w:rsid w:val="00B349CC"/>
    <w:rsid w:val="00B34C88"/>
    <w:rsid w:val="00B36E62"/>
    <w:rsid w:val="00B42845"/>
    <w:rsid w:val="00B434E3"/>
    <w:rsid w:val="00B44285"/>
    <w:rsid w:val="00B505C8"/>
    <w:rsid w:val="00B5144A"/>
    <w:rsid w:val="00B52FD9"/>
    <w:rsid w:val="00B539F7"/>
    <w:rsid w:val="00B54322"/>
    <w:rsid w:val="00B546D8"/>
    <w:rsid w:val="00B56FC5"/>
    <w:rsid w:val="00B575CA"/>
    <w:rsid w:val="00B57C23"/>
    <w:rsid w:val="00B57CBE"/>
    <w:rsid w:val="00B60946"/>
    <w:rsid w:val="00B622F5"/>
    <w:rsid w:val="00B62887"/>
    <w:rsid w:val="00B62DD4"/>
    <w:rsid w:val="00B63B05"/>
    <w:rsid w:val="00B7106E"/>
    <w:rsid w:val="00B75FC4"/>
    <w:rsid w:val="00B763A1"/>
    <w:rsid w:val="00B76B38"/>
    <w:rsid w:val="00B80307"/>
    <w:rsid w:val="00B80BF2"/>
    <w:rsid w:val="00B8100A"/>
    <w:rsid w:val="00B81F03"/>
    <w:rsid w:val="00B81F19"/>
    <w:rsid w:val="00B825CA"/>
    <w:rsid w:val="00B83466"/>
    <w:rsid w:val="00B83481"/>
    <w:rsid w:val="00B84A94"/>
    <w:rsid w:val="00B92458"/>
    <w:rsid w:val="00B931F7"/>
    <w:rsid w:val="00B94420"/>
    <w:rsid w:val="00B97059"/>
    <w:rsid w:val="00BA02F9"/>
    <w:rsid w:val="00BA1E54"/>
    <w:rsid w:val="00BA36AF"/>
    <w:rsid w:val="00BA3A92"/>
    <w:rsid w:val="00BA41EC"/>
    <w:rsid w:val="00BA4467"/>
    <w:rsid w:val="00BA4D01"/>
    <w:rsid w:val="00BA6609"/>
    <w:rsid w:val="00BA734F"/>
    <w:rsid w:val="00BB1949"/>
    <w:rsid w:val="00BB1B90"/>
    <w:rsid w:val="00BB2092"/>
    <w:rsid w:val="00BB2B1D"/>
    <w:rsid w:val="00BB3045"/>
    <w:rsid w:val="00BB3EA7"/>
    <w:rsid w:val="00BB4255"/>
    <w:rsid w:val="00BB579F"/>
    <w:rsid w:val="00BB653D"/>
    <w:rsid w:val="00BB6934"/>
    <w:rsid w:val="00BB7068"/>
    <w:rsid w:val="00BB739C"/>
    <w:rsid w:val="00BC1017"/>
    <w:rsid w:val="00BC10D8"/>
    <w:rsid w:val="00BC1E28"/>
    <w:rsid w:val="00BC3FEA"/>
    <w:rsid w:val="00BC4329"/>
    <w:rsid w:val="00BC4756"/>
    <w:rsid w:val="00BC4A76"/>
    <w:rsid w:val="00BC7265"/>
    <w:rsid w:val="00BC7AC8"/>
    <w:rsid w:val="00BD6966"/>
    <w:rsid w:val="00BD6C23"/>
    <w:rsid w:val="00BE1A9D"/>
    <w:rsid w:val="00BE2A74"/>
    <w:rsid w:val="00BE32CF"/>
    <w:rsid w:val="00BE38C4"/>
    <w:rsid w:val="00BF008A"/>
    <w:rsid w:val="00BF02EF"/>
    <w:rsid w:val="00BF0D57"/>
    <w:rsid w:val="00BF1879"/>
    <w:rsid w:val="00BF1C49"/>
    <w:rsid w:val="00BF1CA6"/>
    <w:rsid w:val="00BF39D2"/>
    <w:rsid w:val="00BF4736"/>
    <w:rsid w:val="00BF71EB"/>
    <w:rsid w:val="00BF7C24"/>
    <w:rsid w:val="00C01010"/>
    <w:rsid w:val="00C01E47"/>
    <w:rsid w:val="00C03D96"/>
    <w:rsid w:val="00C0433E"/>
    <w:rsid w:val="00C06213"/>
    <w:rsid w:val="00C102CE"/>
    <w:rsid w:val="00C13A7B"/>
    <w:rsid w:val="00C13AC5"/>
    <w:rsid w:val="00C13C08"/>
    <w:rsid w:val="00C159E8"/>
    <w:rsid w:val="00C1602F"/>
    <w:rsid w:val="00C16157"/>
    <w:rsid w:val="00C164D6"/>
    <w:rsid w:val="00C167C7"/>
    <w:rsid w:val="00C16AC0"/>
    <w:rsid w:val="00C2034A"/>
    <w:rsid w:val="00C22B4B"/>
    <w:rsid w:val="00C244E3"/>
    <w:rsid w:val="00C24B3C"/>
    <w:rsid w:val="00C3050E"/>
    <w:rsid w:val="00C30AF2"/>
    <w:rsid w:val="00C326B2"/>
    <w:rsid w:val="00C335DD"/>
    <w:rsid w:val="00C357EF"/>
    <w:rsid w:val="00C35E6E"/>
    <w:rsid w:val="00C41778"/>
    <w:rsid w:val="00C41E04"/>
    <w:rsid w:val="00C420A8"/>
    <w:rsid w:val="00C439CB"/>
    <w:rsid w:val="00C44AAF"/>
    <w:rsid w:val="00C465F4"/>
    <w:rsid w:val="00C4666C"/>
    <w:rsid w:val="00C55E50"/>
    <w:rsid w:val="00C57D6C"/>
    <w:rsid w:val="00C6299F"/>
    <w:rsid w:val="00C64739"/>
    <w:rsid w:val="00C64B10"/>
    <w:rsid w:val="00C67B8D"/>
    <w:rsid w:val="00C67F3E"/>
    <w:rsid w:val="00C721C0"/>
    <w:rsid w:val="00C727F5"/>
    <w:rsid w:val="00C756A6"/>
    <w:rsid w:val="00C75843"/>
    <w:rsid w:val="00C76867"/>
    <w:rsid w:val="00C80612"/>
    <w:rsid w:val="00C80D1D"/>
    <w:rsid w:val="00C84168"/>
    <w:rsid w:val="00C8521B"/>
    <w:rsid w:val="00C8545A"/>
    <w:rsid w:val="00C90C74"/>
    <w:rsid w:val="00C91280"/>
    <w:rsid w:val="00C91475"/>
    <w:rsid w:val="00C91566"/>
    <w:rsid w:val="00C91A0A"/>
    <w:rsid w:val="00C936E8"/>
    <w:rsid w:val="00C95F2B"/>
    <w:rsid w:val="00C964D6"/>
    <w:rsid w:val="00C978B8"/>
    <w:rsid w:val="00CA0183"/>
    <w:rsid w:val="00CA05EC"/>
    <w:rsid w:val="00CA0A7D"/>
    <w:rsid w:val="00CA461A"/>
    <w:rsid w:val="00CA4E77"/>
    <w:rsid w:val="00CB0DDD"/>
    <w:rsid w:val="00CB3D61"/>
    <w:rsid w:val="00CB3EFE"/>
    <w:rsid w:val="00CB3F72"/>
    <w:rsid w:val="00CB4997"/>
    <w:rsid w:val="00CB49E5"/>
    <w:rsid w:val="00CB5B89"/>
    <w:rsid w:val="00CB60DE"/>
    <w:rsid w:val="00CC1F47"/>
    <w:rsid w:val="00CC209F"/>
    <w:rsid w:val="00CC254B"/>
    <w:rsid w:val="00CC2A35"/>
    <w:rsid w:val="00CC49EA"/>
    <w:rsid w:val="00CC5465"/>
    <w:rsid w:val="00CC59E1"/>
    <w:rsid w:val="00CC5D4F"/>
    <w:rsid w:val="00CC6322"/>
    <w:rsid w:val="00CE2F76"/>
    <w:rsid w:val="00CE5168"/>
    <w:rsid w:val="00CE5556"/>
    <w:rsid w:val="00CE57E0"/>
    <w:rsid w:val="00CE57EA"/>
    <w:rsid w:val="00CE72EB"/>
    <w:rsid w:val="00CF0183"/>
    <w:rsid w:val="00CF1B06"/>
    <w:rsid w:val="00CF5153"/>
    <w:rsid w:val="00CF73F2"/>
    <w:rsid w:val="00CF7E38"/>
    <w:rsid w:val="00D001B7"/>
    <w:rsid w:val="00D008CC"/>
    <w:rsid w:val="00D059F6"/>
    <w:rsid w:val="00D1018B"/>
    <w:rsid w:val="00D10FCF"/>
    <w:rsid w:val="00D11604"/>
    <w:rsid w:val="00D1596A"/>
    <w:rsid w:val="00D20BFA"/>
    <w:rsid w:val="00D23C1F"/>
    <w:rsid w:val="00D2564D"/>
    <w:rsid w:val="00D256B9"/>
    <w:rsid w:val="00D273BA"/>
    <w:rsid w:val="00D27BA2"/>
    <w:rsid w:val="00D27D0E"/>
    <w:rsid w:val="00D30912"/>
    <w:rsid w:val="00D31FAF"/>
    <w:rsid w:val="00D31FB7"/>
    <w:rsid w:val="00D349BF"/>
    <w:rsid w:val="00D3752F"/>
    <w:rsid w:val="00D41664"/>
    <w:rsid w:val="00D42C8F"/>
    <w:rsid w:val="00D44251"/>
    <w:rsid w:val="00D45DE1"/>
    <w:rsid w:val="00D4605A"/>
    <w:rsid w:val="00D47EB9"/>
    <w:rsid w:val="00D515F6"/>
    <w:rsid w:val="00D51BA0"/>
    <w:rsid w:val="00D53670"/>
    <w:rsid w:val="00D53D18"/>
    <w:rsid w:val="00D54046"/>
    <w:rsid w:val="00D552BC"/>
    <w:rsid w:val="00D572E3"/>
    <w:rsid w:val="00D57F17"/>
    <w:rsid w:val="00D612FE"/>
    <w:rsid w:val="00D62011"/>
    <w:rsid w:val="00D64BC7"/>
    <w:rsid w:val="00D65747"/>
    <w:rsid w:val="00D6596B"/>
    <w:rsid w:val="00D708F1"/>
    <w:rsid w:val="00D70EAC"/>
    <w:rsid w:val="00D7171B"/>
    <w:rsid w:val="00D74908"/>
    <w:rsid w:val="00D74A82"/>
    <w:rsid w:val="00D8061D"/>
    <w:rsid w:val="00D83033"/>
    <w:rsid w:val="00D83F53"/>
    <w:rsid w:val="00D8524E"/>
    <w:rsid w:val="00D87755"/>
    <w:rsid w:val="00D87C66"/>
    <w:rsid w:val="00D90666"/>
    <w:rsid w:val="00D936BE"/>
    <w:rsid w:val="00D93A02"/>
    <w:rsid w:val="00D93F5F"/>
    <w:rsid w:val="00D96141"/>
    <w:rsid w:val="00DA1D9D"/>
    <w:rsid w:val="00DA2114"/>
    <w:rsid w:val="00DA2977"/>
    <w:rsid w:val="00DA5FF7"/>
    <w:rsid w:val="00DA67F1"/>
    <w:rsid w:val="00DA7A0C"/>
    <w:rsid w:val="00DB1A3B"/>
    <w:rsid w:val="00DB31AF"/>
    <w:rsid w:val="00DB335E"/>
    <w:rsid w:val="00DB47D8"/>
    <w:rsid w:val="00DB485A"/>
    <w:rsid w:val="00DB796A"/>
    <w:rsid w:val="00DC246F"/>
    <w:rsid w:val="00DC270B"/>
    <w:rsid w:val="00DC29B9"/>
    <w:rsid w:val="00DC3214"/>
    <w:rsid w:val="00DC37CA"/>
    <w:rsid w:val="00DC44F5"/>
    <w:rsid w:val="00DC61BD"/>
    <w:rsid w:val="00DD176D"/>
    <w:rsid w:val="00DD1884"/>
    <w:rsid w:val="00DD1936"/>
    <w:rsid w:val="00DD5BD6"/>
    <w:rsid w:val="00DD61FE"/>
    <w:rsid w:val="00DD6A25"/>
    <w:rsid w:val="00DD7E77"/>
    <w:rsid w:val="00DE066E"/>
    <w:rsid w:val="00DE2B28"/>
    <w:rsid w:val="00DE3452"/>
    <w:rsid w:val="00DE41B6"/>
    <w:rsid w:val="00DF010D"/>
    <w:rsid w:val="00DF05E3"/>
    <w:rsid w:val="00DF1260"/>
    <w:rsid w:val="00DF1D2D"/>
    <w:rsid w:val="00DF1EC4"/>
    <w:rsid w:val="00DF578F"/>
    <w:rsid w:val="00E02ADD"/>
    <w:rsid w:val="00E03BC0"/>
    <w:rsid w:val="00E0452F"/>
    <w:rsid w:val="00E054B7"/>
    <w:rsid w:val="00E056EF"/>
    <w:rsid w:val="00E073DA"/>
    <w:rsid w:val="00E10AC0"/>
    <w:rsid w:val="00E12111"/>
    <w:rsid w:val="00E12411"/>
    <w:rsid w:val="00E16373"/>
    <w:rsid w:val="00E21079"/>
    <w:rsid w:val="00E23314"/>
    <w:rsid w:val="00E23727"/>
    <w:rsid w:val="00E25AF2"/>
    <w:rsid w:val="00E268CB"/>
    <w:rsid w:val="00E26C1A"/>
    <w:rsid w:val="00E27E3F"/>
    <w:rsid w:val="00E30B2A"/>
    <w:rsid w:val="00E31B64"/>
    <w:rsid w:val="00E31F30"/>
    <w:rsid w:val="00E334A1"/>
    <w:rsid w:val="00E35215"/>
    <w:rsid w:val="00E36A15"/>
    <w:rsid w:val="00E37675"/>
    <w:rsid w:val="00E376AA"/>
    <w:rsid w:val="00E37B79"/>
    <w:rsid w:val="00E42E4E"/>
    <w:rsid w:val="00E44524"/>
    <w:rsid w:val="00E44CF0"/>
    <w:rsid w:val="00E4665B"/>
    <w:rsid w:val="00E47665"/>
    <w:rsid w:val="00E47680"/>
    <w:rsid w:val="00E51DD9"/>
    <w:rsid w:val="00E53EE9"/>
    <w:rsid w:val="00E557DE"/>
    <w:rsid w:val="00E56962"/>
    <w:rsid w:val="00E570BB"/>
    <w:rsid w:val="00E613EA"/>
    <w:rsid w:val="00E630A3"/>
    <w:rsid w:val="00E6338C"/>
    <w:rsid w:val="00E634FA"/>
    <w:rsid w:val="00E63F47"/>
    <w:rsid w:val="00E63F58"/>
    <w:rsid w:val="00E64D69"/>
    <w:rsid w:val="00E72F34"/>
    <w:rsid w:val="00E7356A"/>
    <w:rsid w:val="00E73FBE"/>
    <w:rsid w:val="00E7414A"/>
    <w:rsid w:val="00E75381"/>
    <w:rsid w:val="00E75B16"/>
    <w:rsid w:val="00E817D9"/>
    <w:rsid w:val="00E81D11"/>
    <w:rsid w:val="00E831A5"/>
    <w:rsid w:val="00E8341B"/>
    <w:rsid w:val="00E83802"/>
    <w:rsid w:val="00E85A0C"/>
    <w:rsid w:val="00E87CAD"/>
    <w:rsid w:val="00E907E6"/>
    <w:rsid w:val="00E92E9E"/>
    <w:rsid w:val="00E9405E"/>
    <w:rsid w:val="00E95D98"/>
    <w:rsid w:val="00E96929"/>
    <w:rsid w:val="00EA13EA"/>
    <w:rsid w:val="00EA2D6C"/>
    <w:rsid w:val="00EA2E9F"/>
    <w:rsid w:val="00EA2EC2"/>
    <w:rsid w:val="00EA34A1"/>
    <w:rsid w:val="00EA443E"/>
    <w:rsid w:val="00EA4849"/>
    <w:rsid w:val="00EA62AC"/>
    <w:rsid w:val="00EA706F"/>
    <w:rsid w:val="00EA708D"/>
    <w:rsid w:val="00EA7A6A"/>
    <w:rsid w:val="00EB2199"/>
    <w:rsid w:val="00EB3AAC"/>
    <w:rsid w:val="00EB5205"/>
    <w:rsid w:val="00EB6189"/>
    <w:rsid w:val="00EC0522"/>
    <w:rsid w:val="00EC0D56"/>
    <w:rsid w:val="00EC19CE"/>
    <w:rsid w:val="00EC281B"/>
    <w:rsid w:val="00EC2E65"/>
    <w:rsid w:val="00EC5A00"/>
    <w:rsid w:val="00EC6976"/>
    <w:rsid w:val="00ED19F6"/>
    <w:rsid w:val="00ED2DCB"/>
    <w:rsid w:val="00ED4314"/>
    <w:rsid w:val="00ED6EC5"/>
    <w:rsid w:val="00ED7070"/>
    <w:rsid w:val="00ED73A1"/>
    <w:rsid w:val="00EE04C9"/>
    <w:rsid w:val="00EE268A"/>
    <w:rsid w:val="00EE3DDA"/>
    <w:rsid w:val="00EE4292"/>
    <w:rsid w:val="00EE6689"/>
    <w:rsid w:val="00EF0B66"/>
    <w:rsid w:val="00EF11F3"/>
    <w:rsid w:val="00EF19D1"/>
    <w:rsid w:val="00EF2790"/>
    <w:rsid w:val="00EF2A28"/>
    <w:rsid w:val="00EF4191"/>
    <w:rsid w:val="00EF474E"/>
    <w:rsid w:val="00EF700F"/>
    <w:rsid w:val="00EF7392"/>
    <w:rsid w:val="00F0073B"/>
    <w:rsid w:val="00F0152B"/>
    <w:rsid w:val="00F017A2"/>
    <w:rsid w:val="00F04788"/>
    <w:rsid w:val="00F055CF"/>
    <w:rsid w:val="00F077FE"/>
    <w:rsid w:val="00F1150D"/>
    <w:rsid w:val="00F12D7C"/>
    <w:rsid w:val="00F1410F"/>
    <w:rsid w:val="00F1461B"/>
    <w:rsid w:val="00F156F4"/>
    <w:rsid w:val="00F1669E"/>
    <w:rsid w:val="00F16C59"/>
    <w:rsid w:val="00F21DBC"/>
    <w:rsid w:val="00F233E7"/>
    <w:rsid w:val="00F258E2"/>
    <w:rsid w:val="00F25C14"/>
    <w:rsid w:val="00F26821"/>
    <w:rsid w:val="00F27BC4"/>
    <w:rsid w:val="00F31EE8"/>
    <w:rsid w:val="00F3469C"/>
    <w:rsid w:val="00F35F89"/>
    <w:rsid w:val="00F37B4A"/>
    <w:rsid w:val="00F4074D"/>
    <w:rsid w:val="00F44490"/>
    <w:rsid w:val="00F5238C"/>
    <w:rsid w:val="00F56568"/>
    <w:rsid w:val="00F570FB"/>
    <w:rsid w:val="00F57CAB"/>
    <w:rsid w:val="00F60668"/>
    <w:rsid w:val="00F6197F"/>
    <w:rsid w:val="00F62D73"/>
    <w:rsid w:val="00F635C3"/>
    <w:rsid w:val="00F647C4"/>
    <w:rsid w:val="00F64827"/>
    <w:rsid w:val="00F6497A"/>
    <w:rsid w:val="00F65277"/>
    <w:rsid w:val="00F659E2"/>
    <w:rsid w:val="00F710A5"/>
    <w:rsid w:val="00F73354"/>
    <w:rsid w:val="00F77425"/>
    <w:rsid w:val="00F807D0"/>
    <w:rsid w:val="00F82257"/>
    <w:rsid w:val="00F82387"/>
    <w:rsid w:val="00F8256C"/>
    <w:rsid w:val="00F8399F"/>
    <w:rsid w:val="00F8401D"/>
    <w:rsid w:val="00F84ED9"/>
    <w:rsid w:val="00F8531B"/>
    <w:rsid w:val="00F86903"/>
    <w:rsid w:val="00F86C8A"/>
    <w:rsid w:val="00F879E0"/>
    <w:rsid w:val="00F91AEB"/>
    <w:rsid w:val="00F9246D"/>
    <w:rsid w:val="00F92530"/>
    <w:rsid w:val="00FA1E46"/>
    <w:rsid w:val="00FA2CD7"/>
    <w:rsid w:val="00FA4691"/>
    <w:rsid w:val="00FA51B8"/>
    <w:rsid w:val="00FA713F"/>
    <w:rsid w:val="00FB0573"/>
    <w:rsid w:val="00FB1246"/>
    <w:rsid w:val="00FB2D54"/>
    <w:rsid w:val="00FB4B28"/>
    <w:rsid w:val="00FB522B"/>
    <w:rsid w:val="00FB56D7"/>
    <w:rsid w:val="00FB6231"/>
    <w:rsid w:val="00FC1A16"/>
    <w:rsid w:val="00FC4010"/>
    <w:rsid w:val="00FC4EDB"/>
    <w:rsid w:val="00FC74F2"/>
    <w:rsid w:val="00FD1289"/>
    <w:rsid w:val="00FD12E8"/>
    <w:rsid w:val="00FD1AC9"/>
    <w:rsid w:val="00FD27C9"/>
    <w:rsid w:val="00FD52DF"/>
    <w:rsid w:val="00FD6358"/>
    <w:rsid w:val="00FE028D"/>
    <w:rsid w:val="00FE0367"/>
    <w:rsid w:val="00FE0428"/>
    <w:rsid w:val="00FE2C9C"/>
    <w:rsid w:val="00FE2F36"/>
    <w:rsid w:val="00FE3341"/>
    <w:rsid w:val="00FE4A56"/>
    <w:rsid w:val="00FE4EF5"/>
    <w:rsid w:val="00FE5E44"/>
    <w:rsid w:val="00FE6662"/>
    <w:rsid w:val="00FE68E2"/>
    <w:rsid w:val="00FE7919"/>
    <w:rsid w:val="00FF0506"/>
    <w:rsid w:val="00FF0D38"/>
    <w:rsid w:val="00FF0E3E"/>
    <w:rsid w:val="00FF185D"/>
    <w:rsid w:val="00FF2488"/>
    <w:rsid w:val="00FF3A83"/>
    <w:rsid w:val="00FF3C5C"/>
    <w:rsid w:val="00FF591E"/>
    <w:rsid w:val="00FF634B"/>
    <w:rsid w:val="01FF5BFA"/>
    <w:rsid w:val="05EFC0D4"/>
    <w:rsid w:val="060C9D69"/>
    <w:rsid w:val="072BBC69"/>
    <w:rsid w:val="0B023499"/>
    <w:rsid w:val="1529B8C6"/>
    <w:rsid w:val="171570EC"/>
    <w:rsid w:val="1DDB780C"/>
    <w:rsid w:val="25082DA7"/>
    <w:rsid w:val="2A7533E8"/>
    <w:rsid w:val="30CB4D0F"/>
    <w:rsid w:val="34224476"/>
    <w:rsid w:val="3AB5F754"/>
    <w:rsid w:val="3F6A0B36"/>
    <w:rsid w:val="44256A4B"/>
    <w:rsid w:val="463839E6"/>
    <w:rsid w:val="487FA6D9"/>
    <w:rsid w:val="49A8991D"/>
    <w:rsid w:val="4F5505E7"/>
    <w:rsid w:val="4FF296D9"/>
    <w:rsid w:val="5206D62E"/>
    <w:rsid w:val="5D84796C"/>
    <w:rsid w:val="61AC788A"/>
    <w:rsid w:val="626B1FD0"/>
    <w:rsid w:val="675296BD"/>
    <w:rsid w:val="6B7DFA72"/>
    <w:rsid w:val="6D76BB2F"/>
    <w:rsid w:val="6EC59C51"/>
    <w:rsid w:val="74A78CB7"/>
    <w:rsid w:val="79150A84"/>
    <w:rsid w:val="7B8249EF"/>
    <w:rsid w:val="7F7BB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  <w15:docId w15:val="{1729A3D9-810F-499F-8EA6-ED2B75E3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D7C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A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5A035E"/>
  </w:style>
  <w:style w:type="character" w:customStyle="1" w:styleId="eop">
    <w:name w:val="eop"/>
    <w:basedOn w:val="Standardskrifttypeiafsnit"/>
    <w:rsid w:val="005A035E"/>
  </w:style>
  <w:style w:type="character" w:customStyle="1" w:styleId="Ulstomtale1">
    <w:name w:val="Uløst omtale1"/>
    <w:basedOn w:val="Standardskrifttypeiafsnit"/>
    <w:uiPriority w:val="99"/>
    <w:unhideWhenUsed/>
    <w:rsid w:val="003C5D48"/>
    <w:rPr>
      <w:color w:val="605E5C"/>
      <w:shd w:val="clear" w:color="auto" w:fill="E1DFDD"/>
    </w:rPr>
  </w:style>
  <w:style w:type="character" w:customStyle="1" w:styleId="Omtal1">
    <w:name w:val="Omtal1"/>
    <w:basedOn w:val="Standardskrifttypeiafsnit"/>
    <w:uiPriority w:val="99"/>
    <w:unhideWhenUsed/>
    <w:rsid w:val="003C5D48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A0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3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9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981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2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79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7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40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68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5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858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3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17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97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710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718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243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6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46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280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3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08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42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60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34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557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08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2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1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54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3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2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4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2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6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56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41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46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36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44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4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61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59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7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2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0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55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  <UserInfo>
        <DisplayName>Anders Justian - Implement Consulting Group</DisplayName>
        <AccountId>13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9" ma:contentTypeDescription="Opret et nyt dokument." ma:contentTypeScope="" ma:versionID="f55f2e4f3bd68192e3b8ce76ddbc7558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65ef0aa8c56c6a37c7844338d346b51a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4.xml><?xml version="1.0" encoding="utf-8"?>
<ds:datastoreItem xmlns:ds="http://schemas.openxmlformats.org/officeDocument/2006/customXml" ds:itemID="{9EADD1DD-9BD7-42CB-8A6C-DD4FBEA51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7449A5C-36F6-4EE8-9D46-FB51052F4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5</TotalTime>
  <Pages>5</Pages>
  <Words>1952</Words>
  <Characters>11912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13837</CharactersWithSpaces>
  <SharedDoc>false</SharedDoc>
  <HLinks>
    <vt:vector size="12" baseType="variant">
      <vt:variant>
        <vt:i4>7209048</vt:i4>
      </vt:variant>
      <vt:variant>
        <vt:i4>3</vt:i4>
      </vt:variant>
      <vt:variant>
        <vt:i4>0</vt:i4>
      </vt:variant>
      <vt:variant>
        <vt:i4>5</vt:i4>
      </vt:variant>
      <vt:variant>
        <vt:lpwstr>mailto:anju@implement.dk</vt:lpwstr>
      </vt:variant>
      <vt:variant>
        <vt:lpwstr/>
      </vt:variant>
      <vt:variant>
        <vt:i4>7209048</vt:i4>
      </vt:variant>
      <vt:variant>
        <vt:i4>0</vt:i4>
      </vt:variant>
      <vt:variant>
        <vt:i4>0</vt:i4>
      </vt:variant>
      <vt:variant>
        <vt:i4>5</vt:i4>
      </vt:variant>
      <vt:variant>
        <vt:lpwstr>mailto:anju@implement.dk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Karen Kristine Grove Sørensen</cp:lastModifiedBy>
  <cp:revision>3</cp:revision>
  <dcterms:created xsi:type="dcterms:W3CDTF">2021-06-08T06:42:00Z</dcterms:created>
  <dcterms:modified xsi:type="dcterms:W3CDTF">2021-06-08T06:46:00Z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