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AF97A" w14:textId="597783F1" w:rsidR="00DB335E" w:rsidRPr="00E23727" w:rsidRDefault="00AB17FA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58251" behindDoc="0" locked="0" layoutInCell="1" allowOverlap="1" wp14:anchorId="13BC69BC" wp14:editId="20472E24">
            <wp:simplePos x="0" y="0"/>
            <wp:positionH relativeFrom="page">
              <wp:posOffset>5358765</wp:posOffset>
            </wp:positionH>
            <wp:positionV relativeFrom="page">
              <wp:posOffset>302895</wp:posOffset>
            </wp:positionV>
            <wp:extent cx="1799590" cy="619125"/>
            <wp:effectExtent l="0" t="0" r="0" b="9525"/>
            <wp:wrapNone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DH's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6F" w:rsidRPr="00E23727">
        <w:rPr>
          <w:sz w:val="32"/>
          <w:szCs w:val="22"/>
        </w:rPr>
        <w:t>GUIDE</w:t>
      </w:r>
      <w:r w:rsidR="0025146F">
        <w:rPr>
          <w:sz w:val="32"/>
          <w:szCs w:val="22"/>
        </w:rPr>
        <w:t xml:space="preserve">: </w:t>
      </w:r>
      <w:r w:rsidR="00107CAA">
        <w:rPr>
          <w:sz w:val="32"/>
          <w:szCs w:val="22"/>
        </w:rPr>
        <w:t>GENVEJSTASTER</w:t>
      </w:r>
      <w:r w:rsidR="004F1C84">
        <w:rPr>
          <w:sz w:val="32"/>
          <w:szCs w:val="22"/>
        </w:rPr>
        <w:t xml:space="preserve"> I </w:t>
      </w:r>
      <w:r w:rsidR="0025146F">
        <w:rPr>
          <w:sz w:val="32"/>
          <w:szCs w:val="22"/>
        </w:rPr>
        <w:t>ZOOM</w:t>
      </w:r>
    </w:p>
    <w:p w14:paraId="1A724425" w14:textId="6ABFB7CF" w:rsidR="000239D9" w:rsidRDefault="002E2668" w:rsidP="000239D9">
      <w:pPr>
        <w:pStyle w:val="Brdtekst"/>
        <w:rPr>
          <w:rFonts w:ascii="Open Sans" w:hAnsi="Open Sans" w:cs="Open Sans"/>
        </w:rPr>
      </w:pPr>
      <w:r>
        <w:rPr>
          <w:rFonts w:ascii="Open Sans" w:hAnsi="Open Sans" w:cs="Open Sans"/>
        </w:rPr>
        <w:t>Denne guide</w:t>
      </w:r>
      <w:r w:rsidR="000F283C">
        <w:rPr>
          <w:rFonts w:ascii="Open Sans" w:hAnsi="Open Sans" w:cs="Open Sans"/>
        </w:rPr>
        <w:t xml:space="preserve"> </w:t>
      </w:r>
      <w:r w:rsidR="00C375C6">
        <w:rPr>
          <w:rFonts w:ascii="Open Sans" w:hAnsi="Open Sans" w:cs="Open Sans"/>
        </w:rPr>
        <w:t>indeholder lister over genvejstaster</w:t>
      </w:r>
      <w:r w:rsidR="00AF49D6">
        <w:rPr>
          <w:rFonts w:ascii="Open Sans" w:hAnsi="Open Sans" w:cs="Open Sans"/>
        </w:rPr>
        <w:t xml:space="preserve"> i Zoom</w:t>
      </w:r>
      <w:r w:rsidR="000239D9">
        <w:rPr>
          <w:rFonts w:ascii="Open Sans" w:hAnsi="Open Sans" w:cs="Open Sans"/>
        </w:rPr>
        <w:t>. Det</w:t>
      </w:r>
      <w:r w:rsidR="00557611">
        <w:rPr>
          <w:rFonts w:ascii="Open Sans" w:hAnsi="Open Sans" w:cs="Open Sans"/>
        </w:rPr>
        <w:t xml:space="preserve"> er genvejstaster, som virker </w:t>
      </w:r>
      <w:r w:rsidR="00A43B3D">
        <w:rPr>
          <w:rFonts w:ascii="Open Sans" w:hAnsi="Open Sans" w:cs="Open Sans"/>
        </w:rPr>
        <w:t xml:space="preserve">på computere med </w:t>
      </w:r>
      <w:r w:rsidR="00C375C6">
        <w:rPr>
          <w:rFonts w:ascii="Open Sans" w:hAnsi="Open Sans" w:cs="Open Sans"/>
        </w:rPr>
        <w:t xml:space="preserve">Windows og </w:t>
      </w:r>
      <w:proofErr w:type="spellStart"/>
      <w:r w:rsidR="00557611">
        <w:rPr>
          <w:rFonts w:ascii="Open Sans" w:hAnsi="Open Sans" w:cs="Open Sans"/>
        </w:rPr>
        <w:t>M</w:t>
      </w:r>
      <w:r w:rsidR="00C375C6">
        <w:rPr>
          <w:rFonts w:ascii="Open Sans" w:hAnsi="Open Sans" w:cs="Open Sans"/>
        </w:rPr>
        <w:t>acOS</w:t>
      </w:r>
      <w:proofErr w:type="spellEnd"/>
      <w:r w:rsidR="00AF49D6">
        <w:rPr>
          <w:rFonts w:ascii="Open Sans" w:hAnsi="Open Sans" w:cs="Open Sans"/>
        </w:rPr>
        <w:t xml:space="preserve">. </w:t>
      </w:r>
    </w:p>
    <w:p w14:paraId="7AAF0D0C" w14:textId="289476A7" w:rsidR="004727E5" w:rsidRDefault="004727E5" w:rsidP="004727E5">
      <w:pPr>
        <w:pStyle w:val="Brdtekst"/>
        <w:rPr>
          <w:rFonts w:ascii="Open Sans" w:hAnsi="Open Sans" w:cs="Open Sans"/>
        </w:rPr>
      </w:pPr>
    </w:p>
    <w:p w14:paraId="6298B0B8" w14:textId="19A14270" w:rsidR="004727E5" w:rsidRPr="000239D9" w:rsidRDefault="000239D9" w:rsidP="004727E5">
      <w:pPr>
        <w:pStyle w:val="Brdtekst"/>
        <w:rPr>
          <w:rFonts w:asciiTheme="minorHAnsi" w:hAnsiTheme="minorHAnsi" w:cs="Open Sans"/>
        </w:rPr>
      </w:pPr>
      <w:r w:rsidRPr="000239D9">
        <w:rPr>
          <w:rFonts w:asciiTheme="minorHAnsi" w:hAnsiTheme="minorHAnsi"/>
        </w:rPr>
        <w:t xml:space="preserve">For at bruge genvejstaster på din computer, skal du have Zoom installeret som </w:t>
      </w:r>
      <w:proofErr w:type="spellStart"/>
      <w:r w:rsidRPr="000239D9">
        <w:rPr>
          <w:rFonts w:asciiTheme="minorHAnsi" w:hAnsiTheme="minorHAnsi"/>
        </w:rPr>
        <w:t>app</w:t>
      </w:r>
      <w:proofErr w:type="spellEnd"/>
      <w:r w:rsidRPr="000239D9">
        <w:rPr>
          <w:rFonts w:asciiTheme="minorHAnsi" w:hAnsiTheme="minorHAnsi"/>
        </w:rPr>
        <w:t>. Hvis du vil bruge genvej</w:t>
      </w:r>
      <w:r w:rsidRPr="000239D9">
        <w:rPr>
          <w:rFonts w:asciiTheme="minorHAnsi" w:hAnsiTheme="minorHAnsi"/>
        </w:rPr>
        <w:t>s</w:t>
      </w:r>
      <w:r w:rsidRPr="000239D9">
        <w:rPr>
          <w:rFonts w:asciiTheme="minorHAnsi" w:hAnsiTheme="minorHAnsi"/>
        </w:rPr>
        <w:t>taster på din mobiltelefon, skal du have en ekstra licens. Klik her for at downloade og installere Zoom.</w:t>
      </w:r>
      <w:r>
        <w:rPr>
          <w:rFonts w:asciiTheme="minorHAnsi" w:hAnsiTheme="minorHAnsi"/>
        </w:rPr>
        <w:t xml:space="preserve"> </w:t>
      </w:r>
      <w:hyperlink r:id="rId14" w:history="1">
        <w:r>
          <w:rPr>
            <w:rStyle w:val="Hyperlink"/>
            <w:rFonts w:asciiTheme="minorHAnsi" w:hAnsiTheme="minorHAnsi"/>
          </w:rPr>
          <w:t xml:space="preserve">Klik her for at </w:t>
        </w:r>
        <w:r w:rsidRPr="000239D9">
          <w:rPr>
            <w:rStyle w:val="Hyperlink"/>
            <w:rFonts w:asciiTheme="minorHAnsi" w:hAnsiTheme="minorHAnsi"/>
          </w:rPr>
          <w:t>downloade og i</w:t>
        </w:r>
        <w:r w:rsidRPr="000239D9">
          <w:rPr>
            <w:rStyle w:val="Hyperlink"/>
            <w:rFonts w:asciiTheme="minorHAnsi" w:hAnsiTheme="minorHAnsi"/>
          </w:rPr>
          <w:t>n</w:t>
        </w:r>
        <w:r w:rsidRPr="000239D9">
          <w:rPr>
            <w:rStyle w:val="Hyperlink"/>
            <w:rFonts w:asciiTheme="minorHAnsi" w:hAnsiTheme="minorHAnsi"/>
          </w:rPr>
          <w:t>stallere Zoom</w:t>
        </w:r>
      </w:hyperlink>
      <w:r>
        <w:rPr>
          <w:rFonts w:asciiTheme="minorHAnsi" w:hAnsiTheme="minorHAnsi"/>
        </w:rPr>
        <w:t>.</w:t>
      </w:r>
    </w:p>
    <w:p w14:paraId="4F06CB54" w14:textId="77777777" w:rsidR="00963325" w:rsidRPr="00C375C6" w:rsidRDefault="00963325" w:rsidP="004727E5">
      <w:pPr>
        <w:pStyle w:val="Brdtekst"/>
        <w:rPr>
          <w:rFonts w:ascii="Open Sans" w:hAnsi="Open Sans" w:cs="Open Sans"/>
        </w:rPr>
      </w:pPr>
    </w:p>
    <w:p w14:paraId="7E94E94E" w14:textId="1AAE107E" w:rsidR="00215602" w:rsidRDefault="00454DFB" w:rsidP="00C86145">
      <w:pPr>
        <w:pStyle w:val="Overskrift2"/>
      </w:pPr>
      <w:r>
        <w:t>G</w:t>
      </w:r>
      <w:r w:rsidR="00215602">
        <w:t>envejstaster</w:t>
      </w:r>
      <w:r w:rsidR="00E054B9">
        <w:t xml:space="preserve"> </w:t>
      </w:r>
      <w:r w:rsidR="000C1DD8">
        <w:t xml:space="preserve">på computere </w:t>
      </w:r>
      <w:r w:rsidR="00E054B9">
        <w:t xml:space="preserve">med </w:t>
      </w:r>
      <w:r w:rsidR="009D3259">
        <w:t>Windows</w:t>
      </w:r>
      <w:r w:rsidR="00814D54">
        <w:t xml:space="preserve"> styresystem</w:t>
      </w:r>
    </w:p>
    <w:p w14:paraId="6A20CBCE" w14:textId="4F321878" w:rsidR="00215602" w:rsidRPr="00B876D8" w:rsidRDefault="00215602" w:rsidP="001067D7">
      <w:pPr>
        <w:pStyle w:val="Overskrift3"/>
      </w:pPr>
      <w:bookmarkStart w:id="0" w:name="_Toc56461811"/>
      <w:r w:rsidRPr="00B876D8">
        <w:t xml:space="preserve">Generelt </w:t>
      </w:r>
      <w:r w:rsidR="00454DFB" w:rsidRPr="00B876D8">
        <w:t>(</w:t>
      </w:r>
      <w:r w:rsidRPr="00B876D8">
        <w:t>General</w:t>
      </w:r>
      <w:bookmarkEnd w:id="0"/>
      <w:r w:rsidR="00454DFB" w:rsidRPr="00B876D8">
        <w:t>)</w:t>
      </w:r>
    </w:p>
    <w:p w14:paraId="07378CCF" w14:textId="44FD22E1" w:rsidR="00215602" w:rsidRPr="009C235B" w:rsidRDefault="00215602" w:rsidP="00E00A59">
      <w:pPr>
        <w:pStyle w:val="Opstilling-punkttegn"/>
        <w:rPr>
          <w:lang w:val="en-US"/>
        </w:rPr>
      </w:pPr>
      <w:r w:rsidRPr="007D7D59">
        <w:rPr>
          <w:lang w:val="en-US"/>
        </w:rPr>
        <w:t>F6:</w:t>
      </w:r>
      <w:r w:rsidRPr="009C235B">
        <w:rPr>
          <w:lang w:val="en-US"/>
        </w:rPr>
        <w:t xml:space="preserve"> </w:t>
      </w:r>
      <w:r>
        <w:rPr>
          <w:lang w:val="en-US"/>
        </w:rPr>
        <w:t>(</w:t>
      </w:r>
      <w:proofErr w:type="spellStart"/>
      <w:r>
        <w:rPr>
          <w:lang w:val="en-US"/>
        </w:rPr>
        <w:t>N</w:t>
      </w:r>
      <w:r w:rsidRPr="002C340C">
        <w:rPr>
          <w:lang w:val="en-US"/>
        </w:rPr>
        <w:t>avig</w:t>
      </w:r>
      <w:r w:rsidR="00814D54">
        <w:rPr>
          <w:lang w:val="en-US"/>
        </w:rPr>
        <w:t>é</w:t>
      </w:r>
      <w:r w:rsidRPr="002C340C">
        <w:rPr>
          <w:lang w:val="en-US"/>
        </w:rPr>
        <w:t>r</w:t>
      </w:r>
      <w:proofErr w:type="spellEnd"/>
      <w:r w:rsidRPr="002C340C">
        <w:rPr>
          <w:lang w:val="en-US"/>
        </w:rPr>
        <w:t xml:space="preserve"> </w:t>
      </w:r>
      <w:proofErr w:type="spellStart"/>
      <w:r w:rsidRPr="002C340C">
        <w:rPr>
          <w:lang w:val="en-US"/>
        </w:rPr>
        <w:t>mellem</w:t>
      </w:r>
      <w:proofErr w:type="spellEnd"/>
      <w:r w:rsidRPr="002C340C">
        <w:rPr>
          <w:lang w:val="en-US"/>
        </w:rPr>
        <w:t xml:space="preserve"> Zoom popup </w:t>
      </w:r>
      <w:proofErr w:type="spellStart"/>
      <w:r w:rsidR="00814D54">
        <w:rPr>
          <w:lang w:val="en-US"/>
        </w:rPr>
        <w:t>vinduer</w:t>
      </w:r>
      <w:proofErr w:type="spellEnd"/>
      <w:r>
        <w:rPr>
          <w:lang w:val="en-US"/>
        </w:rPr>
        <w:t xml:space="preserve">) </w:t>
      </w:r>
      <w:r w:rsidRPr="009C235B">
        <w:rPr>
          <w:lang w:val="en-US"/>
        </w:rPr>
        <w:t>Navigate among Zoom popup windows.</w:t>
      </w:r>
    </w:p>
    <w:p w14:paraId="2F3C7C13" w14:textId="0C787234" w:rsidR="000978DE" w:rsidRPr="00603002" w:rsidRDefault="00215602" w:rsidP="000978DE">
      <w:pPr>
        <w:pStyle w:val="Opstilling-punkttegn"/>
        <w:rPr>
          <w:lang w:val="en-US"/>
        </w:rPr>
      </w:pPr>
      <w:proofErr w:type="spellStart"/>
      <w:r w:rsidRPr="007D7D59">
        <w:rPr>
          <w:lang w:val="en-US"/>
        </w:rPr>
        <w:t>Ctrl+Alt+Shift</w:t>
      </w:r>
      <w:proofErr w:type="spellEnd"/>
      <w:r w:rsidRPr="007D7D59">
        <w:rPr>
          <w:lang w:val="en-US"/>
        </w:rPr>
        <w:t>:</w:t>
      </w:r>
      <w:r w:rsidRPr="009C235B">
        <w:rPr>
          <w:lang w:val="en-US"/>
        </w:rPr>
        <w:t xml:space="preserve"> </w:t>
      </w:r>
      <w:r>
        <w:rPr>
          <w:lang w:val="en-US"/>
        </w:rPr>
        <w:t>(F</w:t>
      </w:r>
      <w:proofErr w:type="spellStart"/>
      <w:r w:rsidRPr="004B2A40">
        <w:t>o</w:t>
      </w:r>
      <w:r w:rsidR="00895373">
        <w:t>k</w:t>
      </w:r>
      <w:r w:rsidRPr="004B2A40">
        <w:t>us</w:t>
      </w:r>
      <w:r w:rsidR="00895373">
        <w:t>é</w:t>
      </w:r>
      <w:r w:rsidRPr="004B2A40">
        <w:t>r</w:t>
      </w:r>
      <w:proofErr w:type="spellEnd"/>
      <w:r w:rsidRPr="004B2A40">
        <w:t xml:space="preserve"> på </w:t>
      </w:r>
      <w:proofErr w:type="spellStart"/>
      <w:r w:rsidRPr="004B2A40">
        <w:t>Zoom's</w:t>
      </w:r>
      <w:proofErr w:type="spellEnd"/>
      <w:r w:rsidRPr="004B2A40">
        <w:t xml:space="preserve"> møde k</w:t>
      </w:r>
      <w:r>
        <w:t>ontroller</w:t>
      </w:r>
      <w:r>
        <w:rPr>
          <w:lang w:val="en-US"/>
        </w:rPr>
        <w:t xml:space="preserve">) </w:t>
      </w:r>
      <w:r w:rsidRPr="009C235B">
        <w:rPr>
          <w:lang w:val="en-US"/>
        </w:rPr>
        <w:t>Move focus to Zoom's meeting controls</w:t>
      </w:r>
      <w:r w:rsidR="00814D54">
        <w:rPr>
          <w:lang w:val="en-US"/>
        </w:rPr>
        <w:t>.</w:t>
      </w:r>
      <w:bookmarkStart w:id="1" w:name="_Toc56461812"/>
    </w:p>
    <w:p w14:paraId="185FE1E0" w14:textId="660BCFD4" w:rsidR="00215602" w:rsidRPr="001067D7" w:rsidRDefault="00215602" w:rsidP="001067D7">
      <w:pPr>
        <w:pStyle w:val="Overskrift3"/>
      </w:pPr>
      <w:r w:rsidRPr="001067D7">
        <w:t xml:space="preserve">Møde </w:t>
      </w:r>
      <w:r w:rsidR="00454DFB">
        <w:t>(</w:t>
      </w:r>
      <w:r w:rsidRPr="001067D7">
        <w:t>Meeting</w:t>
      </w:r>
      <w:bookmarkEnd w:id="1"/>
      <w:r w:rsidR="00454DFB">
        <w:t>)</w:t>
      </w:r>
    </w:p>
    <w:p w14:paraId="3169133C" w14:textId="1B3A6363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PageUp</w:t>
      </w:r>
      <w:proofErr w:type="spellEnd"/>
      <w:r w:rsidR="00B87A7F" w:rsidRPr="009A777D">
        <w:rPr>
          <w:rStyle w:val="Strk"/>
        </w:rPr>
        <w:t xml:space="preserve"> knap</w:t>
      </w:r>
      <w:r w:rsidR="00B87A7F">
        <w:rPr>
          <w:rStyle w:val="Strk"/>
          <w:b w:val="0"/>
          <w:bCs w:val="0"/>
        </w:rPr>
        <w:t xml:space="preserve"> – ved piletasterne</w:t>
      </w:r>
      <w:r w:rsidRPr="005323CE">
        <w:t>: Gennemse 25 forrige video</w:t>
      </w:r>
      <w:r w:rsidR="009A777D">
        <w:t>er i</w:t>
      </w:r>
      <w:r w:rsidRPr="005323CE">
        <w:t xml:space="preserve"> galleri-visning</w:t>
      </w:r>
      <w:r w:rsidR="009A777D">
        <w:t>. (</w:t>
      </w:r>
      <w:proofErr w:type="spellStart"/>
      <w:r w:rsidRPr="005323CE">
        <w:t>View</w:t>
      </w:r>
      <w:proofErr w:type="spellEnd"/>
      <w:r w:rsidRPr="005323CE">
        <w:t xml:space="preserve"> </w:t>
      </w:r>
      <w:proofErr w:type="spellStart"/>
      <w:r w:rsidRPr="005323CE">
        <w:t>previous</w:t>
      </w:r>
      <w:proofErr w:type="spellEnd"/>
      <w:r w:rsidRPr="005323CE">
        <w:t xml:space="preserve"> 25 video </w:t>
      </w:r>
      <w:proofErr w:type="spellStart"/>
      <w:r w:rsidRPr="005323CE">
        <w:t>stream</w:t>
      </w:r>
      <w:proofErr w:type="spellEnd"/>
      <w:r w:rsidRPr="005323CE">
        <w:t xml:space="preserve"> in </w:t>
      </w:r>
      <w:proofErr w:type="spellStart"/>
      <w:r w:rsidRPr="005323CE">
        <w:t>gallery</w:t>
      </w:r>
      <w:proofErr w:type="spellEnd"/>
      <w:r w:rsidRPr="005323CE">
        <w:t xml:space="preserve"> </w:t>
      </w:r>
      <w:proofErr w:type="spellStart"/>
      <w:r w:rsidRPr="005323CE">
        <w:t>view</w:t>
      </w:r>
      <w:proofErr w:type="spellEnd"/>
      <w:r w:rsidR="009A777D">
        <w:t>).</w:t>
      </w:r>
    </w:p>
    <w:p w14:paraId="2713BBDE" w14:textId="2965FDF9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PageDown</w:t>
      </w:r>
      <w:proofErr w:type="spellEnd"/>
      <w:r w:rsidR="00B87A7F" w:rsidRPr="009A777D">
        <w:rPr>
          <w:rStyle w:val="Strk"/>
        </w:rPr>
        <w:t xml:space="preserve"> knap</w:t>
      </w:r>
      <w:r w:rsidR="00B87A7F">
        <w:rPr>
          <w:rStyle w:val="Strk"/>
          <w:b w:val="0"/>
          <w:bCs w:val="0"/>
        </w:rPr>
        <w:t xml:space="preserve"> – ved piletasterne</w:t>
      </w:r>
      <w:r w:rsidRPr="005323CE">
        <w:t>: Gennemse næste 25 video</w:t>
      </w:r>
      <w:r w:rsidR="009A777D">
        <w:t>er i</w:t>
      </w:r>
      <w:r w:rsidRPr="005323CE">
        <w:t xml:space="preserve"> galleri-visning</w:t>
      </w:r>
      <w:r w:rsidR="009A777D">
        <w:t>. (</w:t>
      </w:r>
      <w:proofErr w:type="spellStart"/>
      <w:r w:rsidRPr="005323CE">
        <w:t>View</w:t>
      </w:r>
      <w:proofErr w:type="spellEnd"/>
      <w:r w:rsidRPr="005323CE">
        <w:t xml:space="preserve"> </w:t>
      </w:r>
      <w:proofErr w:type="spellStart"/>
      <w:r w:rsidRPr="005323CE">
        <w:t>next</w:t>
      </w:r>
      <w:proofErr w:type="spellEnd"/>
      <w:r w:rsidRPr="005323CE">
        <w:t xml:space="preserve"> 25 video </w:t>
      </w:r>
      <w:proofErr w:type="spellStart"/>
      <w:r w:rsidRPr="005323CE">
        <w:t>stream</w:t>
      </w:r>
      <w:proofErr w:type="spellEnd"/>
      <w:r w:rsidRPr="005323CE">
        <w:t xml:space="preserve"> in </w:t>
      </w:r>
      <w:proofErr w:type="spellStart"/>
      <w:r w:rsidRPr="005323CE">
        <w:t>gallery</w:t>
      </w:r>
      <w:proofErr w:type="spellEnd"/>
      <w:r w:rsidRPr="005323CE">
        <w:t xml:space="preserve"> </w:t>
      </w:r>
      <w:proofErr w:type="spellStart"/>
      <w:r w:rsidRPr="005323CE">
        <w:t>view</w:t>
      </w:r>
      <w:proofErr w:type="spellEnd"/>
      <w:r w:rsidR="009A777D">
        <w:t>)</w:t>
      </w:r>
      <w:r w:rsidR="00814D54">
        <w:t>.</w:t>
      </w:r>
    </w:p>
    <w:p w14:paraId="3B1AE9AC" w14:textId="04E780CB" w:rsidR="00215602" w:rsidRPr="00553A91" w:rsidRDefault="00215602" w:rsidP="00553A91">
      <w:pPr>
        <w:pStyle w:val="Opstilling-punkttegn"/>
        <w:rPr>
          <w:lang w:val="en-US"/>
        </w:rPr>
      </w:pPr>
      <w:r w:rsidRPr="009A777D">
        <w:rPr>
          <w:rStyle w:val="Strk"/>
        </w:rPr>
        <w:t>Alt</w:t>
      </w:r>
      <w:r w:rsidRPr="009A777D">
        <w:t>:</w:t>
      </w:r>
      <w:r w:rsidRPr="005323CE">
        <w:t xml:space="preserve"> Slå til/fra </w:t>
      </w:r>
      <w:r w:rsidR="009A777D">
        <w:t>V</w:t>
      </w:r>
      <w:r w:rsidRPr="005323CE">
        <w:t xml:space="preserve">is altid værktøjslinjen Zoommødekontroller </w:t>
      </w:r>
      <w:r w:rsidR="009A777D">
        <w:t>under</w:t>
      </w:r>
      <w:r w:rsidRPr="005323CE">
        <w:t xml:space="preserve"> </w:t>
      </w:r>
      <w:r w:rsidR="009A777D">
        <w:t>I</w:t>
      </w:r>
      <w:r w:rsidRPr="005323CE">
        <w:t xml:space="preserve">ndstillinger </w:t>
      </w:r>
      <w:r w:rsidR="009A777D">
        <w:t xml:space="preserve">i menuen </w:t>
      </w:r>
      <w:r w:rsidRPr="005323CE">
        <w:t>Generelt</w:t>
      </w:r>
      <w:r w:rsidR="00553A91">
        <w:t>.</w:t>
      </w:r>
      <w:r w:rsidRPr="005323CE">
        <w:t xml:space="preserve"> </w:t>
      </w:r>
      <w:r w:rsidR="00553A91" w:rsidRPr="00553A91">
        <w:rPr>
          <w:lang w:val="en-US"/>
        </w:rPr>
        <w:t>(</w:t>
      </w:r>
      <w:r w:rsidRPr="00553A91">
        <w:rPr>
          <w:lang w:val="en-US"/>
        </w:rPr>
        <w:t>Turn on/off the option </w:t>
      </w:r>
      <w:r w:rsidRPr="00553A91">
        <w:rPr>
          <w:rStyle w:val="Strk"/>
          <w:b w:val="0"/>
          <w:bCs w:val="0"/>
          <w:lang w:val="en-US"/>
        </w:rPr>
        <w:t>Always show meeting controls </w:t>
      </w:r>
      <w:r w:rsidRPr="00553A91">
        <w:rPr>
          <w:lang w:val="en-US"/>
        </w:rPr>
        <w:t>in </w:t>
      </w:r>
      <w:r w:rsidRPr="00553A91">
        <w:rPr>
          <w:rStyle w:val="Strk"/>
          <w:b w:val="0"/>
          <w:bCs w:val="0"/>
          <w:lang w:val="en-US"/>
        </w:rPr>
        <w:t>General</w:t>
      </w:r>
      <w:r w:rsidRPr="00553A91">
        <w:rPr>
          <w:lang w:val="en-US"/>
        </w:rPr>
        <w:t> settings</w:t>
      </w:r>
      <w:r w:rsidR="00553A91" w:rsidRPr="00553A91">
        <w:rPr>
          <w:lang w:val="en-US"/>
        </w:rPr>
        <w:t>)</w:t>
      </w:r>
      <w:r w:rsidR="00553A91">
        <w:rPr>
          <w:lang w:val="en-US"/>
        </w:rPr>
        <w:t>.</w:t>
      </w:r>
    </w:p>
    <w:p w14:paraId="128343E7" w14:textId="08C450B3" w:rsidR="00215602" w:rsidRPr="00631CF6" w:rsidRDefault="00215602" w:rsidP="005323CE">
      <w:pPr>
        <w:pStyle w:val="Opstilling-punkttegn"/>
        <w:rPr>
          <w:lang w:val="en-US"/>
        </w:rPr>
      </w:pPr>
      <w:r w:rsidRPr="009A777D">
        <w:rPr>
          <w:rStyle w:val="Strk"/>
        </w:rPr>
        <w:t>Alt+F1</w:t>
      </w:r>
      <w:r w:rsidRPr="009A777D">
        <w:t>:</w:t>
      </w:r>
      <w:r w:rsidRPr="00926E08">
        <w:t xml:space="preserve"> Skift </w:t>
      </w:r>
      <w:proofErr w:type="spellStart"/>
      <w:r w:rsidRPr="00926E08">
        <w:t>til</w:t>
      </w:r>
      <w:r w:rsidR="00926E08" w:rsidRPr="00926E08">
        <w:t>“</w:t>
      </w:r>
      <w:r w:rsidRPr="00926E08">
        <w:t>Active</w:t>
      </w:r>
      <w:proofErr w:type="spellEnd"/>
      <w:r w:rsidRPr="00926E08">
        <w:t xml:space="preserve"> speaker </w:t>
      </w:r>
      <w:proofErr w:type="spellStart"/>
      <w:r w:rsidRPr="00926E08">
        <w:t>view</w:t>
      </w:r>
      <w:r w:rsidR="00926E08">
        <w:t>”</w:t>
      </w:r>
      <w:r w:rsidRPr="00926E08">
        <w:t>for</w:t>
      </w:r>
      <w:proofErr w:type="spellEnd"/>
      <w:r w:rsidRPr="00926E08">
        <w:t xml:space="preserve"> at se den person, som taler på videomødet</w:t>
      </w:r>
      <w:r w:rsidR="00926E08" w:rsidRPr="00926E08">
        <w:t>.</w:t>
      </w:r>
      <w:r w:rsidRPr="00926E08">
        <w:t xml:space="preserve"> </w:t>
      </w:r>
      <w:r w:rsidR="00926E08" w:rsidRPr="00926E08">
        <w:rPr>
          <w:lang w:val="en-US"/>
        </w:rPr>
        <w:t>(</w:t>
      </w:r>
      <w:r w:rsidRPr="00631CF6">
        <w:rPr>
          <w:lang w:val="en-US"/>
        </w:rPr>
        <w:t xml:space="preserve">Switch </w:t>
      </w:r>
      <w:proofErr w:type="spellStart"/>
      <w:r w:rsidRPr="00631CF6">
        <w:rPr>
          <w:lang w:val="en-US"/>
        </w:rPr>
        <w:t>to</w:t>
      </w:r>
      <w:r w:rsidR="00926E08">
        <w:rPr>
          <w:lang w:val="en-US"/>
        </w:rPr>
        <w:t>“A</w:t>
      </w:r>
      <w:r w:rsidRPr="00631CF6">
        <w:rPr>
          <w:lang w:val="en-US"/>
        </w:rPr>
        <w:t>ctive</w:t>
      </w:r>
      <w:proofErr w:type="spellEnd"/>
      <w:r w:rsidRPr="00631CF6">
        <w:rPr>
          <w:lang w:val="en-US"/>
        </w:rPr>
        <w:t xml:space="preserve"> speaker </w:t>
      </w:r>
      <w:proofErr w:type="spellStart"/>
      <w:r w:rsidRPr="00631CF6">
        <w:rPr>
          <w:lang w:val="en-US"/>
        </w:rPr>
        <w:t>view</w:t>
      </w:r>
      <w:r w:rsidR="00926E08">
        <w:rPr>
          <w:lang w:val="en-US"/>
        </w:rPr>
        <w:t>”</w:t>
      </w:r>
      <w:r w:rsidRPr="00631CF6">
        <w:rPr>
          <w:lang w:val="en-US"/>
        </w:rPr>
        <w:t>in</w:t>
      </w:r>
      <w:proofErr w:type="spellEnd"/>
      <w:r w:rsidRPr="00631CF6">
        <w:rPr>
          <w:lang w:val="en-US"/>
        </w:rPr>
        <w:t xml:space="preserve"> video meeting</w:t>
      </w:r>
      <w:r w:rsidR="00926E08">
        <w:rPr>
          <w:lang w:val="en-US"/>
        </w:rPr>
        <w:t>)</w:t>
      </w:r>
      <w:r w:rsidR="00814D54" w:rsidRPr="00631CF6">
        <w:rPr>
          <w:lang w:val="en-US"/>
        </w:rPr>
        <w:t>.</w:t>
      </w:r>
    </w:p>
    <w:p w14:paraId="50D0B548" w14:textId="77172A50" w:rsidR="00215602" w:rsidRPr="0087148E" w:rsidRDefault="00215602" w:rsidP="005323CE">
      <w:pPr>
        <w:pStyle w:val="Opstilling-punkttegn"/>
        <w:rPr>
          <w:lang w:val="en-US"/>
        </w:rPr>
      </w:pPr>
      <w:r w:rsidRPr="009A777D">
        <w:rPr>
          <w:rStyle w:val="Strk"/>
        </w:rPr>
        <w:t>Alt+F2</w:t>
      </w:r>
      <w:r w:rsidRPr="009A777D">
        <w:t>:</w:t>
      </w:r>
      <w:r w:rsidRPr="005323CE">
        <w:t xml:space="preserve"> Skift til galleri-videovisning </w:t>
      </w:r>
      <w:r w:rsidR="0087148E">
        <w:t>i</w:t>
      </w:r>
      <w:r w:rsidRPr="005323CE">
        <w:t xml:space="preserve"> videomødet</w:t>
      </w:r>
      <w:r w:rsidR="0087148E">
        <w:t>.</w:t>
      </w:r>
      <w:r w:rsidRPr="005323CE">
        <w:t xml:space="preserve"> </w:t>
      </w:r>
      <w:r w:rsidR="0087148E" w:rsidRPr="0087148E">
        <w:rPr>
          <w:lang w:val="en-US"/>
        </w:rPr>
        <w:t>(</w:t>
      </w:r>
      <w:r w:rsidRPr="0087148E">
        <w:rPr>
          <w:lang w:val="en-US"/>
        </w:rPr>
        <w:t>Switch to gallery video view in video meeting</w:t>
      </w:r>
      <w:r w:rsidR="0087148E">
        <w:rPr>
          <w:lang w:val="en-US"/>
        </w:rPr>
        <w:t>).</w:t>
      </w:r>
    </w:p>
    <w:p w14:paraId="71C7661E" w14:textId="71202EDE" w:rsidR="00215602" w:rsidRPr="00557611" w:rsidRDefault="00215602" w:rsidP="005323CE">
      <w:pPr>
        <w:pStyle w:val="Opstilling-punkttegn"/>
        <w:rPr>
          <w:lang w:val="en-US"/>
        </w:rPr>
      </w:pPr>
      <w:r w:rsidRPr="00E570D7">
        <w:rPr>
          <w:rStyle w:val="Strk"/>
        </w:rPr>
        <w:t>Alt+F4</w:t>
      </w:r>
      <w:r w:rsidRPr="00E570D7">
        <w:t xml:space="preserve">: Luk vindue i </w:t>
      </w:r>
      <w:r w:rsidR="0087148E" w:rsidRPr="00E570D7">
        <w:t>fokus.</w:t>
      </w:r>
      <w:r w:rsidRPr="00E570D7">
        <w:t xml:space="preserve"> </w:t>
      </w:r>
      <w:r w:rsidR="0087148E" w:rsidRPr="0087148E">
        <w:rPr>
          <w:lang w:val="en-US"/>
        </w:rPr>
        <w:t>(</w:t>
      </w:r>
      <w:r w:rsidRPr="00557611">
        <w:rPr>
          <w:lang w:val="en-US"/>
        </w:rPr>
        <w:t>Close the current window</w:t>
      </w:r>
      <w:r w:rsidR="0087148E">
        <w:rPr>
          <w:lang w:val="en-US"/>
        </w:rPr>
        <w:t>)</w:t>
      </w:r>
      <w:r w:rsidR="00B87A7F">
        <w:rPr>
          <w:lang w:val="en-US"/>
        </w:rPr>
        <w:t>.</w:t>
      </w:r>
    </w:p>
    <w:p w14:paraId="09A57A5F" w14:textId="38F9FD21" w:rsidR="00215602" w:rsidRPr="00557611" w:rsidRDefault="00215602" w:rsidP="005323CE">
      <w:pPr>
        <w:pStyle w:val="Opstilling-punkttegn"/>
        <w:rPr>
          <w:lang w:val="en-US"/>
        </w:rPr>
      </w:pPr>
      <w:proofErr w:type="spellStart"/>
      <w:r w:rsidRPr="009A777D">
        <w:rPr>
          <w:rStyle w:val="Strk"/>
          <w:lang w:val="en-US"/>
        </w:rPr>
        <w:t>Alt+V</w:t>
      </w:r>
      <w:proofErr w:type="spellEnd"/>
      <w:r w:rsidRPr="009A777D">
        <w:rPr>
          <w:lang w:val="en-US"/>
        </w:rPr>
        <w:t>:</w:t>
      </w:r>
      <w:r w:rsidRPr="00557611">
        <w:rPr>
          <w:lang w:val="en-US"/>
        </w:rPr>
        <w:t xml:space="preserve"> Start/stop video </w:t>
      </w:r>
      <w:r w:rsidR="0087148E">
        <w:rPr>
          <w:lang w:val="en-US"/>
        </w:rPr>
        <w:t>(</w:t>
      </w:r>
      <w:r w:rsidRPr="00557611">
        <w:rPr>
          <w:lang w:val="en-US"/>
        </w:rPr>
        <w:t>Start/stop video</w:t>
      </w:r>
      <w:r w:rsidR="0087148E">
        <w:rPr>
          <w:lang w:val="en-US"/>
        </w:rPr>
        <w:t>)</w:t>
      </w:r>
      <w:r w:rsidR="00B87A7F">
        <w:rPr>
          <w:lang w:val="en-US"/>
        </w:rPr>
        <w:t>.</w:t>
      </w:r>
    </w:p>
    <w:p w14:paraId="2C545086" w14:textId="463E580B" w:rsidR="00215602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Alt+A</w:t>
      </w:r>
      <w:proofErr w:type="spellEnd"/>
      <w:r w:rsidRPr="009A777D">
        <w:t>:</w:t>
      </w:r>
      <w:r w:rsidRPr="005323CE">
        <w:t> Sluk/tænd for mikrofon</w:t>
      </w:r>
      <w:r w:rsidR="0087148E">
        <w:t>.</w:t>
      </w:r>
      <w:r w:rsidRPr="005323CE">
        <w:t xml:space="preserve"> </w:t>
      </w:r>
      <w:r w:rsidR="0087148E">
        <w:t>(</w:t>
      </w:r>
      <w:proofErr w:type="spellStart"/>
      <w:r w:rsidRPr="005323CE">
        <w:t>Mute</w:t>
      </w:r>
      <w:proofErr w:type="spellEnd"/>
      <w:r w:rsidRPr="005323CE">
        <w:t>/</w:t>
      </w:r>
      <w:proofErr w:type="spellStart"/>
      <w:r w:rsidRPr="005323CE">
        <w:t>unmute</w:t>
      </w:r>
      <w:proofErr w:type="spellEnd"/>
      <w:r w:rsidRPr="005323CE">
        <w:t xml:space="preserve"> audio</w:t>
      </w:r>
      <w:r w:rsidR="0087148E">
        <w:t>)</w:t>
      </w:r>
      <w:r w:rsidR="00B87A7F">
        <w:t>.</w:t>
      </w:r>
      <w:r w:rsidR="00E570D7">
        <w:t xml:space="preserve"> </w:t>
      </w:r>
    </w:p>
    <w:p w14:paraId="60C47489" w14:textId="2E720067" w:rsidR="00E570D7" w:rsidRPr="005323CE" w:rsidRDefault="00E570D7" w:rsidP="005323CE">
      <w:pPr>
        <w:pStyle w:val="Opstilling-punkttegn"/>
      </w:pPr>
      <w:r>
        <w:rPr>
          <w:rStyle w:val="Strk"/>
        </w:rPr>
        <w:t>Mellemrums</w:t>
      </w:r>
      <w:r w:rsidR="0015785D">
        <w:rPr>
          <w:rStyle w:val="Strk"/>
        </w:rPr>
        <w:t>tast/</w:t>
      </w:r>
      <w:r w:rsidR="008B66DC">
        <w:rPr>
          <w:rStyle w:val="Strk"/>
        </w:rPr>
        <w:t>S</w:t>
      </w:r>
      <w:r w:rsidR="0015785D">
        <w:rPr>
          <w:rStyle w:val="Strk"/>
        </w:rPr>
        <w:t>pace bar</w:t>
      </w:r>
      <w:r w:rsidR="0015785D" w:rsidRPr="0015785D">
        <w:t>:</w:t>
      </w:r>
      <w:r w:rsidR="0015785D">
        <w:t xml:space="preserve"> Slå lyd til og fra med et klik. Hold knappen nede og lyden er slået til, indtil du slipper knappen</w:t>
      </w:r>
      <w:r w:rsidR="008B66DC">
        <w:t xml:space="preserve"> og lyden er slået fra igen.</w:t>
      </w:r>
      <w:r w:rsidR="0015785D">
        <w:t xml:space="preserve"> </w:t>
      </w:r>
    </w:p>
    <w:p w14:paraId="281C106C" w14:textId="4FDA8840" w:rsidR="00A40B2F" w:rsidRPr="004E23BE" w:rsidRDefault="00215602" w:rsidP="00135D0D">
      <w:pPr>
        <w:pStyle w:val="Opstilling-punkttegn"/>
      </w:pPr>
      <w:proofErr w:type="spellStart"/>
      <w:r w:rsidRPr="009A777D">
        <w:rPr>
          <w:rStyle w:val="Strk"/>
        </w:rPr>
        <w:t>Alt+M</w:t>
      </w:r>
      <w:proofErr w:type="spellEnd"/>
      <w:r w:rsidRPr="009A777D">
        <w:t>:</w:t>
      </w:r>
      <w:r w:rsidRPr="005323CE">
        <w:t xml:space="preserve"> Sluk/tænd for alles mikrofon</w:t>
      </w:r>
      <w:r w:rsidR="00B87A7F">
        <w:t>er</w:t>
      </w:r>
      <w:r w:rsidRPr="005323CE">
        <w:t xml:space="preserve"> </w:t>
      </w:r>
      <w:r w:rsidR="00B87A7F">
        <w:t xml:space="preserve">- </w:t>
      </w:r>
      <w:r w:rsidRPr="005323CE">
        <w:t>bortset fra mødeleders egen mikrofon</w:t>
      </w:r>
      <w:r w:rsidR="00B87A7F">
        <w:t>.</w:t>
      </w:r>
      <w:r w:rsidRPr="005323CE">
        <w:t xml:space="preserve"> </w:t>
      </w:r>
      <w:r w:rsidR="009C0046">
        <w:t>(</w:t>
      </w:r>
      <w:proofErr w:type="spellStart"/>
      <w:r w:rsidR="009C0046" w:rsidRPr="00D40E67">
        <w:t>Mute</w:t>
      </w:r>
      <w:proofErr w:type="spellEnd"/>
      <w:r w:rsidR="009C0046" w:rsidRPr="00D40E67">
        <w:t>/</w:t>
      </w:r>
      <w:proofErr w:type="spellStart"/>
      <w:r w:rsidR="009C0046" w:rsidRPr="00D40E67">
        <w:t>unmute</w:t>
      </w:r>
      <w:proofErr w:type="spellEnd"/>
      <w:r w:rsidR="009C0046" w:rsidRPr="00D40E67">
        <w:t xml:space="preserve"> audio for </w:t>
      </w:r>
      <w:proofErr w:type="spellStart"/>
      <w:r w:rsidR="009C0046" w:rsidRPr="00D40E67">
        <w:t>everyone</w:t>
      </w:r>
      <w:proofErr w:type="spellEnd"/>
      <w:r w:rsidR="009C0046" w:rsidRPr="00D40E67">
        <w:t xml:space="preserve"> </w:t>
      </w:r>
      <w:proofErr w:type="spellStart"/>
      <w:r w:rsidR="009C0046" w:rsidRPr="00D40E67">
        <w:t>except</w:t>
      </w:r>
      <w:proofErr w:type="spellEnd"/>
      <w:r w:rsidR="009C0046" w:rsidRPr="00D40E67">
        <w:t xml:space="preserve"> host</w:t>
      </w:r>
      <w:r w:rsidR="009C0046">
        <w:t>)</w:t>
      </w:r>
      <w:r w:rsidR="009C0046" w:rsidRPr="00D40E67">
        <w:t>.</w:t>
      </w:r>
      <w:r w:rsidR="009C0046">
        <w:t xml:space="preserve"> </w:t>
      </w:r>
      <w:r w:rsidRPr="005323CE">
        <w:t xml:space="preserve">Note: </w:t>
      </w:r>
      <w:r w:rsidR="00D40E67">
        <w:t>D</w:t>
      </w:r>
      <w:r w:rsidRPr="005323CE">
        <w:t>enne funktion har kun møde</w:t>
      </w:r>
      <w:r w:rsidR="004E23BE">
        <w:t>vært</w:t>
      </w:r>
      <w:r w:rsidRPr="005323CE">
        <w:t xml:space="preserve">. </w:t>
      </w:r>
      <w:r w:rsidR="00254309">
        <w:t>Kun m</w:t>
      </w:r>
      <w:r w:rsidRPr="005323CE">
        <w:t>øde</w:t>
      </w:r>
      <w:r w:rsidR="004E23BE">
        <w:t xml:space="preserve">vært </w:t>
      </w:r>
      <w:r w:rsidR="00254309">
        <w:t xml:space="preserve">(Host) </w:t>
      </w:r>
      <w:r w:rsidRPr="005323CE">
        <w:t>kan slukke alles mikrofoner på en gang og kan bede alle tænde deres mikrofoner på en gang</w:t>
      </w:r>
      <w:r w:rsidR="004E23BE">
        <w:t xml:space="preserve">. Men </w:t>
      </w:r>
      <w:r w:rsidRPr="005323CE">
        <w:t>mødedeltagerne skal selv aktivt tænde for deres mikrofoner.</w:t>
      </w:r>
    </w:p>
    <w:p w14:paraId="16D3644F" w14:textId="6DA7808A" w:rsidR="00215602" w:rsidRPr="00E570D7" w:rsidRDefault="00215602" w:rsidP="00135D0D">
      <w:pPr>
        <w:pStyle w:val="Opstilling-punkttegn"/>
      </w:pPr>
      <w:proofErr w:type="spellStart"/>
      <w:r w:rsidRPr="009A777D">
        <w:rPr>
          <w:rStyle w:val="Strk"/>
        </w:rPr>
        <w:t>Alt+S</w:t>
      </w:r>
      <w:proofErr w:type="spellEnd"/>
      <w:r w:rsidRPr="009A777D">
        <w:t>:</w:t>
      </w:r>
      <w:r w:rsidRPr="005323CE">
        <w:t xml:space="preserve"> Del skærmbilled</w:t>
      </w:r>
      <w:r w:rsidR="00B87A7F">
        <w:t>e</w:t>
      </w:r>
      <w:r w:rsidRPr="005323CE">
        <w:t xml:space="preserve"> og stop skærmdeling</w:t>
      </w:r>
      <w:r w:rsidR="00D037D3">
        <w:t>.</w:t>
      </w:r>
      <w:r w:rsidRPr="005323CE">
        <w:t xml:space="preserve"> </w:t>
      </w:r>
      <w:r w:rsidR="009C0046" w:rsidRPr="009C0046">
        <w:rPr>
          <w:lang w:val="en-US"/>
        </w:rPr>
        <w:t xml:space="preserve">(Launch share screen window and stop screen share). </w:t>
      </w:r>
      <w:r w:rsidR="00D037D3">
        <w:t>N</w:t>
      </w:r>
      <w:r w:rsidRPr="005323CE">
        <w:t>ote: Kun aktiv under et igangværende møde når værktøjslinjen Zoommødekontroller er i fokus.</w:t>
      </w:r>
    </w:p>
    <w:p w14:paraId="7FE88D18" w14:textId="0F7F0BD7" w:rsidR="00A40B2F" w:rsidRPr="009C0046" w:rsidRDefault="00215602" w:rsidP="009C0046">
      <w:pPr>
        <w:pStyle w:val="Opstilling-punkttegn"/>
      </w:pPr>
      <w:proofErr w:type="spellStart"/>
      <w:r w:rsidRPr="00E570D7">
        <w:rPr>
          <w:b/>
          <w:bCs/>
          <w:lang w:val="en-US"/>
        </w:rPr>
        <w:t>Alt+Shift+S</w:t>
      </w:r>
      <w:proofErr w:type="spellEnd"/>
      <w:r w:rsidRPr="00E570D7">
        <w:rPr>
          <w:b/>
          <w:bCs/>
          <w:lang w:val="en-US"/>
        </w:rPr>
        <w:t>:</w:t>
      </w:r>
      <w:r w:rsidRPr="00E570D7">
        <w:rPr>
          <w:lang w:val="en-US"/>
        </w:rPr>
        <w:t xml:space="preserve"> Start/stop </w:t>
      </w:r>
      <w:proofErr w:type="spellStart"/>
      <w:r w:rsidRPr="00E570D7">
        <w:rPr>
          <w:lang w:val="en-US"/>
        </w:rPr>
        <w:t>ny</w:t>
      </w:r>
      <w:proofErr w:type="spellEnd"/>
      <w:r w:rsidRPr="00E570D7">
        <w:rPr>
          <w:lang w:val="en-US"/>
        </w:rPr>
        <w:t xml:space="preserve"> </w:t>
      </w:r>
      <w:proofErr w:type="spellStart"/>
      <w:r w:rsidRPr="00E570D7">
        <w:rPr>
          <w:lang w:val="en-US"/>
        </w:rPr>
        <w:t>skærmdeling</w:t>
      </w:r>
      <w:proofErr w:type="spellEnd"/>
      <w:r w:rsidR="00A40B2F" w:rsidRPr="00E570D7">
        <w:rPr>
          <w:lang w:val="en-US"/>
        </w:rPr>
        <w:t>.</w:t>
      </w:r>
      <w:r w:rsidRPr="00E570D7">
        <w:rPr>
          <w:lang w:val="en-US"/>
        </w:rPr>
        <w:t xml:space="preserve"> </w:t>
      </w:r>
      <w:r w:rsidR="009C0046" w:rsidRPr="00E570D7">
        <w:rPr>
          <w:lang w:val="en-US"/>
        </w:rPr>
        <w:t xml:space="preserve">(Start/stop new screen share). </w:t>
      </w:r>
      <w:r w:rsidRPr="005323CE">
        <w:t>Note: Kun aktiv under et igangværende m</w:t>
      </w:r>
      <w:r w:rsidRPr="005323CE">
        <w:t>ø</w:t>
      </w:r>
      <w:r w:rsidRPr="005323CE">
        <w:t>de når værktøjslinjen Zoommødekontroller er i fokus.</w:t>
      </w:r>
    </w:p>
    <w:p w14:paraId="33AE2ED6" w14:textId="73B0F3B9" w:rsidR="00215602" w:rsidRPr="00A40B2F" w:rsidRDefault="00215602" w:rsidP="00A40B2F">
      <w:pPr>
        <w:pStyle w:val="Opstilling-punkttegn"/>
      </w:pPr>
      <w:proofErr w:type="spellStart"/>
      <w:r w:rsidRPr="009A777D">
        <w:rPr>
          <w:b/>
          <w:bCs/>
        </w:rPr>
        <w:lastRenderedPageBreak/>
        <w:t>Alt+T</w:t>
      </w:r>
      <w:proofErr w:type="spellEnd"/>
      <w:r w:rsidRPr="009A777D">
        <w:rPr>
          <w:b/>
          <w:bCs/>
        </w:rPr>
        <w:t>:</w:t>
      </w:r>
      <w:r w:rsidRPr="00A40B2F">
        <w:t xml:space="preserve"> Pause eller genoptag skærmdeling</w:t>
      </w:r>
      <w:r w:rsidR="00D037D3" w:rsidRPr="00A40B2F">
        <w:t xml:space="preserve">. </w:t>
      </w:r>
      <w:r w:rsidR="009C0046" w:rsidRPr="009C0046">
        <w:t xml:space="preserve">(Start/stop screen </w:t>
      </w:r>
      <w:proofErr w:type="spellStart"/>
      <w:r w:rsidR="009C0046" w:rsidRPr="009C0046">
        <w:t>share</w:t>
      </w:r>
      <w:proofErr w:type="spellEnd"/>
      <w:r w:rsidR="009C0046" w:rsidRPr="009C0046">
        <w:t xml:space="preserve">). </w:t>
      </w:r>
      <w:r w:rsidRPr="00A40B2F">
        <w:t>Note: Kun aktiv</w:t>
      </w:r>
      <w:r w:rsidR="00D037D3" w:rsidRPr="00A40B2F">
        <w:t xml:space="preserve"> </w:t>
      </w:r>
      <w:r w:rsidRPr="00A40B2F">
        <w:t>under et igangværende møde når værktøjslinjen Zoommødekontroller er i fokus</w:t>
      </w:r>
      <w:r w:rsidR="00D037D3" w:rsidRPr="00A40B2F">
        <w:t>.</w:t>
      </w:r>
    </w:p>
    <w:p w14:paraId="3C478C14" w14:textId="5AB1A579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Alt+R</w:t>
      </w:r>
      <w:proofErr w:type="spellEnd"/>
      <w:r w:rsidRPr="009A777D">
        <w:t>:</w:t>
      </w:r>
      <w:r w:rsidRPr="005323CE">
        <w:t xml:space="preserve"> Start/stop optagelse på lokal computer </w:t>
      </w:r>
      <w:r w:rsidR="00D037D3">
        <w:t>(</w:t>
      </w:r>
      <w:r w:rsidRPr="005323CE">
        <w:t xml:space="preserve">Start/stop </w:t>
      </w:r>
      <w:proofErr w:type="spellStart"/>
      <w:r w:rsidRPr="005323CE">
        <w:t>local</w:t>
      </w:r>
      <w:proofErr w:type="spellEnd"/>
      <w:r w:rsidRPr="005323CE">
        <w:t xml:space="preserve"> </w:t>
      </w:r>
      <w:proofErr w:type="spellStart"/>
      <w:r w:rsidRPr="005323CE">
        <w:t>recording</w:t>
      </w:r>
      <w:proofErr w:type="spellEnd"/>
      <w:r w:rsidR="00D037D3">
        <w:t>)</w:t>
      </w:r>
      <w:r w:rsidR="00C1671A">
        <w:t>.</w:t>
      </w:r>
    </w:p>
    <w:p w14:paraId="1FD5A7EB" w14:textId="176F3464" w:rsidR="00215602" w:rsidRPr="00384E9B" w:rsidRDefault="00215602" w:rsidP="005323CE">
      <w:pPr>
        <w:pStyle w:val="Opstilling-punkttegn"/>
        <w:rPr>
          <w:lang w:val="en-US"/>
        </w:rPr>
      </w:pPr>
      <w:proofErr w:type="spellStart"/>
      <w:r w:rsidRPr="00384E9B">
        <w:rPr>
          <w:rStyle w:val="Strk"/>
          <w:lang w:val="en-US"/>
        </w:rPr>
        <w:t>Alt+C</w:t>
      </w:r>
      <w:proofErr w:type="spellEnd"/>
      <w:r w:rsidRPr="00384E9B">
        <w:rPr>
          <w:lang w:val="en-US"/>
        </w:rPr>
        <w:t>: Start/stop cloud-</w:t>
      </w:r>
      <w:proofErr w:type="spellStart"/>
      <w:r w:rsidRPr="00384E9B">
        <w:rPr>
          <w:lang w:val="en-US"/>
        </w:rPr>
        <w:t>optagelse</w:t>
      </w:r>
      <w:proofErr w:type="spellEnd"/>
      <w:r w:rsidR="00384E9B" w:rsidRPr="00384E9B">
        <w:rPr>
          <w:lang w:val="en-US"/>
        </w:rPr>
        <w:t xml:space="preserve"> </w:t>
      </w:r>
      <w:r w:rsidR="00D037D3" w:rsidRPr="00384E9B">
        <w:rPr>
          <w:lang w:val="en-US"/>
        </w:rPr>
        <w:t>(</w:t>
      </w:r>
      <w:r w:rsidRPr="00384E9B">
        <w:rPr>
          <w:lang w:val="en-US"/>
        </w:rPr>
        <w:t>Start/stop cloud recording</w:t>
      </w:r>
      <w:r w:rsidR="00D037D3" w:rsidRPr="00384E9B">
        <w:rPr>
          <w:lang w:val="en-US"/>
        </w:rPr>
        <w:t>)</w:t>
      </w:r>
      <w:r w:rsidR="00C1671A">
        <w:rPr>
          <w:lang w:val="en-US"/>
        </w:rPr>
        <w:t>.</w:t>
      </w:r>
    </w:p>
    <w:p w14:paraId="6297B53D" w14:textId="20398BB7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Alt+P</w:t>
      </w:r>
      <w:proofErr w:type="spellEnd"/>
      <w:r w:rsidRPr="009A777D">
        <w:t>:</w:t>
      </w:r>
      <w:r w:rsidRPr="005323CE">
        <w:t xml:space="preserve"> Pause eller genoptag optagelse</w:t>
      </w:r>
      <w:r w:rsidR="00D037D3">
        <w:t xml:space="preserve"> (</w:t>
      </w:r>
      <w:r w:rsidRPr="005323CE">
        <w:t xml:space="preserve">Pause or resume </w:t>
      </w:r>
      <w:proofErr w:type="spellStart"/>
      <w:r w:rsidRPr="005323CE">
        <w:t>recording</w:t>
      </w:r>
      <w:proofErr w:type="spellEnd"/>
      <w:r w:rsidR="00D037D3">
        <w:t>)</w:t>
      </w:r>
      <w:r w:rsidR="00C1671A">
        <w:t>.</w:t>
      </w:r>
    </w:p>
    <w:p w14:paraId="7110E150" w14:textId="0E8174EC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Alt+N</w:t>
      </w:r>
      <w:proofErr w:type="spellEnd"/>
      <w:r w:rsidRPr="009A777D">
        <w:t>:</w:t>
      </w:r>
      <w:r w:rsidRPr="005323CE">
        <w:t xml:space="preserve"> Skift kamera</w:t>
      </w:r>
      <w:r w:rsidR="00D037D3">
        <w:t xml:space="preserve"> (</w:t>
      </w:r>
      <w:r w:rsidRPr="005323CE">
        <w:t>Switch camera</w:t>
      </w:r>
      <w:r w:rsidR="00D037D3">
        <w:t>)</w:t>
      </w:r>
      <w:r w:rsidR="00C1671A">
        <w:t>.</w:t>
      </w:r>
    </w:p>
    <w:p w14:paraId="2FA0B971" w14:textId="4DFB0F9D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Alt+F</w:t>
      </w:r>
      <w:proofErr w:type="spellEnd"/>
      <w:r w:rsidRPr="009A777D">
        <w:t>:</w:t>
      </w:r>
      <w:r w:rsidRPr="005323CE">
        <w:t xml:space="preserve"> Start eller afslut fuldskærmsvisning </w:t>
      </w:r>
      <w:r w:rsidR="00D037D3">
        <w:t>(</w:t>
      </w:r>
      <w:proofErr w:type="spellStart"/>
      <w:r w:rsidRPr="005323CE">
        <w:t>Enter</w:t>
      </w:r>
      <w:proofErr w:type="spellEnd"/>
      <w:r w:rsidRPr="005323CE">
        <w:t xml:space="preserve"> or exit </w:t>
      </w:r>
      <w:proofErr w:type="spellStart"/>
      <w:r w:rsidRPr="005323CE">
        <w:t>full</w:t>
      </w:r>
      <w:proofErr w:type="spellEnd"/>
      <w:r w:rsidRPr="005323CE">
        <w:t xml:space="preserve"> screen</w:t>
      </w:r>
      <w:r w:rsidR="00D037D3">
        <w:t>)</w:t>
      </w:r>
      <w:r w:rsidR="00454DFB">
        <w:t>.</w:t>
      </w:r>
    </w:p>
    <w:p w14:paraId="43F6F5CC" w14:textId="3392E003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Alt+H</w:t>
      </w:r>
      <w:proofErr w:type="spellEnd"/>
      <w:r w:rsidRPr="005323CE">
        <w:t xml:space="preserve">: Vis/skjul chat panel under mødet </w:t>
      </w:r>
      <w:r w:rsidR="00D037D3">
        <w:t>(</w:t>
      </w:r>
      <w:r w:rsidRPr="005323CE">
        <w:t>Display/</w:t>
      </w:r>
      <w:proofErr w:type="spellStart"/>
      <w:r w:rsidRPr="005323CE">
        <w:t>hide</w:t>
      </w:r>
      <w:proofErr w:type="spellEnd"/>
      <w:r w:rsidRPr="005323CE">
        <w:t xml:space="preserve"> in-meeting chat panel</w:t>
      </w:r>
      <w:r w:rsidR="00D037D3">
        <w:t>)</w:t>
      </w:r>
      <w:r w:rsidR="00454DFB">
        <w:t>.</w:t>
      </w:r>
    </w:p>
    <w:p w14:paraId="74407377" w14:textId="24A8B519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Alt+U</w:t>
      </w:r>
      <w:proofErr w:type="spellEnd"/>
      <w:r w:rsidRPr="009A777D">
        <w:t>:</w:t>
      </w:r>
      <w:r w:rsidRPr="005323CE">
        <w:t xml:space="preserve"> Vis/skjul deltagerpanel under mødet </w:t>
      </w:r>
      <w:r w:rsidR="00D037D3">
        <w:t>(</w:t>
      </w:r>
      <w:r w:rsidRPr="005323CE">
        <w:t>Display/</w:t>
      </w:r>
      <w:proofErr w:type="spellStart"/>
      <w:r w:rsidRPr="005323CE">
        <w:t>hide</w:t>
      </w:r>
      <w:proofErr w:type="spellEnd"/>
      <w:r w:rsidRPr="005323CE">
        <w:t xml:space="preserve"> participants panel</w:t>
      </w:r>
      <w:r w:rsidR="00D037D3">
        <w:t>)</w:t>
      </w:r>
      <w:r w:rsidR="00454DFB">
        <w:t>.</w:t>
      </w:r>
    </w:p>
    <w:p w14:paraId="679A8CB2" w14:textId="77384A09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Alt+I</w:t>
      </w:r>
      <w:proofErr w:type="spellEnd"/>
      <w:r w:rsidRPr="009A777D">
        <w:t>:</w:t>
      </w:r>
      <w:r w:rsidRPr="005323CE">
        <w:t xml:space="preserve"> Åbn invitationsvinduet </w:t>
      </w:r>
      <w:r w:rsidR="00D037D3">
        <w:t>(</w:t>
      </w:r>
      <w:r w:rsidRPr="005323CE">
        <w:t xml:space="preserve">Open </w:t>
      </w:r>
      <w:proofErr w:type="spellStart"/>
      <w:r w:rsidRPr="005323CE">
        <w:t>invite</w:t>
      </w:r>
      <w:proofErr w:type="spellEnd"/>
      <w:r w:rsidRPr="005323CE">
        <w:t xml:space="preserve"> </w:t>
      </w:r>
      <w:proofErr w:type="spellStart"/>
      <w:r w:rsidRPr="005323CE">
        <w:t>window</w:t>
      </w:r>
      <w:proofErr w:type="spellEnd"/>
      <w:r w:rsidR="00D037D3">
        <w:t>)</w:t>
      </w:r>
      <w:r w:rsidR="00454DFB">
        <w:t>.</w:t>
      </w:r>
    </w:p>
    <w:p w14:paraId="2F147B3B" w14:textId="457D1FD3" w:rsidR="00215602" w:rsidRPr="005323CE" w:rsidRDefault="00215602" w:rsidP="005323CE">
      <w:pPr>
        <w:pStyle w:val="Opstilling-punkttegn"/>
      </w:pPr>
      <w:proofErr w:type="spellStart"/>
      <w:r w:rsidRPr="009A777D">
        <w:rPr>
          <w:rStyle w:val="Strk"/>
        </w:rPr>
        <w:t>Alt+Y</w:t>
      </w:r>
      <w:proofErr w:type="spellEnd"/>
      <w:r w:rsidRPr="009A777D">
        <w:t>:</w:t>
      </w:r>
      <w:r w:rsidRPr="005323CE">
        <w:t xml:space="preserve"> Ræk op/tag hånden ned </w:t>
      </w:r>
      <w:r w:rsidR="00D037D3">
        <w:t>(</w:t>
      </w:r>
      <w:proofErr w:type="spellStart"/>
      <w:r w:rsidRPr="005323CE">
        <w:t>Raise</w:t>
      </w:r>
      <w:proofErr w:type="spellEnd"/>
      <w:r w:rsidRPr="005323CE">
        <w:t>/</w:t>
      </w:r>
      <w:proofErr w:type="spellStart"/>
      <w:r w:rsidRPr="005323CE">
        <w:t>lower</w:t>
      </w:r>
      <w:proofErr w:type="spellEnd"/>
      <w:r w:rsidRPr="005323CE">
        <w:t xml:space="preserve"> </w:t>
      </w:r>
      <w:proofErr w:type="spellStart"/>
      <w:r w:rsidRPr="005323CE">
        <w:t>hand</w:t>
      </w:r>
      <w:proofErr w:type="spellEnd"/>
      <w:r w:rsidR="00D037D3">
        <w:t>)</w:t>
      </w:r>
      <w:r w:rsidR="00454DFB">
        <w:t>.</w:t>
      </w:r>
    </w:p>
    <w:p w14:paraId="3FC855DC" w14:textId="6C3AB27F" w:rsidR="00215602" w:rsidRPr="00557611" w:rsidRDefault="00215602" w:rsidP="005323CE">
      <w:pPr>
        <w:pStyle w:val="Opstilling-punkttegn"/>
        <w:rPr>
          <w:lang w:val="en-US"/>
        </w:rPr>
      </w:pPr>
      <w:proofErr w:type="spellStart"/>
      <w:r w:rsidRPr="009A777D">
        <w:rPr>
          <w:rStyle w:val="Strk"/>
          <w:lang w:val="en-US"/>
        </w:rPr>
        <w:t>Alt+Shift+R</w:t>
      </w:r>
      <w:proofErr w:type="spellEnd"/>
      <w:r w:rsidRPr="009A777D">
        <w:rPr>
          <w:lang w:val="en-US"/>
        </w:rPr>
        <w:t>:</w:t>
      </w:r>
      <w:r w:rsidRPr="00557611">
        <w:rPr>
          <w:lang w:val="en-US"/>
        </w:rPr>
        <w:t xml:space="preserve"> Start </w:t>
      </w:r>
      <w:proofErr w:type="spellStart"/>
      <w:r w:rsidRPr="00557611">
        <w:rPr>
          <w:lang w:val="en-US"/>
        </w:rPr>
        <w:t>fjernstyring</w:t>
      </w:r>
      <w:proofErr w:type="spellEnd"/>
      <w:r w:rsidR="00D037D3">
        <w:rPr>
          <w:lang w:val="en-US"/>
        </w:rPr>
        <w:t xml:space="preserve"> (</w:t>
      </w:r>
      <w:r w:rsidRPr="00557611">
        <w:rPr>
          <w:lang w:val="en-US"/>
        </w:rPr>
        <w:t>Gain remote control</w:t>
      </w:r>
      <w:r w:rsidR="00D037D3">
        <w:rPr>
          <w:lang w:val="en-US"/>
        </w:rPr>
        <w:t>)</w:t>
      </w:r>
      <w:r w:rsidR="00454DFB">
        <w:rPr>
          <w:lang w:val="en-US"/>
        </w:rPr>
        <w:t>.</w:t>
      </w:r>
    </w:p>
    <w:p w14:paraId="0392A115" w14:textId="22DEB1F7" w:rsidR="00215602" w:rsidRPr="00557611" w:rsidRDefault="00215602" w:rsidP="005323CE">
      <w:pPr>
        <w:pStyle w:val="Opstilling-punkttegn"/>
        <w:rPr>
          <w:lang w:val="en-US"/>
        </w:rPr>
      </w:pPr>
      <w:proofErr w:type="spellStart"/>
      <w:r w:rsidRPr="009A777D">
        <w:rPr>
          <w:rStyle w:val="Strk"/>
          <w:lang w:val="en-US"/>
        </w:rPr>
        <w:t>Alt+Shift+G</w:t>
      </w:r>
      <w:proofErr w:type="spellEnd"/>
      <w:r w:rsidRPr="009A777D">
        <w:rPr>
          <w:lang w:val="en-US"/>
        </w:rPr>
        <w:t>:</w:t>
      </w:r>
      <w:r w:rsidRPr="00557611">
        <w:rPr>
          <w:lang w:val="en-US"/>
        </w:rPr>
        <w:t xml:space="preserve"> Stop </w:t>
      </w:r>
      <w:proofErr w:type="spellStart"/>
      <w:r w:rsidRPr="00557611">
        <w:rPr>
          <w:lang w:val="en-US"/>
        </w:rPr>
        <w:t>fjernstyring</w:t>
      </w:r>
      <w:proofErr w:type="spellEnd"/>
      <w:r w:rsidRPr="00557611">
        <w:rPr>
          <w:lang w:val="en-US"/>
        </w:rPr>
        <w:t xml:space="preserve"> </w:t>
      </w:r>
      <w:r w:rsidR="00D037D3">
        <w:rPr>
          <w:lang w:val="en-US"/>
        </w:rPr>
        <w:t>(</w:t>
      </w:r>
      <w:r w:rsidRPr="00557611">
        <w:rPr>
          <w:lang w:val="en-US"/>
        </w:rPr>
        <w:t>Stop remote control</w:t>
      </w:r>
      <w:r w:rsidR="00D037D3">
        <w:rPr>
          <w:lang w:val="en-US"/>
        </w:rPr>
        <w:t>)</w:t>
      </w:r>
      <w:r w:rsidR="00454DFB">
        <w:rPr>
          <w:lang w:val="en-US"/>
        </w:rPr>
        <w:t>.</w:t>
      </w:r>
    </w:p>
    <w:p w14:paraId="2B3A5309" w14:textId="682031FE" w:rsidR="00215602" w:rsidRPr="005323CE" w:rsidRDefault="00215602" w:rsidP="005323CE">
      <w:pPr>
        <w:pStyle w:val="Opstilling-punkttegn"/>
      </w:pPr>
      <w:r w:rsidRPr="009A777D">
        <w:rPr>
          <w:rStyle w:val="Strk"/>
        </w:rPr>
        <w:t>Ctrl+2</w:t>
      </w:r>
      <w:r w:rsidRPr="009A777D">
        <w:t>:</w:t>
      </w:r>
      <w:r w:rsidRPr="005323CE">
        <w:t xml:space="preserve"> Læs navnet på aktuel taler på mødet</w:t>
      </w:r>
      <w:r w:rsidR="00454DFB">
        <w:t>.</w:t>
      </w:r>
      <w:r w:rsidRPr="005323CE">
        <w:t xml:space="preserve"> </w:t>
      </w:r>
      <w:r w:rsidR="00454DFB">
        <w:t>(</w:t>
      </w:r>
      <w:r w:rsidRPr="005323CE">
        <w:t xml:space="preserve">Read </w:t>
      </w:r>
      <w:proofErr w:type="spellStart"/>
      <w:r w:rsidRPr="005323CE">
        <w:t>active</w:t>
      </w:r>
      <w:proofErr w:type="spellEnd"/>
      <w:r w:rsidRPr="005323CE">
        <w:t xml:space="preserve"> speaker </w:t>
      </w:r>
      <w:proofErr w:type="spellStart"/>
      <w:r w:rsidRPr="005323CE">
        <w:t>name</w:t>
      </w:r>
      <w:proofErr w:type="spellEnd"/>
      <w:r w:rsidR="00454DFB">
        <w:t>).</w:t>
      </w:r>
    </w:p>
    <w:p w14:paraId="779040C8" w14:textId="0C987EF4" w:rsidR="00215602" w:rsidRPr="00454DFB" w:rsidRDefault="00215602" w:rsidP="005323CE">
      <w:pPr>
        <w:pStyle w:val="Opstilling-punkttegn"/>
        <w:rPr>
          <w:lang w:val="en-US"/>
        </w:rPr>
      </w:pPr>
      <w:proofErr w:type="spellStart"/>
      <w:r w:rsidRPr="00454DFB">
        <w:rPr>
          <w:rStyle w:val="Strk"/>
        </w:rPr>
        <w:t>Ctrl+Alt+Shift+H</w:t>
      </w:r>
      <w:proofErr w:type="spellEnd"/>
      <w:r w:rsidRPr="00454DFB">
        <w:t>:</w:t>
      </w:r>
      <w:r w:rsidRPr="005323CE">
        <w:t xml:space="preserve"> Vis/skjul dynamiske mødekontroller</w:t>
      </w:r>
      <w:r w:rsidR="00454DFB">
        <w:t xml:space="preserve">. </w:t>
      </w:r>
      <w:r w:rsidR="00454DFB" w:rsidRPr="00454DFB">
        <w:rPr>
          <w:lang w:val="en-US"/>
        </w:rPr>
        <w:t>(</w:t>
      </w:r>
      <w:r w:rsidRPr="00454DFB">
        <w:rPr>
          <w:lang w:val="en-US"/>
        </w:rPr>
        <w:t>Show/hide floating meeting controls</w:t>
      </w:r>
      <w:r w:rsidR="00454DFB">
        <w:rPr>
          <w:lang w:val="en-US"/>
        </w:rPr>
        <w:t>)</w:t>
      </w:r>
    </w:p>
    <w:p w14:paraId="7412218E" w14:textId="19E2F468" w:rsidR="00215602" w:rsidRPr="00B876D8" w:rsidRDefault="003C6318" w:rsidP="00E117C3">
      <w:pPr>
        <w:pStyle w:val="Overskrift3"/>
      </w:pPr>
      <w:bookmarkStart w:id="2" w:name="_Toc56461813"/>
      <w:r w:rsidRPr="00B876D8">
        <w:t>Skriv i chat (</w:t>
      </w:r>
      <w:r w:rsidR="00215602" w:rsidRPr="00B876D8">
        <w:t>Chat</w:t>
      </w:r>
      <w:bookmarkEnd w:id="2"/>
      <w:r w:rsidR="00454DFB" w:rsidRPr="00B876D8">
        <w:t>)</w:t>
      </w:r>
    </w:p>
    <w:p w14:paraId="769E29D0" w14:textId="68ED9BD3" w:rsidR="00215602" w:rsidRPr="005323CE" w:rsidRDefault="00215602" w:rsidP="005323CE">
      <w:pPr>
        <w:pStyle w:val="Opstilling-punkttegn"/>
      </w:pPr>
      <w:proofErr w:type="spellStart"/>
      <w:r w:rsidRPr="0039794A">
        <w:rPr>
          <w:rStyle w:val="Strk"/>
        </w:rPr>
        <w:t>Alt+Shift+T</w:t>
      </w:r>
      <w:proofErr w:type="spellEnd"/>
      <w:r w:rsidRPr="0039794A">
        <w:t>:</w:t>
      </w:r>
      <w:r w:rsidRPr="005323CE">
        <w:t xml:space="preserve"> </w:t>
      </w:r>
      <w:r w:rsidR="0039794A">
        <w:t>Tag s</w:t>
      </w:r>
      <w:r w:rsidRPr="005323CE">
        <w:t xml:space="preserve">kærmbillede </w:t>
      </w:r>
      <w:r w:rsidR="0039794A">
        <w:t>(</w:t>
      </w:r>
      <w:proofErr w:type="spellStart"/>
      <w:r w:rsidRPr="005323CE">
        <w:t>Screenshot</w:t>
      </w:r>
      <w:proofErr w:type="spellEnd"/>
      <w:r w:rsidR="0039794A">
        <w:t>).</w:t>
      </w:r>
    </w:p>
    <w:p w14:paraId="2CB6F9B0" w14:textId="3900A603" w:rsidR="00215602" w:rsidRPr="0039794A" w:rsidRDefault="00215602" w:rsidP="005323CE">
      <w:pPr>
        <w:pStyle w:val="Opstilling-punkttegn"/>
        <w:rPr>
          <w:lang w:val="en-US"/>
        </w:rPr>
      </w:pPr>
      <w:proofErr w:type="spellStart"/>
      <w:r w:rsidRPr="00777812">
        <w:rPr>
          <w:b/>
          <w:bCs/>
        </w:rPr>
        <w:t>Alt+L</w:t>
      </w:r>
      <w:proofErr w:type="spellEnd"/>
      <w:r w:rsidRPr="00777812">
        <w:rPr>
          <w:rStyle w:val="Strk"/>
          <w:b w:val="0"/>
          <w:bCs w:val="0"/>
        </w:rPr>
        <w:t>:</w:t>
      </w:r>
      <w:r w:rsidRPr="005323CE">
        <w:rPr>
          <w:rStyle w:val="Strk"/>
          <w:b w:val="0"/>
          <w:bCs w:val="0"/>
        </w:rPr>
        <w:t xml:space="preserve"> Skift mellem portræt og liggende visning</w:t>
      </w:r>
      <w:r w:rsidR="0039794A">
        <w:rPr>
          <w:rStyle w:val="Strk"/>
          <w:b w:val="0"/>
          <w:bCs w:val="0"/>
        </w:rPr>
        <w:t>.</w:t>
      </w:r>
      <w:r w:rsidRPr="005323CE">
        <w:rPr>
          <w:rStyle w:val="Strk"/>
          <w:b w:val="0"/>
          <w:bCs w:val="0"/>
        </w:rPr>
        <w:t xml:space="preserve"> </w:t>
      </w:r>
      <w:r w:rsidR="0039794A" w:rsidRPr="0039794A">
        <w:rPr>
          <w:rStyle w:val="Strk"/>
          <w:b w:val="0"/>
          <w:bCs w:val="0"/>
          <w:lang w:val="en-US"/>
        </w:rPr>
        <w:t>(</w:t>
      </w:r>
      <w:r w:rsidRPr="0039794A">
        <w:rPr>
          <w:rStyle w:val="Strk"/>
          <w:b w:val="0"/>
          <w:bCs w:val="0"/>
          <w:lang w:val="en-US"/>
        </w:rPr>
        <w:t>Switch to Portrait/Landscape View</w:t>
      </w:r>
      <w:r w:rsidR="0039794A" w:rsidRPr="0039794A">
        <w:rPr>
          <w:lang w:val="en-US"/>
        </w:rPr>
        <w:t>)</w:t>
      </w:r>
      <w:r w:rsidR="0039794A">
        <w:rPr>
          <w:lang w:val="en-US"/>
        </w:rPr>
        <w:t>.</w:t>
      </w:r>
    </w:p>
    <w:p w14:paraId="0295A8C9" w14:textId="28053921" w:rsidR="00215602" w:rsidRPr="00557611" w:rsidRDefault="00215602" w:rsidP="005323CE">
      <w:pPr>
        <w:pStyle w:val="Opstilling-punkttegn"/>
        <w:rPr>
          <w:lang w:val="en-US"/>
        </w:rPr>
      </w:pPr>
      <w:proofErr w:type="spellStart"/>
      <w:r w:rsidRPr="00777812">
        <w:rPr>
          <w:rStyle w:val="Strk"/>
          <w:lang w:val="en-US"/>
        </w:rPr>
        <w:t>Ctrl+W</w:t>
      </w:r>
      <w:proofErr w:type="spellEnd"/>
      <w:r w:rsidRPr="00777812">
        <w:rPr>
          <w:lang w:val="en-US"/>
        </w:rPr>
        <w:t xml:space="preserve">: </w:t>
      </w:r>
      <w:proofErr w:type="spellStart"/>
      <w:r w:rsidRPr="00777812">
        <w:rPr>
          <w:lang w:val="en-US"/>
        </w:rPr>
        <w:t>Luk</w:t>
      </w:r>
      <w:proofErr w:type="spellEnd"/>
      <w:r w:rsidRPr="00777812">
        <w:rPr>
          <w:lang w:val="en-US"/>
        </w:rPr>
        <w:t xml:space="preserve"> </w:t>
      </w:r>
      <w:proofErr w:type="spellStart"/>
      <w:r w:rsidRPr="00777812">
        <w:rPr>
          <w:lang w:val="en-US"/>
        </w:rPr>
        <w:t>aktuel</w:t>
      </w:r>
      <w:proofErr w:type="spellEnd"/>
      <w:r w:rsidRPr="00777812">
        <w:rPr>
          <w:lang w:val="en-US"/>
        </w:rPr>
        <w:t xml:space="preserve"> chat</w:t>
      </w:r>
      <w:r w:rsidR="0039794A" w:rsidRPr="00777812">
        <w:rPr>
          <w:lang w:val="en-US"/>
        </w:rPr>
        <w:t>.</w:t>
      </w:r>
      <w:r w:rsidRPr="00777812">
        <w:rPr>
          <w:lang w:val="en-US"/>
        </w:rPr>
        <w:t xml:space="preserve"> </w:t>
      </w:r>
      <w:r w:rsidR="0039794A" w:rsidRPr="00777812">
        <w:rPr>
          <w:lang w:val="en-US"/>
        </w:rPr>
        <w:t>(</w:t>
      </w:r>
      <w:r w:rsidRPr="00557611">
        <w:rPr>
          <w:lang w:val="en-US"/>
        </w:rPr>
        <w:t>Close current chat session</w:t>
      </w:r>
      <w:r w:rsidR="0039794A">
        <w:rPr>
          <w:lang w:val="en-US"/>
        </w:rPr>
        <w:t>).</w:t>
      </w:r>
    </w:p>
    <w:p w14:paraId="4278E450" w14:textId="7026A52F" w:rsidR="00215602" w:rsidRPr="00557611" w:rsidRDefault="00215602" w:rsidP="005323CE">
      <w:pPr>
        <w:pStyle w:val="Opstilling-punkttegn"/>
        <w:rPr>
          <w:lang w:val="en-US"/>
        </w:rPr>
      </w:pPr>
      <w:proofErr w:type="spellStart"/>
      <w:r w:rsidRPr="00777812">
        <w:rPr>
          <w:rStyle w:val="Strk"/>
        </w:rPr>
        <w:t>Ctrl+Up</w:t>
      </w:r>
      <w:proofErr w:type="spellEnd"/>
      <w:r w:rsidRPr="00777812">
        <w:t>: Gå til forrige chat</w:t>
      </w:r>
      <w:r w:rsidR="00777812" w:rsidRPr="00777812">
        <w:t>.</w:t>
      </w:r>
      <w:r w:rsidRPr="00777812">
        <w:t xml:space="preserve"> </w:t>
      </w:r>
      <w:r w:rsidR="00777812">
        <w:t>(</w:t>
      </w:r>
      <w:r w:rsidRPr="00557611">
        <w:rPr>
          <w:lang w:val="en-US"/>
        </w:rPr>
        <w:t>Go to previous chat</w:t>
      </w:r>
      <w:r w:rsidR="00777812">
        <w:rPr>
          <w:lang w:val="en-US"/>
        </w:rPr>
        <w:t>).</w:t>
      </w:r>
    </w:p>
    <w:p w14:paraId="32DB9ADF" w14:textId="106B8152" w:rsidR="00215602" w:rsidRPr="00557611" w:rsidRDefault="00215602" w:rsidP="005323CE">
      <w:pPr>
        <w:pStyle w:val="Opstilling-punkttegn"/>
        <w:rPr>
          <w:lang w:val="en-US"/>
        </w:rPr>
      </w:pPr>
      <w:proofErr w:type="spellStart"/>
      <w:r w:rsidRPr="00E570D7">
        <w:rPr>
          <w:rStyle w:val="Strk"/>
        </w:rPr>
        <w:t>Ctrl+Down</w:t>
      </w:r>
      <w:proofErr w:type="spellEnd"/>
      <w:r w:rsidRPr="00E570D7">
        <w:t>: Gå til næste chat</w:t>
      </w:r>
      <w:r w:rsidR="00777812" w:rsidRPr="00E570D7">
        <w:t>.</w:t>
      </w:r>
      <w:r w:rsidRPr="00E570D7">
        <w:t xml:space="preserve"> </w:t>
      </w:r>
      <w:r w:rsidR="00777812">
        <w:rPr>
          <w:lang w:val="en-US"/>
        </w:rPr>
        <w:t>(</w:t>
      </w:r>
      <w:r w:rsidRPr="00557611">
        <w:rPr>
          <w:lang w:val="en-US"/>
        </w:rPr>
        <w:t>Go to next chat</w:t>
      </w:r>
      <w:r w:rsidR="00777812">
        <w:rPr>
          <w:lang w:val="en-US"/>
        </w:rPr>
        <w:t>).</w:t>
      </w:r>
    </w:p>
    <w:p w14:paraId="2DD12445" w14:textId="4CA4B368" w:rsidR="00215602" w:rsidRPr="006C2060" w:rsidRDefault="00215602" w:rsidP="005323CE">
      <w:pPr>
        <w:pStyle w:val="Opstilling-punkttegn"/>
        <w:rPr>
          <w:lang w:val="en-US"/>
        </w:rPr>
      </w:pPr>
      <w:proofErr w:type="spellStart"/>
      <w:r w:rsidRPr="00777812">
        <w:rPr>
          <w:rStyle w:val="Strk"/>
        </w:rPr>
        <w:t>Ctrl+T</w:t>
      </w:r>
      <w:proofErr w:type="spellEnd"/>
      <w:r w:rsidRPr="00777812">
        <w:t>:</w:t>
      </w:r>
      <w:r w:rsidRPr="005323CE">
        <w:t xml:space="preserve"> </w:t>
      </w:r>
      <w:r w:rsidR="006C2060">
        <w:t xml:space="preserve">Gå </w:t>
      </w:r>
      <w:r w:rsidRPr="005323CE">
        <w:t xml:space="preserve">til en chat med </w:t>
      </w:r>
      <w:r w:rsidR="006C2060">
        <w:t xml:space="preserve">en anden mødedeltager. </w:t>
      </w:r>
      <w:r w:rsidR="006C2060" w:rsidRPr="006C2060">
        <w:rPr>
          <w:lang w:val="en-US"/>
        </w:rPr>
        <w:t>(</w:t>
      </w:r>
      <w:r w:rsidRPr="006C2060">
        <w:rPr>
          <w:lang w:val="en-US"/>
        </w:rPr>
        <w:t>Jump to chat with someone</w:t>
      </w:r>
      <w:r w:rsidR="006C2060" w:rsidRPr="006C2060">
        <w:rPr>
          <w:lang w:val="en-US"/>
        </w:rPr>
        <w:t>).</w:t>
      </w:r>
    </w:p>
    <w:p w14:paraId="4B693AF1" w14:textId="6EC024E2" w:rsidR="00215602" w:rsidRPr="005323CE" w:rsidRDefault="00215602" w:rsidP="005323CE">
      <w:pPr>
        <w:pStyle w:val="Opstilling-punkttegn"/>
      </w:pPr>
      <w:proofErr w:type="spellStart"/>
      <w:r w:rsidRPr="00777812">
        <w:rPr>
          <w:rStyle w:val="Strk"/>
        </w:rPr>
        <w:t>Ctrl+F</w:t>
      </w:r>
      <w:proofErr w:type="spellEnd"/>
      <w:r w:rsidRPr="00777812">
        <w:t>:</w:t>
      </w:r>
      <w:r w:rsidRPr="005323CE">
        <w:t xml:space="preserve"> Søg</w:t>
      </w:r>
      <w:r w:rsidR="006C2060">
        <w:t>.</w:t>
      </w:r>
      <w:r w:rsidRPr="005323CE">
        <w:t xml:space="preserve"> </w:t>
      </w:r>
      <w:r w:rsidR="006C2060">
        <w:t>(</w:t>
      </w:r>
      <w:r w:rsidRPr="005323CE">
        <w:t>Search</w:t>
      </w:r>
      <w:r w:rsidR="006C2060">
        <w:t>).</w:t>
      </w:r>
    </w:p>
    <w:p w14:paraId="1F06FB28" w14:textId="345A7874" w:rsidR="00215602" w:rsidRPr="00610861" w:rsidRDefault="00215602" w:rsidP="005323CE">
      <w:pPr>
        <w:pStyle w:val="Opstilling-punkttegn"/>
        <w:rPr>
          <w:lang w:val="en-US"/>
        </w:rPr>
      </w:pPr>
      <w:proofErr w:type="spellStart"/>
      <w:r w:rsidRPr="006C2060">
        <w:rPr>
          <w:rStyle w:val="Strk"/>
        </w:rPr>
        <w:t>Ctrl+Tab</w:t>
      </w:r>
      <w:proofErr w:type="spellEnd"/>
      <w:r w:rsidRPr="006C2060">
        <w:t>:</w:t>
      </w:r>
      <w:r w:rsidRPr="005323CE">
        <w:t xml:space="preserve"> Navig</w:t>
      </w:r>
      <w:r w:rsidR="006C2060">
        <w:t>é</w:t>
      </w:r>
      <w:r w:rsidRPr="005323CE">
        <w:t>r til næste fane mod højre</w:t>
      </w:r>
      <w:r w:rsidR="006C2060">
        <w:t>.</w:t>
      </w:r>
      <w:r w:rsidRPr="005323CE">
        <w:t xml:space="preserve"> </w:t>
      </w:r>
      <w:r w:rsidR="006C2060" w:rsidRPr="00610861">
        <w:rPr>
          <w:lang w:val="en-US"/>
        </w:rPr>
        <w:t>(</w:t>
      </w:r>
      <w:r w:rsidRPr="00610861">
        <w:rPr>
          <w:lang w:val="en-US"/>
        </w:rPr>
        <w:t>Move to the next tab (right)</w:t>
      </w:r>
      <w:r w:rsidR="006C2060" w:rsidRPr="00610861">
        <w:rPr>
          <w:lang w:val="en-US"/>
        </w:rPr>
        <w:t>)</w:t>
      </w:r>
      <w:r w:rsidR="00610861">
        <w:rPr>
          <w:lang w:val="en-US"/>
        </w:rPr>
        <w:t>.</w:t>
      </w:r>
    </w:p>
    <w:p w14:paraId="57076CCC" w14:textId="77777777" w:rsidR="00610861" w:rsidRPr="00E570D7" w:rsidRDefault="00215602" w:rsidP="005323CE">
      <w:pPr>
        <w:pStyle w:val="Opstilling-punkttegn"/>
        <w:rPr>
          <w:lang w:val="en-US"/>
        </w:rPr>
      </w:pPr>
      <w:proofErr w:type="spellStart"/>
      <w:r w:rsidRPr="006C2060">
        <w:rPr>
          <w:rStyle w:val="Strk"/>
        </w:rPr>
        <w:t>Ctrl+Shift+Tab</w:t>
      </w:r>
      <w:proofErr w:type="spellEnd"/>
      <w:r w:rsidRPr="006C2060">
        <w:t>:</w:t>
      </w:r>
      <w:r w:rsidRPr="005323CE">
        <w:t xml:space="preserve"> Navig</w:t>
      </w:r>
      <w:r w:rsidR="00610861">
        <w:t>é</w:t>
      </w:r>
      <w:r w:rsidRPr="005323CE">
        <w:t>r til forrige fane mod venstre</w:t>
      </w:r>
      <w:r w:rsidR="00610861">
        <w:t xml:space="preserve">. </w:t>
      </w:r>
      <w:r w:rsidR="00610861" w:rsidRPr="00610861">
        <w:rPr>
          <w:lang w:val="en-US"/>
        </w:rPr>
        <w:t>(Move to the previous tab (left)).</w:t>
      </w:r>
      <w:r w:rsidRPr="00610861">
        <w:rPr>
          <w:lang w:val="en-US"/>
        </w:rPr>
        <w:t xml:space="preserve"> </w:t>
      </w:r>
    </w:p>
    <w:p w14:paraId="13961D2C" w14:textId="77777777" w:rsidR="00603002" w:rsidRDefault="00215602" w:rsidP="00603002">
      <w:pPr>
        <w:pStyle w:val="Opstilling-punkttegn"/>
        <w:numPr>
          <w:ilvl w:val="0"/>
          <w:numId w:val="0"/>
        </w:numPr>
        <w:ind w:left="284"/>
      </w:pPr>
      <w:r w:rsidRPr="005323CE">
        <w:t>Note: Der er flere genvejstaster til at skrive beskeder</w:t>
      </w:r>
      <w:r w:rsidR="00610861">
        <w:t>.</w:t>
      </w:r>
      <w:r w:rsidRPr="005323CE">
        <w:t xml:space="preserve"> </w:t>
      </w:r>
    </w:p>
    <w:p w14:paraId="496682AA" w14:textId="00E9E7B9" w:rsidR="005323CE" w:rsidRPr="00603002" w:rsidRDefault="00603002" w:rsidP="00603002">
      <w:pPr>
        <w:pStyle w:val="Opstilling-punkttegn"/>
        <w:numPr>
          <w:ilvl w:val="0"/>
          <w:numId w:val="0"/>
        </w:numPr>
        <w:ind w:left="284"/>
      </w:pPr>
      <w:hyperlink r:id="rId15" w:history="1">
        <w:r w:rsidRPr="00603002">
          <w:rPr>
            <w:rStyle w:val="Hyperlink"/>
          </w:rPr>
          <w:t xml:space="preserve">Klik her for flere genvejstaster </w:t>
        </w:r>
        <w:r>
          <w:rPr>
            <w:rStyle w:val="Hyperlink"/>
          </w:rPr>
          <w:t xml:space="preserve">til at skrive beskeder </w:t>
        </w:r>
        <w:r w:rsidRPr="00603002">
          <w:rPr>
            <w:rStyle w:val="Hyperlink"/>
          </w:rPr>
          <w:t>på Zooms hjemmeside</w:t>
        </w:r>
      </w:hyperlink>
      <w:r>
        <w:t>.</w:t>
      </w:r>
      <w:bookmarkStart w:id="3" w:name="_Toc56461814"/>
    </w:p>
    <w:p w14:paraId="6B6F0406" w14:textId="3D8EA937" w:rsidR="00215602" w:rsidRPr="005323CE" w:rsidRDefault="00215602" w:rsidP="00E117C3">
      <w:pPr>
        <w:pStyle w:val="Overskrift3"/>
      </w:pPr>
      <w:r w:rsidRPr="005323CE">
        <w:t xml:space="preserve">Telefon </w:t>
      </w:r>
      <w:r w:rsidR="00FC2A8E">
        <w:t>(</w:t>
      </w:r>
      <w:r w:rsidRPr="005323CE">
        <w:t>Phone</w:t>
      </w:r>
      <w:bookmarkEnd w:id="3"/>
      <w:r w:rsidR="00FC2A8E">
        <w:t>)</w:t>
      </w:r>
    </w:p>
    <w:p w14:paraId="1CFA5D3C" w14:textId="27DD28D4" w:rsidR="00215602" w:rsidRPr="005323CE" w:rsidRDefault="00215602" w:rsidP="005323CE">
      <w:pPr>
        <w:pStyle w:val="Opstilling-punkttegn"/>
      </w:pPr>
      <w:proofErr w:type="spellStart"/>
      <w:r w:rsidRPr="00FC2A8E">
        <w:rPr>
          <w:rStyle w:val="Strk"/>
        </w:rPr>
        <w:t>Ctrl</w:t>
      </w:r>
      <w:r w:rsidRPr="00623232">
        <w:rPr>
          <w:rStyle w:val="Strk"/>
        </w:rPr>
        <w:t>+Shift+P</w:t>
      </w:r>
      <w:proofErr w:type="spellEnd"/>
      <w:r w:rsidRPr="00623232">
        <w:t xml:space="preserve">: Ring til det markerede </w:t>
      </w:r>
      <w:r w:rsidR="00623232" w:rsidRPr="00623232">
        <w:t>telefon</w:t>
      </w:r>
      <w:r w:rsidRPr="00623232">
        <w:t>nummer</w:t>
      </w:r>
      <w:r w:rsidR="00FC2A8E" w:rsidRPr="00623232">
        <w:t>.</w:t>
      </w:r>
      <w:r w:rsidRPr="00623232">
        <w:t xml:space="preserve"> </w:t>
      </w:r>
      <w:r w:rsidR="00623232" w:rsidRPr="00623232">
        <w:t>(</w:t>
      </w:r>
      <w:hyperlink r:id="rId16" w:tgtFrame="_self" w:history="1">
        <w:r w:rsidRPr="00623232">
          <w:rPr>
            <w:rStyle w:val="Hyperlink"/>
            <w:color w:val="auto"/>
            <w:u w:val="none"/>
          </w:rPr>
          <w:t xml:space="preserve">Call </w:t>
        </w:r>
        <w:proofErr w:type="spellStart"/>
        <w:r w:rsidRPr="00623232">
          <w:rPr>
            <w:rStyle w:val="Hyperlink"/>
            <w:color w:val="auto"/>
            <w:u w:val="none"/>
          </w:rPr>
          <w:t>highlighted</w:t>
        </w:r>
        <w:proofErr w:type="spellEnd"/>
        <w:r w:rsidRPr="00623232">
          <w:rPr>
            <w:rStyle w:val="Hyperlink"/>
            <w:color w:val="auto"/>
            <w:u w:val="none"/>
          </w:rPr>
          <w:t xml:space="preserve"> </w:t>
        </w:r>
        <w:proofErr w:type="spellStart"/>
        <w:r w:rsidRPr="00623232">
          <w:rPr>
            <w:rStyle w:val="Hyperlink"/>
            <w:color w:val="auto"/>
            <w:u w:val="none"/>
          </w:rPr>
          <w:t>phone</w:t>
        </w:r>
        <w:proofErr w:type="spellEnd"/>
        <w:r w:rsidRPr="00623232">
          <w:rPr>
            <w:rStyle w:val="Hyperlink"/>
            <w:color w:val="auto"/>
            <w:u w:val="none"/>
          </w:rPr>
          <w:t xml:space="preserve"> </w:t>
        </w:r>
        <w:proofErr w:type="spellStart"/>
        <w:r w:rsidRPr="00623232">
          <w:rPr>
            <w:rStyle w:val="Hyperlink"/>
            <w:color w:val="auto"/>
            <w:u w:val="none"/>
          </w:rPr>
          <w:t>number</w:t>
        </w:r>
        <w:proofErr w:type="spellEnd"/>
      </w:hyperlink>
      <w:r w:rsidR="00623232" w:rsidRPr="00623232">
        <w:rPr>
          <w:rStyle w:val="Hyperlink"/>
          <w:color w:val="auto"/>
          <w:u w:val="none"/>
        </w:rPr>
        <w:t>)</w:t>
      </w:r>
      <w:r w:rsidRPr="005323CE">
        <w:t>.</w:t>
      </w:r>
    </w:p>
    <w:p w14:paraId="4BD779F9" w14:textId="3E79DC8C" w:rsidR="00215602" w:rsidRPr="00557611" w:rsidRDefault="00215602" w:rsidP="005323CE">
      <w:pPr>
        <w:pStyle w:val="Opstilling-punkttegn"/>
        <w:rPr>
          <w:lang w:val="en-US"/>
        </w:rPr>
      </w:pPr>
      <w:proofErr w:type="spellStart"/>
      <w:r w:rsidRPr="00623232">
        <w:rPr>
          <w:rStyle w:val="Strk"/>
        </w:rPr>
        <w:t>Ctrl+Shift+A</w:t>
      </w:r>
      <w:proofErr w:type="spellEnd"/>
      <w:r w:rsidRPr="00623232">
        <w:t>: Accept</w:t>
      </w:r>
      <w:r w:rsidR="00895373" w:rsidRPr="00623232">
        <w:t>é</w:t>
      </w:r>
      <w:r w:rsidRPr="00623232">
        <w:t>r indgående opkald</w:t>
      </w:r>
      <w:r w:rsidR="00623232" w:rsidRPr="00623232">
        <w:t>.</w:t>
      </w:r>
      <w:r w:rsidRPr="00623232">
        <w:t xml:space="preserve"> </w:t>
      </w:r>
      <w:r w:rsidR="00623232">
        <w:t>(</w:t>
      </w:r>
      <w:r w:rsidRPr="00557611">
        <w:rPr>
          <w:lang w:val="en-US"/>
        </w:rPr>
        <w:t>Accept inbound call</w:t>
      </w:r>
      <w:r w:rsidR="00623232">
        <w:rPr>
          <w:lang w:val="en-US"/>
        </w:rPr>
        <w:t>)</w:t>
      </w:r>
      <w:r w:rsidRPr="00557611">
        <w:rPr>
          <w:lang w:val="en-US"/>
        </w:rPr>
        <w:t>.</w:t>
      </w:r>
    </w:p>
    <w:p w14:paraId="246F219F" w14:textId="52E10FCC" w:rsidR="00215602" w:rsidRPr="005323CE" w:rsidRDefault="00215602" w:rsidP="005323CE">
      <w:pPr>
        <w:pStyle w:val="Opstilling-punkttegn"/>
      </w:pPr>
      <w:proofErr w:type="spellStart"/>
      <w:r w:rsidRPr="00623232">
        <w:rPr>
          <w:rStyle w:val="Strk"/>
        </w:rPr>
        <w:t>Ctrl+Shift+E</w:t>
      </w:r>
      <w:proofErr w:type="spellEnd"/>
      <w:r w:rsidRPr="00623232">
        <w:t>:</w:t>
      </w:r>
      <w:r w:rsidRPr="005323CE">
        <w:t xml:space="preserve"> Afslut nuværende opkald</w:t>
      </w:r>
      <w:r w:rsidR="00A578FD">
        <w:t>.</w:t>
      </w:r>
      <w:r w:rsidRPr="005323CE">
        <w:t xml:space="preserve"> </w:t>
      </w:r>
      <w:r w:rsidR="00A578FD">
        <w:t>(</w:t>
      </w:r>
      <w:r w:rsidRPr="005323CE">
        <w:t xml:space="preserve">End </w:t>
      </w:r>
      <w:proofErr w:type="spellStart"/>
      <w:r w:rsidRPr="005323CE">
        <w:t>current</w:t>
      </w:r>
      <w:proofErr w:type="spellEnd"/>
      <w:r w:rsidRPr="005323CE">
        <w:t xml:space="preserve"> </w:t>
      </w:r>
      <w:proofErr w:type="spellStart"/>
      <w:r w:rsidRPr="005323CE">
        <w:t>call</w:t>
      </w:r>
      <w:proofErr w:type="spellEnd"/>
      <w:r w:rsidR="00A578FD">
        <w:t>)</w:t>
      </w:r>
      <w:r w:rsidRPr="005323CE">
        <w:t>.</w:t>
      </w:r>
    </w:p>
    <w:p w14:paraId="56699445" w14:textId="6CAE2D43" w:rsidR="00215602" w:rsidRPr="005323CE" w:rsidRDefault="00215602" w:rsidP="005323CE">
      <w:pPr>
        <w:pStyle w:val="Opstilling-punkttegn"/>
      </w:pPr>
      <w:proofErr w:type="spellStart"/>
      <w:r w:rsidRPr="00A578FD">
        <w:rPr>
          <w:rStyle w:val="Strk"/>
        </w:rPr>
        <w:t>Ctrl+Shift+D</w:t>
      </w:r>
      <w:proofErr w:type="spellEnd"/>
      <w:r w:rsidRPr="00A578FD">
        <w:t>:</w:t>
      </w:r>
      <w:r w:rsidRPr="005323CE">
        <w:t xml:space="preserve"> Afvis indgående opkald</w:t>
      </w:r>
      <w:r w:rsidR="00A578FD">
        <w:t>.</w:t>
      </w:r>
      <w:r w:rsidRPr="005323CE">
        <w:t xml:space="preserve"> </w:t>
      </w:r>
      <w:r w:rsidR="00A578FD">
        <w:t>(</w:t>
      </w:r>
      <w:proofErr w:type="spellStart"/>
      <w:r w:rsidRPr="005323CE">
        <w:t>Decline</w:t>
      </w:r>
      <w:proofErr w:type="spellEnd"/>
      <w:r w:rsidRPr="005323CE">
        <w:t xml:space="preserve"> </w:t>
      </w:r>
      <w:proofErr w:type="spellStart"/>
      <w:r w:rsidRPr="005323CE">
        <w:t>inbound</w:t>
      </w:r>
      <w:proofErr w:type="spellEnd"/>
      <w:r w:rsidRPr="005323CE">
        <w:t xml:space="preserve"> </w:t>
      </w:r>
      <w:proofErr w:type="spellStart"/>
      <w:r w:rsidRPr="005323CE">
        <w:t>call</w:t>
      </w:r>
      <w:proofErr w:type="spellEnd"/>
      <w:r w:rsidR="00A578FD">
        <w:t>)</w:t>
      </w:r>
      <w:r w:rsidRPr="005323CE">
        <w:t>.</w:t>
      </w:r>
    </w:p>
    <w:p w14:paraId="2B6A0E28" w14:textId="53D5142E" w:rsidR="00215602" w:rsidRPr="005323CE" w:rsidRDefault="00215602" w:rsidP="005323CE">
      <w:pPr>
        <w:pStyle w:val="Opstilling-punkttegn"/>
      </w:pPr>
      <w:proofErr w:type="spellStart"/>
      <w:r w:rsidRPr="00A578FD">
        <w:rPr>
          <w:rStyle w:val="Strk"/>
        </w:rPr>
        <w:t>Ctrl+Shift+M</w:t>
      </w:r>
      <w:proofErr w:type="spellEnd"/>
      <w:r w:rsidRPr="00A578FD">
        <w:t>:</w:t>
      </w:r>
      <w:r w:rsidRPr="005323CE">
        <w:t xml:space="preserve"> Sluk/tænd mikrofon</w:t>
      </w:r>
      <w:r w:rsidR="00A578FD">
        <w:t>.</w:t>
      </w:r>
      <w:r w:rsidRPr="005323CE">
        <w:t xml:space="preserve"> </w:t>
      </w:r>
      <w:r w:rsidR="00A578FD">
        <w:t>(</w:t>
      </w:r>
      <w:proofErr w:type="spellStart"/>
      <w:r w:rsidRPr="005323CE">
        <w:t>Mute</w:t>
      </w:r>
      <w:proofErr w:type="spellEnd"/>
      <w:r w:rsidRPr="005323CE">
        <w:t>/</w:t>
      </w:r>
      <w:proofErr w:type="spellStart"/>
      <w:r w:rsidRPr="005323CE">
        <w:t>unmute</w:t>
      </w:r>
      <w:proofErr w:type="spellEnd"/>
      <w:r w:rsidRPr="005323CE">
        <w:t xml:space="preserve"> mic</w:t>
      </w:r>
      <w:r w:rsidR="00A578FD">
        <w:t>)</w:t>
      </w:r>
      <w:r w:rsidRPr="005323CE">
        <w:t>.</w:t>
      </w:r>
    </w:p>
    <w:p w14:paraId="07D52B9F" w14:textId="54886B68" w:rsidR="001B2A82" w:rsidRPr="000239D9" w:rsidRDefault="00215602" w:rsidP="000239D9">
      <w:pPr>
        <w:pStyle w:val="Opstilling-punkttegn"/>
      </w:pPr>
      <w:proofErr w:type="spellStart"/>
      <w:r w:rsidRPr="00A578FD">
        <w:rPr>
          <w:rStyle w:val="Strk"/>
        </w:rPr>
        <w:t>Ctrl+Shift+H</w:t>
      </w:r>
      <w:proofErr w:type="spellEnd"/>
      <w:r w:rsidRPr="00A578FD">
        <w:t>:</w:t>
      </w:r>
      <w:r w:rsidRPr="005323CE">
        <w:t xml:space="preserve"> Park</w:t>
      </w:r>
      <w:r w:rsidR="00895373">
        <w:t>é</w:t>
      </w:r>
      <w:r w:rsidRPr="005323CE">
        <w:t>r/genaktiver opkald</w:t>
      </w:r>
      <w:r w:rsidR="00A578FD">
        <w:t>.</w:t>
      </w:r>
      <w:r w:rsidRPr="005323CE">
        <w:t xml:space="preserve"> </w:t>
      </w:r>
      <w:r w:rsidR="00A578FD">
        <w:t>(</w:t>
      </w:r>
      <w:r w:rsidRPr="005323CE">
        <w:t>Hold/</w:t>
      </w:r>
      <w:proofErr w:type="spellStart"/>
      <w:r w:rsidRPr="005323CE">
        <w:t>unhold</w:t>
      </w:r>
      <w:proofErr w:type="spellEnd"/>
      <w:r w:rsidRPr="005323CE">
        <w:t xml:space="preserve"> </w:t>
      </w:r>
      <w:proofErr w:type="spellStart"/>
      <w:r w:rsidRPr="005323CE">
        <w:t>call</w:t>
      </w:r>
      <w:proofErr w:type="spellEnd"/>
      <w:r w:rsidR="00A578FD">
        <w:t>)</w:t>
      </w:r>
      <w:r w:rsidRPr="005323CE">
        <w:t>.</w:t>
      </w:r>
    </w:p>
    <w:p w14:paraId="4DF0381C" w14:textId="5D889732" w:rsidR="009D3259" w:rsidRDefault="00A578FD" w:rsidP="009D3259">
      <w:pPr>
        <w:pStyle w:val="Overskrift2"/>
      </w:pPr>
      <w:r>
        <w:lastRenderedPageBreak/>
        <w:t>G</w:t>
      </w:r>
      <w:r w:rsidR="009D3259">
        <w:t xml:space="preserve">envejstaster </w:t>
      </w:r>
      <w:r w:rsidR="00895373">
        <w:t xml:space="preserve">på computere </w:t>
      </w:r>
      <w:r w:rsidR="009D3259">
        <w:t xml:space="preserve">med </w:t>
      </w:r>
      <w:proofErr w:type="spellStart"/>
      <w:r w:rsidR="00895373">
        <w:t>M</w:t>
      </w:r>
      <w:r w:rsidR="009D3259">
        <w:t>acOS</w:t>
      </w:r>
      <w:proofErr w:type="spellEnd"/>
      <w:r>
        <w:t xml:space="preserve"> styresystem</w:t>
      </w:r>
    </w:p>
    <w:p w14:paraId="6141CE0F" w14:textId="6B5019B0" w:rsidR="00E117C3" w:rsidRPr="00B876D8" w:rsidRDefault="00E117C3" w:rsidP="00E117C3">
      <w:pPr>
        <w:pStyle w:val="Overskrift3"/>
      </w:pPr>
      <w:r w:rsidRPr="00B876D8">
        <w:t xml:space="preserve">Generelt </w:t>
      </w:r>
      <w:r w:rsidR="00A578FD" w:rsidRPr="00B876D8">
        <w:t>(</w:t>
      </w:r>
      <w:r w:rsidRPr="00B876D8">
        <w:t>General</w:t>
      </w:r>
      <w:r w:rsidR="00A578FD" w:rsidRPr="00B876D8">
        <w:t>)</w:t>
      </w:r>
    </w:p>
    <w:p w14:paraId="6E46D32A" w14:textId="3AEC4598" w:rsidR="008E0844" w:rsidRPr="008E0844" w:rsidRDefault="008E0844" w:rsidP="008E0844">
      <w:pPr>
        <w:pStyle w:val="Opstilling-punkttegn"/>
        <w:rPr>
          <w:lang w:val="en-US"/>
        </w:rPr>
      </w:pPr>
      <w:r w:rsidRPr="00A578FD">
        <w:rPr>
          <w:rStyle w:val="Strk"/>
          <w:color w:val="000000" w:themeColor="text1"/>
        </w:rPr>
        <w:t>Command(</w:t>
      </w:r>
      <w:r w:rsidRPr="00A578FD">
        <w:rPr>
          <w:rStyle w:val="Strk"/>
          <w:rFonts w:ascii="Cambria Math" w:hAnsi="Cambria Math" w:cs="Cambria Math"/>
          <w:color w:val="000000" w:themeColor="text1"/>
        </w:rPr>
        <w:t>⌘</w:t>
      </w:r>
      <w:r w:rsidRPr="00A578FD">
        <w:rPr>
          <w:rStyle w:val="Strk"/>
          <w:color w:val="000000" w:themeColor="text1"/>
        </w:rPr>
        <w:t>)+W:</w:t>
      </w:r>
      <w:r w:rsidRPr="00A578FD">
        <w:rPr>
          <w:rStyle w:val="Strk"/>
          <w:b w:val="0"/>
          <w:bCs w:val="0"/>
          <w:color w:val="000000" w:themeColor="text1"/>
        </w:rPr>
        <w:t> </w:t>
      </w:r>
      <w:r w:rsidRPr="00A578FD">
        <w:rPr>
          <w:rStyle w:val="Strk"/>
          <w:b w:val="0"/>
          <w:bCs w:val="0"/>
        </w:rPr>
        <w:t>Luk aktuelt vindue</w:t>
      </w:r>
      <w:r w:rsidR="00A578FD" w:rsidRPr="00A578FD">
        <w:rPr>
          <w:rStyle w:val="Strk"/>
          <w:b w:val="0"/>
          <w:bCs w:val="0"/>
        </w:rPr>
        <w:t>.</w:t>
      </w:r>
      <w:r w:rsidRPr="00A578FD">
        <w:rPr>
          <w:rStyle w:val="Strk"/>
          <w:b w:val="0"/>
          <w:bCs w:val="0"/>
        </w:rPr>
        <w:t xml:space="preserve"> </w:t>
      </w:r>
      <w:r w:rsidR="00A578FD">
        <w:rPr>
          <w:rStyle w:val="Strk"/>
          <w:b w:val="0"/>
          <w:bCs w:val="0"/>
        </w:rPr>
        <w:t>(</w:t>
      </w:r>
      <w:r w:rsidRPr="008E0844">
        <w:rPr>
          <w:lang w:val="en-US"/>
        </w:rPr>
        <w:t>Close the current window</w:t>
      </w:r>
      <w:r w:rsidR="00A578FD">
        <w:rPr>
          <w:lang w:val="en-US"/>
        </w:rPr>
        <w:t>).</w:t>
      </w:r>
    </w:p>
    <w:p w14:paraId="2E1FE5B9" w14:textId="74EEDA03" w:rsidR="008E0844" w:rsidRPr="00A578FD" w:rsidRDefault="008E0844" w:rsidP="008E0844">
      <w:pPr>
        <w:pStyle w:val="Opstilling-punkttegn"/>
        <w:rPr>
          <w:lang w:val="en-US"/>
        </w:rPr>
      </w:pPr>
      <w:r w:rsidRPr="00A578FD">
        <w:rPr>
          <w:rStyle w:val="Strk"/>
        </w:rPr>
        <w:t>Command(</w:t>
      </w:r>
      <w:r w:rsidRPr="00A578FD">
        <w:rPr>
          <w:rStyle w:val="Strk"/>
          <w:rFonts w:ascii="Cambria Math" w:hAnsi="Cambria Math" w:cs="Cambria Math"/>
        </w:rPr>
        <w:t>⌘</w:t>
      </w:r>
      <w:r w:rsidRPr="00A578FD">
        <w:rPr>
          <w:rStyle w:val="Strk"/>
        </w:rPr>
        <w:t>)+L:</w:t>
      </w:r>
      <w:r w:rsidRPr="00583ACD">
        <w:rPr>
          <w:rStyle w:val="Strk"/>
        </w:rPr>
        <w:t> </w:t>
      </w:r>
      <w:r w:rsidRPr="008E0844">
        <w:rPr>
          <w:rStyle w:val="Strk"/>
          <w:b w:val="0"/>
          <w:bCs w:val="0"/>
        </w:rPr>
        <w:t>Skift mellem portræt og liggende visning afhængigt af aktuel visning</w:t>
      </w:r>
      <w:r w:rsidR="00A578FD">
        <w:rPr>
          <w:rStyle w:val="Strk"/>
          <w:b w:val="0"/>
          <w:bCs w:val="0"/>
        </w:rPr>
        <w:t xml:space="preserve">. </w:t>
      </w:r>
      <w:r w:rsidR="00A578FD" w:rsidRPr="00A578FD">
        <w:rPr>
          <w:rStyle w:val="Strk"/>
          <w:b w:val="0"/>
          <w:bCs w:val="0"/>
          <w:lang w:val="en-US"/>
        </w:rPr>
        <w:t>(</w:t>
      </w:r>
      <w:r w:rsidRPr="00A578FD">
        <w:rPr>
          <w:lang w:val="en-US"/>
        </w:rPr>
        <w:t>Switch to portrait or lan</w:t>
      </w:r>
      <w:r w:rsidRPr="00A578FD">
        <w:rPr>
          <w:lang w:val="en-US"/>
        </w:rPr>
        <w:t>d</w:t>
      </w:r>
      <w:r w:rsidRPr="00A578FD">
        <w:rPr>
          <w:lang w:val="en-US"/>
        </w:rPr>
        <w:t>scape View, depending on current view</w:t>
      </w:r>
      <w:r w:rsidR="00A578FD" w:rsidRPr="00A578FD">
        <w:rPr>
          <w:lang w:val="en-US"/>
        </w:rPr>
        <w:t>)</w:t>
      </w:r>
      <w:r w:rsidR="00A578FD">
        <w:rPr>
          <w:lang w:val="en-US"/>
        </w:rPr>
        <w:t>.</w:t>
      </w:r>
    </w:p>
    <w:p w14:paraId="740D8CE1" w14:textId="29D0DB9C" w:rsidR="006105C7" w:rsidRPr="00603002" w:rsidRDefault="008E0844" w:rsidP="00603002">
      <w:pPr>
        <w:pStyle w:val="Opstilling-punkttegn"/>
        <w:rPr>
          <w:lang w:val="en-US"/>
        </w:rPr>
      </w:pPr>
      <w:proofErr w:type="spellStart"/>
      <w:r w:rsidRPr="00A578FD">
        <w:rPr>
          <w:rStyle w:val="Strk"/>
        </w:rPr>
        <w:t>Ctrl+T</w:t>
      </w:r>
      <w:proofErr w:type="spellEnd"/>
      <w:r w:rsidRPr="00A578FD">
        <w:t>:</w:t>
      </w:r>
      <w:r w:rsidRPr="008E0844">
        <w:t xml:space="preserve"> Skift fra en fane til den næste</w:t>
      </w:r>
      <w:r w:rsidR="00A578FD">
        <w:t>.</w:t>
      </w:r>
      <w:r w:rsidRPr="008E0844">
        <w:t xml:space="preserve"> </w:t>
      </w:r>
      <w:r w:rsidR="00A578FD" w:rsidRPr="00A578FD">
        <w:rPr>
          <w:lang w:val="en-US"/>
        </w:rPr>
        <w:t>(</w:t>
      </w:r>
      <w:r w:rsidRPr="00A578FD">
        <w:rPr>
          <w:lang w:val="en-US"/>
        </w:rPr>
        <w:t>Switch from one tab to the next</w:t>
      </w:r>
      <w:r w:rsidR="00A578FD">
        <w:rPr>
          <w:lang w:val="en-US"/>
        </w:rPr>
        <w:t>).</w:t>
      </w:r>
    </w:p>
    <w:p w14:paraId="23263CE1" w14:textId="532735B8" w:rsidR="006A3C90" w:rsidRPr="001067D7" w:rsidRDefault="006A3C90" w:rsidP="006A3C90">
      <w:pPr>
        <w:pStyle w:val="Overskrift3"/>
      </w:pPr>
      <w:r w:rsidRPr="001067D7">
        <w:t>Møde</w:t>
      </w:r>
      <w:r w:rsidR="0090021E">
        <w:t xml:space="preserve"> (</w:t>
      </w:r>
      <w:r w:rsidRPr="001067D7">
        <w:t>Meeting</w:t>
      </w:r>
      <w:r w:rsidR="0090021E">
        <w:t>)</w:t>
      </w:r>
    </w:p>
    <w:p w14:paraId="641B86E5" w14:textId="03AB77F4" w:rsidR="00583ACD" w:rsidRPr="00583ACD" w:rsidRDefault="00583ACD" w:rsidP="00583ACD">
      <w:pPr>
        <w:pStyle w:val="Opstilling-punkttegn"/>
      </w:pPr>
      <w:r w:rsidRPr="0090021E">
        <w:rPr>
          <w:rStyle w:val="Strk"/>
        </w:rPr>
        <w:t>Command(</w:t>
      </w:r>
      <w:r w:rsidRPr="0090021E">
        <w:rPr>
          <w:rStyle w:val="Strk"/>
          <w:rFonts w:ascii="Cambria Math" w:hAnsi="Cambria Math" w:cs="Cambria Math"/>
        </w:rPr>
        <w:t>⌘</w:t>
      </w:r>
      <w:r w:rsidRPr="0090021E">
        <w:rPr>
          <w:rStyle w:val="Strk"/>
        </w:rPr>
        <w:t>)+J</w:t>
      </w:r>
      <w:r w:rsidRPr="0090021E">
        <w:t>:</w:t>
      </w:r>
      <w:r w:rsidRPr="00583ACD">
        <w:t xml:space="preserve"> Deltag i møde</w:t>
      </w:r>
      <w:r w:rsidR="0090021E">
        <w:t>.</w:t>
      </w:r>
      <w:r w:rsidRPr="00583ACD">
        <w:t xml:space="preserve"> </w:t>
      </w:r>
      <w:r w:rsidR="0090021E">
        <w:t>(</w:t>
      </w:r>
      <w:r w:rsidRPr="00583ACD">
        <w:t>Join meeting</w:t>
      </w:r>
      <w:r w:rsidR="0090021E">
        <w:t>).</w:t>
      </w:r>
    </w:p>
    <w:p w14:paraId="0F12EAB8" w14:textId="60504D1F" w:rsidR="00583ACD" w:rsidRPr="00557611" w:rsidRDefault="00583ACD" w:rsidP="00583ACD">
      <w:pPr>
        <w:pStyle w:val="Opstilling-punkttegn"/>
        <w:rPr>
          <w:lang w:val="en-US"/>
        </w:rPr>
      </w:pPr>
      <w:proofErr w:type="gramStart"/>
      <w:r w:rsidRPr="0090021E">
        <w:rPr>
          <w:rStyle w:val="Strk"/>
          <w:lang w:val="en-US"/>
        </w:rPr>
        <w:t>Command(</w:t>
      </w:r>
      <w:proofErr w:type="gramEnd"/>
      <w:r w:rsidRPr="0090021E">
        <w:rPr>
          <w:rStyle w:val="Strk"/>
          <w:rFonts w:ascii="Cambria Math" w:hAnsi="Cambria Math" w:cs="Cambria Math"/>
          <w:lang w:val="en-US"/>
        </w:rPr>
        <w:t>⌘</w:t>
      </w:r>
      <w:r w:rsidRPr="0090021E">
        <w:rPr>
          <w:rStyle w:val="Strk"/>
          <w:lang w:val="en-US"/>
        </w:rPr>
        <w:t>)+</w:t>
      </w:r>
      <w:proofErr w:type="spellStart"/>
      <w:r w:rsidRPr="0090021E">
        <w:rPr>
          <w:rStyle w:val="Strk"/>
          <w:lang w:val="en-US"/>
        </w:rPr>
        <w:t>Control+V</w:t>
      </w:r>
      <w:proofErr w:type="spellEnd"/>
      <w:r w:rsidRPr="0090021E">
        <w:rPr>
          <w:lang w:val="en-US"/>
        </w:rPr>
        <w:t>:</w:t>
      </w:r>
      <w:r w:rsidRPr="00557611">
        <w:rPr>
          <w:lang w:val="en-US"/>
        </w:rPr>
        <w:t xml:space="preserve"> Start </w:t>
      </w:r>
      <w:proofErr w:type="spellStart"/>
      <w:r w:rsidRPr="00557611">
        <w:rPr>
          <w:lang w:val="en-US"/>
        </w:rPr>
        <w:t>møde</w:t>
      </w:r>
      <w:proofErr w:type="spellEnd"/>
      <w:r w:rsidR="0090021E">
        <w:rPr>
          <w:lang w:val="en-US"/>
        </w:rPr>
        <w:t>.</w:t>
      </w:r>
      <w:r w:rsidRPr="00557611">
        <w:rPr>
          <w:lang w:val="en-US"/>
        </w:rPr>
        <w:t xml:space="preserve"> </w:t>
      </w:r>
      <w:r w:rsidR="0090021E">
        <w:rPr>
          <w:lang w:val="en-US"/>
        </w:rPr>
        <w:t>(</w:t>
      </w:r>
      <w:r w:rsidRPr="00557611">
        <w:rPr>
          <w:lang w:val="en-US"/>
        </w:rPr>
        <w:t>Start meeting</w:t>
      </w:r>
      <w:r w:rsidR="0090021E">
        <w:rPr>
          <w:lang w:val="en-US"/>
        </w:rPr>
        <w:t>).</w:t>
      </w:r>
    </w:p>
    <w:p w14:paraId="63C33B0E" w14:textId="2087712F" w:rsidR="00583ACD" w:rsidRPr="00583ACD" w:rsidRDefault="00583ACD" w:rsidP="00583ACD">
      <w:pPr>
        <w:pStyle w:val="Opstilling-punkttegn"/>
      </w:pPr>
      <w:r w:rsidRPr="0090021E">
        <w:rPr>
          <w:rStyle w:val="Strk"/>
        </w:rPr>
        <w:t>Command(</w:t>
      </w:r>
      <w:r w:rsidRPr="0090021E">
        <w:rPr>
          <w:rStyle w:val="Strk"/>
          <w:rFonts w:ascii="Cambria Math" w:hAnsi="Cambria Math" w:cs="Cambria Math"/>
        </w:rPr>
        <w:t>⌘</w:t>
      </w:r>
      <w:r w:rsidRPr="0090021E">
        <w:rPr>
          <w:rStyle w:val="Strk"/>
        </w:rPr>
        <w:t>)+J</w:t>
      </w:r>
      <w:r w:rsidRPr="0090021E">
        <w:t>:</w:t>
      </w:r>
      <w:r w:rsidRPr="00583ACD">
        <w:t xml:space="preserve"> Opret/Planlæg møde</w:t>
      </w:r>
      <w:r w:rsidR="0090021E">
        <w:t>.</w:t>
      </w:r>
      <w:r w:rsidRPr="00583ACD">
        <w:t xml:space="preserve"> </w:t>
      </w:r>
      <w:r w:rsidR="0090021E">
        <w:t>(</w:t>
      </w:r>
      <w:r w:rsidRPr="00583ACD">
        <w:t>Schedule meeting</w:t>
      </w:r>
      <w:r w:rsidR="0090021E">
        <w:t>).</w:t>
      </w:r>
    </w:p>
    <w:p w14:paraId="53BD7A5A" w14:textId="105704C2" w:rsidR="00583ACD" w:rsidRPr="00557611" w:rsidRDefault="00583ACD" w:rsidP="00583ACD">
      <w:pPr>
        <w:pStyle w:val="Opstilling-punkttegn"/>
        <w:rPr>
          <w:lang w:val="en-US"/>
        </w:rPr>
      </w:pPr>
      <w:proofErr w:type="gramStart"/>
      <w:r w:rsidRPr="0090021E">
        <w:rPr>
          <w:rStyle w:val="Strk"/>
          <w:lang w:val="en-US"/>
        </w:rPr>
        <w:t>Command(</w:t>
      </w:r>
      <w:proofErr w:type="gramEnd"/>
      <w:r w:rsidRPr="0090021E">
        <w:rPr>
          <w:rStyle w:val="Strk"/>
          <w:rFonts w:ascii="Cambria Math" w:hAnsi="Cambria Math" w:cs="Cambria Math"/>
          <w:lang w:val="en-US"/>
        </w:rPr>
        <w:t>⌘</w:t>
      </w:r>
      <w:r w:rsidRPr="0090021E">
        <w:rPr>
          <w:rStyle w:val="Strk"/>
          <w:lang w:val="en-US"/>
        </w:rPr>
        <w:t>)+</w:t>
      </w:r>
      <w:proofErr w:type="spellStart"/>
      <w:r w:rsidRPr="0090021E">
        <w:rPr>
          <w:rStyle w:val="Strk"/>
          <w:lang w:val="en-US"/>
        </w:rPr>
        <w:t>Control+S</w:t>
      </w:r>
      <w:proofErr w:type="spellEnd"/>
      <w:r w:rsidRPr="0090021E">
        <w:rPr>
          <w:lang w:val="en-US"/>
        </w:rPr>
        <w:t>:</w:t>
      </w:r>
      <w:r w:rsidRPr="00557611">
        <w:rPr>
          <w:lang w:val="en-US"/>
        </w:rPr>
        <w:t xml:space="preserve"> </w:t>
      </w:r>
      <w:proofErr w:type="spellStart"/>
      <w:r w:rsidRPr="00557611">
        <w:rPr>
          <w:lang w:val="en-US"/>
        </w:rPr>
        <w:t>Skærmdeling</w:t>
      </w:r>
      <w:proofErr w:type="spellEnd"/>
      <w:r w:rsidRPr="00557611">
        <w:rPr>
          <w:lang w:val="en-US"/>
        </w:rPr>
        <w:t xml:space="preserve"> </w:t>
      </w:r>
      <w:proofErr w:type="spellStart"/>
      <w:r w:rsidRPr="00557611">
        <w:rPr>
          <w:lang w:val="en-US"/>
        </w:rPr>
        <w:t>anvender</w:t>
      </w:r>
      <w:proofErr w:type="spellEnd"/>
      <w:r w:rsidR="009855AD">
        <w:rPr>
          <w:lang w:val="en-US"/>
        </w:rPr>
        <w:t xml:space="preserve"> D</w:t>
      </w:r>
      <w:r w:rsidRPr="00557611">
        <w:rPr>
          <w:lang w:val="en-US"/>
        </w:rPr>
        <w:t xml:space="preserve">irect </w:t>
      </w:r>
      <w:proofErr w:type="spellStart"/>
      <w:r w:rsidR="009855AD">
        <w:rPr>
          <w:lang w:val="en-US"/>
        </w:rPr>
        <w:t>S</w:t>
      </w:r>
      <w:r w:rsidRPr="00557611">
        <w:rPr>
          <w:lang w:val="en-US"/>
        </w:rPr>
        <w:t>hare</w:t>
      </w:r>
      <w:r w:rsidR="009855AD">
        <w:rPr>
          <w:lang w:val="en-US"/>
        </w:rPr>
        <w:t>.“</w:t>
      </w:r>
      <w:r w:rsidRPr="00557611">
        <w:rPr>
          <w:lang w:val="en-US"/>
        </w:rPr>
        <w:t>Screen</w:t>
      </w:r>
      <w:proofErr w:type="spellEnd"/>
      <w:r w:rsidRPr="00557611">
        <w:rPr>
          <w:lang w:val="en-US"/>
        </w:rPr>
        <w:t xml:space="preserve"> share using </w:t>
      </w:r>
      <w:hyperlink r:id="rId17" w:tgtFrame="_self" w:history="1">
        <w:r w:rsidR="009855AD" w:rsidRPr="009855AD">
          <w:rPr>
            <w:rStyle w:val="Hyperlink"/>
            <w:color w:val="auto"/>
            <w:u w:val="none"/>
            <w:lang w:val="en-US"/>
          </w:rPr>
          <w:t>D</w:t>
        </w:r>
        <w:r w:rsidRPr="00557611">
          <w:rPr>
            <w:rStyle w:val="Hyperlink"/>
            <w:color w:val="auto"/>
            <w:u w:val="none"/>
            <w:lang w:val="en-US"/>
          </w:rPr>
          <w:t xml:space="preserve">irect </w:t>
        </w:r>
        <w:r w:rsidR="009855AD">
          <w:rPr>
            <w:rStyle w:val="Hyperlink"/>
            <w:color w:val="auto"/>
            <w:u w:val="none"/>
            <w:lang w:val="en-US"/>
          </w:rPr>
          <w:t>S</w:t>
        </w:r>
        <w:r w:rsidRPr="00557611">
          <w:rPr>
            <w:rStyle w:val="Hyperlink"/>
            <w:color w:val="auto"/>
            <w:u w:val="none"/>
            <w:lang w:val="en-US"/>
          </w:rPr>
          <w:t>hare</w:t>
        </w:r>
      </w:hyperlink>
      <w:r w:rsidR="009855AD">
        <w:rPr>
          <w:rStyle w:val="Hyperlink"/>
          <w:color w:val="auto"/>
          <w:u w:val="none"/>
          <w:lang w:val="en-US"/>
        </w:rPr>
        <w:t>).</w:t>
      </w:r>
    </w:p>
    <w:p w14:paraId="270BA89C" w14:textId="723BDE5D" w:rsidR="00583ACD" w:rsidRPr="00557611" w:rsidRDefault="00583ACD" w:rsidP="00583ACD">
      <w:pPr>
        <w:pStyle w:val="Opstilling-punkttegn"/>
        <w:rPr>
          <w:lang w:val="en-US"/>
        </w:rPr>
      </w:pPr>
      <w:proofErr w:type="gramStart"/>
      <w:r w:rsidRPr="0090021E">
        <w:rPr>
          <w:rStyle w:val="Strk"/>
          <w:lang w:val="en-US"/>
        </w:rPr>
        <w:t>Command(</w:t>
      </w:r>
      <w:proofErr w:type="gramEnd"/>
      <w:r w:rsidRPr="0090021E">
        <w:rPr>
          <w:rStyle w:val="Strk"/>
          <w:rFonts w:ascii="Cambria Math" w:hAnsi="Cambria Math" w:cs="Cambria Math"/>
          <w:lang w:val="en-US"/>
        </w:rPr>
        <w:t>⌘</w:t>
      </w:r>
      <w:r w:rsidRPr="0090021E">
        <w:rPr>
          <w:rStyle w:val="Strk"/>
          <w:lang w:val="en-US"/>
        </w:rPr>
        <w:t>)+</w:t>
      </w:r>
      <w:proofErr w:type="spellStart"/>
      <w:r w:rsidRPr="0090021E">
        <w:rPr>
          <w:rStyle w:val="Strk"/>
          <w:lang w:val="en-US"/>
        </w:rPr>
        <w:t>Shift+A</w:t>
      </w:r>
      <w:proofErr w:type="spellEnd"/>
      <w:r w:rsidRPr="0090021E">
        <w:rPr>
          <w:lang w:val="en-US"/>
        </w:rPr>
        <w:t>:</w:t>
      </w:r>
      <w:r w:rsidRPr="00557611">
        <w:rPr>
          <w:lang w:val="en-US"/>
        </w:rPr>
        <w:t> </w:t>
      </w:r>
      <w:proofErr w:type="spellStart"/>
      <w:r w:rsidRPr="00557611">
        <w:rPr>
          <w:lang w:val="en-US"/>
        </w:rPr>
        <w:t>Sluk</w:t>
      </w:r>
      <w:proofErr w:type="spellEnd"/>
      <w:r w:rsidRPr="00557611">
        <w:rPr>
          <w:lang w:val="en-US"/>
        </w:rPr>
        <w:t>/</w:t>
      </w:r>
      <w:proofErr w:type="spellStart"/>
      <w:r w:rsidRPr="00557611">
        <w:rPr>
          <w:lang w:val="en-US"/>
        </w:rPr>
        <w:t>tænd</w:t>
      </w:r>
      <w:proofErr w:type="spellEnd"/>
      <w:r w:rsidRPr="00557611">
        <w:rPr>
          <w:lang w:val="en-US"/>
        </w:rPr>
        <w:t xml:space="preserve"> </w:t>
      </w:r>
      <w:proofErr w:type="spellStart"/>
      <w:r w:rsidRPr="00557611">
        <w:rPr>
          <w:lang w:val="en-US"/>
        </w:rPr>
        <w:t>mikrofon</w:t>
      </w:r>
      <w:proofErr w:type="spellEnd"/>
      <w:r w:rsidR="009855AD">
        <w:rPr>
          <w:lang w:val="en-US"/>
        </w:rPr>
        <w:t>. (</w:t>
      </w:r>
      <w:r w:rsidRPr="00557611">
        <w:rPr>
          <w:lang w:val="en-US"/>
        </w:rPr>
        <w:t>Mute/unmute audio</w:t>
      </w:r>
      <w:r w:rsidR="009855AD">
        <w:rPr>
          <w:lang w:val="en-US"/>
        </w:rPr>
        <w:t>)</w:t>
      </w:r>
    </w:p>
    <w:p w14:paraId="05504151" w14:textId="26384D54" w:rsidR="00583ACD" w:rsidRPr="009855AD" w:rsidRDefault="00583ACD" w:rsidP="009855AD">
      <w:pPr>
        <w:pStyle w:val="Opstilling-punkttegn"/>
        <w:rPr>
          <w:lang w:val="en-US"/>
        </w:rPr>
      </w:pPr>
      <w:r w:rsidRPr="009855AD">
        <w:rPr>
          <w:rStyle w:val="Strk"/>
        </w:rPr>
        <w:t>Command(</w:t>
      </w:r>
      <w:r w:rsidRPr="009855AD">
        <w:rPr>
          <w:rStyle w:val="Strk"/>
          <w:rFonts w:ascii="Cambria Math" w:hAnsi="Cambria Math" w:cs="Cambria Math"/>
        </w:rPr>
        <w:t>⌘</w:t>
      </w:r>
      <w:r w:rsidRPr="009855AD">
        <w:rPr>
          <w:rStyle w:val="Strk"/>
        </w:rPr>
        <w:t>)+</w:t>
      </w:r>
      <w:proofErr w:type="spellStart"/>
      <w:r w:rsidRPr="009855AD">
        <w:rPr>
          <w:rStyle w:val="Strk"/>
        </w:rPr>
        <w:t>Control+M</w:t>
      </w:r>
      <w:proofErr w:type="spellEnd"/>
      <w:r w:rsidRPr="009855AD">
        <w:t>:</w:t>
      </w:r>
      <w:r w:rsidRPr="00583ACD">
        <w:t xml:space="preserve"> Sluk for alles mikrofon bortset fra mødeleders egen mikrofon</w:t>
      </w:r>
      <w:r w:rsidR="009855AD">
        <w:t>.</w:t>
      </w:r>
      <w:r w:rsidRPr="00583ACD">
        <w:t xml:space="preserve"> </w:t>
      </w:r>
      <w:r w:rsidRPr="000239D9">
        <w:t xml:space="preserve">Note: </w:t>
      </w:r>
      <w:r w:rsidR="009855AD" w:rsidRPr="000239D9">
        <w:t>D</w:t>
      </w:r>
      <w:r w:rsidRPr="000239D9">
        <w:t>enne funktion har kun mødeleder</w:t>
      </w:r>
      <w:r w:rsidR="009855AD" w:rsidRPr="000239D9">
        <w:t>.</w:t>
      </w:r>
      <w:r w:rsidRPr="000239D9">
        <w:t xml:space="preserve"> </w:t>
      </w:r>
      <w:r w:rsidR="009855AD" w:rsidRPr="000239D9">
        <w:t>(</w:t>
      </w:r>
      <w:proofErr w:type="spellStart"/>
      <w:r w:rsidRPr="000239D9">
        <w:t>Mute</w:t>
      </w:r>
      <w:proofErr w:type="spellEnd"/>
      <w:r w:rsidRPr="000239D9">
        <w:t xml:space="preserve"> audio for </w:t>
      </w:r>
      <w:proofErr w:type="spellStart"/>
      <w:r w:rsidRPr="000239D9">
        <w:t>everyone</w:t>
      </w:r>
      <w:proofErr w:type="spellEnd"/>
      <w:r w:rsidRPr="000239D9">
        <w:t xml:space="preserve"> </w:t>
      </w:r>
      <w:proofErr w:type="spellStart"/>
      <w:r w:rsidRPr="000239D9">
        <w:t>except</w:t>
      </w:r>
      <w:proofErr w:type="spellEnd"/>
      <w:r w:rsidRPr="000239D9">
        <w:t xml:space="preserve"> the host</w:t>
      </w:r>
      <w:r w:rsidR="009855AD" w:rsidRPr="000239D9">
        <w:t xml:space="preserve">. </w:t>
      </w:r>
      <w:r w:rsidR="009855AD">
        <w:rPr>
          <w:lang w:val="en-US"/>
        </w:rPr>
        <w:t>O</w:t>
      </w:r>
      <w:r w:rsidRPr="009855AD">
        <w:rPr>
          <w:lang w:val="en-US"/>
        </w:rPr>
        <w:t>nly available to the host)</w:t>
      </w:r>
      <w:r w:rsidR="009855AD">
        <w:rPr>
          <w:lang w:val="en-US"/>
        </w:rPr>
        <w:t>.</w:t>
      </w:r>
    </w:p>
    <w:p w14:paraId="72E66F54" w14:textId="052BC176" w:rsidR="00583ACD" w:rsidRPr="00254309" w:rsidRDefault="00583ACD" w:rsidP="00583ACD">
      <w:pPr>
        <w:pStyle w:val="Opstilling-punkttegn"/>
        <w:rPr>
          <w:lang w:val="en-US"/>
        </w:rPr>
      </w:pPr>
      <w:r w:rsidRPr="009855AD">
        <w:rPr>
          <w:rStyle w:val="Strk"/>
        </w:rPr>
        <w:t>Command(</w:t>
      </w:r>
      <w:r w:rsidRPr="009855AD">
        <w:rPr>
          <w:rStyle w:val="Strk"/>
          <w:rFonts w:ascii="Cambria Math" w:hAnsi="Cambria Math" w:cs="Cambria Math"/>
        </w:rPr>
        <w:t>⌘</w:t>
      </w:r>
      <w:r w:rsidRPr="009855AD">
        <w:rPr>
          <w:rStyle w:val="Strk"/>
        </w:rPr>
        <w:t>)+</w:t>
      </w:r>
      <w:proofErr w:type="spellStart"/>
      <w:r w:rsidRPr="009855AD">
        <w:rPr>
          <w:rStyle w:val="Strk"/>
        </w:rPr>
        <w:t>Control+U</w:t>
      </w:r>
      <w:proofErr w:type="spellEnd"/>
      <w:r w:rsidRPr="009855AD">
        <w:t>:</w:t>
      </w:r>
      <w:r w:rsidRPr="00583ACD">
        <w:t xml:space="preserve"> </w:t>
      </w:r>
      <w:r w:rsidR="009855AD">
        <w:t>T</w:t>
      </w:r>
      <w:r w:rsidRPr="00583ACD">
        <w:t>ænd for alles mikrofon bortset fra mødeleders egen mikrofon</w:t>
      </w:r>
      <w:r w:rsidR="009855AD">
        <w:t>.</w:t>
      </w:r>
      <w:r w:rsidRPr="00583ACD">
        <w:t xml:space="preserve"> Note: </w:t>
      </w:r>
      <w:r w:rsidR="009855AD">
        <w:t>D</w:t>
      </w:r>
      <w:r w:rsidRPr="00583ACD">
        <w:t xml:space="preserve">enne funktion har kun mødeleder. </w:t>
      </w:r>
      <w:r w:rsidR="00254309">
        <w:t xml:space="preserve">Kun </w:t>
      </w:r>
      <w:r w:rsidRPr="00583ACD">
        <w:t>møde</w:t>
      </w:r>
      <w:r w:rsidR="00254309">
        <w:t>vært (Host)</w:t>
      </w:r>
      <w:r w:rsidRPr="00583ACD">
        <w:t xml:space="preserve"> kan slukke alles mikrofoner på en gang og kan bede alle tænde deres mikrofoner på en gang</w:t>
      </w:r>
      <w:r w:rsidR="00254309">
        <w:t>.</w:t>
      </w:r>
      <w:r w:rsidRPr="00583ACD">
        <w:t xml:space="preserve"> </w:t>
      </w:r>
      <w:r w:rsidR="00254309">
        <w:t xml:space="preserve">Men </w:t>
      </w:r>
      <w:r w:rsidRPr="00583ACD">
        <w:t xml:space="preserve">mødedeltagerne skal selv aktivt tænde for deres mikrofoner. </w:t>
      </w:r>
      <w:r w:rsidR="00254309" w:rsidRPr="00E570D7">
        <w:t>(</w:t>
      </w:r>
      <w:proofErr w:type="spellStart"/>
      <w:r w:rsidRPr="00E570D7">
        <w:t>Unmute</w:t>
      </w:r>
      <w:proofErr w:type="spellEnd"/>
      <w:r w:rsidRPr="00E570D7">
        <w:t xml:space="preserve"> audio for </w:t>
      </w:r>
      <w:proofErr w:type="spellStart"/>
      <w:r w:rsidRPr="00E570D7">
        <w:t>everyone</w:t>
      </w:r>
      <w:proofErr w:type="spellEnd"/>
      <w:r w:rsidRPr="00E570D7">
        <w:t xml:space="preserve"> </w:t>
      </w:r>
      <w:proofErr w:type="spellStart"/>
      <w:r w:rsidRPr="00E570D7">
        <w:t>except</w:t>
      </w:r>
      <w:proofErr w:type="spellEnd"/>
      <w:r w:rsidRPr="00E570D7">
        <w:t xml:space="preserve"> host</w:t>
      </w:r>
      <w:r w:rsidR="00254309" w:rsidRPr="00E570D7">
        <w:t xml:space="preserve">. </w:t>
      </w:r>
      <w:r w:rsidR="00254309">
        <w:rPr>
          <w:lang w:val="en-US"/>
        </w:rPr>
        <w:t>O</w:t>
      </w:r>
      <w:r w:rsidRPr="00254309">
        <w:rPr>
          <w:lang w:val="en-US"/>
        </w:rPr>
        <w:t xml:space="preserve">nly available to the </w:t>
      </w:r>
      <w:r w:rsidR="00254309">
        <w:rPr>
          <w:lang w:val="en-US"/>
        </w:rPr>
        <w:t xml:space="preserve">Zoom </w:t>
      </w:r>
      <w:r w:rsidRPr="00254309">
        <w:rPr>
          <w:lang w:val="en-US"/>
        </w:rPr>
        <w:t>host)</w:t>
      </w:r>
      <w:r w:rsidR="00254309">
        <w:rPr>
          <w:lang w:val="en-US"/>
        </w:rPr>
        <w:t>.</w:t>
      </w:r>
    </w:p>
    <w:p w14:paraId="0D49DE7B" w14:textId="77777777" w:rsidR="00583ACD" w:rsidRPr="00583ACD" w:rsidRDefault="00583ACD" w:rsidP="00583ACD">
      <w:pPr>
        <w:pStyle w:val="Opstilling-punkttegn"/>
      </w:pPr>
      <w:r w:rsidRPr="00583ACD">
        <w:rPr>
          <w:rStyle w:val="Strk"/>
          <w:b w:val="0"/>
          <w:bCs w:val="0"/>
        </w:rPr>
        <w:t>Space:</w:t>
      </w:r>
      <w:r w:rsidRPr="00583ACD">
        <w:t> (Tryk på Mellemrum for at sige noget) Push to talk</w:t>
      </w:r>
    </w:p>
    <w:p w14:paraId="65E8DCFD" w14:textId="1FA9A070" w:rsidR="00583ACD" w:rsidRPr="00557611" w:rsidRDefault="00583ACD" w:rsidP="00583ACD">
      <w:pPr>
        <w:pStyle w:val="Opstilling-punkttegn"/>
        <w:rPr>
          <w:lang w:val="en-US"/>
        </w:rPr>
      </w:pPr>
      <w:proofErr w:type="gramStart"/>
      <w:r w:rsidRPr="00254309">
        <w:rPr>
          <w:rStyle w:val="Strk"/>
          <w:lang w:val="en-US"/>
        </w:rPr>
        <w:t>Command(</w:t>
      </w:r>
      <w:proofErr w:type="gramEnd"/>
      <w:r w:rsidRPr="00254309">
        <w:rPr>
          <w:rStyle w:val="Strk"/>
          <w:rFonts w:ascii="Cambria Math" w:hAnsi="Cambria Math" w:cs="Cambria Math"/>
          <w:lang w:val="en-US"/>
        </w:rPr>
        <w:t>⌘</w:t>
      </w:r>
      <w:r w:rsidRPr="00254309">
        <w:rPr>
          <w:rStyle w:val="Strk"/>
          <w:lang w:val="en-US"/>
        </w:rPr>
        <w:t>)+</w:t>
      </w:r>
      <w:proofErr w:type="spellStart"/>
      <w:r w:rsidRPr="00254309">
        <w:rPr>
          <w:rStyle w:val="Strk"/>
          <w:lang w:val="en-US"/>
        </w:rPr>
        <w:t>Shift+V</w:t>
      </w:r>
      <w:proofErr w:type="spellEnd"/>
      <w:r w:rsidRPr="00254309">
        <w:rPr>
          <w:lang w:val="en-US"/>
        </w:rPr>
        <w:t>:</w:t>
      </w:r>
      <w:r w:rsidRPr="00557611">
        <w:rPr>
          <w:lang w:val="en-US"/>
        </w:rPr>
        <w:t> Start/stop video</w:t>
      </w:r>
      <w:r w:rsidR="00254309">
        <w:rPr>
          <w:lang w:val="en-US"/>
        </w:rPr>
        <w:t>. (</w:t>
      </w:r>
      <w:r w:rsidRPr="00557611">
        <w:rPr>
          <w:lang w:val="en-US"/>
        </w:rPr>
        <w:t>Start/stop video</w:t>
      </w:r>
      <w:r w:rsidR="00254309">
        <w:rPr>
          <w:lang w:val="en-US"/>
        </w:rPr>
        <w:t>).</w:t>
      </w:r>
    </w:p>
    <w:p w14:paraId="3172BA9D" w14:textId="0B81819A" w:rsidR="00583ACD" w:rsidRPr="00557611" w:rsidRDefault="00583ACD" w:rsidP="00583ACD">
      <w:pPr>
        <w:pStyle w:val="Opstilling-punkttegn"/>
        <w:rPr>
          <w:lang w:val="en-US"/>
        </w:rPr>
      </w:pPr>
      <w:r w:rsidRPr="00E570D7">
        <w:rPr>
          <w:rStyle w:val="Strk"/>
        </w:rPr>
        <w:t>Command(</w:t>
      </w:r>
      <w:r w:rsidRPr="00E570D7">
        <w:rPr>
          <w:rStyle w:val="Strk"/>
          <w:rFonts w:ascii="Cambria Math" w:hAnsi="Cambria Math" w:cs="Cambria Math"/>
        </w:rPr>
        <w:t>⌘</w:t>
      </w:r>
      <w:r w:rsidRPr="00E570D7">
        <w:rPr>
          <w:rStyle w:val="Strk"/>
        </w:rPr>
        <w:t>)+</w:t>
      </w:r>
      <w:proofErr w:type="spellStart"/>
      <w:r w:rsidRPr="00E570D7">
        <w:rPr>
          <w:rStyle w:val="Strk"/>
        </w:rPr>
        <w:t>Shift+N</w:t>
      </w:r>
      <w:proofErr w:type="spellEnd"/>
      <w:r w:rsidRPr="00E570D7">
        <w:t>: Skift kamera</w:t>
      </w:r>
      <w:r w:rsidR="00254309" w:rsidRPr="00E570D7">
        <w:t>.</w:t>
      </w:r>
      <w:r w:rsidRPr="00E570D7">
        <w:t xml:space="preserve"> </w:t>
      </w:r>
      <w:r w:rsidR="00254309">
        <w:rPr>
          <w:lang w:val="en-US"/>
        </w:rPr>
        <w:t>(</w:t>
      </w:r>
      <w:r w:rsidRPr="00557611">
        <w:rPr>
          <w:lang w:val="en-US"/>
        </w:rPr>
        <w:t>Switch camera</w:t>
      </w:r>
      <w:r w:rsidR="00254309">
        <w:rPr>
          <w:lang w:val="en-US"/>
        </w:rPr>
        <w:t>).</w:t>
      </w:r>
    </w:p>
    <w:p w14:paraId="196DF7AC" w14:textId="6C9374D9" w:rsidR="00583ACD" w:rsidRPr="00557611" w:rsidRDefault="00583ACD" w:rsidP="00583ACD">
      <w:pPr>
        <w:pStyle w:val="Opstilling-punkttegn"/>
        <w:rPr>
          <w:lang w:val="en-US"/>
        </w:rPr>
      </w:pPr>
      <w:proofErr w:type="gramStart"/>
      <w:r w:rsidRPr="00254309">
        <w:rPr>
          <w:rStyle w:val="Strk"/>
          <w:lang w:val="en-US"/>
        </w:rPr>
        <w:t>Command(</w:t>
      </w:r>
      <w:proofErr w:type="gramEnd"/>
      <w:r w:rsidRPr="00254309">
        <w:rPr>
          <w:rStyle w:val="Strk"/>
          <w:rFonts w:ascii="Cambria Math" w:hAnsi="Cambria Math" w:cs="Cambria Math"/>
          <w:lang w:val="en-US"/>
        </w:rPr>
        <w:t>⌘</w:t>
      </w:r>
      <w:r w:rsidRPr="00254309">
        <w:rPr>
          <w:rStyle w:val="Strk"/>
          <w:lang w:val="en-US"/>
        </w:rPr>
        <w:t>)+</w:t>
      </w:r>
      <w:proofErr w:type="spellStart"/>
      <w:r w:rsidRPr="00254309">
        <w:rPr>
          <w:rStyle w:val="Strk"/>
          <w:lang w:val="en-US"/>
        </w:rPr>
        <w:t>Shift+S</w:t>
      </w:r>
      <w:proofErr w:type="spellEnd"/>
      <w:r w:rsidRPr="00254309">
        <w:rPr>
          <w:lang w:val="en-US"/>
        </w:rPr>
        <w:t>:</w:t>
      </w:r>
      <w:r w:rsidRPr="00557611">
        <w:rPr>
          <w:lang w:val="en-US"/>
        </w:rPr>
        <w:t xml:space="preserve"> Start/stop </w:t>
      </w:r>
      <w:proofErr w:type="spellStart"/>
      <w:r w:rsidRPr="00557611">
        <w:rPr>
          <w:lang w:val="en-US"/>
        </w:rPr>
        <w:t>skærmdeling</w:t>
      </w:r>
      <w:proofErr w:type="spellEnd"/>
      <w:r w:rsidR="00254309">
        <w:rPr>
          <w:lang w:val="en-US"/>
        </w:rPr>
        <w:t>.</w:t>
      </w:r>
      <w:r w:rsidRPr="00557611">
        <w:rPr>
          <w:lang w:val="en-US"/>
        </w:rPr>
        <w:t xml:space="preserve"> </w:t>
      </w:r>
      <w:r w:rsidR="00254309">
        <w:rPr>
          <w:lang w:val="en-US"/>
        </w:rPr>
        <w:t>(</w:t>
      </w:r>
      <w:r w:rsidRPr="00557611">
        <w:rPr>
          <w:lang w:val="en-US"/>
        </w:rPr>
        <w:t>Start/stop screen share</w:t>
      </w:r>
      <w:r w:rsidR="00254309">
        <w:rPr>
          <w:lang w:val="en-US"/>
        </w:rPr>
        <w:t>).</w:t>
      </w:r>
    </w:p>
    <w:p w14:paraId="2AC344C6" w14:textId="6FF6921B" w:rsidR="00583ACD" w:rsidRPr="00557611" w:rsidRDefault="00583ACD" w:rsidP="00583ACD">
      <w:pPr>
        <w:pStyle w:val="Opstilling-punkttegn"/>
        <w:rPr>
          <w:lang w:val="en-US"/>
        </w:rPr>
      </w:pPr>
      <w:r w:rsidRPr="00254309">
        <w:rPr>
          <w:rStyle w:val="Strk"/>
          <w:lang w:val="en-US"/>
        </w:rPr>
        <w:t>Command(</w:t>
      </w:r>
      <w:r w:rsidRPr="00254309">
        <w:rPr>
          <w:rStyle w:val="Strk"/>
          <w:rFonts w:ascii="Cambria Math" w:hAnsi="Cambria Math" w:cs="Cambria Math"/>
          <w:lang w:val="en-US"/>
        </w:rPr>
        <w:t>⌘</w:t>
      </w:r>
      <w:r w:rsidRPr="00254309">
        <w:rPr>
          <w:rStyle w:val="Strk"/>
          <w:lang w:val="en-US"/>
        </w:rPr>
        <w:t>)+</w:t>
      </w:r>
      <w:proofErr w:type="spellStart"/>
      <w:r w:rsidRPr="00254309">
        <w:rPr>
          <w:rStyle w:val="Strk"/>
          <w:lang w:val="en-US"/>
        </w:rPr>
        <w:t>Shift+T</w:t>
      </w:r>
      <w:proofErr w:type="spellEnd"/>
      <w:r w:rsidRPr="00254309">
        <w:rPr>
          <w:rStyle w:val="Strk"/>
          <w:lang w:val="en-US"/>
        </w:rPr>
        <w:t>:</w:t>
      </w:r>
      <w:r w:rsidRPr="00557611">
        <w:rPr>
          <w:rStyle w:val="Strk"/>
          <w:b w:val="0"/>
          <w:bCs w:val="0"/>
          <w:lang w:val="en-US"/>
        </w:rPr>
        <w:t xml:space="preserve"> Pause </w:t>
      </w:r>
      <w:proofErr w:type="spellStart"/>
      <w:r w:rsidRPr="00557611">
        <w:rPr>
          <w:rStyle w:val="Strk"/>
          <w:b w:val="0"/>
          <w:bCs w:val="0"/>
          <w:lang w:val="en-US"/>
        </w:rPr>
        <w:t>eller</w:t>
      </w:r>
      <w:proofErr w:type="spellEnd"/>
      <w:r w:rsidRPr="00557611">
        <w:rPr>
          <w:rStyle w:val="Strk"/>
          <w:b w:val="0"/>
          <w:bCs w:val="0"/>
          <w:lang w:val="en-US"/>
        </w:rPr>
        <w:t xml:space="preserve"> </w:t>
      </w:r>
      <w:proofErr w:type="spellStart"/>
      <w:r w:rsidRPr="00557611">
        <w:rPr>
          <w:rStyle w:val="Strk"/>
          <w:b w:val="0"/>
          <w:bCs w:val="0"/>
          <w:lang w:val="en-US"/>
        </w:rPr>
        <w:t>genoptag</w:t>
      </w:r>
      <w:proofErr w:type="spellEnd"/>
      <w:r w:rsidRPr="00557611">
        <w:rPr>
          <w:rStyle w:val="Strk"/>
          <w:b w:val="0"/>
          <w:bCs w:val="0"/>
          <w:lang w:val="en-US"/>
        </w:rPr>
        <w:t xml:space="preserve"> </w:t>
      </w:r>
      <w:proofErr w:type="spellStart"/>
      <w:r w:rsidRPr="00557611">
        <w:rPr>
          <w:rStyle w:val="Strk"/>
          <w:b w:val="0"/>
          <w:bCs w:val="0"/>
          <w:lang w:val="en-US"/>
        </w:rPr>
        <w:t>skærmdeling</w:t>
      </w:r>
      <w:proofErr w:type="spellEnd"/>
      <w:r w:rsidRPr="00557611">
        <w:rPr>
          <w:rStyle w:val="Strk"/>
          <w:b w:val="0"/>
          <w:bCs w:val="0"/>
          <w:lang w:val="en-US"/>
        </w:rPr>
        <w:t xml:space="preserve">) </w:t>
      </w:r>
      <w:r w:rsidRPr="00557611">
        <w:rPr>
          <w:lang w:val="en-US"/>
        </w:rPr>
        <w:t>Pause or resume screen share</w:t>
      </w:r>
    </w:p>
    <w:p w14:paraId="203217C1" w14:textId="37198EE4" w:rsidR="00583ACD" w:rsidRPr="00583ACD" w:rsidRDefault="00583ACD" w:rsidP="00583ACD">
      <w:pPr>
        <w:pStyle w:val="Opstilling-punkttegn"/>
      </w:pPr>
      <w:r w:rsidRPr="00254309">
        <w:rPr>
          <w:rStyle w:val="Strk"/>
        </w:rPr>
        <w:t>Command(</w:t>
      </w:r>
      <w:r w:rsidRPr="00254309">
        <w:rPr>
          <w:rStyle w:val="Strk"/>
          <w:rFonts w:ascii="Cambria Math" w:hAnsi="Cambria Math" w:cs="Cambria Math"/>
        </w:rPr>
        <w:t>⌘</w:t>
      </w:r>
      <w:r w:rsidRPr="00254309">
        <w:rPr>
          <w:rStyle w:val="Strk"/>
        </w:rPr>
        <w:t>)+</w:t>
      </w:r>
      <w:proofErr w:type="spellStart"/>
      <w:r w:rsidRPr="00254309">
        <w:rPr>
          <w:rStyle w:val="Strk"/>
        </w:rPr>
        <w:t>Shift+R</w:t>
      </w:r>
      <w:proofErr w:type="spellEnd"/>
      <w:r w:rsidRPr="00254309">
        <w:t>:</w:t>
      </w:r>
      <w:r w:rsidRPr="00583ACD">
        <w:t xml:space="preserve"> Start/stop lokal-optagelse, optagelse på lokal M</w:t>
      </w:r>
      <w:r w:rsidR="00DF16CB">
        <w:t>ac.</w:t>
      </w:r>
      <w:r w:rsidRPr="00583ACD">
        <w:t xml:space="preserve"> </w:t>
      </w:r>
      <w:r w:rsidR="00DF16CB">
        <w:t>(</w:t>
      </w:r>
      <w:r w:rsidRPr="00583ACD">
        <w:t xml:space="preserve">Start </w:t>
      </w:r>
      <w:proofErr w:type="spellStart"/>
      <w:r w:rsidRPr="00583ACD">
        <w:t>local</w:t>
      </w:r>
      <w:proofErr w:type="spellEnd"/>
      <w:r w:rsidRPr="00583ACD">
        <w:t xml:space="preserve"> </w:t>
      </w:r>
      <w:proofErr w:type="spellStart"/>
      <w:r w:rsidRPr="00583ACD">
        <w:t>recording</w:t>
      </w:r>
      <w:proofErr w:type="spellEnd"/>
      <w:r w:rsidR="00DF16CB">
        <w:t>).</w:t>
      </w:r>
    </w:p>
    <w:p w14:paraId="3CC606F4" w14:textId="696F4FF7" w:rsidR="00583ACD" w:rsidRPr="00583ACD" w:rsidRDefault="00583ACD" w:rsidP="00583ACD">
      <w:pPr>
        <w:pStyle w:val="Opstilling-punkttegn"/>
      </w:pPr>
      <w:r w:rsidRPr="00254309">
        <w:rPr>
          <w:rStyle w:val="Strk"/>
        </w:rPr>
        <w:t>Command(</w:t>
      </w:r>
      <w:r w:rsidRPr="00254309">
        <w:rPr>
          <w:rStyle w:val="Strk"/>
          <w:rFonts w:ascii="Cambria Math" w:hAnsi="Cambria Math" w:cs="Cambria Math"/>
        </w:rPr>
        <w:t>⌘</w:t>
      </w:r>
      <w:r w:rsidRPr="00254309">
        <w:rPr>
          <w:rStyle w:val="Strk"/>
        </w:rPr>
        <w:t>)+</w:t>
      </w:r>
      <w:proofErr w:type="spellStart"/>
      <w:r w:rsidRPr="00254309">
        <w:rPr>
          <w:rStyle w:val="Strk"/>
        </w:rPr>
        <w:t>Shift+C</w:t>
      </w:r>
      <w:proofErr w:type="spellEnd"/>
      <w:r w:rsidRPr="00254309">
        <w:t>:</w:t>
      </w:r>
      <w:r w:rsidRPr="00583ACD">
        <w:t xml:space="preserve"> Start/stop </w:t>
      </w:r>
      <w:proofErr w:type="spellStart"/>
      <w:r w:rsidRPr="00583ACD">
        <w:t>cloud</w:t>
      </w:r>
      <w:proofErr w:type="spellEnd"/>
      <w:r w:rsidRPr="00583ACD">
        <w:t>-optagelse, optagelse på Internettet</w:t>
      </w:r>
      <w:r w:rsidR="00DF16CB">
        <w:t>.</w:t>
      </w:r>
      <w:r w:rsidRPr="00583ACD">
        <w:t xml:space="preserve"> </w:t>
      </w:r>
      <w:r w:rsidR="00DF16CB">
        <w:t>(</w:t>
      </w:r>
      <w:r w:rsidRPr="00583ACD">
        <w:t xml:space="preserve">Start </w:t>
      </w:r>
      <w:proofErr w:type="spellStart"/>
      <w:r w:rsidRPr="00583ACD">
        <w:t>cloud</w:t>
      </w:r>
      <w:proofErr w:type="spellEnd"/>
      <w:r w:rsidRPr="00583ACD">
        <w:t xml:space="preserve"> </w:t>
      </w:r>
      <w:proofErr w:type="spellStart"/>
      <w:r w:rsidRPr="00583ACD">
        <w:t>recording</w:t>
      </w:r>
      <w:proofErr w:type="spellEnd"/>
      <w:r w:rsidR="00DF16CB">
        <w:t>).</w:t>
      </w:r>
    </w:p>
    <w:p w14:paraId="14058F31" w14:textId="35834E0A" w:rsidR="00583ACD" w:rsidRPr="00583ACD" w:rsidRDefault="00583ACD" w:rsidP="00583ACD">
      <w:pPr>
        <w:pStyle w:val="Opstilling-punkttegn"/>
      </w:pPr>
      <w:r w:rsidRPr="00254309">
        <w:rPr>
          <w:rStyle w:val="Strk"/>
        </w:rPr>
        <w:t>Command(</w:t>
      </w:r>
      <w:r w:rsidRPr="00254309">
        <w:rPr>
          <w:rStyle w:val="Strk"/>
          <w:rFonts w:ascii="Cambria Math" w:hAnsi="Cambria Math" w:cs="Cambria Math"/>
        </w:rPr>
        <w:t>⌘</w:t>
      </w:r>
      <w:r w:rsidRPr="00254309">
        <w:rPr>
          <w:rStyle w:val="Strk"/>
        </w:rPr>
        <w:t>)+</w:t>
      </w:r>
      <w:proofErr w:type="spellStart"/>
      <w:r w:rsidRPr="00254309">
        <w:rPr>
          <w:rStyle w:val="Strk"/>
        </w:rPr>
        <w:t>Shift+P</w:t>
      </w:r>
      <w:proofErr w:type="spellEnd"/>
      <w:r w:rsidRPr="00254309">
        <w:rPr>
          <w:rStyle w:val="Strk"/>
        </w:rPr>
        <w:t>:</w:t>
      </w:r>
      <w:r w:rsidRPr="00583ACD">
        <w:rPr>
          <w:rStyle w:val="Strk"/>
          <w:b w:val="0"/>
          <w:bCs w:val="0"/>
        </w:rPr>
        <w:t> </w:t>
      </w:r>
      <w:r w:rsidRPr="00583ACD">
        <w:t>Pause eller genoptag optagelse</w:t>
      </w:r>
      <w:r w:rsidR="00DF16CB">
        <w:t>.</w:t>
      </w:r>
      <w:r w:rsidRPr="00583ACD">
        <w:t xml:space="preserve"> </w:t>
      </w:r>
      <w:r w:rsidR="00DF16CB">
        <w:t>(</w:t>
      </w:r>
      <w:r w:rsidRPr="00583ACD">
        <w:t xml:space="preserve">Pause or resume </w:t>
      </w:r>
      <w:proofErr w:type="spellStart"/>
      <w:r w:rsidRPr="00583ACD">
        <w:t>recording</w:t>
      </w:r>
      <w:proofErr w:type="spellEnd"/>
      <w:r w:rsidR="00DF16CB">
        <w:t>).</w:t>
      </w:r>
    </w:p>
    <w:p w14:paraId="34530865" w14:textId="596C8DB8" w:rsidR="00583ACD" w:rsidRPr="00A1507F" w:rsidRDefault="00583ACD" w:rsidP="00583ACD">
      <w:pPr>
        <w:pStyle w:val="Opstilling-punkttegn"/>
        <w:rPr>
          <w:lang w:val="en-US"/>
        </w:rPr>
      </w:pPr>
      <w:r w:rsidRPr="00254309">
        <w:rPr>
          <w:rStyle w:val="Strk"/>
        </w:rPr>
        <w:t>Command(</w:t>
      </w:r>
      <w:r w:rsidRPr="00254309">
        <w:rPr>
          <w:rStyle w:val="Strk"/>
          <w:rFonts w:ascii="Cambria Math" w:hAnsi="Cambria Math" w:cs="Cambria Math"/>
        </w:rPr>
        <w:t>⌘</w:t>
      </w:r>
      <w:r w:rsidRPr="00254309">
        <w:rPr>
          <w:rStyle w:val="Strk"/>
        </w:rPr>
        <w:t>)+</w:t>
      </w:r>
      <w:proofErr w:type="spellStart"/>
      <w:r w:rsidRPr="00254309">
        <w:rPr>
          <w:rStyle w:val="Strk"/>
        </w:rPr>
        <w:t>Shift+W</w:t>
      </w:r>
      <w:proofErr w:type="spellEnd"/>
      <w:r w:rsidRPr="00254309">
        <w:t>:</w:t>
      </w:r>
      <w:r w:rsidRPr="00583ACD">
        <w:t xml:space="preserve"> Skift mellem Vis aktuel taler og </w:t>
      </w:r>
      <w:r w:rsidR="00A1507F">
        <w:t>G</w:t>
      </w:r>
      <w:r w:rsidRPr="00583ACD">
        <w:t xml:space="preserve">alleri-visning </w:t>
      </w:r>
      <w:r w:rsidR="00A1507F">
        <w:t xml:space="preserve">- </w:t>
      </w:r>
      <w:r w:rsidRPr="00583ACD">
        <w:t>afhængigt af aktuel visning</w:t>
      </w:r>
      <w:r w:rsidR="00A1507F">
        <w:t xml:space="preserve">. </w:t>
      </w:r>
      <w:r w:rsidR="00A1507F" w:rsidRPr="00A1507F">
        <w:rPr>
          <w:lang w:val="en-US"/>
        </w:rPr>
        <w:t>(</w:t>
      </w:r>
      <w:r w:rsidRPr="00A1507F">
        <w:rPr>
          <w:lang w:val="en-US"/>
        </w:rPr>
        <w:t xml:space="preserve">Switch to </w:t>
      </w:r>
      <w:r w:rsidR="00A1507F">
        <w:rPr>
          <w:lang w:val="en-US"/>
        </w:rPr>
        <w:t>A</w:t>
      </w:r>
      <w:r w:rsidRPr="00A1507F">
        <w:rPr>
          <w:lang w:val="en-US"/>
        </w:rPr>
        <w:t xml:space="preserve">ctive speaker view or </w:t>
      </w:r>
      <w:r w:rsidR="00A1507F">
        <w:rPr>
          <w:lang w:val="en-US"/>
        </w:rPr>
        <w:t>G</w:t>
      </w:r>
      <w:r w:rsidRPr="00A1507F">
        <w:rPr>
          <w:lang w:val="en-US"/>
        </w:rPr>
        <w:t>allery view</w:t>
      </w:r>
      <w:r w:rsidR="00A1507F">
        <w:rPr>
          <w:lang w:val="en-US"/>
        </w:rPr>
        <w:t>).</w:t>
      </w:r>
    </w:p>
    <w:p w14:paraId="7075CA01" w14:textId="6826D329" w:rsidR="00583ACD" w:rsidRPr="00A1507F" w:rsidRDefault="00583ACD" w:rsidP="00583ACD">
      <w:pPr>
        <w:pStyle w:val="Opstilling-punkttegn"/>
        <w:rPr>
          <w:lang w:val="en-US"/>
        </w:rPr>
      </w:pPr>
      <w:proofErr w:type="spellStart"/>
      <w:r w:rsidRPr="00254309">
        <w:rPr>
          <w:rStyle w:val="Strk"/>
        </w:rPr>
        <w:t>Ctrl+P</w:t>
      </w:r>
      <w:proofErr w:type="spellEnd"/>
      <w:r w:rsidRPr="00254309">
        <w:t>:</w:t>
      </w:r>
      <w:r w:rsidR="00254309">
        <w:t xml:space="preserve"> </w:t>
      </w:r>
      <w:r w:rsidR="0035406B">
        <w:t>S</w:t>
      </w:r>
      <w:r w:rsidRPr="00583ACD">
        <w:t xml:space="preserve">e 25 forrige deltagere i </w:t>
      </w:r>
      <w:r w:rsidR="00A1507F">
        <w:t>G</w:t>
      </w:r>
      <w:r w:rsidRPr="00583ACD">
        <w:t>alleri-visning</w:t>
      </w:r>
      <w:r w:rsidR="00A1507F">
        <w:t xml:space="preserve">. </w:t>
      </w:r>
      <w:r w:rsidR="00A1507F" w:rsidRPr="00A1507F">
        <w:rPr>
          <w:lang w:val="en-US"/>
        </w:rPr>
        <w:t>(</w:t>
      </w:r>
      <w:r w:rsidRPr="00A1507F">
        <w:rPr>
          <w:lang w:val="en-US"/>
        </w:rPr>
        <w:t xml:space="preserve">View previous 25 participants in </w:t>
      </w:r>
      <w:r w:rsidR="00A1507F">
        <w:rPr>
          <w:lang w:val="en-US"/>
        </w:rPr>
        <w:t>G</w:t>
      </w:r>
      <w:r w:rsidRPr="00A1507F">
        <w:rPr>
          <w:lang w:val="en-US"/>
        </w:rPr>
        <w:t>allery view</w:t>
      </w:r>
      <w:r w:rsidR="00A1507F">
        <w:rPr>
          <w:lang w:val="en-US"/>
        </w:rPr>
        <w:t>).</w:t>
      </w:r>
    </w:p>
    <w:p w14:paraId="71D374DB" w14:textId="42351AF1" w:rsidR="00583ACD" w:rsidRPr="0035406B" w:rsidRDefault="00583ACD" w:rsidP="00583ACD">
      <w:pPr>
        <w:pStyle w:val="Opstilling-punkttegn"/>
        <w:rPr>
          <w:lang w:val="en-US"/>
        </w:rPr>
      </w:pPr>
      <w:proofErr w:type="spellStart"/>
      <w:r w:rsidRPr="00254309">
        <w:rPr>
          <w:rStyle w:val="Strk"/>
        </w:rPr>
        <w:t>Ctrl+N</w:t>
      </w:r>
      <w:proofErr w:type="spellEnd"/>
      <w:r w:rsidRPr="00254309">
        <w:t>:</w:t>
      </w:r>
      <w:r w:rsidRPr="00583ACD">
        <w:t xml:space="preserve"> Gennemse 25 næste deltagere i </w:t>
      </w:r>
      <w:r w:rsidR="00A1507F">
        <w:t>G</w:t>
      </w:r>
      <w:r w:rsidRPr="00583ACD">
        <w:t>alleri-visning</w:t>
      </w:r>
      <w:r w:rsidR="00A1507F">
        <w:t>.</w:t>
      </w:r>
      <w:r w:rsidRPr="00583ACD">
        <w:t xml:space="preserve"> </w:t>
      </w:r>
      <w:r w:rsidR="00A1507F" w:rsidRPr="0035406B">
        <w:rPr>
          <w:lang w:val="en-US"/>
        </w:rPr>
        <w:t>(</w:t>
      </w:r>
      <w:r w:rsidRPr="0035406B">
        <w:rPr>
          <w:lang w:val="en-US"/>
        </w:rPr>
        <w:t xml:space="preserve">View next 25 participants in </w:t>
      </w:r>
      <w:r w:rsidR="00A1507F" w:rsidRPr="0035406B">
        <w:rPr>
          <w:lang w:val="en-US"/>
        </w:rPr>
        <w:t>G</w:t>
      </w:r>
      <w:r w:rsidRPr="0035406B">
        <w:rPr>
          <w:lang w:val="en-US"/>
        </w:rPr>
        <w:t>allery view</w:t>
      </w:r>
      <w:r w:rsidR="00A1507F" w:rsidRPr="0035406B">
        <w:rPr>
          <w:lang w:val="en-US"/>
        </w:rPr>
        <w:t>).</w:t>
      </w:r>
    </w:p>
    <w:p w14:paraId="5836F65C" w14:textId="4D790639" w:rsidR="00583ACD" w:rsidRPr="00583ACD" w:rsidRDefault="00583ACD" w:rsidP="00583ACD">
      <w:pPr>
        <w:pStyle w:val="Opstilling-punkttegn"/>
      </w:pPr>
      <w:r w:rsidRPr="00254309">
        <w:rPr>
          <w:rStyle w:val="Strk"/>
        </w:rPr>
        <w:t>Command(</w:t>
      </w:r>
      <w:r w:rsidRPr="00254309">
        <w:rPr>
          <w:rStyle w:val="Strk"/>
          <w:rFonts w:ascii="Cambria Math" w:hAnsi="Cambria Math" w:cs="Cambria Math"/>
        </w:rPr>
        <w:t>⌘</w:t>
      </w:r>
      <w:r w:rsidRPr="00254309">
        <w:rPr>
          <w:rStyle w:val="Strk"/>
        </w:rPr>
        <w:t>)+U</w:t>
      </w:r>
      <w:r w:rsidRPr="00254309">
        <w:t>:</w:t>
      </w:r>
      <w:r w:rsidRPr="00583ACD">
        <w:t xml:space="preserve"> Vis/skjul deltagerpanel under mødet</w:t>
      </w:r>
      <w:r w:rsidR="00922BAA">
        <w:t>. (</w:t>
      </w:r>
      <w:r w:rsidRPr="00583ACD">
        <w:t>Display/</w:t>
      </w:r>
      <w:proofErr w:type="spellStart"/>
      <w:r w:rsidRPr="00583ACD">
        <w:t>hide</w:t>
      </w:r>
      <w:proofErr w:type="spellEnd"/>
      <w:r w:rsidRPr="00583ACD">
        <w:t xml:space="preserve"> participants panel</w:t>
      </w:r>
      <w:r w:rsidR="00922BAA">
        <w:t>).</w:t>
      </w:r>
    </w:p>
    <w:p w14:paraId="4F960A8D" w14:textId="36591BC7" w:rsidR="00583ACD" w:rsidRPr="00557611" w:rsidRDefault="00583ACD" w:rsidP="00583ACD">
      <w:pPr>
        <w:pStyle w:val="Opstilling-punkttegn"/>
        <w:rPr>
          <w:lang w:val="en-US"/>
        </w:rPr>
      </w:pPr>
      <w:r w:rsidRPr="00FA6A13">
        <w:rPr>
          <w:rStyle w:val="Strk"/>
        </w:rPr>
        <w:t>Command(</w:t>
      </w:r>
      <w:r w:rsidRPr="00FA6A13">
        <w:rPr>
          <w:rStyle w:val="Strk"/>
          <w:rFonts w:ascii="Cambria Math" w:hAnsi="Cambria Math" w:cs="Cambria Math"/>
        </w:rPr>
        <w:t>⌘</w:t>
      </w:r>
      <w:r w:rsidRPr="00FA6A13">
        <w:rPr>
          <w:rStyle w:val="Strk"/>
        </w:rPr>
        <w:t>)+</w:t>
      </w:r>
      <w:proofErr w:type="spellStart"/>
      <w:r w:rsidRPr="00FA6A13">
        <w:rPr>
          <w:rStyle w:val="Strk"/>
        </w:rPr>
        <w:t>Shift+H</w:t>
      </w:r>
      <w:proofErr w:type="spellEnd"/>
      <w:r w:rsidRPr="00FA6A13">
        <w:t>: Vis/skjul chat under mødet</w:t>
      </w:r>
      <w:r w:rsidR="00E62B23" w:rsidRPr="00FA6A13">
        <w:t xml:space="preserve">. </w:t>
      </w:r>
      <w:r w:rsidR="00E62B23">
        <w:rPr>
          <w:lang w:val="en-US"/>
        </w:rPr>
        <w:t>(</w:t>
      </w:r>
      <w:r w:rsidRPr="00557611">
        <w:rPr>
          <w:lang w:val="en-US"/>
        </w:rPr>
        <w:t>Show/hide in-meeting chat panel</w:t>
      </w:r>
      <w:r w:rsidR="00FA6A13">
        <w:rPr>
          <w:lang w:val="en-US"/>
        </w:rPr>
        <w:t>).</w:t>
      </w:r>
    </w:p>
    <w:p w14:paraId="4A1FA8FA" w14:textId="04FE0F96" w:rsidR="00583ACD" w:rsidRPr="00557611" w:rsidRDefault="00583ACD" w:rsidP="00583ACD">
      <w:pPr>
        <w:pStyle w:val="Opstilling-punkttegn"/>
        <w:rPr>
          <w:lang w:val="en-US"/>
        </w:rPr>
      </w:pPr>
      <w:proofErr w:type="gramStart"/>
      <w:r w:rsidRPr="00254309">
        <w:rPr>
          <w:rStyle w:val="Strk"/>
          <w:lang w:val="en-US"/>
        </w:rPr>
        <w:t>Command(</w:t>
      </w:r>
      <w:proofErr w:type="gramEnd"/>
      <w:r w:rsidRPr="00254309">
        <w:rPr>
          <w:rStyle w:val="Strk"/>
          <w:rFonts w:ascii="Cambria Math" w:hAnsi="Cambria Math" w:cs="Cambria Math"/>
          <w:lang w:val="en-US"/>
        </w:rPr>
        <w:t>⌘</w:t>
      </w:r>
      <w:r w:rsidRPr="00254309">
        <w:rPr>
          <w:rStyle w:val="Strk"/>
          <w:lang w:val="en-US"/>
        </w:rPr>
        <w:t>)+I</w:t>
      </w:r>
      <w:r w:rsidRPr="00254309">
        <w:rPr>
          <w:lang w:val="en-US"/>
        </w:rPr>
        <w:t>:</w:t>
      </w:r>
      <w:r w:rsidRPr="00557611">
        <w:rPr>
          <w:lang w:val="en-US"/>
        </w:rPr>
        <w:t xml:space="preserve"> </w:t>
      </w:r>
      <w:proofErr w:type="spellStart"/>
      <w:r w:rsidRPr="00557611">
        <w:rPr>
          <w:lang w:val="en-US"/>
        </w:rPr>
        <w:t>Åbn</w:t>
      </w:r>
      <w:proofErr w:type="spellEnd"/>
      <w:r w:rsidRPr="00557611">
        <w:rPr>
          <w:lang w:val="en-US"/>
        </w:rPr>
        <w:t xml:space="preserve"> </w:t>
      </w:r>
      <w:proofErr w:type="spellStart"/>
      <w:r w:rsidRPr="00557611">
        <w:rPr>
          <w:lang w:val="en-US"/>
        </w:rPr>
        <w:t>invitationsvinduet</w:t>
      </w:r>
      <w:proofErr w:type="spellEnd"/>
      <w:r w:rsidR="00A465D8">
        <w:rPr>
          <w:lang w:val="en-US"/>
        </w:rPr>
        <w:t>.</w:t>
      </w:r>
      <w:r w:rsidRPr="00557611">
        <w:rPr>
          <w:lang w:val="en-US"/>
        </w:rPr>
        <w:t xml:space="preserve"> </w:t>
      </w:r>
      <w:r w:rsidR="00A465D8">
        <w:rPr>
          <w:lang w:val="en-US"/>
        </w:rPr>
        <w:t>(</w:t>
      </w:r>
      <w:r w:rsidRPr="00557611">
        <w:rPr>
          <w:lang w:val="en-US"/>
        </w:rPr>
        <w:t>Open invite window</w:t>
      </w:r>
      <w:r w:rsidR="00A465D8">
        <w:rPr>
          <w:lang w:val="en-US"/>
        </w:rPr>
        <w:t>).</w:t>
      </w:r>
    </w:p>
    <w:p w14:paraId="3BA24BEC" w14:textId="66292337" w:rsidR="00583ACD" w:rsidRPr="00583ACD" w:rsidRDefault="00583ACD" w:rsidP="00583ACD">
      <w:pPr>
        <w:pStyle w:val="Opstilling-punkttegn"/>
      </w:pPr>
      <w:proofErr w:type="spellStart"/>
      <w:r w:rsidRPr="00254309">
        <w:rPr>
          <w:rStyle w:val="Strk"/>
        </w:rPr>
        <w:t>Option+Y</w:t>
      </w:r>
      <w:proofErr w:type="spellEnd"/>
      <w:r w:rsidRPr="00254309">
        <w:t>:</w:t>
      </w:r>
      <w:r w:rsidRPr="00583ACD">
        <w:t xml:space="preserve"> Ræk op/tag hånden ned</w:t>
      </w:r>
      <w:r w:rsidR="00A465D8">
        <w:t>.</w:t>
      </w:r>
      <w:r w:rsidRPr="00583ACD">
        <w:t xml:space="preserve"> </w:t>
      </w:r>
      <w:r w:rsidR="00A465D8">
        <w:t>(</w:t>
      </w:r>
      <w:proofErr w:type="spellStart"/>
      <w:r w:rsidRPr="00583ACD">
        <w:t>Raise</w:t>
      </w:r>
      <w:proofErr w:type="spellEnd"/>
      <w:r w:rsidRPr="00583ACD">
        <w:t xml:space="preserve"> </w:t>
      </w:r>
      <w:proofErr w:type="spellStart"/>
      <w:r w:rsidRPr="00583ACD">
        <w:t>hand</w:t>
      </w:r>
      <w:proofErr w:type="spellEnd"/>
      <w:r w:rsidRPr="00583ACD">
        <w:t>/</w:t>
      </w:r>
      <w:proofErr w:type="spellStart"/>
      <w:r w:rsidRPr="00583ACD">
        <w:t>lower</w:t>
      </w:r>
      <w:proofErr w:type="spellEnd"/>
      <w:r w:rsidRPr="00583ACD">
        <w:t xml:space="preserve"> </w:t>
      </w:r>
      <w:proofErr w:type="spellStart"/>
      <w:r w:rsidRPr="00583ACD">
        <w:t>hand</w:t>
      </w:r>
      <w:proofErr w:type="spellEnd"/>
      <w:r w:rsidR="00A465D8">
        <w:t>).</w:t>
      </w:r>
    </w:p>
    <w:p w14:paraId="5C47730D" w14:textId="48BCC7B2" w:rsidR="00583ACD" w:rsidRPr="00557611" w:rsidRDefault="00583ACD" w:rsidP="00583ACD">
      <w:pPr>
        <w:pStyle w:val="Opstilling-punkttegn"/>
        <w:rPr>
          <w:lang w:val="en-US"/>
        </w:rPr>
      </w:pPr>
      <w:proofErr w:type="spellStart"/>
      <w:r w:rsidRPr="00254309">
        <w:rPr>
          <w:rStyle w:val="Strk"/>
          <w:lang w:val="en-US"/>
        </w:rPr>
        <w:t>Ctrl+Shift+R</w:t>
      </w:r>
      <w:proofErr w:type="spellEnd"/>
      <w:r w:rsidRPr="00254309">
        <w:rPr>
          <w:lang w:val="en-US"/>
        </w:rPr>
        <w:t>:</w:t>
      </w:r>
      <w:r w:rsidRPr="00557611">
        <w:rPr>
          <w:lang w:val="en-US"/>
        </w:rPr>
        <w:t xml:space="preserve"> Start </w:t>
      </w:r>
      <w:proofErr w:type="spellStart"/>
      <w:r w:rsidRPr="00557611">
        <w:rPr>
          <w:lang w:val="en-US"/>
        </w:rPr>
        <w:t>fjernstyring</w:t>
      </w:r>
      <w:proofErr w:type="spellEnd"/>
      <w:r w:rsidR="00922BAA">
        <w:rPr>
          <w:lang w:val="en-US"/>
        </w:rPr>
        <w:t>.</w:t>
      </w:r>
      <w:r w:rsidRPr="00557611">
        <w:rPr>
          <w:lang w:val="en-US"/>
        </w:rPr>
        <w:t xml:space="preserve"> </w:t>
      </w:r>
      <w:r w:rsidR="00922BAA">
        <w:rPr>
          <w:lang w:val="en-US"/>
        </w:rPr>
        <w:t>(</w:t>
      </w:r>
      <w:r w:rsidRPr="00557611">
        <w:rPr>
          <w:lang w:val="en-US"/>
        </w:rPr>
        <w:t>Gain remote control</w:t>
      </w:r>
      <w:r w:rsidR="00922BAA">
        <w:rPr>
          <w:lang w:val="en-US"/>
        </w:rPr>
        <w:t>).</w:t>
      </w:r>
    </w:p>
    <w:p w14:paraId="3C159D27" w14:textId="426FC317" w:rsidR="00583ACD" w:rsidRPr="00557611" w:rsidRDefault="00583ACD" w:rsidP="00583ACD">
      <w:pPr>
        <w:pStyle w:val="Opstilling-punkttegn"/>
        <w:rPr>
          <w:lang w:val="en-US"/>
        </w:rPr>
      </w:pPr>
      <w:proofErr w:type="spellStart"/>
      <w:r w:rsidRPr="00A465D8">
        <w:rPr>
          <w:rStyle w:val="Strk"/>
          <w:lang w:val="en-US"/>
        </w:rPr>
        <w:t>Ctrl+Shift+G</w:t>
      </w:r>
      <w:proofErr w:type="spellEnd"/>
      <w:r w:rsidRPr="00A465D8">
        <w:rPr>
          <w:lang w:val="en-US"/>
        </w:rPr>
        <w:t>:</w:t>
      </w:r>
      <w:r w:rsidRPr="00557611">
        <w:rPr>
          <w:lang w:val="en-US"/>
        </w:rPr>
        <w:t xml:space="preserve"> Stop </w:t>
      </w:r>
      <w:proofErr w:type="spellStart"/>
      <w:r w:rsidRPr="00557611">
        <w:rPr>
          <w:lang w:val="en-US"/>
        </w:rPr>
        <w:t>fjernstyring</w:t>
      </w:r>
      <w:proofErr w:type="spellEnd"/>
      <w:r w:rsidR="00A465D8">
        <w:rPr>
          <w:lang w:val="en-US"/>
        </w:rPr>
        <w:t>.</w:t>
      </w:r>
      <w:r w:rsidRPr="00557611">
        <w:rPr>
          <w:lang w:val="en-US"/>
        </w:rPr>
        <w:t xml:space="preserve"> </w:t>
      </w:r>
      <w:r w:rsidR="00A465D8">
        <w:rPr>
          <w:lang w:val="en-US"/>
        </w:rPr>
        <w:t>(</w:t>
      </w:r>
      <w:r w:rsidRPr="00557611">
        <w:rPr>
          <w:lang w:val="en-US"/>
        </w:rPr>
        <w:t>Stop remote control</w:t>
      </w:r>
      <w:r w:rsidR="00A465D8">
        <w:rPr>
          <w:lang w:val="en-US"/>
        </w:rPr>
        <w:t>).</w:t>
      </w:r>
    </w:p>
    <w:p w14:paraId="243ABC6F" w14:textId="03D4144A" w:rsidR="00583ACD" w:rsidRPr="00557611" w:rsidRDefault="00583ACD" w:rsidP="00583ACD">
      <w:pPr>
        <w:pStyle w:val="Opstilling-punkttegn"/>
        <w:rPr>
          <w:lang w:val="en-US"/>
        </w:rPr>
      </w:pPr>
      <w:r w:rsidRPr="00A465D8">
        <w:rPr>
          <w:rStyle w:val="Strk"/>
        </w:rPr>
        <w:t>Command(</w:t>
      </w:r>
      <w:r w:rsidRPr="00A465D8">
        <w:rPr>
          <w:rStyle w:val="Strk"/>
          <w:rFonts w:ascii="Cambria Math" w:hAnsi="Cambria Math" w:cs="Cambria Math"/>
        </w:rPr>
        <w:t>⌘</w:t>
      </w:r>
      <w:r w:rsidRPr="00A465D8">
        <w:rPr>
          <w:rStyle w:val="Strk"/>
        </w:rPr>
        <w:t>)+</w:t>
      </w:r>
      <w:proofErr w:type="spellStart"/>
      <w:r w:rsidRPr="00A465D8">
        <w:rPr>
          <w:rStyle w:val="Strk"/>
        </w:rPr>
        <w:t>Shift+F</w:t>
      </w:r>
      <w:proofErr w:type="spellEnd"/>
      <w:r w:rsidRPr="00A465D8">
        <w:t>: Start eller afslut fuldskærmsvisning</w:t>
      </w:r>
      <w:r w:rsidR="00A465D8" w:rsidRPr="00A465D8">
        <w:t xml:space="preserve">. </w:t>
      </w:r>
      <w:r w:rsidR="00A465D8" w:rsidRPr="00A465D8">
        <w:rPr>
          <w:lang w:val="en-US"/>
        </w:rPr>
        <w:t>(</w:t>
      </w:r>
      <w:r w:rsidRPr="00557611">
        <w:rPr>
          <w:lang w:val="en-US"/>
        </w:rPr>
        <w:t>Enter or exit full screen</w:t>
      </w:r>
      <w:r w:rsidR="00A465D8">
        <w:rPr>
          <w:lang w:val="en-US"/>
        </w:rPr>
        <w:t>).</w:t>
      </w:r>
    </w:p>
    <w:p w14:paraId="7C5BAAF0" w14:textId="333FD9E3" w:rsidR="00583ACD" w:rsidRPr="00557611" w:rsidRDefault="00583ACD" w:rsidP="00583ACD">
      <w:pPr>
        <w:pStyle w:val="Opstilling-punkttegn"/>
        <w:rPr>
          <w:lang w:val="en-US"/>
        </w:rPr>
      </w:pPr>
      <w:proofErr w:type="gramStart"/>
      <w:r w:rsidRPr="00A465D8">
        <w:rPr>
          <w:rStyle w:val="Strk"/>
          <w:lang w:val="en-US"/>
        </w:rPr>
        <w:lastRenderedPageBreak/>
        <w:t>Command(</w:t>
      </w:r>
      <w:proofErr w:type="gramEnd"/>
      <w:r w:rsidRPr="00A465D8">
        <w:rPr>
          <w:rStyle w:val="Strk"/>
          <w:rFonts w:ascii="Cambria Math" w:hAnsi="Cambria Math" w:cs="Cambria Math"/>
          <w:lang w:val="en-US"/>
        </w:rPr>
        <w:t>⌘</w:t>
      </w:r>
      <w:r w:rsidRPr="00A465D8">
        <w:rPr>
          <w:rStyle w:val="Strk"/>
          <w:lang w:val="en-US"/>
        </w:rPr>
        <w:t>)+</w:t>
      </w:r>
      <w:proofErr w:type="spellStart"/>
      <w:r w:rsidRPr="00A465D8">
        <w:rPr>
          <w:rStyle w:val="Strk"/>
          <w:lang w:val="en-US"/>
        </w:rPr>
        <w:t>Shift+M</w:t>
      </w:r>
      <w:proofErr w:type="spellEnd"/>
      <w:r w:rsidRPr="00A465D8">
        <w:rPr>
          <w:lang w:val="en-US"/>
        </w:rPr>
        <w:t>:</w:t>
      </w:r>
      <w:r w:rsidRPr="00557611">
        <w:rPr>
          <w:lang w:val="en-US"/>
        </w:rPr>
        <w:t xml:space="preserve"> </w:t>
      </w:r>
      <w:proofErr w:type="spellStart"/>
      <w:r w:rsidRPr="00557611">
        <w:rPr>
          <w:lang w:val="en-US"/>
        </w:rPr>
        <w:t>Minim</w:t>
      </w:r>
      <w:r w:rsidR="00A465D8">
        <w:rPr>
          <w:lang w:val="en-US"/>
        </w:rPr>
        <w:t>é</w:t>
      </w:r>
      <w:r w:rsidRPr="00557611">
        <w:rPr>
          <w:lang w:val="en-US"/>
        </w:rPr>
        <w:t>r</w:t>
      </w:r>
      <w:proofErr w:type="spellEnd"/>
      <w:r w:rsidRPr="00557611">
        <w:rPr>
          <w:lang w:val="en-US"/>
        </w:rPr>
        <w:t xml:space="preserve"> </w:t>
      </w:r>
      <w:proofErr w:type="spellStart"/>
      <w:r w:rsidRPr="00557611">
        <w:rPr>
          <w:lang w:val="en-US"/>
        </w:rPr>
        <w:t>vindue</w:t>
      </w:r>
      <w:proofErr w:type="spellEnd"/>
      <w:r w:rsidR="00A465D8">
        <w:rPr>
          <w:lang w:val="en-US"/>
        </w:rPr>
        <w:t>.</w:t>
      </w:r>
      <w:r w:rsidRPr="00557611">
        <w:rPr>
          <w:lang w:val="en-US"/>
        </w:rPr>
        <w:t xml:space="preserve"> </w:t>
      </w:r>
      <w:r w:rsidR="00A465D8">
        <w:rPr>
          <w:lang w:val="en-US"/>
        </w:rPr>
        <w:t>(</w:t>
      </w:r>
      <w:r w:rsidRPr="00557611">
        <w:rPr>
          <w:lang w:val="en-US"/>
        </w:rPr>
        <w:t>Switch to minimal window</w:t>
      </w:r>
      <w:r w:rsidR="00A465D8">
        <w:rPr>
          <w:lang w:val="en-US"/>
        </w:rPr>
        <w:t>).</w:t>
      </w:r>
    </w:p>
    <w:p w14:paraId="63B9B75D" w14:textId="6C9CC3A5" w:rsidR="00583ACD" w:rsidRPr="00557611" w:rsidRDefault="00583ACD" w:rsidP="00583ACD">
      <w:pPr>
        <w:pStyle w:val="Opstilling-punkttegn"/>
        <w:rPr>
          <w:lang w:val="en-US"/>
        </w:rPr>
      </w:pPr>
      <w:proofErr w:type="spellStart"/>
      <w:r w:rsidRPr="00E570D7">
        <w:rPr>
          <w:rStyle w:val="Strk"/>
        </w:rPr>
        <w:t>Ctrl+Option+Command+H</w:t>
      </w:r>
      <w:proofErr w:type="spellEnd"/>
      <w:r w:rsidRPr="00E570D7">
        <w:t>: Vis/skjul mødekontroller</w:t>
      </w:r>
      <w:r w:rsidR="00A465D8" w:rsidRPr="00E570D7">
        <w:t>.</w:t>
      </w:r>
      <w:r w:rsidRPr="00E570D7">
        <w:t xml:space="preserve"> </w:t>
      </w:r>
      <w:r w:rsidR="00A465D8" w:rsidRPr="00A465D8">
        <w:rPr>
          <w:lang w:val="en-US"/>
        </w:rPr>
        <w:t>(</w:t>
      </w:r>
      <w:r w:rsidRPr="00557611">
        <w:rPr>
          <w:lang w:val="en-US"/>
        </w:rPr>
        <w:t>Show/hide meeting controls</w:t>
      </w:r>
      <w:r w:rsidR="00A465D8">
        <w:rPr>
          <w:lang w:val="en-US"/>
        </w:rPr>
        <w:t>).</w:t>
      </w:r>
    </w:p>
    <w:p w14:paraId="66BC667D" w14:textId="5C56D552" w:rsidR="00583ACD" w:rsidRPr="00102F27" w:rsidRDefault="00583ACD" w:rsidP="00583ACD">
      <w:pPr>
        <w:pStyle w:val="Opstilling-punkttegn"/>
        <w:rPr>
          <w:lang w:val="en-US"/>
        </w:rPr>
      </w:pPr>
      <w:proofErr w:type="spellStart"/>
      <w:r w:rsidRPr="00A465D8">
        <w:rPr>
          <w:rStyle w:val="Strk"/>
        </w:rPr>
        <w:t>Ctrl</w:t>
      </w:r>
      <w:proofErr w:type="spellEnd"/>
      <w:r w:rsidRPr="00A465D8">
        <w:rPr>
          <w:rStyle w:val="Strk"/>
        </w:rPr>
        <w:t>+\</w:t>
      </w:r>
      <w:r w:rsidRPr="00A465D8">
        <w:t>:</w:t>
      </w:r>
      <w:r w:rsidRPr="00583ACD">
        <w:t xml:space="preserve"> </w:t>
      </w:r>
      <w:r w:rsidR="00B44B90">
        <w:t>S</w:t>
      </w:r>
      <w:r w:rsidRPr="00583ACD">
        <w:t>lå til/fra</w:t>
      </w:r>
      <w:r w:rsidR="00B44B90">
        <w:t>:</w:t>
      </w:r>
      <w:r w:rsidRPr="00583ACD">
        <w:t xml:space="preserve"> Vis altid værktøjslinjen </w:t>
      </w:r>
      <w:r w:rsidRPr="00102F27">
        <w:rPr>
          <w:b/>
          <w:bCs/>
        </w:rPr>
        <w:t>Zoommødekontroller</w:t>
      </w:r>
      <w:r w:rsidRPr="00583ACD">
        <w:t xml:space="preserve"> under </w:t>
      </w:r>
      <w:r w:rsidR="00102F27">
        <w:t>I</w:t>
      </w:r>
      <w:r w:rsidRPr="00583ACD">
        <w:t xml:space="preserve">ndstillinger </w:t>
      </w:r>
      <w:r w:rsidR="00102F27">
        <w:t>i menuen</w:t>
      </w:r>
      <w:r w:rsidRPr="00583ACD">
        <w:t xml:space="preserve"> Generelt</w:t>
      </w:r>
      <w:r w:rsidR="00102F27">
        <w:t>.</w:t>
      </w:r>
      <w:r w:rsidRPr="00583ACD">
        <w:t xml:space="preserve"> </w:t>
      </w:r>
      <w:r w:rsidR="00102F27" w:rsidRPr="00102F27">
        <w:rPr>
          <w:lang w:val="en-US"/>
        </w:rPr>
        <w:t>(</w:t>
      </w:r>
      <w:r w:rsidRPr="00102F27">
        <w:rPr>
          <w:lang w:val="en-US"/>
        </w:rPr>
        <w:t>Toggle the </w:t>
      </w:r>
      <w:r w:rsidRPr="00102F27">
        <w:rPr>
          <w:rStyle w:val="Strk"/>
          <w:b w:val="0"/>
          <w:bCs w:val="0"/>
          <w:lang w:val="en-US"/>
        </w:rPr>
        <w:t>Always Show meeting controls</w:t>
      </w:r>
      <w:r w:rsidRPr="00102F27">
        <w:rPr>
          <w:lang w:val="en-US"/>
        </w:rPr>
        <w:t> option in </w:t>
      </w:r>
      <w:r w:rsidRPr="00102F27">
        <w:rPr>
          <w:rStyle w:val="Strk"/>
          <w:b w:val="0"/>
          <w:bCs w:val="0"/>
          <w:lang w:val="en-US"/>
        </w:rPr>
        <w:t>General</w:t>
      </w:r>
      <w:r w:rsidRPr="00102F27">
        <w:rPr>
          <w:lang w:val="en-US"/>
        </w:rPr>
        <w:t> settings</w:t>
      </w:r>
      <w:r w:rsidR="00102F27" w:rsidRPr="00102F27">
        <w:rPr>
          <w:lang w:val="en-US"/>
        </w:rPr>
        <w:t>).</w:t>
      </w:r>
    </w:p>
    <w:p w14:paraId="628438BB" w14:textId="66D77460" w:rsidR="006A3C90" w:rsidRPr="00603002" w:rsidRDefault="00583ACD" w:rsidP="00603002">
      <w:pPr>
        <w:pStyle w:val="Opstilling-punkttegn"/>
        <w:rPr>
          <w:lang w:val="en-US"/>
        </w:rPr>
      </w:pPr>
      <w:r w:rsidRPr="00B44B90">
        <w:rPr>
          <w:rStyle w:val="Strk"/>
        </w:rPr>
        <w:t>Command(</w:t>
      </w:r>
      <w:r w:rsidRPr="00B44B90">
        <w:rPr>
          <w:rStyle w:val="Strk"/>
          <w:rFonts w:ascii="Cambria Math" w:hAnsi="Cambria Math" w:cs="Cambria Math"/>
        </w:rPr>
        <w:t>⌘</w:t>
      </w:r>
      <w:r w:rsidRPr="00B44B90">
        <w:rPr>
          <w:rStyle w:val="Strk"/>
        </w:rPr>
        <w:t>)+W</w:t>
      </w:r>
      <w:r w:rsidRPr="00B44B90">
        <w:t>:</w:t>
      </w:r>
      <w:r w:rsidRPr="00583ACD">
        <w:t xml:space="preserve"> Afslut eller forlad mødet</w:t>
      </w:r>
      <w:r w:rsidR="00B44B90">
        <w:t>.</w:t>
      </w:r>
      <w:r w:rsidRPr="00583ACD">
        <w:t xml:space="preserve"> </w:t>
      </w:r>
      <w:r w:rsidR="00B44B90" w:rsidRPr="00E570D7">
        <w:rPr>
          <w:lang w:val="en-US"/>
        </w:rPr>
        <w:t>(</w:t>
      </w:r>
      <w:r w:rsidRPr="00E570D7">
        <w:rPr>
          <w:lang w:val="en-US"/>
        </w:rPr>
        <w:t>Prompt to End or Leave Meeting</w:t>
      </w:r>
      <w:r w:rsidR="00B44B90" w:rsidRPr="00E570D7">
        <w:rPr>
          <w:lang w:val="en-US"/>
        </w:rPr>
        <w:t>).</w:t>
      </w:r>
    </w:p>
    <w:p w14:paraId="4B4AE153" w14:textId="73B0B19F" w:rsidR="006A3C90" w:rsidRPr="00A54BF1" w:rsidRDefault="00B44B90" w:rsidP="00A54BF1">
      <w:pPr>
        <w:pStyle w:val="Overskrift3"/>
      </w:pPr>
      <w:r>
        <w:t>Chat</w:t>
      </w:r>
    </w:p>
    <w:p w14:paraId="42091ACA" w14:textId="180FDF6F" w:rsidR="00A54BF1" w:rsidRPr="006967AE" w:rsidRDefault="00A54BF1" w:rsidP="00A54BF1">
      <w:pPr>
        <w:pStyle w:val="Opstilling-punkttegn"/>
        <w:rPr>
          <w:lang w:val="en-US"/>
        </w:rPr>
      </w:pPr>
      <w:r w:rsidRPr="00B44B90">
        <w:rPr>
          <w:rStyle w:val="Strk"/>
        </w:rPr>
        <w:t>Command(</w:t>
      </w:r>
      <w:r w:rsidRPr="00B44B90">
        <w:rPr>
          <w:rStyle w:val="Strk"/>
          <w:rFonts w:ascii="Cambria Math" w:hAnsi="Cambria Math" w:cs="Cambria Math"/>
        </w:rPr>
        <w:t>⌘</w:t>
      </w:r>
      <w:r w:rsidRPr="00B44B90">
        <w:rPr>
          <w:rStyle w:val="Strk"/>
        </w:rPr>
        <w:t>)+K</w:t>
      </w:r>
      <w:r w:rsidRPr="00B44B90">
        <w:t>:</w:t>
      </w:r>
      <w:r w:rsidR="006967AE">
        <w:t xml:space="preserve"> Gå </w:t>
      </w:r>
      <w:r w:rsidR="006967AE" w:rsidRPr="005323CE">
        <w:t xml:space="preserve">til en chat med </w:t>
      </w:r>
      <w:r w:rsidR="006967AE">
        <w:t xml:space="preserve">en anden mødedeltager. </w:t>
      </w:r>
      <w:r w:rsidR="006967AE" w:rsidRPr="006967AE">
        <w:rPr>
          <w:lang w:val="en-US"/>
        </w:rPr>
        <w:t>(</w:t>
      </w:r>
      <w:r w:rsidRPr="006967AE">
        <w:rPr>
          <w:lang w:val="en-US"/>
        </w:rPr>
        <w:t>Jump to chat with someone</w:t>
      </w:r>
      <w:r w:rsidR="006967AE">
        <w:rPr>
          <w:lang w:val="en-US"/>
        </w:rPr>
        <w:t>).</w:t>
      </w:r>
    </w:p>
    <w:p w14:paraId="094D8C20" w14:textId="67CF6DFC" w:rsidR="006967AE" w:rsidRPr="00603002" w:rsidRDefault="00A54BF1" w:rsidP="001C16C5">
      <w:pPr>
        <w:pStyle w:val="Opstilling-punkttegn"/>
        <w:rPr>
          <w:rStyle w:val="Strk"/>
          <w:b w:val="0"/>
          <w:bCs w:val="0"/>
        </w:rPr>
      </w:pPr>
      <w:r w:rsidRPr="00B44B90">
        <w:rPr>
          <w:rStyle w:val="Strk"/>
        </w:rPr>
        <w:t>Command(</w:t>
      </w:r>
      <w:r w:rsidRPr="00B44B90">
        <w:rPr>
          <w:rStyle w:val="Strk"/>
          <w:rFonts w:ascii="Cambria Math" w:hAnsi="Cambria Math" w:cs="Cambria Math"/>
        </w:rPr>
        <w:t>⌘</w:t>
      </w:r>
      <w:r w:rsidRPr="00B44B90">
        <w:rPr>
          <w:rStyle w:val="Strk"/>
        </w:rPr>
        <w:t>)+T</w:t>
      </w:r>
      <w:r w:rsidRPr="00B44B90">
        <w:t>:</w:t>
      </w:r>
      <w:r w:rsidRPr="00A54BF1">
        <w:t xml:space="preserve"> </w:t>
      </w:r>
      <w:r w:rsidR="006967AE">
        <w:t>Tag et s</w:t>
      </w:r>
      <w:r w:rsidRPr="00A54BF1">
        <w:t>kærmbillede</w:t>
      </w:r>
      <w:r w:rsidR="006967AE">
        <w:t>.</w:t>
      </w:r>
      <w:r w:rsidRPr="00A54BF1">
        <w:t xml:space="preserve"> </w:t>
      </w:r>
      <w:r w:rsidR="006967AE">
        <w:t>(</w:t>
      </w:r>
      <w:proofErr w:type="spellStart"/>
      <w:r w:rsidRPr="00A54BF1">
        <w:t>Screenshot</w:t>
      </w:r>
      <w:proofErr w:type="spellEnd"/>
      <w:r w:rsidR="006967AE">
        <w:t>).</w:t>
      </w:r>
    </w:p>
    <w:p w14:paraId="59DECC37" w14:textId="0DB435C5" w:rsidR="001C16C5" w:rsidRPr="001C76E4" w:rsidRDefault="00603002" w:rsidP="00603002">
      <w:pPr>
        <w:pStyle w:val="Opstilling-punkttegn"/>
        <w:numPr>
          <w:ilvl w:val="0"/>
          <w:numId w:val="0"/>
        </w:numPr>
        <w:ind w:left="284"/>
      </w:pPr>
      <w:hyperlink r:id="rId18" w:history="1">
        <w:r w:rsidRPr="00603002">
          <w:rPr>
            <w:rStyle w:val="Hyperlink"/>
          </w:rPr>
          <w:t xml:space="preserve">Klik her for flere genvejstaster </w:t>
        </w:r>
        <w:r>
          <w:rPr>
            <w:rStyle w:val="Hyperlink"/>
          </w:rPr>
          <w:t xml:space="preserve">til chatfunktioner </w:t>
        </w:r>
        <w:r w:rsidRPr="00603002">
          <w:rPr>
            <w:rStyle w:val="Hyperlink"/>
          </w:rPr>
          <w:t>på Zooms hje</w:t>
        </w:r>
        <w:bookmarkStart w:id="4" w:name="_GoBack"/>
        <w:bookmarkEnd w:id="4"/>
        <w:r w:rsidRPr="00603002">
          <w:rPr>
            <w:rStyle w:val="Hyperlink"/>
          </w:rPr>
          <w:t>mmeside</w:t>
        </w:r>
      </w:hyperlink>
      <w:r>
        <w:t>.</w:t>
      </w:r>
      <w:r>
        <w:t xml:space="preserve"> </w:t>
      </w:r>
    </w:p>
    <w:p w14:paraId="6DD78B93" w14:textId="1211BF90" w:rsidR="006A3C90" w:rsidRPr="005323CE" w:rsidRDefault="006A3C90" w:rsidP="006A3C90">
      <w:pPr>
        <w:pStyle w:val="Overskrift3"/>
      </w:pPr>
      <w:r w:rsidRPr="005323CE">
        <w:t xml:space="preserve">Telefon </w:t>
      </w:r>
      <w:r w:rsidR="00907FBE">
        <w:t>(</w:t>
      </w:r>
      <w:r w:rsidRPr="005323CE">
        <w:t>Phone</w:t>
      </w:r>
      <w:r w:rsidR="00907FBE">
        <w:t>)</w:t>
      </w:r>
    </w:p>
    <w:p w14:paraId="317E13AC" w14:textId="365CA5AC" w:rsidR="006F6A0C" w:rsidRPr="00907FBE" w:rsidRDefault="006F6A0C" w:rsidP="006F6A0C">
      <w:pPr>
        <w:pStyle w:val="Opstilling-punkttegn"/>
        <w:rPr>
          <w:lang w:val="en-US"/>
        </w:rPr>
      </w:pPr>
      <w:proofErr w:type="spellStart"/>
      <w:r w:rsidRPr="00907FBE">
        <w:rPr>
          <w:rStyle w:val="Strk"/>
        </w:rPr>
        <w:t>Ctrl+Shift+C</w:t>
      </w:r>
      <w:proofErr w:type="spellEnd"/>
      <w:r w:rsidRPr="00907FBE">
        <w:t xml:space="preserve">: Ring til det markerede </w:t>
      </w:r>
      <w:r w:rsidR="00907FBE" w:rsidRPr="00907FBE">
        <w:t>telefon</w:t>
      </w:r>
      <w:r w:rsidRPr="00907FBE">
        <w:t>nummer</w:t>
      </w:r>
      <w:r w:rsidR="00907FBE" w:rsidRPr="00907FBE">
        <w:t>.</w:t>
      </w:r>
      <w:r w:rsidRPr="00907FBE">
        <w:t> </w:t>
      </w:r>
      <w:r w:rsidR="00907FBE">
        <w:t>(</w:t>
      </w:r>
      <w:hyperlink r:id="rId19" w:tgtFrame="_self" w:history="1">
        <w:r w:rsidRPr="00907FBE">
          <w:rPr>
            <w:rStyle w:val="Hyperlink"/>
            <w:color w:val="auto"/>
            <w:u w:val="none"/>
            <w:lang w:val="en-US"/>
          </w:rPr>
          <w:t>Call highlighted phone number</w:t>
        </w:r>
      </w:hyperlink>
      <w:r w:rsidR="00907FBE">
        <w:rPr>
          <w:rStyle w:val="Hyperlink"/>
          <w:color w:val="auto"/>
          <w:u w:val="none"/>
        </w:rPr>
        <w:t>)</w:t>
      </w:r>
      <w:r w:rsidRPr="00907FBE">
        <w:rPr>
          <w:lang w:val="en-US"/>
        </w:rPr>
        <w:t>.</w:t>
      </w:r>
    </w:p>
    <w:p w14:paraId="4CC575F1" w14:textId="7BC41799" w:rsidR="006F6A0C" w:rsidRPr="006F6A0C" w:rsidRDefault="006F6A0C" w:rsidP="006F6A0C">
      <w:pPr>
        <w:pStyle w:val="Opstilling-punkttegn"/>
        <w:rPr>
          <w:lang w:val="en-US"/>
        </w:rPr>
      </w:pPr>
      <w:proofErr w:type="spellStart"/>
      <w:r w:rsidRPr="00E570D7">
        <w:rPr>
          <w:rStyle w:val="Strk"/>
        </w:rPr>
        <w:t>Ctrl+Shift+A</w:t>
      </w:r>
      <w:proofErr w:type="spellEnd"/>
      <w:r w:rsidRPr="00E570D7">
        <w:t>: Accept</w:t>
      </w:r>
      <w:r w:rsidR="00907FBE" w:rsidRPr="00E570D7">
        <w:t>é</w:t>
      </w:r>
      <w:r w:rsidRPr="00E570D7">
        <w:t>r indgående opkald</w:t>
      </w:r>
      <w:r w:rsidR="00907FBE" w:rsidRPr="00E570D7">
        <w:t>.</w:t>
      </w:r>
      <w:r w:rsidRPr="00E570D7">
        <w:t xml:space="preserve"> </w:t>
      </w:r>
      <w:r w:rsidR="00907FBE">
        <w:rPr>
          <w:lang w:val="en-US"/>
        </w:rPr>
        <w:t>(</w:t>
      </w:r>
      <w:r w:rsidRPr="006F6A0C">
        <w:rPr>
          <w:lang w:val="en-US"/>
        </w:rPr>
        <w:t>Accept inbound call</w:t>
      </w:r>
      <w:r w:rsidR="00907FBE">
        <w:rPr>
          <w:lang w:val="en-US"/>
        </w:rPr>
        <w:t>)</w:t>
      </w:r>
      <w:r w:rsidRPr="006F6A0C">
        <w:rPr>
          <w:lang w:val="en-US"/>
        </w:rPr>
        <w:t>.</w:t>
      </w:r>
    </w:p>
    <w:p w14:paraId="4E4A6AD4" w14:textId="1A37F940" w:rsidR="006F6A0C" w:rsidRPr="006F6A0C" w:rsidRDefault="006F6A0C" w:rsidP="006F6A0C">
      <w:pPr>
        <w:pStyle w:val="Opstilling-punkttegn"/>
      </w:pPr>
      <w:proofErr w:type="spellStart"/>
      <w:r w:rsidRPr="00907FBE">
        <w:rPr>
          <w:rStyle w:val="Strk"/>
        </w:rPr>
        <w:t>Ctrl+Shift+D</w:t>
      </w:r>
      <w:proofErr w:type="spellEnd"/>
      <w:r w:rsidRPr="00907FBE">
        <w:t>:</w:t>
      </w:r>
      <w:r w:rsidRPr="006F6A0C">
        <w:t xml:space="preserve"> Afvis indgående opkald</w:t>
      </w:r>
      <w:r w:rsidR="00907FBE">
        <w:t>.</w:t>
      </w:r>
      <w:r w:rsidRPr="006F6A0C">
        <w:t xml:space="preserve"> </w:t>
      </w:r>
      <w:r w:rsidR="00907FBE">
        <w:t>(</w:t>
      </w:r>
      <w:proofErr w:type="spellStart"/>
      <w:r w:rsidRPr="006F6A0C">
        <w:t>Decline</w:t>
      </w:r>
      <w:proofErr w:type="spellEnd"/>
      <w:r w:rsidRPr="006F6A0C">
        <w:t xml:space="preserve"> </w:t>
      </w:r>
      <w:proofErr w:type="spellStart"/>
      <w:r w:rsidRPr="006F6A0C">
        <w:t>inbound</w:t>
      </w:r>
      <w:proofErr w:type="spellEnd"/>
      <w:r w:rsidRPr="006F6A0C">
        <w:t xml:space="preserve"> </w:t>
      </w:r>
      <w:proofErr w:type="spellStart"/>
      <w:r w:rsidRPr="006F6A0C">
        <w:t>call</w:t>
      </w:r>
      <w:proofErr w:type="spellEnd"/>
      <w:r w:rsidR="00907FBE">
        <w:t>)</w:t>
      </w:r>
      <w:r w:rsidRPr="006F6A0C">
        <w:t>.</w:t>
      </w:r>
    </w:p>
    <w:p w14:paraId="17F11D69" w14:textId="68713563" w:rsidR="006F6A0C" w:rsidRPr="006F6A0C" w:rsidRDefault="006F6A0C" w:rsidP="006F6A0C">
      <w:pPr>
        <w:pStyle w:val="Opstilling-punkttegn"/>
      </w:pPr>
      <w:proofErr w:type="spellStart"/>
      <w:r w:rsidRPr="00907FBE">
        <w:rPr>
          <w:rStyle w:val="Strk"/>
        </w:rPr>
        <w:t>Ctrl+Shift+E</w:t>
      </w:r>
      <w:proofErr w:type="spellEnd"/>
      <w:r w:rsidRPr="00907FBE">
        <w:t xml:space="preserve">: </w:t>
      </w:r>
      <w:r w:rsidRPr="006F6A0C">
        <w:t>Afslut nuværende opkald</w:t>
      </w:r>
      <w:r w:rsidR="00907FBE">
        <w:t>.</w:t>
      </w:r>
      <w:r w:rsidRPr="006F6A0C">
        <w:t xml:space="preserve"> </w:t>
      </w:r>
      <w:r w:rsidR="00907FBE">
        <w:t>(</w:t>
      </w:r>
      <w:r w:rsidRPr="006F6A0C">
        <w:t xml:space="preserve">End </w:t>
      </w:r>
      <w:proofErr w:type="spellStart"/>
      <w:r w:rsidRPr="006F6A0C">
        <w:t>current</w:t>
      </w:r>
      <w:proofErr w:type="spellEnd"/>
      <w:r w:rsidRPr="006F6A0C">
        <w:t xml:space="preserve"> </w:t>
      </w:r>
      <w:proofErr w:type="spellStart"/>
      <w:r w:rsidRPr="006F6A0C">
        <w:t>call</w:t>
      </w:r>
      <w:proofErr w:type="spellEnd"/>
      <w:r w:rsidR="00907FBE">
        <w:t>)</w:t>
      </w:r>
      <w:r w:rsidRPr="006F6A0C">
        <w:t>.</w:t>
      </w:r>
    </w:p>
    <w:p w14:paraId="1802092F" w14:textId="60DB5CB2" w:rsidR="006F6A0C" w:rsidRPr="006F6A0C" w:rsidRDefault="006F6A0C" w:rsidP="006F6A0C">
      <w:pPr>
        <w:pStyle w:val="Opstilling-punkttegn"/>
      </w:pPr>
      <w:proofErr w:type="spellStart"/>
      <w:r w:rsidRPr="00907FBE">
        <w:rPr>
          <w:rStyle w:val="Strk"/>
        </w:rPr>
        <w:t>Ctrl+Shift+M</w:t>
      </w:r>
      <w:proofErr w:type="spellEnd"/>
      <w:r w:rsidRPr="00907FBE">
        <w:t>:</w:t>
      </w:r>
      <w:r w:rsidRPr="006F6A0C">
        <w:t xml:space="preserve"> Sluk/tænd mikrofon</w:t>
      </w:r>
      <w:r w:rsidR="00907FBE">
        <w:t>. (</w:t>
      </w:r>
      <w:proofErr w:type="spellStart"/>
      <w:r w:rsidRPr="006F6A0C">
        <w:t>Mute</w:t>
      </w:r>
      <w:proofErr w:type="spellEnd"/>
      <w:r w:rsidRPr="006F6A0C">
        <w:t>/</w:t>
      </w:r>
      <w:proofErr w:type="spellStart"/>
      <w:r w:rsidRPr="006F6A0C">
        <w:t>unmute</w:t>
      </w:r>
      <w:proofErr w:type="spellEnd"/>
      <w:r w:rsidRPr="006F6A0C">
        <w:t xml:space="preserve"> mic</w:t>
      </w:r>
      <w:r w:rsidR="00907FBE">
        <w:t>)</w:t>
      </w:r>
      <w:r w:rsidRPr="006F6A0C">
        <w:t>.</w:t>
      </w:r>
    </w:p>
    <w:p w14:paraId="212700DB" w14:textId="1F8DF59E" w:rsidR="006F6A0C" w:rsidRPr="006F6A0C" w:rsidRDefault="006F6A0C" w:rsidP="006F6A0C">
      <w:pPr>
        <w:pStyle w:val="Opstilling-punkttegn"/>
      </w:pPr>
      <w:proofErr w:type="spellStart"/>
      <w:r w:rsidRPr="00907FBE">
        <w:rPr>
          <w:rStyle w:val="Strk"/>
        </w:rPr>
        <w:t>Ctrl+Shift+H</w:t>
      </w:r>
      <w:proofErr w:type="spellEnd"/>
      <w:r w:rsidRPr="00907FBE">
        <w:t xml:space="preserve">: </w:t>
      </w:r>
      <w:r w:rsidRPr="006F6A0C">
        <w:t>Park</w:t>
      </w:r>
      <w:r w:rsidR="00907FBE">
        <w:t>é</w:t>
      </w:r>
      <w:r w:rsidRPr="006F6A0C">
        <w:t>r/genaktiv</w:t>
      </w:r>
      <w:r w:rsidR="00907FBE">
        <w:t>é</w:t>
      </w:r>
      <w:r w:rsidRPr="006F6A0C">
        <w:t>r opkald</w:t>
      </w:r>
      <w:r w:rsidR="00907FBE">
        <w:t>. (</w:t>
      </w:r>
      <w:r w:rsidRPr="006F6A0C">
        <w:t>Hold/</w:t>
      </w:r>
      <w:proofErr w:type="spellStart"/>
      <w:r w:rsidRPr="006F6A0C">
        <w:t>unhold</w:t>
      </w:r>
      <w:proofErr w:type="spellEnd"/>
      <w:r w:rsidRPr="006F6A0C">
        <w:t xml:space="preserve"> </w:t>
      </w:r>
      <w:proofErr w:type="spellStart"/>
      <w:r w:rsidRPr="006F6A0C">
        <w:t>call</w:t>
      </w:r>
      <w:proofErr w:type="spellEnd"/>
      <w:r w:rsidR="00907FBE">
        <w:t>)</w:t>
      </w:r>
      <w:r w:rsidRPr="006F6A0C">
        <w:t>.</w:t>
      </w:r>
    </w:p>
    <w:p w14:paraId="7C0BDAD8" w14:textId="024372C5" w:rsidR="006A3C90" w:rsidRDefault="006A3C90" w:rsidP="00215602">
      <w:pPr>
        <w:pStyle w:val="Brdtekst"/>
        <w:spacing w:before="8"/>
        <w:rPr>
          <w:sz w:val="23"/>
          <w:highlight w:val="yellow"/>
        </w:rPr>
      </w:pPr>
    </w:p>
    <w:p w14:paraId="5DB4B1C6" w14:textId="1DB9A904" w:rsidR="00F508AA" w:rsidRPr="004B6D7D" w:rsidRDefault="00603002" w:rsidP="00F508AA">
      <w:hyperlink r:id="rId20" w:history="1">
        <w:r w:rsidRPr="00603002">
          <w:rPr>
            <w:rStyle w:val="Hyperlink"/>
          </w:rPr>
          <w:t xml:space="preserve">Klik her for at finde </w:t>
        </w:r>
        <w:r w:rsidR="00F508AA" w:rsidRPr="00603002">
          <w:rPr>
            <w:rStyle w:val="Hyperlink"/>
          </w:rPr>
          <w:t xml:space="preserve">en opdateret liste </w:t>
        </w:r>
        <w:r w:rsidR="001E2C73" w:rsidRPr="00603002">
          <w:rPr>
            <w:rStyle w:val="Hyperlink"/>
          </w:rPr>
          <w:t xml:space="preserve">på engelsk </w:t>
        </w:r>
        <w:r w:rsidR="00F508AA" w:rsidRPr="00603002">
          <w:rPr>
            <w:rStyle w:val="Hyperlink"/>
          </w:rPr>
          <w:t>over genvejstaster</w:t>
        </w:r>
        <w:r w:rsidR="001E2C73" w:rsidRPr="00603002">
          <w:rPr>
            <w:rStyle w:val="Hyperlink"/>
          </w:rPr>
          <w:t xml:space="preserve"> i Zoom</w:t>
        </w:r>
        <w:r w:rsidR="00406F3E" w:rsidRPr="00603002">
          <w:rPr>
            <w:rStyle w:val="Hyperlink"/>
          </w:rPr>
          <w:t xml:space="preserve"> </w:t>
        </w:r>
        <w:r w:rsidR="00C82E3C" w:rsidRPr="00603002">
          <w:rPr>
            <w:rStyle w:val="Hyperlink"/>
          </w:rPr>
          <w:t xml:space="preserve">for </w:t>
        </w:r>
        <w:proofErr w:type="spellStart"/>
        <w:r w:rsidR="00C82E3C" w:rsidRPr="00603002">
          <w:rPr>
            <w:rStyle w:val="Hyperlink"/>
          </w:rPr>
          <w:t>windows</w:t>
        </w:r>
        <w:proofErr w:type="spellEnd"/>
        <w:r w:rsidR="00C82E3C" w:rsidRPr="00603002">
          <w:rPr>
            <w:rStyle w:val="Hyperlink"/>
          </w:rPr>
          <w:t xml:space="preserve"> computere, Mac computere (</w:t>
        </w:r>
        <w:proofErr w:type="spellStart"/>
        <w:r w:rsidR="00C82E3C" w:rsidRPr="00603002">
          <w:rPr>
            <w:rStyle w:val="Hyperlink"/>
          </w:rPr>
          <w:t>MacOS</w:t>
        </w:r>
        <w:proofErr w:type="spellEnd"/>
        <w:r w:rsidR="00C82E3C" w:rsidRPr="00603002">
          <w:rPr>
            <w:rStyle w:val="Hyperlink"/>
          </w:rPr>
          <w:t>)</w:t>
        </w:r>
        <w:r w:rsidR="006105C7" w:rsidRPr="00603002">
          <w:rPr>
            <w:rStyle w:val="Hyperlink"/>
          </w:rPr>
          <w:t>, iPad (</w:t>
        </w:r>
        <w:proofErr w:type="spellStart"/>
        <w:r w:rsidR="006105C7" w:rsidRPr="00603002">
          <w:rPr>
            <w:rStyle w:val="Hyperlink"/>
          </w:rPr>
          <w:t>iOS</w:t>
        </w:r>
        <w:proofErr w:type="spellEnd"/>
        <w:r w:rsidR="006105C7" w:rsidRPr="00603002">
          <w:rPr>
            <w:rStyle w:val="Hyperlink"/>
          </w:rPr>
          <w:t>) og computere med Linux styresystem</w:t>
        </w:r>
        <w:r w:rsidRPr="00603002">
          <w:rPr>
            <w:rStyle w:val="Hyperlink"/>
          </w:rPr>
          <w:t>.</w:t>
        </w:r>
      </w:hyperlink>
    </w:p>
    <w:sectPr w:rsidR="00F508AA" w:rsidRPr="004B6D7D" w:rsidSect="000C04A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A1CD6" w14:textId="77777777" w:rsidR="003B7818" w:rsidRDefault="003B7818">
      <w:pPr>
        <w:spacing w:line="240" w:lineRule="auto"/>
      </w:pPr>
      <w:r>
        <w:separator/>
      </w:r>
    </w:p>
  </w:endnote>
  <w:endnote w:type="continuationSeparator" w:id="0">
    <w:p w14:paraId="5753AB39" w14:textId="77777777" w:rsidR="003B7818" w:rsidRDefault="003B7818">
      <w:pPr>
        <w:spacing w:line="240" w:lineRule="auto"/>
      </w:pPr>
      <w:r>
        <w:continuationSeparator/>
      </w:r>
    </w:p>
  </w:endnote>
  <w:endnote w:type="continuationNotice" w:id="1">
    <w:p w14:paraId="08A6EF6F" w14:textId="77777777" w:rsidR="003B7818" w:rsidRDefault="003B781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BA5EEA2-2658-4E62-A2F8-897A07E15FE4}"/>
    <w:embedBold r:id="rId2" w:fontKey="{8C66292F-AF1F-4E4A-874E-CD61C1135ADB}"/>
    <w:embedItalic r:id="rId3" w:fontKey="{B00C2150-EF7D-482D-BBB1-4E37B3DD295F}"/>
    <w:embedBoldItalic r:id="rId4" w:fontKey="{7ABB3A80-6EDE-41B2-8A26-362D02DE46FC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5" w:fontKey="{77EE1D87-DC77-4251-BD29-C4F8D0E343E5}"/>
    <w:embedBold r:id="rId6" w:fontKey="{24DA923C-915C-4274-9526-19C001533C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Calibri"/>
    <w:panose1 w:val="00000000000000000000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B81260B-23EB-4FCC-A453-477E494EA71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624376B2-BFC9-4CF0-9F60-BAB2326615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DD695" w14:textId="77777777" w:rsidR="00E570D7" w:rsidRDefault="00E570D7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3D60D" w14:textId="77777777" w:rsidR="00E570D7" w:rsidRDefault="00E570D7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E7CA9" w14:textId="77777777" w:rsidR="00E570D7" w:rsidRDefault="00E570D7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D549C" w14:textId="77777777" w:rsidR="003B7818" w:rsidRDefault="003B7818">
      <w:pPr>
        <w:spacing w:line="240" w:lineRule="auto"/>
      </w:pPr>
      <w:r>
        <w:separator/>
      </w:r>
    </w:p>
  </w:footnote>
  <w:footnote w:type="continuationSeparator" w:id="0">
    <w:p w14:paraId="0B0453CB" w14:textId="77777777" w:rsidR="003B7818" w:rsidRDefault="003B7818">
      <w:pPr>
        <w:spacing w:line="240" w:lineRule="auto"/>
      </w:pPr>
      <w:r>
        <w:continuationSeparator/>
      </w:r>
    </w:p>
  </w:footnote>
  <w:footnote w:type="continuationNotice" w:id="1">
    <w:p w14:paraId="27CD3A5F" w14:textId="77777777" w:rsidR="003B7818" w:rsidRDefault="003B781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1C0AF" w14:textId="77777777" w:rsidR="00E570D7" w:rsidRDefault="00E570D7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AF97E" w14:textId="77777777" w:rsidR="001E2579" w:rsidRDefault="001E2579" w:rsidP="00022BE5">
    <w:pPr>
      <w:pStyle w:val="Sidehoved"/>
    </w:pPr>
  </w:p>
  <w:p w14:paraId="5DCAF97F" w14:textId="77777777" w:rsidR="001E2579" w:rsidRDefault="001E2579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AF982" w14:textId="3CDD5B9A" w:rsidR="001E2579" w:rsidRDefault="001E2579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hidden="1" allowOverlap="1" wp14:anchorId="5DCAF98B" wp14:editId="130FF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1E2579" w:rsidRPr="00F4074D" w:rsidRDefault="001E2579" w:rsidP="00F4074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CD8E1B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D247F"/>
    <w:multiLevelType w:val="multilevel"/>
    <w:tmpl w:val="C8B0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4721CC"/>
    <w:multiLevelType w:val="hybridMultilevel"/>
    <w:tmpl w:val="89D4F7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A121C"/>
    <w:multiLevelType w:val="multilevel"/>
    <w:tmpl w:val="B9F8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F97CAE"/>
    <w:multiLevelType w:val="multilevel"/>
    <w:tmpl w:val="E592B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4F6969"/>
    <w:multiLevelType w:val="multilevel"/>
    <w:tmpl w:val="68D4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1D15D08"/>
    <w:multiLevelType w:val="multilevel"/>
    <w:tmpl w:val="9638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324C29"/>
    <w:multiLevelType w:val="hybridMultilevel"/>
    <w:tmpl w:val="1BAE63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16A14"/>
    <w:multiLevelType w:val="hybridMultilevel"/>
    <w:tmpl w:val="C068FE90"/>
    <w:lvl w:ilvl="0" w:tplc="B6D0EEA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23725"/>
    <w:multiLevelType w:val="hybridMultilevel"/>
    <w:tmpl w:val="045A64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F22B9"/>
    <w:multiLevelType w:val="multilevel"/>
    <w:tmpl w:val="A8BE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EF67597"/>
    <w:multiLevelType w:val="hybridMultilevel"/>
    <w:tmpl w:val="03D0B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EB37FB"/>
    <w:multiLevelType w:val="multilevel"/>
    <w:tmpl w:val="B0C85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29C7645"/>
    <w:multiLevelType w:val="hybridMultilevel"/>
    <w:tmpl w:val="F17CC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53238B"/>
    <w:multiLevelType w:val="hybridMultilevel"/>
    <w:tmpl w:val="6E9834E0"/>
    <w:lvl w:ilvl="0" w:tplc="98768714">
      <w:numFmt w:val="bullet"/>
      <w:lvlText w:val="-"/>
      <w:lvlJc w:val="left"/>
      <w:pPr>
        <w:ind w:left="720" w:hanging="360"/>
      </w:pPr>
      <w:rPr>
        <w:rFonts w:ascii="Carlito" w:eastAsia="Carlito" w:hAnsi="Carlito" w:cs="Carlito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FE6368"/>
    <w:multiLevelType w:val="multilevel"/>
    <w:tmpl w:val="ACD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C7A64EF"/>
    <w:multiLevelType w:val="multilevel"/>
    <w:tmpl w:val="DDEA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CB0591B"/>
    <w:multiLevelType w:val="hybridMultilevel"/>
    <w:tmpl w:val="4CFCEA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626D6F"/>
    <w:multiLevelType w:val="hybridMultilevel"/>
    <w:tmpl w:val="24CCF6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20588C"/>
    <w:multiLevelType w:val="multilevel"/>
    <w:tmpl w:val="7040BE54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0">
    <w:nsid w:val="7FB354B8"/>
    <w:multiLevelType w:val="hybridMultilevel"/>
    <w:tmpl w:val="CD8C2F44"/>
    <w:lvl w:ilvl="0" w:tplc="A5C4DA64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0"/>
  </w:num>
  <w:num w:numId="2">
    <w:abstractNumId w:val="29"/>
  </w:num>
  <w:num w:numId="3">
    <w:abstractNumId w:val="28"/>
  </w:num>
  <w:num w:numId="4">
    <w:abstractNumId w:val="1"/>
  </w:num>
  <w:num w:numId="5">
    <w:abstractNumId w:val="12"/>
  </w:num>
  <w:num w:numId="6">
    <w:abstractNumId w:val="9"/>
  </w:num>
  <w:num w:numId="7">
    <w:abstractNumId w:val="13"/>
  </w:num>
  <w:num w:numId="8">
    <w:abstractNumId w:val="15"/>
  </w:num>
  <w:num w:numId="9">
    <w:abstractNumId w:val="16"/>
  </w:num>
  <w:num w:numId="10">
    <w:abstractNumId w:val="21"/>
  </w:num>
  <w:num w:numId="11">
    <w:abstractNumId w:val="26"/>
  </w:num>
  <w:num w:numId="12">
    <w:abstractNumId w:val="5"/>
  </w:num>
  <w:num w:numId="13">
    <w:abstractNumId w:val="10"/>
  </w:num>
  <w:num w:numId="14">
    <w:abstractNumId w:val="27"/>
  </w:num>
  <w:num w:numId="15">
    <w:abstractNumId w:val="22"/>
  </w:num>
  <w:num w:numId="16">
    <w:abstractNumId w:val="14"/>
  </w:num>
  <w:num w:numId="17">
    <w:abstractNumId w:val="6"/>
  </w:num>
  <w:num w:numId="18">
    <w:abstractNumId w:val="18"/>
  </w:num>
  <w:num w:numId="19">
    <w:abstractNumId w:val="25"/>
  </w:num>
  <w:num w:numId="20">
    <w:abstractNumId w:val="20"/>
  </w:num>
  <w:num w:numId="21">
    <w:abstractNumId w:val="3"/>
  </w:num>
  <w:num w:numId="22">
    <w:abstractNumId w:val="8"/>
  </w:num>
  <w:num w:numId="23">
    <w:abstractNumId w:val="24"/>
  </w:num>
  <w:num w:numId="24">
    <w:abstractNumId w:val="17"/>
  </w:num>
  <w:num w:numId="25">
    <w:abstractNumId w:val="2"/>
  </w:num>
  <w:num w:numId="26">
    <w:abstractNumId w:val="4"/>
  </w:num>
  <w:num w:numId="27">
    <w:abstractNumId w:val="23"/>
  </w:num>
  <w:num w:numId="28">
    <w:abstractNumId w:val="19"/>
  </w:num>
  <w:num w:numId="29">
    <w:abstractNumId w:val="7"/>
  </w:num>
  <w:num w:numId="30">
    <w:abstractNumId w:val="11"/>
  </w:num>
  <w:num w:numId="31">
    <w:abstractNumId w:val="30"/>
  </w:num>
  <w:num w:numId="32">
    <w:abstractNumId w:val="30"/>
  </w:num>
  <w:num w:numId="33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D9"/>
    <w:rsid w:val="000004CF"/>
    <w:rsid w:val="00000E87"/>
    <w:rsid w:val="000018D6"/>
    <w:rsid w:val="000032AF"/>
    <w:rsid w:val="000032BF"/>
    <w:rsid w:val="00004865"/>
    <w:rsid w:val="00005848"/>
    <w:rsid w:val="00006F78"/>
    <w:rsid w:val="00011BEB"/>
    <w:rsid w:val="000157FC"/>
    <w:rsid w:val="00015B6A"/>
    <w:rsid w:val="00016218"/>
    <w:rsid w:val="00020A67"/>
    <w:rsid w:val="0002102A"/>
    <w:rsid w:val="00021CCA"/>
    <w:rsid w:val="00022015"/>
    <w:rsid w:val="00022133"/>
    <w:rsid w:val="00022BE5"/>
    <w:rsid w:val="000239D9"/>
    <w:rsid w:val="000269E2"/>
    <w:rsid w:val="00026E06"/>
    <w:rsid w:val="00030BCA"/>
    <w:rsid w:val="00030C1B"/>
    <w:rsid w:val="000323B2"/>
    <w:rsid w:val="00035FF7"/>
    <w:rsid w:val="00036F43"/>
    <w:rsid w:val="00041419"/>
    <w:rsid w:val="000416D8"/>
    <w:rsid w:val="00042757"/>
    <w:rsid w:val="0004495D"/>
    <w:rsid w:val="00045EDF"/>
    <w:rsid w:val="00046EE0"/>
    <w:rsid w:val="000633D4"/>
    <w:rsid w:val="0006434F"/>
    <w:rsid w:val="00064AD4"/>
    <w:rsid w:val="00067714"/>
    <w:rsid w:val="00067865"/>
    <w:rsid w:val="000724AA"/>
    <w:rsid w:val="00072B0B"/>
    <w:rsid w:val="00072F9A"/>
    <w:rsid w:val="0007343C"/>
    <w:rsid w:val="000738C9"/>
    <w:rsid w:val="00075D3A"/>
    <w:rsid w:val="000765E6"/>
    <w:rsid w:val="00076F4D"/>
    <w:rsid w:val="00080393"/>
    <w:rsid w:val="00080DF1"/>
    <w:rsid w:val="00082350"/>
    <w:rsid w:val="00083DEE"/>
    <w:rsid w:val="00090E47"/>
    <w:rsid w:val="0009128C"/>
    <w:rsid w:val="00092278"/>
    <w:rsid w:val="00094720"/>
    <w:rsid w:val="00094803"/>
    <w:rsid w:val="00094ABD"/>
    <w:rsid w:val="00095F85"/>
    <w:rsid w:val="000978DE"/>
    <w:rsid w:val="00097995"/>
    <w:rsid w:val="0009799A"/>
    <w:rsid w:val="000A13F7"/>
    <w:rsid w:val="000A1AB6"/>
    <w:rsid w:val="000A1ABB"/>
    <w:rsid w:val="000A2465"/>
    <w:rsid w:val="000A27E4"/>
    <w:rsid w:val="000B128D"/>
    <w:rsid w:val="000B5B4D"/>
    <w:rsid w:val="000B5F8E"/>
    <w:rsid w:val="000B6A06"/>
    <w:rsid w:val="000B7AA7"/>
    <w:rsid w:val="000B7C26"/>
    <w:rsid w:val="000B7C37"/>
    <w:rsid w:val="000C04AB"/>
    <w:rsid w:val="000C08C2"/>
    <w:rsid w:val="000C1DD8"/>
    <w:rsid w:val="000C3988"/>
    <w:rsid w:val="000C4FB1"/>
    <w:rsid w:val="000D1122"/>
    <w:rsid w:val="000D5BC9"/>
    <w:rsid w:val="000D6727"/>
    <w:rsid w:val="000D740A"/>
    <w:rsid w:val="000E36FD"/>
    <w:rsid w:val="000E45C3"/>
    <w:rsid w:val="000F0DF3"/>
    <w:rsid w:val="000F283C"/>
    <w:rsid w:val="000F2C21"/>
    <w:rsid w:val="000F585B"/>
    <w:rsid w:val="00100249"/>
    <w:rsid w:val="001012C9"/>
    <w:rsid w:val="00102F27"/>
    <w:rsid w:val="00103E3F"/>
    <w:rsid w:val="001067D7"/>
    <w:rsid w:val="00107CAA"/>
    <w:rsid w:val="0011077B"/>
    <w:rsid w:val="00114DFB"/>
    <w:rsid w:val="00116DF3"/>
    <w:rsid w:val="00117186"/>
    <w:rsid w:val="00117B3D"/>
    <w:rsid w:val="001206C8"/>
    <w:rsid w:val="00120AB5"/>
    <w:rsid w:val="001212F7"/>
    <w:rsid w:val="00122B04"/>
    <w:rsid w:val="0012684E"/>
    <w:rsid w:val="001313F8"/>
    <w:rsid w:val="00131A97"/>
    <w:rsid w:val="0013244F"/>
    <w:rsid w:val="00142586"/>
    <w:rsid w:val="00144BD8"/>
    <w:rsid w:val="001473EB"/>
    <w:rsid w:val="00150B83"/>
    <w:rsid w:val="00150E7E"/>
    <w:rsid w:val="001518AF"/>
    <w:rsid w:val="0015310E"/>
    <w:rsid w:val="0015356B"/>
    <w:rsid w:val="00153897"/>
    <w:rsid w:val="0015406F"/>
    <w:rsid w:val="001542A8"/>
    <w:rsid w:val="001544B0"/>
    <w:rsid w:val="0015785D"/>
    <w:rsid w:val="00157AC3"/>
    <w:rsid w:val="001605F8"/>
    <w:rsid w:val="00161637"/>
    <w:rsid w:val="0016332B"/>
    <w:rsid w:val="00167E6D"/>
    <w:rsid w:val="00174983"/>
    <w:rsid w:val="00175D38"/>
    <w:rsid w:val="001777D5"/>
    <w:rsid w:val="00177DDE"/>
    <w:rsid w:val="00181781"/>
    <w:rsid w:val="00181D8B"/>
    <w:rsid w:val="00182651"/>
    <w:rsid w:val="001861E3"/>
    <w:rsid w:val="001877E1"/>
    <w:rsid w:val="00194119"/>
    <w:rsid w:val="001963B8"/>
    <w:rsid w:val="00196757"/>
    <w:rsid w:val="001A0318"/>
    <w:rsid w:val="001A0912"/>
    <w:rsid w:val="001A2C62"/>
    <w:rsid w:val="001A2D18"/>
    <w:rsid w:val="001A2FAC"/>
    <w:rsid w:val="001A51BE"/>
    <w:rsid w:val="001A5627"/>
    <w:rsid w:val="001A62B3"/>
    <w:rsid w:val="001B2A82"/>
    <w:rsid w:val="001B7015"/>
    <w:rsid w:val="001B7EF9"/>
    <w:rsid w:val="001C0CC7"/>
    <w:rsid w:val="001C16C5"/>
    <w:rsid w:val="001C4218"/>
    <w:rsid w:val="001C76E4"/>
    <w:rsid w:val="001D2192"/>
    <w:rsid w:val="001D30A0"/>
    <w:rsid w:val="001D3110"/>
    <w:rsid w:val="001E044D"/>
    <w:rsid w:val="001E0BF6"/>
    <w:rsid w:val="001E2579"/>
    <w:rsid w:val="001E2A1C"/>
    <w:rsid w:val="001E2C73"/>
    <w:rsid w:val="001F0C3D"/>
    <w:rsid w:val="001F566D"/>
    <w:rsid w:val="00201004"/>
    <w:rsid w:val="00201B2F"/>
    <w:rsid w:val="0020235E"/>
    <w:rsid w:val="002025C6"/>
    <w:rsid w:val="00202E55"/>
    <w:rsid w:val="002031CF"/>
    <w:rsid w:val="00204E6F"/>
    <w:rsid w:val="0020500B"/>
    <w:rsid w:val="00205607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5602"/>
    <w:rsid w:val="00216E82"/>
    <w:rsid w:val="00217441"/>
    <w:rsid w:val="0022171F"/>
    <w:rsid w:val="0022423A"/>
    <w:rsid w:val="00230431"/>
    <w:rsid w:val="00231508"/>
    <w:rsid w:val="0023726F"/>
    <w:rsid w:val="00241022"/>
    <w:rsid w:val="002415B1"/>
    <w:rsid w:val="0024282A"/>
    <w:rsid w:val="00242E6E"/>
    <w:rsid w:val="00243AFA"/>
    <w:rsid w:val="00244D70"/>
    <w:rsid w:val="002475B3"/>
    <w:rsid w:val="0025053B"/>
    <w:rsid w:val="002513A4"/>
    <w:rsid w:val="0025146F"/>
    <w:rsid w:val="002525FC"/>
    <w:rsid w:val="00252732"/>
    <w:rsid w:val="00254309"/>
    <w:rsid w:val="00256412"/>
    <w:rsid w:val="00260FC0"/>
    <w:rsid w:val="00263264"/>
    <w:rsid w:val="00263CFB"/>
    <w:rsid w:val="00264466"/>
    <w:rsid w:val="002662AD"/>
    <w:rsid w:val="002668FD"/>
    <w:rsid w:val="00267A4B"/>
    <w:rsid w:val="00270422"/>
    <w:rsid w:val="00271AF7"/>
    <w:rsid w:val="00271C9B"/>
    <w:rsid w:val="00273B5F"/>
    <w:rsid w:val="00273BC1"/>
    <w:rsid w:val="00273CAC"/>
    <w:rsid w:val="002740BA"/>
    <w:rsid w:val="002762D8"/>
    <w:rsid w:val="00276682"/>
    <w:rsid w:val="002854F4"/>
    <w:rsid w:val="002867C7"/>
    <w:rsid w:val="002909ED"/>
    <w:rsid w:val="0029153F"/>
    <w:rsid w:val="00291B7D"/>
    <w:rsid w:val="00292C7D"/>
    <w:rsid w:val="002953B7"/>
    <w:rsid w:val="00297FF1"/>
    <w:rsid w:val="002A25FD"/>
    <w:rsid w:val="002A4B80"/>
    <w:rsid w:val="002A6EA6"/>
    <w:rsid w:val="002B0E07"/>
    <w:rsid w:val="002B1B69"/>
    <w:rsid w:val="002B1FAF"/>
    <w:rsid w:val="002B285D"/>
    <w:rsid w:val="002B5526"/>
    <w:rsid w:val="002B6986"/>
    <w:rsid w:val="002B7B28"/>
    <w:rsid w:val="002C4069"/>
    <w:rsid w:val="002C5297"/>
    <w:rsid w:val="002C64DC"/>
    <w:rsid w:val="002D28A7"/>
    <w:rsid w:val="002D32EE"/>
    <w:rsid w:val="002D3EAD"/>
    <w:rsid w:val="002D500F"/>
    <w:rsid w:val="002D5278"/>
    <w:rsid w:val="002D5562"/>
    <w:rsid w:val="002E0277"/>
    <w:rsid w:val="002E2668"/>
    <w:rsid w:val="002E27B6"/>
    <w:rsid w:val="002E2A23"/>
    <w:rsid w:val="002E2E5A"/>
    <w:rsid w:val="002E3F9B"/>
    <w:rsid w:val="002E4D40"/>
    <w:rsid w:val="002E56D2"/>
    <w:rsid w:val="002E74A4"/>
    <w:rsid w:val="002E7868"/>
    <w:rsid w:val="002F00DB"/>
    <w:rsid w:val="002F0EF1"/>
    <w:rsid w:val="002F0F2F"/>
    <w:rsid w:val="002F121C"/>
    <w:rsid w:val="002F2AB9"/>
    <w:rsid w:val="002F5F50"/>
    <w:rsid w:val="002F67E4"/>
    <w:rsid w:val="002F6A1C"/>
    <w:rsid w:val="00302527"/>
    <w:rsid w:val="003025F7"/>
    <w:rsid w:val="003030AA"/>
    <w:rsid w:val="003033F8"/>
    <w:rsid w:val="00315D5D"/>
    <w:rsid w:val="00316531"/>
    <w:rsid w:val="00317969"/>
    <w:rsid w:val="0032030E"/>
    <w:rsid w:val="003222AD"/>
    <w:rsid w:val="00322419"/>
    <w:rsid w:val="00322424"/>
    <w:rsid w:val="003237AB"/>
    <w:rsid w:val="003256A6"/>
    <w:rsid w:val="00326C57"/>
    <w:rsid w:val="00333A4C"/>
    <w:rsid w:val="00333E52"/>
    <w:rsid w:val="00336730"/>
    <w:rsid w:val="00336E8B"/>
    <w:rsid w:val="003379EE"/>
    <w:rsid w:val="003502D1"/>
    <w:rsid w:val="003504E5"/>
    <w:rsid w:val="00351F81"/>
    <w:rsid w:val="00353C5A"/>
    <w:rsid w:val="0035406B"/>
    <w:rsid w:val="0035418E"/>
    <w:rsid w:val="003565B4"/>
    <w:rsid w:val="00356B4E"/>
    <w:rsid w:val="0036074D"/>
    <w:rsid w:val="0036110B"/>
    <w:rsid w:val="00361BC1"/>
    <w:rsid w:val="00361D33"/>
    <w:rsid w:val="003620B8"/>
    <w:rsid w:val="003659C5"/>
    <w:rsid w:val="003728C0"/>
    <w:rsid w:val="00372E9B"/>
    <w:rsid w:val="00374692"/>
    <w:rsid w:val="00374AE1"/>
    <w:rsid w:val="00375E6C"/>
    <w:rsid w:val="003810ED"/>
    <w:rsid w:val="00384593"/>
    <w:rsid w:val="00384E9B"/>
    <w:rsid w:val="003866A9"/>
    <w:rsid w:val="0038685B"/>
    <w:rsid w:val="003907A9"/>
    <w:rsid w:val="003934E6"/>
    <w:rsid w:val="0039794A"/>
    <w:rsid w:val="003A7836"/>
    <w:rsid w:val="003B0D54"/>
    <w:rsid w:val="003B24D0"/>
    <w:rsid w:val="003B2A2E"/>
    <w:rsid w:val="003B2C04"/>
    <w:rsid w:val="003B2EC3"/>
    <w:rsid w:val="003B35B0"/>
    <w:rsid w:val="003B35E4"/>
    <w:rsid w:val="003B48CC"/>
    <w:rsid w:val="003B61E4"/>
    <w:rsid w:val="003B7818"/>
    <w:rsid w:val="003C2D8B"/>
    <w:rsid w:val="003C3569"/>
    <w:rsid w:val="003C4F9F"/>
    <w:rsid w:val="003C54E0"/>
    <w:rsid w:val="003C60F1"/>
    <w:rsid w:val="003C6318"/>
    <w:rsid w:val="003D6B99"/>
    <w:rsid w:val="003D6BFD"/>
    <w:rsid w:val="003D7F2E"/>
    <w:rsid w:val="003E095F"/>
    <w:rsid w:val="003E4091"/>
    <w:rsid w:val="003E4394"/>
    <w:rsid w:val="003E589E"/>
    <w:rsid w:val="003E7402"/>
    <w:rsid w:val="003E780D"/>
    <w:rsid w:val="003F0840"/>
    <w:rsid w:val="003F38E2"/>
    <w:rsid w:val="003F5FAD"/>
    <w:rsid w:val="003F6DFC"/>
    <w:rsid w:val="003F7AC9"/>
    <w:rsid w:val="00403978"/>
    <w:rsid w:val="00406F3E"/>
    <w:rsid w:val="0041279F"/>
    <w:rsid w:val="00412B29"/>
    <w:rsid w:val="004166DD"/>
    <w:rsid w:val="00416A22"/>
    <w:rsid w:val="00416C24"/>
    <w:rsid w:val="004170DE"/>
    <w:rsid w:val="00421009"/>
    <w:rsid w:val="00421A66"/>
    <w:rsid w:val="0042234E"/>
    <w:rsid w:val="004241AB"/>
    <w:rsid w:val="00424709"/>
    <w:rsid w:val="00424AD9"/>
    <w:rsid w:val="0042570E"/>
    <w:rsid w:val="00426522"/>
    <w:rsid w:val="00427462"/>
    <w:rsid w:val="00427669"/>
    <w:rsid w:val="00427EEF"/>
    <w:rsid w:val="004344E5"/>
    <w:rsid w:val="00434802"/>
    <w:rsid w:val="00434A8C"/>
    <w:rsid w:val="00436CBB"/>
    <w:rsid w:val="00440484"/>
    <w:rsid w:val="004416BC"/>
    <w:rsid w:val="00441ABB"/>
    <w:rsid w:val="00442C08"/>
    <w:rsid w:val="00444132"/>
    <w:rsid w:val="0044640E"/>
    <w:rsid w:val="00450C43"/>
    <w:rsid w:val="00452F69"/>
    <w:rsid w:val="0045378B"/>
    <w:rsid w:val="00454DFB"/>
    <w:rsid w:val="00455852"/>
    <w:rsid w:val="00455AF9"/>
    <w:rsid w:val="004632F9"/>
    <w:rsid w:val="00463CB5"/>
    <w:rsid w:val="004727E5"/>
    <w:rsid w:val="004748C0"/>
    <w:rsid w:val="004772F4"/>
    <w:rsid w:val="004803DD"/>
    <w:rsid w:val="004824E9"/>
    <w:rsid w:val="00482900"/>
    <w:rsid w:val="00482EC2"/>
    <w:rsid w:val="0048363A"/>
    <w:rsid w:val="00483737"/>
    <w:rsid w:val="00483CF5"/>
    <w:rsid w:val="00484329"/>
    <w:rsid w:val="00484D1A"/>
    <w:rsid w:val="00484DC2"/>
    <w:rsid w:val="0048790C"/>
    <w:rsid w:val="00490BF6"/>
    <w:rsid w:val="00493AA5"/>
    <w:rsid w:val="004A2ACC"/>
    <w:rsid w:val="004A5FFD"/>
    <w:rsid w:val="004A6D4D"/>
    <w:rsid w:val="004B0CFD"/>
    <w:rsid w:val="004B282E"/>
    <w:rsid w:val="004B2E40"/>
    <w:rsid w:val="004B4CAB"/>
    <w:rsid w:val="004C01B2"/>
    <w:rsid w:val="004C027F"/>
    <w:rsid w:val="004C1954"/>
    <w:rsid w:val="004C38AC"/>
    <w:rsid w:val="004C5574"/>
    <w:rsid w:val="004D2B50"/>
    <w:rsid w:val="004D35CC"/>
    <w:rsid w:val="004D3C1A"/>
    <w:rsid w:val="004D42B2"/>
    <w:rsid w:val="004D5F02"/>
    <w:rsid w:val="004E01B5"/>
    <w:rsid w:val="004E0D0A"/>
    <w:rsid w:val="004E1AA9"/>
    <w:rsid w:val="004E23BE"/>
    <w:rsid w:val="004E2C1A"/>
    <w:rsid w:val="004E36F9"/>
    <w:rsid w:val="004E3F3A"/>
    <w:rsid w:val="004E49D7"/>
    <w:rsid w:val="004F01DC"/>
    <w:rsid w:val="004F09E8"/>
    <w:rsid w:val="004F1A28"/>
    <w:rsid w:val="004F1C13"/>
    <w:rsid w:val="004F1C84"/>
    <w:rsid w:val="004F1ED7"/>
    <w:rsid w:val="004F2C11"/>
    <w:rsid w:val="004F34CD"/>
    <w:rsid w:val="004F35E0"/>
    <w:rsid w:val="004F3E77"/>
    <w:rsid w:val="004F57E3"/>
    <w:rsid w:val="004F5B00"/>
    <w:rsid w:val="004F6262"/>
    <w:rsid w:val="004F7AC2"/>
    <w:rsid w:val="005005D2"/>
    <w:rsid w:val="00502F76"/>
    <w:rsid w:val="005039A1"/>
    <w:rsid w:val="0050445C"/>
    <w:rsid w:val="00506DCA"/>
    <w:rsid w:val="0050799C"/>
    <w:rsid w:val="00511600"/>
    <w:rsid w:val="005121DA"/>
    <w:rsid w:val="005129B0"/>
    <w:rsid w:val="00513DC5"/>
    <w:rsid w:val="00514365"/>
    <w:rsid w:val="0051528C"/>
    <w:rsid w:val="005178A7"/>
    <w:rsid w:val="00520451"/>
    <w:rsid w:val="005258FC"/>
    <w:rsid w:val="00530F35"/>
    <w:rsid w:val="005323CE"/>
    <w:rsid w:val="00536580"/>
    <w:rsid w:val="005378F9"/>
    <w:rsid w:val="0053795B"/>
    <w:rsid w:val="00537EA4"/>
    <w:rsid w:val="00540519"/>
    <w:rsid w:val="00541B97"/>
    <w:rsid w:val="00542A24"/>
    <w:rsid w:val="00543EF2"/>
    <w:rsid w:val="00550109"/>
    <w:rsid w:val="00551346"/>
    <w:rsid w:val="00551B11"/>
    <w:rsid w:val="00553A91"/>
    <w:rsid w:val="005544E6"/>
    <w:rsid w:val="00554766"/>
    <w:rsid w:val="0055617E"/>
    <w:rsid w:val="005575F9"/>
    <w:rsid w:val="00557611"/>
    <w:rsid w:val="00560113"/>
    <w:rsid w:val="00561790"/>
    <w:rsid w:val="00561C72"/>
    <w:rsid w:val="00562862"/>
    <w:rsid w:val="00563663"/>
    <w:rsid w:val="0056543D"/>
    <w:rsid w:val="00571E3B"/>
    <w:rsid w:val="00572509"/>
    <w:rsid w:val="00575180"/>
    <w:rsid w:val="005751AA"/>
    <w:rsid w:val="00575EE0"/>
    <w:rsid w:val="00576407"/>
    <w:rsid w:val="00577572"/>
    <w:rsid w:val="00582344"/>
    <w:rsid w:val="00582AE7"/>
    <w:rsid w:val="00582F66"/>
    <w:rsid w:val="0058300C"/>
    <w:rsid w:val="00583ACD"/>
    <w:rsid w:val="005869E6"/>
    <w:rsid w:val="005876E7"/>
    <w:rsid w:val="00592544"/>
    <w:rsid w:val="005A00C7"/>
    <w:rsid w:val="005A25F0"/>
    <w:rsid w:val="005A28D4"/>
    <w:rsid w:val="005A65B4"/>
    <w:rsid w:val="005A72E8"/>
    <w:rsid w:val="005A78E0"/>
    <w:rsid w:val="005B056D"/>
    <w:rsid w:val="005C1A7C"/>
    <w:rsid w:val="005C2116"/>
    <w:rsid w:val="005C2868"/>
    <w:rsid w:val="005C29DF"/>
    <w:rsid w:val="005C3C9B"/>
    <w:rsid w:val="005C5F8F"/>
    <w:rsid w:val="005C5F97"/>
    <w:rsid w:val="005C769C"/>
    <w:rsid w:val="005C776A"/>
    <w:rsid w:val="005C7995"/>
    <w:rsid w:val="005C7996"/>
    <w:rsid w:val="005D1C72"/>
    <w:rsid w:val="005D40FF"/>
    <w:rsid w:val="005D64F7"/>
    <w:rsid w:val="005E29C3"/>
    <w:rsid w:val="005E7B62"/>
    <w:rsid w:val="005F0175"/>
    <w:rsid w:val="005F0F96"/>
    <w:rsid w:val="005F1580"/>
    <w:rsid w:val="005F3299"/>
    <w:rsid w:val="005F3ED8"/>
    <w:rsid w:val="005F63C4"/>
    <w:rsid w:val="005F6B57"/>
    <w:rsid w:val="005F7338"/>
    <w:rsid w:val="0060103C"/>
    <w:rsid w:val="006010A5"/>
    <w:rsid w:val="00603002"/>
    <w:rsid w:val="00605038"/>
    <w:rsid w:val="00605B82"/>
    <w:rsid w:val="00610412"/>
    <w:rsid w:val="006105C7"/>
    <w:rsid w:val="00610861"/>
    <w:rsid w:val="00610AC6"/>
    <w:rsid w:val="00614D21"/>
    <w:rsid w:val="00616762"/>
    <w:rsid w:val="00621163"/>
    <w:rsid w:val="00622CCB"/>
    <w:rsid w:val="00623232"/>
    <w:rsid w:val="00623968"/>
    <w:rsid w:val="0062562D"/>
    <w:rsid w:val="00626171"/>
    <w:rsid w:val="006268AC"/>
    <w:rsid w:val="006276CD"/>
    <w:rsid w:val="0063095A"/>
    <w:rsid w:val="00631CF6"/>
    <w:rsid w:val="00631E10"/>
    <w:rsid w:val="006325AE"/>
    <w:rsid w:val="00634546"/>
    <w:rsid w:val="00634B3C"/>
    <w:rsid w:val="0063571F"/>
    <w:rsid w:val="006366B2"/>
    <w:rsid w:val="00637475"/>
    <w:rsid w:val="00637B36"/>
    <w:rsid w:val="00640798"/>
    <w:rsid w:val="00642C47"/>
    <w:rsid w:val="00644172"/>
    <w:rsid w:val="00645431"/>
    <w:rsid w:val="00645649"/>
    <w:rsid w:val="006467F2"/>
    <w:rsid w:val="00646C80"/>
    <w:rsid w:val="00655B49"/>
    <w:rsid w:val="0065779C"/>
    <w:rsid w:val="00662E92"/>
    <w:rsid w:val="00662F66"/>
    <w:rsid w:val="00663A36"/>
    <w:rsid w:val="00667E9E"/>
    <w:rsid w:val="00671AA3"/>
    <w:rsid w:val="00673481"/>
    <w:rsid w:val="00674045"/>
    <w:rsid w:val="00674B15"/>
    <w:rsid w:val="0067516B"/>
    <w:rsid w:val="00680186"/>
    <w:rsid w:val="006803B0"/>
    <w:rsid w:val="00681D83"/>
    <w:rsid w:val="00685489"/>
    <w:rsid w:val="00687200"/>
    <w:rsid w:val="00690006"/>
    <w:rsid w:val="006900C2"/>
    <w:rsid w:val="00690684"/>
    <w:rsid w:val="00690F5A"/>
    <w:rsid w:val="006911D9"/>
    <w:rsid w:val="00691622"/>
    <w:rsid w:val="00692574"/>
    <w:rsid w:val="0069382B"/>
    <w:rsid w:val="00694C12"/>
    <w:rsid w:val="00695E89"/>
    <w:rsid w:val="006967AE"/>
    <w:rsid w:val="006A1B44"/>
    <w:rsid w:val="006A2EA5"/>
    <w:rsid w:val="006A3A71"/>
    <w:rsid w:val="006A3C90"/>
    <w:rsid w:val="006A4DC4"/>
    <w:rsid w:val="006A5ED4"/>
    <w:rsid w:val="006B2AE2"/>
    <w:rsid w:val="006B30A9"/>
    <w:rsid w:val="006B508A"/>
    <w:rsid w:val="006B5BBC"/>
    <w:rsid w:val="006B5DF8"/>
    <w:rsid w:val="006B709C"/>
    <w:rsid w:val="006B7FE9"/>
    <w:rsid w:val="006C1230"/>
    <w:rsid w:val="006C2060"/>
    <w:rsid w:val="006C2206"/>
    <w:rsid w:val="006C2991"/>
    <w:rsid w:val="006C2D41"/>
    <w:rsid w:val="006C5E66"/>
    <w:rsid w:val="006D23B8"/>
    <w:rsid w:val="006D320E"/>
    <w:rsid w:val="006D5B68"/>
    <w:rsid w:val="006E0239"/>
    <w:rsid w:val="006E1233"/>
    <w:rsid w:val="006E2AFA"/>
    <w:rsid w:val="006E65EB"/>
    <w:rsid w:val="006E7C44"/>
    <w:rsid w:val="006F0395"/>
    <w:rsid w:val="006F208F"/>
    <w:rsid w:val="006F243C"/>
    <w:rsid w:val="006F5AF7"/>
    <w:rsid w:val="006F6A0C"/>
    <w:rsid w:val="006F6ADC"/>
    <w:rsid w:val="006F754E"/>
    <w:rsid w:val="007008EE"/>
    <w:rsid w:val="00701C88"/>
    <w:rsid w:val="0070267E"/>
    <w:rsid w:val="00703761"/>
    <w:rsid w:val="00704786"/>
    <w:rsid w:val="00704BA7"/>
    <w:rsid w:val="00704DFB"/>
    <w:rsid w:val="00706E32"/>
    <w:rsid w:val="00707005"/>
    <w:rsid w:val="00707AA3"/>
    <w:rsid w:val="00710901"/>
    <w:rsid w:val="0071195E"/>
    <w:rsid w:val="00712794"/>
    <w:rsid w:val="00712935"/>
    <w:rsid w:val="00712EF4"/>
    <w:rsid w:val="007133C6"/>
    <w:rsid w:val="00713964"/>
    <w:rsid w:val="00713A5D"/>
    <w:rsid w:val="00714E8C"/>
    <w:rsid w:val="007150B7"/>
    <w:rsid w:val="00715758"/>
    <w:rsid w:val="007229EB"/>
    <w:rsid w:val="00741183"/>
    <w:rsid w:val="007425C7"/>
    <w:rsid w:val="00742C29"/>
    <w:rsid w:val="0074463A"/>
    <w:rsid w:val="00750087"/>
    <w:rsid w:val="00751071"/>
    <w:rsid w:val="00752ACA"/>
    <w:rsid w:val="007546AF"/>
    <w:rsid w:val="00756E8A"/>
    <w:rsid w:val="00760378"/>
    <w:rsid w:val="0076254F"/>
    <w:rsid w:val="00765720"/>
    <w:rsid w:val="007658A4"/>
    <w:rsid w:val="00765934"/>
    <w:rsid w:val="00765E12"/>
    <w:rsid w:val="00766EEF"/>
    <w:rsid w:val="007670CC"/>
    <w:rsid w:val="00770AB0"/>
    <w:rsid w:val="00772B23"/>
    <w:rsid w:val="0077451B"/>
    <w:rsid w:val="00776435"/>
    <w:rsid w:val="00777812"/>
    <w:rsid w:val="00777FAE"/>
    <w:rsid w:val="00780FE6"/>
    <w:rsid w:val="007830AC"/>
    <w:rsid w:val="00785D91"/>
    <w:rsid w:val="0078666D"/>
    <w:rsid w:val="0078690B"/>
    <w:rsid w:val="007915D3"/>
    <w:rsid w:val="007929C8"/>
    <w:rsid w:val="007A0696"/>
    <w:rsid w:val="007A0BAB"/>
    <w:rsid w:val="007A3228"/>
    <w:rsid w:val="007A6C07"/>
    <w:rsid w:val="007A737E"/>
    <w:rsid w:val="007A7C13"/>
    <w:rsid w:val="007B6CC9"/>
    <w:rsid w:val="007C17CD"/>
    <w:rsid w:val="007C2A6D"/>
    <w:rsid w:val="007C692D"/>
    <w:rsid w:val="007D2FA4"/>
    <w:rsid w:val="007D43E7"/>
    <w:rsid w:val="007D4A6B"/>
    <w:rsid w:val="007D5E59"/>
    <w:rsid w:val="007D7D59"/>
    <w:rsid w:val="007E373C"/>
    <w:rsid w:val="007E3C42"/>
    <w:rsid w:val="007E3DA1"/>
    <w:rsid w:val="007E4213"/>
    <w:rsid w:val="007E5A21"/>
    <w:rsid w:val="007F1ED1"/>
    <w:rsid w:val="007F4412"/>
    <w:rsid w:val="007F6478"/>
    <w:rsid w:val="008002CE"/>
    <w:rsid w:val="0080053F"/>
    <w:rsid w:val="0080220B"/>
    <w:rsid w:val="00804299"/>
    <w:rsid w:val="008048C1"/>
    <w:rsid w:val="00810A86"/>
    <w:rsid w:val="00812946"/>
    <w:rsid w:val="00814D54"/>
    <w:rsid w:val="0081550A"/>
    <w:rsid w:val="008159F5"/>
    <w:rsid w:val="0081675C"/>
    <w:rsid w:val="00817F8D"/>
    <w:rsid w:val="00820054"/>
    <w:rsid w:val="008210CB"/>
    <w:rsid w:val="00824177"/>
    <w:rsid w:val="0082782E"/>
    <w:rsid w:val="0083355A"/>
    <w:rsid w:val="00836161"/>
    <w:rsid w:val="00836C15"/>
    <w:rsid w:val="00837D54"/>
    <w:rsid w:val="008405B9"/>
    <w:rsid w:val="00842D60"/>
    <w:rsid w:val="00844590"/>
    <w:rsid w:val="00844F6C"/>
    <w:rsid w:val="00852BD1"/>
    <w:rsid w:val="008558CF"/>
    <w:rsid w:val="0085594A"/>
    <w:rsid w:val="008603DF"/>
    <w:rsid w:val="0086268E"/>
    <w:rsid w:val="00862A50"/>
    <w:rsid w:val="00863629"/>
    <w:rsid w:val="008639B4"/>
    <w:rsid w:val="00863C0B"/>
    <w:rsid w:val="008657BB"/>
    <w:rsid w:val="008666A6"/>
    <w:rsid w:val="00867250"/>
    <w:rsid w:val="0087148E"/>
    <w:rsid w:val="00871809"/>
    <w:rsid w:val="00873066"/>
    <w:rsid w:val="0087744F"/>
    <w:rsid w:val="00880084"/>
    <w:rsid w:val="008823D7"/>
    <w:rsid w:val="008825DD"/>
    <w:rsid w:val="008865AB"/>
    <w:rsid w:val="008866FE"/>
    <w:rsid w:val="00887A7C"/>
    <w:rsid w:val="0089068C"/>
    <w:rsid w:val="008909E3"/>
    <w:rsid w:val="00892067"/>
    <w:rsid w:val="00892D08"/>
    <w:rsid w:val="00893791"/>
    <w:rsid w:val="00893C52"/>
    <w:rsid w:val="00893E8F"/>
    <w:rsid w:val="00895373"/>
    <w:rsid w:val="008A02C6"/>
    <w:rsid w:val="008A13CF"/>
    <w:rsid w:val="008A1B71"/>
    <w:rsid w:val="008A4BD3"/>
    <w:rsid w:val="008A4DD4"/>
    <w:rsid w:val="008A6A4F"/>
    <w:rsid w:val="008A6C35"/>
    <w:rsid w:val="008A6DA9"/>
    <w:rsid w:val="008B0BC6"/>
    <w:rsid w:val="008B5C63"/>
    <w:rsid w:val="008B5EBA"/>
    <w:rsid w:val="008B66DC"/>
    <w:rsid w:val="008C34FE"/>
    <w:rsid w:val="008C74F9"/>
    <w:rsid w:val="008D0BA6"/>
    <w:rsid w:val="008D23D2"/>
    <w:rsid w:val="008D343C"/>
    <w:rsid w:val="008D6426"/>
    <w:rsid w:val="008D6638"/>
    <w:rsid w:val="008D6732"/>
    <w:rsid w:val="008D7E30"/>
    <w:rsid w:val="008E0844"/>
    <w:rsid w:val="008E155F"/>
    <w:rsid w:val="008E1881"/>
    <w:rsid w:val="008E2BDF"/>
    <w:rsid w:val="008E3251"/>
    <w:rsid w:val="008E3D2B"/>
    <w:rsid w:val="008E3D56"/>
    <w:rsid w:val="008E50F5"/>
    <w:rsid w:val="008E5A6D"/>
    <w:rsid w:val="008E6008"/>
    <w:rsid w:val="008E7F8C"/>
    <w:rsid w:val="008F0503"/>
    <w:rsid w:val="008F1700"/>
    <w:rsid w:val="008F17CC"/>
    <w:rsid w:val="008F1E87"/>
    <w:rsid w:val="008F3095"/>
    <w:rsid w:val="008F32DF"/>
    <w:rsid w:val="008F3CFC"/>
    <w:rsid w:val="008F4D20"/>
    <w:rsid w:val="0090021E"/>
    <w:rsid w:val="00900C08"/>
    <w:rsid w:val="009025F5"/>
    <w:rsid w:val="00902F59"/>
    <w:rsid w:val="00906904"/>
    <w:rsid w:val="00907233"/>
    <w:rsid w:val="00907FBE"/>
    <w:rsid w:val="009139DB"/>
    <w:rsid w:val="00917699"/>
    <w:rsid w:val="00921040"/>
    <w:rsid w:val="009220EC"/>
    <w:rsid w:val="009222AA"/>
    <w:rsid w:val="009223AB"/>
    <w:rsid w:val="00922BAA"/>
    <w:rsid w:val="00924E66"/>
    <w:rsid w:val="00925AB5"/>
    <w:rsid w:val="00926E08"/>
    <w:rsid w:val="00931742"/>
    <w:rsid w:val="00934B86"/>
    <w:rsid w:val="00936590"/>
    <w:rsid w:val="00940804"/>
    <w:rsid w:val="00940CD2"/>
    <w:rsid w:val="00945624"/>
    <w:rsid w:val="00946986"/>
    <w:rsid w:val="0094757D"/>
    <w:rsid w:val="00951615"/>
    <w:rsid w:val="00951B25"/>
    <w:rsid w:val="0095340E"/>
    <w:rsid w:val="00963325"/>
    <w:rsid w:val="00964458"/>
    <w:rsid w:val="00966216"/>
    <w:rsid w:val="00967DCC"/>
    <w:rsid w:val="00971B3F"/>
    <w:rsid w:val="0097235F"/>
    <w:rsid w:val="0097268A"/>
    <w:rsid w:val="009737E4"/>
    <w:rsid w:val="00973ED9"/>
    <w:rsid w:val="00974888"/>
    <w:rsid w:val="0097612B"/>
    <w:rsid w:val="00977200"/>
    <w:rsid w:val="0097757D"/>
    <w:rsid w:val="00983B74"/>
    <w:rsid w:val="009855AD"/>
    <w:rsid w:val="00985786"/>
    <w:rsid w:val="0099004B"/>
    <w:rsid w:val="00990263"/>
    <w:rsid w:val="0099313C"/>
    <w:rsid w:val="00996C49"/>
    <w:rsid w:val="0099798B"/>
    <w:rsid w:val="009A00AE"/>
    <w:rsid w:val="009A0C95"/>
    <w:rsid w:val="009A2CCC"/>
    <w:rsid w:val="009A4B01"/>
    <w:rsid w:val="009A4CCC"/>
    <w:rsid w:val="009A57FE"/>
    <w:rsid w:val="009A777D"/>
    <w:rsid w:val="009B023C"/>
    <w:rsid w:val="009B109E"/>
    <w:rsid w:val="009B12E0"/>
    <w:rsid w:val="009B4F2E"/>
    <w:rsid w:val="009C0046"/>
    <w:rsid w:val="009C2069"/>
    <w:rsid w:val="009C2305"/>
    <w:rsid w:val="009C4882"/>
    <w:rsid w:val="009D0023"/>
    <w:rsid w:val="009D1E80"/>
    <w:rsid w:val="009D23B9"/>
    <w:rsid w:val="009D3259"/>
    <w:rsid w:val="009D32D3"/>
    <w:rsid w:val="009E1471"/>
    <w:rsid w:val="009E444C"/>
    <w:rsid w:val="009E4B94"/>
    <w:rsid w:val="009E4F92"/>
    <w:rsid w:val="009E65CB"/>
    <w:rsid w:val="009E6AD9"/>
    <w:rsid w:val="009E72C9"/>
    <w:rsid w:val="009E7E31"/>
    <w:rsid w:val="009F06A8"/>
    <w:rsid w:val="009F146F"/>
    <w:rsid w:val="009F44E7"/>
    <w:rsid w:val="009F78EF"/>
    <w:rsid w:val="009F7F46"/>
    <w:rsid w:val="00A00804"/>
    <w:rsid w:val="00A017B2"/>
    <w:rsid w:val="00A04650"/>
    <w:rsid w:val="00A06860"/>
    <w:rsid w:val="00A070ED"/>
    <w:rsid w:val="00A07C89"/>
    <w:rsid w:val="00A10A71"/>
    <w:rsid w:val="00A11FBC"/>
    <w:rsid w:val="00A12585"/>
    <w:rsid w:val="00A13A5F"/>
    <w:rsid w:val="00A1507F"/>
    <w:rsid w:val="00A17B27"/>
    <w:rsid w:val="00A2199B"/>
    <w:rsid w:val="00A22A96"/>
    <w:rsid w:val="00A22FE5"/>
    <w:rsid w:val="00A24860"/>
    <w:rsid w:val="00A32E5C"/>
    <w:rsid w:val="00A36C24"/>
    <w:rsid w:val="00A40475"/>
    <w:rsid w:val="00A40B2F"/>
    <w:rsid w:val="00A4287F"/>
    <w:rsid w:val="00A42EEA"/>
    <w:rsid w:val="00A43B3D"/>
    <w:rsid w:val="00A448F5"/>
    <w:rsid w:val="00A465D8"/>
    <w:rsid w:val="00A46697"/>
    <w:rsid w:val="00A46CD5"/>
    <w:rsid w:val="00A50501"/>
    <w:rsid w:val="00A517F7"/>
    <w:rsid w:val="00A54BF1"/>
    <w:rsid w:val="00A55956"/>
    <w:rsid w:val="00A56307"/>
    <w:rsid w:val="00A564B2"/>
    <w:rsid w:val="00A578FD"/>
    <w:rsid w:val="00A615E8"/>
    <w:rsid w:val="00A63BC0"/>
    <w:rsid w:val="00A63D36"/>
    <w:rsid w:val="00A6409A"/>
    <w:rsid w:val="00A676C2"/>
    <w:rsid w:val="00A71F96"/>
    <w:rsid w:val="00A720B3"/>
    <w:rsid w:val="00A72AB4"/>
    <w:rsid w:val="00A74E73"/>
    <w:rsid w:val="00A75F47"/>
    <w:rsid w:val="00A763F5"/>
    <w:rsid w:val="00A76CB5"/>
    <w:rsid w:val="00A77EBB"/>
    <w:rsid w:val="00A8042F"/>
    <w:rsid w:val="00A816D4"/>
    <w:rsid w:val="00A83B04"/>
    <w:rsid w:val="00A844C8"/>
    <w:rsid w:val="00A844D8"/>
    <w:rsid w:val="00A864D6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7516"/>
    <w:rsid w:val="00A97567"/>
    <w:rsid w:val="00A97F6A"/>
    <w:rsid w:val="00AA00CB"/>
    <w:rsid w:val="00AA0D2C"/>
    <w:rsid w:val="00AA32DA"/>
    <w:rsid w:val="00AA4E87"/>
    <w:rsid w:val="00AA5434"/>
    <w:rsid w:val="00AA6BB3"/>
    <w:rsid w:val="00AB11A3"/>
    <w:rsid w:val="00AB17FA"/>
    <w:rsid w:val="00AB4582"/>
    <w:rsid w:val="00AB5C71"/>
    <w:rsid w:val="00AB7866"/>
    <w:rsid w:val="00AB7CB6"/>
    <w:rsid w:val="00AB7FFC"/>
    <w:rsid w:val="00AC0A08"/>
    <w:rsid w:val="00AC2F90"/>
    <w:rsid w:val="00AC4CEC"/>
    <w:rsid w:val="00AC51A3"/>
    <w:rsid w:val="00AC7861"/>
    <w:rsid w:val="00AD392D"/>
    <w:rsid w:val="00AD5153"/>
    <w:rsid w:val="00AD5F89"/>
    <w:rsid w:val="00AD6346"/>
    <w:rsid w:val="00AE07F3"/>
    <w:rsid w:val="00AE1DD5"/>
    <w:rsid w:val="00AE2F3F"/>
    <w:rsid w:val="00AE3691"/>
    <w:rsid w:val="00AE4E2A"/>
    <w:rsid w:val="00AE692D"/>
    <w:rsid w:val="00AE745B"/>
    <w:rsid w:val="00AE7F8A"/>
    <w:rsid w:val="00AF07BD"/>
    <w:rsid w:val="00AF07CC"/>
    <w:rsid w:val="00AF1D02"/>
    <w:rsid w:val="00AF49D6"/>
    <w:rsid w:val="00AF51E6"/>
    <w:rsid w:val="00AF6129"/>
    <w:rsid w:val="00AF660A"/>
    <w:rsid w:val="00AF6DDB"/>
    <w:rsid w:val="00AF780B"/>
    <w:rsid w:val="00B00D92"/>
    <w:rsid w:val="00B01F6C"/>
    <w:rsid w:val="00B0422A"/>
    <w:rsid w:val="00B04230"/>
    <w:rsid w:val="00B06D69"/>
    <w:rsid w:val="00B06E2B"/>
    <w:rsid w:val="00B074B7"/>
    <w:rsid w:val="00B13A10"/>
    <w:rsid w:val="00B13CE1"/>
    <w:rsid w:val="00B1514C"/>
    <w:rsid w:val="00B171D6"/>
    <w:rsid w:val="00B21A8C"/>
    <w:rsid w:val="00B21CB5"/>
    <w:rsid w:val="00B24E70"/>
    <w:rsid w:val="00B30DC9"/>
    <w:rsid w:val="00B31591"/>
    <w:rsid w:val="00B36E62"/>
    <w:rsid w:val="00B44285"/>
    <w:rsid w:val="00B44B90"/>
    <w:rsid w:val="00B5144A"/>
    <w:rsid w:val="00B539F7"/>
    <w:rsid w:val="00B575CA"/>
    <w:rsid w:val="00B57CBE"/>
    <w:rsid w:val="00B62887"/>
    <w:rsid w:val="00B62930"/>
    <w:rsid w:val="00B649FB"/>
    <w:rsid w:val="00B7106E"/>
    <w:rsid w:val="00B75148"/>
    <w:rsid w:val="00B76B38"/>
    <w:rsid w:val="00B81F03"/>
    <w:rsid w:val="00B81F19"/>
    <w:rsid w:val="00B83481"/>
    <w:rsid w:val="00B85CC6"/>
    <w:rsid w:val="00B876D8"/>
    <w:rsid w:val="00B87A7F"/>
    <w:rsid w:val="00B931F7"/>
    <w:rsid w:val="00B96688"/>
    <w:rsid w:val="00B97059"/>
    <w:rsid w:val="00B970DF"/>
    <w:rsid w:val="00BA04AB"/>
    <w:rsid w:val="00BA1E54"/>
    <w:rsid w:val="00BA36AF"/>
    <w:rsid w:val="00BA4467"/>
    <w:rsid w:val="00BA50CE"/>
    <w:rsid w:val="00BA5F6D"/>
    <w:rsid w:val="00BA734F"/>
    <w:rsid w:val="00BB0C16"/>
    <w:rsid w:val="00BB1949"/>
    <w:rsid w:val="00BB1B90"/>
    <w:rsid w:val="00BB3045"/>
    <w:rsid w:val="00BB3EA7"/>
    <w:rsid w:val="00BB4255"/>
    <w:rsid w:val="00BB739C"/>
    <w:rsid w:val="00BC1017"/>
    <w:rsid w:val="00BC1E28"/>
    <w:rsid w:val="00BC3FEA"/>
    <w:rsid w:val="00BC4630"/>
    <w:rsid w:val="00BC4756"/>
    <w:rsid w:val="00BC5351"/>
    <w:rsid w:val="00BC5A68"/>
    <w:rsid w:val="00BC66AF"/>
    <w:rsid w:val="00BC7265"/>
    <w:rsid w:val="00BD26F7"/>
    <w:rsid w:val="00BD3B3A"/>
    <w:rsid w:val="00BD3C84"/>
    <w:rsid w:val="00BD4153"/>
    <w:rsid w:val="00BD426C"/>
    <w:rsid w:val="00BD4CD2"/>
    <w:rsid w:val="00BD63AD"/>
    <w:rsid w:val="00BD6966"/>
    <w:rsid w:val="00BE1A9D"/>
    <w:rsid w:val="00BE2A74"/>
    <w:rsid w:val="00BE43B5"/>
    <w:rsid w:val="00BE5D6C"/>
    <w:rsid w:val="00BF02EF"/>
    <w:rsid w:val="00BF0D57"/>
    <w:rsid w:val="00BF1879"/>
    <w:rsid w:val="00BF71EB"/>
    <w:rsid w:val="00C0433E"/>
    <w:rsid w:val="00C05085"/>
    <w:rsid w:val="00C072E0"/>
    <w:rsid w:val="00C10885"/>
    <w:rsid w:val="00C11913"/>
    <w:rsid w:val="00C13AC5"/>
    <w:rsid w:val="00C15839"/>
    <w:rsid w:val="00C16157"/>
    <w:rsid w:val="00C1671A"/>
    <w:rsid w:val="00C167C7"/>
    <w:rsid w:val="00C22B4B"/>
    <w:rsid w:val="00C230F5"/>
    <w:rsid w:val="00C23728"/>
    <w:rsid w:val="00C3090E"/>
    <w:rsid w:val="00C30968"/>
    <w:rsid w:val="00C30AF2"/>
    <w:rsid w:val="00C31E5E"/>
    <w:rsid w:val="00C326B2"/>
    <w:rsid w:val="00C335DD"/>
    <w:rsid w:val="00C357EF"/>
    <w:rsid w:val="00C35E6E"/>
    <w:rsid w:val="00C375C6"/>
    <w:rsid w:val="00C41E04"/>
    <w:rsid w:val="00C439CB"/>
    <w:rsid w:val="00C44AAF"/>
    <w:rsid w:val="00C465F4"/>
    <w:rsid w:val="00C4666C"/>
    <w:rsid w:val="00C522C9"/>
    <w:rsid w:val="00C538CE"/>
    <w:rsid w:val="00C5496F"/>
    <w:rsid w:val="00C57D6C"/>
    <w:rsid w:val="00C61AA5"/>
    <w:rsid w:val="00C64739"/>
    <w:rsid w:val="00C6498D"/>
    <w:rsid w:val="00C727F5"/>
    <w:rsid w:val="00C756A6"/>
    <w:rsid w:val="00C76867"/>
    <w:rsid w:val="00C82E3C"/>
    <w:rsid w:val="00C83E30"/>
    <w:rsid w:val="00C84168"/>
    <w:rsid w:val="00C86145"/>
    <w:rsid w:val="00C90C74"/>
    <w:rsid w:val="00C91475"/>
    <w:rsid w:val="00C91986"/>
    <w:rsid w:val="00C91A0A"/>
    <w:rsid w:val="00C978B8"/>
    <w:rsid w:val="00C97C18"/>
    <w:rsid w:val="00CA0183"/>
    <w:rsid w:val="00CA0A7D"/>
    <w:rsid w:val="00CA2372"/>
    <w:rsid w:val="00CA28C8"/>
    <w:rsid w:val="00CA4E77"/>
    <w:rsid w:val="00CA6CD7"/>
    <w:rsid w:val="00CB0DDD"/>
    <w:rsid w:val="00CB3D61"/>
    <w:rsid w:val="00CB3EFE"/>
    <w:rsid w:val="00CB4997"/>
    <w:rsid w:val="00CC1F47"/>
    <w:rsid w:val="00CC209F"/>
    <w:rsid w:val="00CC254B"/>
    <w:rsid w:val="00CC6322"/>
    <w:rsid w:val="00CD0AEF"/>
    <w:rsid w:val="00CD0B19"/>
    <w:rsid w:val="00CD6C89"/>
    <w:rsid w:val="00CE1D2B"/>
    <w:rsid w:val="00CE214B"/>
    <w:rsid w:val="00CE2E55"/>
    <w:rsid w:val="00CE5168"/>
    <w:rsid w:val="00CE550B"/>
    <w:rsid w:val="00CE5556"/>
    <w:rsid w:val="00CE57E0"/>
    <w:rsid w:val="00CE5C77"/>
    <w:rsid w:val="00CF0183"/>
    <w:rsid w:val="00CF257E"/>
    <w:rsid w:val="00CF2CA9"/>
    <w:rsid w:val="00CF653A"/>
    <w:rsid w:val="00D008CC"/>
    <w:rsid w:val="00D00946"/>
    <w:rsid w:val="00D037D3"/>
    <w:rsid w:val="00D10FCF"/>
    <w:rsid w:val="00D11604"/>
    <w:rsid w:val="00D1265D"/>
    <w:rsid w:val="00D14FE8"/>
    <w:rsid w:val="00D23C1F"/>
    <w:rsid w:val="00D27320"/>
    <w:rsid w:val="00D273BA"/>
    <w:rsid w:val="00D27BA2"/>
    <w:rsid w:val="00D27D0E"/>
    <w:rsid w:val="00D30912"/>
    <w:rsid w:val="00D3641A"/>
    <w:rsid w:val="00D3752F"/>
    <w:rsid w:val="00D40D41"/>
    <w:rsid w:val="00D40E67"/>
    <w:rsid w:val="00D452F7"/>
    <w:rsid w:val="00D45C45"/>
    <w:rsid w:val="00D47004"/>
    <w:rsid w:val="00D47EB9"/>
    <w:rsid w:val="00D515F6"/>
    <w:rsid w:val="00D51BA0"/>
    <w:rsid w:val="00D53670"/>
    <w:rsid w:val="00D54A2B"/>
    <w:rsid w:val="00D552BC"/>
    <w:rsid w:val="00D6085E"/>
    <w:rsid w:val="00D612FE"/>
    <w:rsid w:val="00D62011"/>
    <w:rsid w:val="00D64BC7"/>
    <w:rsid w:val="00D65747"/>
    <w:rsid w:val="00D708F1"/>
    <w:rsid w:val="00D7171B"/>
    <w:rsid w:val="00D730B6"/>
    <w:rsid w:val="00D74908"/>
    <w:rsid w:val="00D74A82"/>
    <w:rsid w:val="00D8061D"/>
    <w:rsid w:val="00D87755"/>
    <w:rsid w:val="00D87C66"/>
    <w:rsid w:val="00D936BE"/>
    <w:rsid w:val="00D93A02"/>
    <w:rsid w:val="00D93F5F"/>
    <w:rsid w:val="00D96141"/>
    <w:rsid w:val="00DA34AD"/>
    <w:rsid w:val="00DB31AF"/>
    <w:rsid w:val="00DB335E"/>
    <w:rsid w:val="00DB485A"/>
    <w:rsid w:val="00DC157D"/>
    <w:rsid w:val="00DC246F"/>
    <w:rsid w:val="00DC29B9"/>
    <w:rsid w:val="00DC3214"/>
    <w:rsid w:val="00DC61BD"/>
    <w:rsid w:val="00DC7C92"/>
    <w:rsid w:val="00DD1884"/>
    <w:rsid w:val="00DD1936"/>
    <w:rsid w:val="00DD2431"/>
    <w:rsid w:val="00DD2F1F"/>
    <w:rsid w:val="00DD5970"/>
    <w:rsid w:val="00DD5BD6"/>
    <w:rsid w:val="00DD61FE"/>
    <w:rsid w:val="00DD7E77"/>
    <w:rsid w:val="00DE2B28"/>
    <w:rsid w:val="00DE3452"/>
    <w:rsid w:val="00DE6129"/>
    <w:rsid w:val="00DE799C"/>
    <w:rsid w:val="00DE7FAE"/>
    <w:rsid w:val="00DF010D"/>
    <w:rsid w:val="00DF09E6"/>
    <w:rsid w:val="00DF1260"/>
    <w:rsid w:val="00DF16CB"/>
    <w:rsid w:val="00DF1A19"/>
    <w:rsid w:val="00DF1EC4"/>
    <w:rsid w:val="00E00A59"/>
    <w:rsid w:val="00E02ADD"/>
    <w:rsid w:val="00E03BC0"/>
    <w:rsid w:val="00E04D37"/>
    <w:rsid w:val="00E054B7"/>
    <w:rsid w:val="00E054B9"/>
    <w:rsid w:val="00E05CDE"/>
    <w:rsid w:val="00E10AC0"/>
    <w:rsid w:val="00E117C3"/>
    <w:rsid w:val="00E12111"/>
    <w:rsid w:val="00E169E7"/>
    <w:rsid w:val="00E22295"/>
    <w:rsid w:val="00E23314"/>
    <w:rsid w:val="00E23727"/>
    <w:rsid w:val="00E268CB"/>
    <w:rsid w:val="00E26C1A"/>
    <w:rsid w:val="00E30B2A"/>
    <w:rsid w:val="00E30FAF"/>
    <w:rsid w:val="00E31B64"/>
    <w:rsid w:val="00E3642C"/>
    <w:rsid w:val="00E37675"/>
    <w:rsid w:val="00E40663"/>
    <w:rsid w:val="00E44524"/>
    <w:rsid w:val="00E44CF0"/>
    <w:rsid w:val="00E47680"/>
    <w:rsid w:val="00E47EC2"/>
    <w:rsid w:val="00E53EE9"/>
    <w:rsid w:val="00E54356"/>
    <w:rsid w:val="00E56962"/>
    <w:rsid w:val="00E570BB"/>
    <w:rsid w:val="00E570D7"/>
    <w:rsid w:val="00E6026B"/>
    <w:rsid w:val="00E613EA"/>
    <w:rsid w:val="00E62B23"/>
    <w:rsid w:val="00E63F47"/>
    <w:rsid w:val="00E64D69"/>
    <w:rsid w:val="00E73FBE"/>
    <w:rsid w:val="00E7414A"/>
    <w:rsid w:val="00E75B16"/>
    <w:rsid w:val="00E7617E"/>
    <w:rsid w:val="00E831A5"/>
    <w:rsid w:val="00E8341B"/>
    <w:rsid w:val="00E840A8"/>
    <w:rsid w:val="00E846B2"/>
    <w:rsid w:val="00E85A0C"/>
    <w:rsid w:val="00E87CAD"/>
    <w:rsid w:val="00E907E6"/>
    <w:rsid w:val="00E92E9E"/>
    <w:rsid w:val="00E9405E"/>
    <w:rsid w:val="00E95D98"/>
    <w:rsid w:val="00E977C1"/>
    <w:rsid w:val="00EA13EA"/>
    <w:rsid w:val="00EA34A1"/>
    <w:rsid w:val="00EA37F6"/>
    <w:rsid w:val="00EA3FA8"/>
    <w:rsid w:val="00EA443E"/>
    <w:rsid w:val="00EA4849"/>
    <w:rsid w:val="00EA62AC"/>
    <w:rsid w:val="00EA706F"/>
    <w:rsid w:val="00EA708D"/>
    <w:rsid w:val="00EB26BC"/>
    <w:rsid w:val="00EB26DF"/>
    <w:rsid w:val="00EB3AAC"/>
    <w:rsid w:val="00EB517E"/>
    <w:rsid w:val="00EB5205"/>
    <w:rsid w:val="00EC0522"/>
    <w:rsid w:val="00EC19CE"/>
    <w:rsid w:val="00EC281B"/>
    <w:rsid w:val="00EC4B2C"/>
    <w:rsid w:val="00EC4FCB"/>
    <w:rsid w:val="00EC5A00"/>
    <w:rsid w:val="00EC6976"/>
    <w:rsid w:val="00ED2A7F"/>
    <w:rsid w:val="00ED2DCB"/>
    <w:rsid w:val="00ED6EC5"/>
    <w:rsid w:val="00ED7070"/>
    <w:rsid w:val="00EE4292"/>
    <w:rsid w:val="00EE5B15"/>
    <w:rsid w:val="00EE6689"/>
    <w:rsid w:val="00EE7A9B"/>
    <w:rsid w:val="00EF180F"/>
    <w:rsid w:val="00EF19D1"/>
    <w:rsid w:val="00EF2790"/>
    <w:rsid w:val="00EF474E"/>
    <w:rsid w:val="00EF5C22"/>
    <w:rsid w:val="00EF6340"/>
    <w:rsid w:val="00F0152B"/>
    <w:rsid w:val="00F04788"/>
    <w:rsid w:val="00F055CF"/>
    <w:rsid w:val="00F10ABD"/>
    <w:rsid w:val="00F1150D"/>
    <w:rsid w:val="00F12AA5"/>
    <w:rsid w:val="00F12AC2"/>
    <w:rsid w:val="00F1410F"/>
    <w:rsid w:val="00F1461B"/>
    <w:rsid w:val="00F156F4"/>
    <w:rsid w:val="00F1669E"/>
    <w:rsid w:val="00F16A2C"/>
    <w:rsid w:val="00F16C59"/>
    <w:rsid w:val="00F175DF"/>
    <w:rsid w:val="00F20435"/>
    <w:rsid w:val="00F224BA"/>
    <w:rsid w:val="00F233E7"/>
    <w:rsid w:val="00F25103"/>
    <w:rsid w:val="00F25C14"/>
    <w:rsid w:val="00F27BC4"/>
    <w:rsid w:val="00F31EE8"/>
    <w:rsid w:val="00F33D2B"/>
    <w:rsid w:val="00F3469C"/>
    <w:rsid w:val="00F35F89"/>
    <w:rsid w:val="00F37B4A"/>
    <w:rsid w:val="00F4074D"/>
    <w:rsid w:val="00F4101E"/>
    <w:rsid w:val="00F46486"/>
    <w:rsid w:val="00F47018"/>
    <w:rsid w:val="00F508AA"/>
    <w:rsid w:val="00F5238C"/>
    <w:rsid w:val="00F52747"/>
    <w:rsid w:val="00F554A3"/>
    <w:rsid w:val="00F57CAB"/>
    <w:rsid w:val="00F617F0"/>
    <w:rsid w:val="00F62D73"/>
    <w:rsid w:val="00F62F3E"/>
    <w:rsid w:val="00F64827"/>
    <w:rsid w:val="00F6497A"/>
    <w:rsid w:val="00F64E4C"/>
    <w:rsid w:val="00F65277"/>
    <w:rsid w:val="00F659E2"/>
    <w:rsid w:val="00F70267"/>
    <w:rsid w:val="00F710A5"/>
    <w:rsid w:val="00F71FE7"/>
    <w:rsid w:val="00F73354"/>
    <w:rsid w:val="00F74E15"/>
    <w:rsid w:val="00F76559"/>
    <w:rsid w:val="00F807D0"/>
    <w:rsid w:val="00F81A6F"/>
    <w:rsid w:val="00F82257"/>
    <w:rsid w:val="00F8401D"/>
    <w:rsid w:val="00F84689"/>
    <w:rsid w:val="00F86903"/>
    <w:rsid w:val="00F879E0"/>
    <w:rsid w:val="00F9246D"/>
    <w:rsid w:val="00FA028B"/>
    <w:rsid w:val="00FA1E46"/>
    <w:rsid w:val="00FA2CD7"/>
    <w:rsid w:val="00FA3677"/>
    <w:rsid w:val="00FA6A13"/>
    <w:rsid w:val="00FB16AE"/>
    <w:rsid w:val="00FB522B"/>
    <w:rsid w:val="00FB56D7"/>
    <w:rsid w:val="00FC1EF7"/>
    <w:rsid w:val="00FC2A8E"/>
    <w:rsid w:val="00FC5EBA"/>
    <w:rsid w:val="00FD1289"/>
    <w:rsid w:val="00FD12E8"/>
    <w:rsid w:val="00FD1AC9"/>
    <w:rsid w:val="00FD27C9"/>
    <w:rsid w:val="00FD3487"/>
    <w:rsid w:val="00FD617B"/>
    <w:rsid w:val="00FE028D"/>
    <w:rsid w:val="00FE0428"/>
    <w:rsid w:val="00FE2C9C"/>
    <w:rsid w:val="00FE3341"/>
    <w:rsid w:val="00FE4A56"/>
    <w:rsid w:val="00FE5592"/>
    <w:rsid w:val="00FF0506"/>
    <w:rsid w:val="00FF0E3E"/>
    <w:rsid w:val="00FF2127"/>
    <w:rsid w:val="00FF3A83"/>
    <w:rsid w:val="00FF3C5C"/>
    <w:rsid w:val="00FF4FF9"/>
    <w:rsid w:val="00FF591E"/>
    <w:rsid w:val="00FF634B"/>
    <w:rsid w:val="00FF6EDC"/>
    <w:rsid w:val="00FF7460"/>
    <w:rsid w:val="085B141F"/>
    <w:rsid w:val="4C3E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1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22" w:unhideWhenUsed="0" w:qFormat="1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541B97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1067D7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/>
      <w:spacing w:val="4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1067D7"/>
    <w:rPr>
      <w:rFonts w:ascii="Open Sans" w:eastAsiaTheme="majorEastAsia" w:hAnsi="Open Sans" w:cstheme="majorBidi"/>
      <w:b/>
      <w:spacing w:val="4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22"/>
    <w:qFormat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15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BesgtHyperlink">
    <w:name w:val="FollowedHyperlink"/>
    <w:basedOn w:val="Standardskrifttypeiafsnit"/>
    <w:uiPriority w:val="21"/>
    <w:semiHidden/>
    <w:unhideWhenUsed/>
    <w:rsid w:val="007F64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1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22" w:unhideWhenUsed="0" w:qFormat="1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541B97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1067D7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/>
      <w:spacing w:val="4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1067D7"/>
    <w:rPr>
      <w:rFonts w:ascii="Open Sans" w:eastAsiaTheme="majorEastAsia" w:hAnsi="Open Sans" w:cstheme="majorBidi"/>
      <w:b/>
      <w:spacing w:val="4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22"/>
    <w:qFormat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15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BesgtHyperlink">
    <w:name w:val="FollowedHyperlink"/>
    <w:basedOn w:val="Standardskrifttypeiafsnit"/>
    <w:uiPriority w:val="21"/>
    <w:semiHidden/>
    <w:unhideWhenUsed/>
    <w:rsid w:val="007F64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yperlink" Target="https://support.zoom.us/hc/en-us/articles/115004789183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support.zoom.us/hc/en-us/articles/214629303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support.zoom.us/hc/en-us/articles/360027633731" TargetMode="External"/><Relationship Id="rId20" Type="http://schemas.openxmlformats.org/officeDocument/2006/relationships/hyperlink" Target="https://support.zoom.us/hc/en-us/articles/205683899-Hot-Keys-and-Keyboard-Shortcuts-for-Zo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support.zoom.us/hc/en-us/articles/115004789183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support.zoom.us/hc/en-us/articles/360027633731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zoom.us/download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Opret et nyt dokument." ma:contentTypeScope="" ma:versionID="ee3ff51170438e64c2d983f061fba817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98963016ba36494e209a5d3fbeb78625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E35896AD-6331-4E3E-BFDD-9AF85901D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5.xml><?xml version="1.0" encoding="utf-8"?>
<ds:datastoreItem xmlns:ds="http://schemas.openxmlformats.org/officeDocument/2006/customXml" ds:itemID="{139F4937-76C6-4D01-A9A1-0BCC77A5C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0</TotalTime>
  <Pages>4</Pages>
  <Words>1244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Karen Kristine Grove Sørensen</cp:lastModifiedBy>
  <cp:revision>2</cp:revision>
  <dcterms:created xsi:type="dcterms:W3CDTF">2021-04-12T09:40:00Z</dcterms:created>
  <dcterms:modified xsi:type="dcterms:W3CDTF">2021-04-12T09:40:00Z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