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35E" w:rsidRPr="0059411A" w:rsidRDefault="00C1050D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  <w:r w:rsidRPr="0059411A">
        <w:rPr>
          <w:sz w:val="32"/>
          <w:szCs w:val="22"/>
        </w:rPr>
        <w:t xml:space="preserve">GUIDE: </w:t>
      </w:r>
      <w:r w:rsidR="004B0470" w:rsidRPr="0059411A">
        <w:rPr>
          <w:sz w:val="32"/>
          <w:szCs w:val="22"/>
        </w:rPr>
        <w:t>DEN GODE</w:t>
      </w:r>
      <w:r w:rsidRPr="0059411A">
        <w:rPr>
          <w:sz w:val="32"/>
          <w:szCs w:val="22"/>
        </w:rPr>
        <w:t xml:space="preserve"> MØDE</w:t>
      </w:r>
      <w:r w:rsidR="004B0470" w:rsidRPr="0059411A">
        <w:rPr>
          <w:sz w:val="32"/>
          <w:szCs w:val="22"/>
        </w:rPr>
        <w:t>DELTAGER</w:t>
      </w:r>
    </w:p>
    <w:p w:rsidR="008F36E5" w:rsidRPr="000801F3" w:rsidRDefault="00BA69DD" w:rsidP="000801F3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Denne guide giver dig - </w:t>
      </w:r>
      <w:r w:rsidR="00D216F1" w:rsidRPr="000801F3">
        <w:rPr>
          <w:sz w:val="24"/>
        </w:rPr>
        <w:t>som møde</w:t>
      </w:r>
      <w:r w:rsidR="004F7471" w:rsidRPr="000801F3">
        <w:rPr>
          <w:sz w:val="24"/>
        </w:rPr>
        <w:t>deltager</w:t>
      </w:r>
      <w:r>
        <w:rPr>
          <w:sz w:val="24"/>
        </w:rPr>
        <w:t xml:space="preserve"> - råd til god </w:t>
      </w:r>
      <w:r w:rsidR="004F7471" w:rsidRPr="000801F3">
        <w:rPr>
          <w:sz w:val="24"/>
        </w:rPr>
        <w:t>mødea</w:t>
      </w:r>
      <w:r w:rsidR="00F14742" w:rsidRPr="000801F3">
        <w:rPr>
          <w:sz w:val="24"/>
        </w:rPr>
        <w:t>dfærd</w:t>
      </w:r>
      <w:r w:rsidR="0059411A" w:rsidRPr="000801F3">
        <w:rPr>
          <w:sz w:val="24"/>
        </w:rPr>
        <w:t xml:space="preserve"> før, under og efter virtuelle møder</w:t>
      </w:r>
      <w:r w:rsidR="00F14742" w:rsidRPr="000801F3">
        <w:rPr>
          <w:sz w:val="24"/>
        </w:rPr>
        <w:t xml:space="preserve">. </w:t>
      </w:r>
      <w:r w:rsidR="0059411A" w:rsidRPr="000801F3">
        <w:rPr>
          <w:sz w:val="24"/>
        </w:rPr>
        <w:t xml:space="preserve">Mange af rådene er de samme som til fysiske </w:t>
      </w:r>
      <w:r w:rsidR="008B5188">
        <w:rPr>
          <w:sz w:val="24"/>
        </w:rPr>
        <w:t>møder, men</w:t>
      </w:r>
      <w:r>
        <w:rPr>
          <w:sz w:val="24"/>
        </w:rPr>
        <w:t xml:space="preserve"> </w:t>
      </w:r>
      <w:r w:rsidR="0059411A" w:rsidRPr="000801F3">
        <w:rPr>
          <w:sz w:val="24"/>
        </w:rPr>
        <w:t xml:space="preserve">er særligt vigtige </w:t>
      </w:r>
      <w:r>
        <w:rPr>
          <w:sz w:val="24"/>
        </w:rPr>
        <w:t xml:space="preserve">at overholde i de </w:t>
      </w:r>
      <w:r w:rsidR="0059411A" w:rsidRPr="000801F3">
        <w:rPr>
          <w:sz w:val="24"/>
        </w:rPr>
        <w:t>vi</w:t>
      </w:r>
      <w:r w:rsidR="0059411A" w:rsidRPr="000801F3">
        <w:rPr>
          <w:sz w:val="24"/>
        </w:rPr>
        <w:t>r</w:t>
      </w:r>
      <w:r w:rsidR="0059411A" w:rsidRPr="000801F3">
        <w:rPr>
          <w:sz w:val="24"/>
        </w:rPr>
        <w:t>tuelle møder.</w:t>
      </w:r>
    </w:p>
    <w:p w:rsidR="00F14742" w:rsidRDefault="00F14742" w:rsidP="0080053F">
      <w:pPr>
        <w:rPr>
          <w:rFonts w:cs="Open Sans Light"/>
          <w:sz w:val="22"/>
          <w:szCs w:val="22"/>
        </w:rPr>
      </w:pPr>
    </w:p>
    <w:p w:rsidR="0020592B" w:rsidRPr="00F115B1" w:rsidRDefault="009A71EA" w:rsidP="000D2F82">
      <w:pPr>
        <w:pStyle w:val="Overskrift2"/>
      </w:pPr>
      <w:r w:rsidRPr="00F115B1">
        <w:t>Før mødet</w:t>
      </w:r>
    </w:p>
    <w:p w:rsidR="00DA2DFA" w:rsidRPr="000F0AB4" w:rsidRDefault="00DA2DFA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>Sørg for god lyssætning og</w:t>
      </w:r>
      <w:r w:rsidR="00BA69DD">
        <w:rPr>
          <w:sz w:val="24"/>
        </w:rPr>
        <w:t xml:space="preserve"> en rolig baggrund, sådan at du ses tydeligt </w:t>
      </w:r>
      <w:r w:rsidRPr="000F0AB4">
        <w:rPr>
          <w:sz w:val="24"/>
        </w:rPr>
        <w:t>på skærmen</w:t>
      </w:r>
      <w:r w:rsidR="0059411A" w:rsidRPr="000F0AB4">
        <w:rPr>
          <w:sz w:val="24"/>
        </w:rPr>
        <w:t>.</w:t>
      </w:r>
    </w:p>
    <w:p w:rsidR="00DA2DFA" w:rsidRPr="000F0AB4" w:rsidRDefault="00DA2DFA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>Placér dig et stille sted uden larm i baggrunden</w:t>
      </w:r>
      <w:r w:rsidR="0059411A" w:rsidRPr="000F0AB4">
        <w:rPr>
          <w:sz w:val="24"/>
        </w:rPr>
        <w:t>.</w:t>
      </w:r>
    </w:p>
    <w:p w:rsidR="00DA2DFA" w:rsidRPr="000F0AB4" w:rsidRDefault="00DA2DFA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>Tjek at din mikrofon, højtalere, web kamera virker, så du er klar til mødestart</w:t>
      </w:r>
      <w:r w:rsidR="0059411A" w:rsidRPr="000F0AB4">
        <w:rPr>
          <w:sz w:val="24"/>
        </w:rPr>
        <w:t>.</w:t>
      </w:r>
    </w:p>
    <w:p w:rsidR="00F14742" w:rsidRPr="000F0AB4" w:rsidRDefault="00BA69DD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Mød</w:t>
      </w:r>
      <w:r w:rsidR="00F14742" w:rsidRPr="000F0AB4">
        <w:rPr>
          <w:sz w:val="24"/>
        </w:rPr>
        <w:t xml:space="preserve"> til tiden</w:t>
      </w:r>
      <w:r w:rsidR="0020592B" w:rsidRPr="000F0AB4">
        <w:rPr>
          <w:sz w:val="24"/>
        </w:rPr>
        <w:t xml:space="preserve"> – gerne 5-10 minutter før mødestart</w:t>
      </w:r>
      <w:r w:rsidR="00625A85" w:rsidRPr="000F0AB4">
        <w:rPr>
          <w:sz w:val="24"/>
        </w:rPr>
        <w:t>.</w:t>
      </w:r>
    </w:p>
    <w:p w:rsidR="00DA2DFA" w:rsidRPr="000F0AB4" w:rsidRDefault="00BA69DD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Mød op til ”fumletid” 30 min</w:t>
      </w:r>
      <w:r w:rsidR="00DA2DFA" w:rsidRPr="000F0AB4">
        <w:rPr>
          <w:sz w:val="24"/>
        </w:rPr>
        <w:t>utter</w:t>
      </w:r>
      <w:r>
        <w:rPr>
          <w:sz w:val="24"/>
        </w:rPr>
        <w:t xml:space="preserve"> før mødestart (hvis det er muligt)</w:t>
      </w:r>
      <w:r w:rsidR="00DA2DFA" w:rsidRPr="000F0AB4">
        <w:rPr>
          <w:sz w:val="24"/>
        </w:rPr>
        <w:t>, og du oplever teknikken kan drille, eller det er svært</w:t>
      </w:r>
      <w:r w:rsidR="0059411A" w:rsidRPr="000F0AB4">
        <w:rPr>
          <w:sz w:val="24"/>
        </w:rPr>
        <w:t>.</w:t>
      </w:r>
    </w:p>
    <w:p w:rsidR="00DA2DFA" w:rsidRPr="00DA2DFA" w:rsidRDefault="00DA2DFA" w:rsidP="00DA2DFA">
      <w:pPr>
        <w:spacing w:line="216" w:lineRule="auto"/>
        <w:ind w:left="360"/>
        <w:rPr>
          <w:rFonts w:asciiTheme="minorHAnsi" w:hAnsi="Calibri" w:cstheme="minorBidi"/>
          <w:color w:val="1F2023"/>
          <w:kern w:val="24"/>
          <w:sz w:val="22"/>
          <w:szCs w:val="22"/>
        </w:rPr>
      </w:pPr>
    </w:p>
    <w:p w:rsidR="00DA2DFA" w:rsidRPr="0059411A" w:rsidRDefault="00DA2DFA" w:rsidP="0059411A">
      <w:pPr>
        <w:pStyle w:val="Overskrift2"/>
      </w:pPr>
      <w:r w:rsidRPr="0059411A">
        <w:t xml:space="preserve">Under mødet </w:t>
      </w:r>
    </w:p>
    <w:p w:rsidR="0059411A" w:rsidRPr="000F0AB4" w:rsidRDefault="00BA69DD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Følg værtens ”virtuelle spilleregler”</w:t>
      </w:r>
      <w:r w:rsidR="0059411A" w:rsidRPr="000F0AB4">
        <w:rPr>
          <w:sz w:val="24"/>
        </w:rPr>
        <w:t xml:space="preserve"> (</w:t>
      </w:r>
      <w:r>
        <w:rPr>
          <w:sz w:val="24"/>
        </w:rPr>
        <w:t xml:space="preserve">fx have tændt </w:t>
      </w:r>
      <w:r w:rsidR="00E73720" w:rsidRPr="000F0AB4">
        <w:rPr>
          <w:sz w:val="24"/>
        </w:rPr>
        <w:t>k</w:t>
      </w:r>
      <w:r>
        <w:rPr>
          <w:sz w:val="24"/>
        </w:rPr>
        <w:t xml:space="preserve">amera </w:t>
      </w:r>
      <w:r w:rsidR="0059411A" w:rsidRPr="000F0AB4">
        <w:rPr>
          <w:sz w:val="24"/>
        </w:rPr>
        <w:t xml:space="preserve">og </w:t>
      </w:r>
      <w:proofErr w:type="spellStart"/>
      <w:r w:rsidR="0059411A" w:rsidRPr="000F0AB4">
        <w:rPr>
          <w:sz w:val="24"/>
        </w:rPr>
        <w:t>m</w:t>
      </w:r>
      <w:r w:rsidR="0059411A" w:rsidRPr="000F0AB4">
        <w:rPr>
          <w:sz w:val="24"/>
        </w:rPr>
        <w:t>u</w:t>
      </w:r>
      <w:r w:rsidR="0059411A" w:rsidRPr="000F0AB4">
        <w:rPr>
          <w:sz w:val="24"/>
        </w:rPr>
        <w:t>te</w:t>
      </w:r>
      <w:r>
        <w:rPr>
          <w:sz w:val="24"/>
        </w:rPr>
        <w:t>d</w:t>
      </w:r>
      <w:proofErr w:type="spellEnd"/>
      <w:r w:rsidR="0059411A" w:rsidRPr="000F0AB4">
        <w:rPr>
          <w:sz w:val="24"/>
        </w:rPr>
        <w:t xml:space="preserve"> mikrofon).</w:t>
      </w:r>
    </w:p>
    <w:p w:rsidR="0059411A" w:rsidRPr="000F0AB4" w:rsidRDefault="0059411A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>Giv dig tydeligt til kende som deltager, så mødeværten ved</w:t>
      </w:r>
      <w:r w:rsidR="00BA69DD">
        <w:rPr>
          <w:sz w:val="24"/>
        </w:rPr>
        <w:t>,</w:t>
      </w:r>
      <w:r w:rsidRPr="000F0AB4">
        <w:rPr>
          <w:sz w:val="24"/>
        </w:rPr>
        <w:t xml:space="preserve"> at du deltager.</w:t>
      </w:r>
    </w:p>
    <w:p w:rsidR="00EC1601" w:rsidRPr="000F0AB4" w:rsidRDefault="00625A85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 xml:space="preserve">Ræk hånden op </w:t>
      </w:r>
      <w:r w:rsidR="00EC1601" w:rsidRPr="000F0AB4">
        <w:rPr>
          <w:sz w:val="24"/>
        </w:rPr>
        <w:t>virtuelt eller fysisk (alternativt sæt ”</w:t>
      </w:r>
      <w:r w:rsidRPr="000F0AB4">
        <w:rPr>
          <w:sz w:val="24"/>
        </w:rPr>
        <w:t>X</w:t>
      </w:r>
      <w:r w:rsidR="00EC1601" w:rsidRPr="000F0AB4">
        <w:rPr>
          <w:sz w:val="24"/>
        </w:rPr>
        <w:t>”</w:t>
      </w:r>
      <w:r w:rsidRPr="000F0AB4">
        <w:rPr>
          <w:sz w:val="24"/>
        </w:rPr>
        <w:t xml:space="preserve"> i chatten</w:t>
      </w:r>
      <w:r w:rsidR="00BA69DD">
        <w:rPr>
          <w:sz w:val="24"/>
        </w:rPr>
        <w:t>,</w:t>
      </w:r>
      <w:r w:rsidR="00EC1601" w:rsidRPr="000F0AB4">
        <w:rPr>
          <w:sz w:val="24"/>
        </w:rPr>
        <w:t xml:space="preserve"> hvis </w:t>
      </w:r>
      <w:r w:rsidR="00BA69DD">
        <w:rPr>
          <w:sz w:val="24"/>
        </w:rPr>
        <w:t xml:space="preserve">I har </w:t>
      </w:r>
      <w:r w:rsidR="00E73720" w:rsidRPr="000F0AB4">
        <w:rPr>
          <w:sz w:val="24"/>
        </w:rPr>
        <w:t xml:space="preserve">aftalt </w:t>
      </w:r>
      <w:r w:rsidR="00BA69DD">
        <w:rPr>
          <w:sz w:val="24"/>
        </w:rPr>
        <w:t>det</w:t>
      </w:r>
      <w:r w:rsidR="00EC1601" w:rsidRPr="000F0AB4">
        <w:rPr>
          <w:sz w:val="24"/>
        </w:rPr>
        <w:t xml:space="preserve">). </w:t>
      </w:r>
    </w:p>
    <w:p w:rsidR="00EC1601" w:rsidRPr="000F0AB4" w:rsidRDefault="00EC1601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>Vent på din tur</w:t>
      </w:r>
      <w:r w:rsidR="00E73720" w:rsidRPr="000F0AB4">
        <w:rPr>
          <w:sz w:val="24"/>
        </w:rPr>
        <w:t>.</w:t>
      </w:r>
    </w:p>
    <w:p w:rsidR="00EC1601" w:rsidRPr="000F0AB4" w:rsidRDefault="00EC1601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>Sig dit navn før du tale</w:t>
      </w:r>
      <w:r w:rsidR="00E73720" w:rsidRPr="000F0AB4">
        <w:rPr>
          <w:sz w:val="24"/>
        </w:rPr>
        <w:t>r,</w:t>
      </w:r>
      <w:r w:rsidRPr="000F0AB4">
        <w:rPr>
          <w:sz w:val="24"/>
        </w:rPr>
        <w:t xml:space="preserve"> </w:t>
      </w:r>
      <w:r w:rsidR="00E73720" w:rsidRPr="000F0AB4">
        <w:rPr>
          <w:sz w:val="24"/>
        </w:rPr>
        <w:t xml:space="preserve">da </w:t>
      </w:r>
      <w:r w:rsidRPr="000F0AB4">
        <w:rPr>
          <w:sz w:val="24"/>
        </w:rPr>
        <w:t>ikke alle ved eller kan se</w:t>
      </w:r>
      <w:r w:rsidR="00E73720" w:rsidRPr="000F0AB4">
        <w:rPr>
          <w:sz w:val="24"/>
        </w:rPr>
        <w:t>,</w:t>
      </w:r>
      <w:r w:rsidRPr="000F0AB4">
        <w:rPr>
          <w:sz w:val="24"/>
        </w:rPr>
        <w:t xml:space="preserve"> hvem der taler</w:t>
      </w:r>
      <w:r w:rsidR="000F0AB4">
        <w:rPr>
          <w:sz w:val="24"/>
        </w:rPr>
        <w:t>.</w:t>
      </w:r>
    </w:p>
    <w:p w:rsidR="00F14742" w:rsidRPr="000F0AB4" w:rsidRDefault="00F14742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 xml:space="preserve">Når du har ordet, så gør det </w:t>
      </w:r>
      <w:r w:rsidR="00902417" w:rsidRPr="000F0AB4">
        <w:rPr>
          <w:sz w:val="24"/>
        </w:rPr>
        <w:t xml:space="preserve">så </w:t>
      </w:r>
      <w:r w:rsidRPr="000F0AB4">
        <w:rPr>
          <w:sz w:val="24"/>
        </w:rPr>
        <w:t>kort og præcist</w:t>
      </w:r>
      <w:r w:rsidR="00902417" w:rsidRPr="000F0AB4">
        <w:rPr>
          <w:sz w:val="24"/>
        </w:rPr>
        <w:t>, som du kan</w:t>
      </w:r>
      <w:r w:rsidRPr="000F0AB4">
        <w:rPr>
          <w:sz w:val="24"/>
        </w:rPr>
        <w:t>.</w:t>
      </w:r>
    </w:p>
    <w:p w:rsidR="00F14742" w:rsidRPr="000F0AB4" w:rsidRDefault="00F14742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>Hvis du taler længere tid, så hus</w:t>
      </w:r>
      <w:r w:rsidR="00BA69DD">
        <w:rPr>
          <w:sz w:val="24"/>
        </w:rPr>
        <w:t>k at</w:t>
      </w:r>
      <w:r w:rsidRPr="000F0AB4">
        <w:rPr>
          <w:sz w:val="24"/>
        </w:rPr>
        <w:t xml:space="preserve"> stop</w:t>
      </w:r>
      <w:r w:rsidR="00BA69DD">
        <w:rPr>
          <w:sz w:val="24"/>
        </w:rPr>
        <w:t>pe op ind i mellem og sikr´</w:t>
      </w:r>
      <w:r w:rsidRPr="000F0AB4">
        <w:rPr>
          <w:sz w:val="24"/>
        </w:rPr>
        <w:t xml:space="preserve"> dig</w:t>
      </w:r>
      <w:r w:rsidR="00BA69DD">
        <w:rPr>
          <w:sz w:val="24"/>
        </w:rPr>
        <w:t>,</w:t>
      </w:r>
      <w:r w:rsidRPr="000F0AB4">
        <w:rPr>
          <w:sz w:val="24"/>
        </w:rPr>
        <w:t xml:space="preserve"> at </w:t>
      </w:r>
      <w:r w:rsidR="00BA69DD">
        <w:rPr>
          <w:sz w:val="24"/>
        </w:rPr>
        <w:t xml:space="preserve">alle </w:t>
      </w:r>
      <w:r w:rsidRPr="000F0AB4">
        <w:rPr>
          <w:sz w:val="24"/>
        </w:rPr>
        <w:t>er med. </w:t>
      </w:r>
    </w:p>
    <w:p w:rsidR="00DC53FB" w:rsidRPr="000F0AB4" w:rsidRDefault="00F14742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 xml:space="preserve">Undgå at skrive kommentarer i </w:t>
      </w:r>
      <w:r w:rsidR="00902417" w:rsidRPr="000F0AB4">
        <w:rPr>
          <w:sz w:val="24"/>
        </w:rPr>
        <w:t xml:space="preserve">den fælles </w:t>
      </w:r>
      <w:r w:rsidRPr="000F0AB4">
        <w:rPr>
          <w:sz w:val="24"/>
        </w:rPr>
        <w:t>chat til enkelte personer</w:t>
      </w:r>
      <w:r w:rsidR="00BA69DD">
        <w:rPr>
          <w:sz w:val="24"/>
        </w:rPr>
        <w:t xml:space="preserve"> i mødet</w:t>
      </w:r>
      <w:r w:rsidRPr="000F0AB4">
        <w:rPr>
          <w:sz w:val="24"/>
        </w:rPr>
        <w:t>.</w:t>
      </w:r>
    </w:p>
    <w:p w:rsidR="0077213C" w:rsidRPr="000F0AB4" w:rsidRDefault="0077213C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>Undgå små (ligegyldige) kommentarer i chatten – især i større møder.</w:t>
      </w:r>
    </w:p>
    <w:p w:rsidR="0077213C" w:rsidRPr="000F0AB4" w:rsidRDefault="00BA69DD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Vær</w:t>
      </w:r>
      <w:r w:rsidR="0077213C" w:rsidRPr="000F0AB4">
        <w:rPr>
          <w:sz w:val="24"/>
        </w:rPr>
        <w:t xml:space="preserve"> aktiv i mødet, i debatten, via chatten - byd ind</w:t>
      </w:r>
      <w:r w:rsidR="000F0AB4">
        <w:rPr>
          <w:sz w:val="24"/>
        </w:rPr>
        <w:t>.</w:t>
      </w:r>
    </w:p>
    <w:p w:rsidR="0077213C" w:rsidRPr="000F0AB4" w:rsidRDefault="0077213C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>Brug gerne "</w:t>
      </w:r>
      <w:proofErr w:type="spellStart"/>
      <w:r w:rsidRPr="000F0AB4">
        <w:rPr>
          <w:sz w:val="24"/>
        </w:rPr>
        <w:t>Reactions</w:t>
      </w:r>
      <w:proofErr w:type="spellEnd"/>
      <w:r w:rsidRPr="000F0AB4">
        <w:rPr>
          <w:sz w:val="24"/>
        </w:rPr>
        <w:t>" i Zoom og Teams, så værten kan se, at du er aktiv</w:t>
      </w:r>
      <w:r w:rsidR="000F0AB4">
        <w:rPr>
          <w:sz w:val="24"/>
        </w:rPr>
        <w:t>.</w:t>
      </w:r>
    </w:p>
    <w:p w:rsidR="0077213C" w:rsidRPr="000F0AB4" w:rsidRDefault="0077213C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 xml:space="preserve">Hold fokus på det virtuelle møde – </w:t>
      </w:r>
      <w:r w:rsidR="00BA69DD">
        <w:rPr>
          <w:sz w:val="24"/>
        </w:rPr>
        <w:t>lav ikke andet imens (fx mails, sociale medier, mad)</w:t>
      </w:r>
      <w:r w:rsidRPr="000F0AB4">
        <w:rPr>
          <w:sz w:val="24"/>
        </w:rPr>
        <w:t>.</w:t>
      </w:r>
    </w:p>
    <w:p w:rsidR="0020592B" w:rsidRPr="000F0AB4" w:rsidRDefault="0020592B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 xml:space="preserve">Vær god til at lytte og </w:t>
      </w:r>
      <w:r w:rsidR="007F2501" w:rsidRPr="000F0AB4">
        <w:rPr>
          <w:sz w:val="24"/>
        </w:rPr>
        <w:t xml:space="preserve">tag eventuelt </w:t>
      </w:r>
      <w:r w:rsidRPr="000F0AB4">
        <w:rPr>
          <w:sz w:val="24"/>
        </w:rPr>
        <w:t xml:space="preserve">noter </w:t>
      </w:r>
      <w:r w:rsidR="007F2501" w:rsidRPr="000F0AB4">
        <w:rPr>
          <w:sz w:val="24"/>
        </w:rPr>
        <w:t>u</w:t>
      </w:r>
      <w:r w:rsidRPr="000F0AB4">
        <w:rPr>
          <w:sz w:val="24"/>
        </w:rPr>
        <w:t>ndervejs</w:t>
      </w:r>
      <w:r w:rsidR="000F0AB4">
        <w:rPr>
          <w:sz w:val="24"/>
        </w:rPr>
        <w:t>.</w:t>
      </w:r>
    </w:p>
    <w:p w:rsidR="007F2501" w:rsidRDefault="007F2501" w:rsidP="007F2501">
      <w:pPr>
        <w:spacing w:line="216" w:lineRule="auto"/>
        <w:rPr>
          <w:rFonts w:asciiTheme="minorHAnsi" w:hAnsi="Calibri" w:cs="Arial"/>
          <w:color w:val="1F2023"/>
          <w:kern w:val="24"/>
          <w:sz w:val="22"/>
          <w:szCs w:val="22"/>
        </w:rPr>
      </w:pPr>
    </w:p>
    <w:p w:rsidR="007F2501" w:rsidRDefault="0059411A" w:rsidP="0059411A">
      <w:pPr>
        <w:pStyle w:val="Overskrift2"/>
      </w:pPr>
      <w:r w:rsidRPr="0059411A">
        <w:t>Efter mødet</w:t>
      </w:r>
    </w:p>
    <w:p w:rsidR="00C649B9" w:rsidRPr="000F0AB4" w:rsidRDefault="00C649B9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 xml:space="preserve">Følg gerne op med spørgsmål til mødeværten. </w:t>
      </w:r>
    </w:p>
    <w:p w:rsidR="00C649B9" w:rsidRPr="000F0AB4" w:rsidRDefault="00C649B9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>Giv</w:t>
      </w:r>
      <w:r w:rsidR="00BA69DD">
        <w:rPr>
          <w:sz w:val="24"/>
        </w:rPr>
        <w:t xml:space="preserve"> gerne konstruktiv feedback så </w:t>
      </w:r>
      <w:r w:rsidRPr="000F0AB4">
        <w:rPr>
          <w:sz w:val="24"/>
        </w:rPr>
        <w:t>næste virtuelle møde</w:t>
      </w:r>
      <w:r w:rsidR="00BA69DD">
        <w:rPr>
          <w:sz w:val="24"/>
        </w:rPr>
        <w:t xml:space="preserve"> kan blive endnu bedre</w:t>
      </w:r>
      <w:r w:rsidRPr="000F0AB4">
        <w:rPr>
          <w:sz w:val="24"/>
        </w:rPr>
        <w:t xml:space="preserve">. </w:t>
      </w:r>
    </w:p>
    <w:p w:rsidR="00C649B9" w:rsidRPr="000F0AB4" w:rsidRDefault="00C649B9" w:rsidP="000F0AB4">
      <w:pPr>
        <w:pStyle w:val="Listeafsnit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line="240" w:lineRule="auto"/>
        <w:rPr>
          <w:sz w:val="24"/>
        </w:rPr>
      </w:pPr>
      <w:r w:rsidRPr="000F0AB4">
        <w:rPr>
          <w:sz w:val="24"/>
        </w:rPr>
        <w:t xml:space="preserve">Spørg </w:t>
      </w:r>
      <w:proofErr w:type="gramStart"/>
      <w:r w:rsidRPr="000F0AB4">
        <w:rPr>
          <w:sz w:val="24"/>
        </w:rPr>
        <w:t xml:space="preserve">eventuelt </w:t>
      </w:r>
      <w:r w:rsidR="00BA69DD">
        <w:rPr>
          <w:sz w:val="24"/>
        </w:rPr>
        <w:t>,</w:t>
      </w:r>
      <w:proofErr w:type="gramEnd"/>
      <w:r w:rsidR="008B5188">
        <w:rPr>
          <w:sz w:val="24"/>
        </w:rPr>
        <w:t xml:space="preserve"> </w:t>
      </w:r>
      <w:r w:rsidRPr="000F0AB4">
        <w:rPr>
          <w:sz w:val="24"/>
        </w:rPr>
        <w:t>hvordan du bed</w:t>
      </w:r>
      <w:r w:rsidR="00BA69DD">
        <w:rPr>
          <w:sz w:val="24"/>
        </w:rPr>
        <w:t>s</w:t>
      </w:r>
      <w:r w:rsidRPr="000F0AB4">
        <w:rPr>
          <w:sz w:val="24"/>
        </w:rPr>
        <w:t xml:space="preserve">t kan bidrage næste gang. </w:t>
      </w:r>
    </w:p>
    <w:sectPr w:rsidR="00C649B9" w:rsidRPr="000F0AB4" w:rsidSect="000C04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DAF" w:rsidRDefault="00D93DAF">
      <w:pPr>
        <w:spacing w:line="240" w:lineRule="auto"/>
      </w:pPr>
      <w:r>
        <w:separator/>
      </w:r>
    </w:p>
  </w:endnote>
  <w:endnote w:type="continuationSeparator" w:id="0">
    <w:p w:rsidR="00D93DAF" w:rsidRDefault="00D93DAF">
      <w:pPr>
        <w:spacing w:line="240" w:lineRule="auto"/>
      </w:pPr>
      <w:r>
        <w:continuationSeparator/>
      </w:r>
    </w:p>
  </w:endnote>
  <w:endnote w:type="continuationNotice" w:id="1">
    <w:p w:rsidR="00D93DAF" w:rsidRDefault="00D93DA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9E7B8CA-D311-4B41-AE8A-C63488E612A2}"/>
    <w:embedBold r:id="rId2" w:fontKey="{064C4E78-9FAC-4075-BCA9-1FA8BCDD414E}"/>
    <w:embedItalic r:id="rId3" w:fontKey="{88BDAEFC-7E62-47C2-885C-807AF1031902}"/>
    <w:embedBoldItalic r:id="rId4" w:fontKey="{C8E20050-0C3A-4E9F-BD36-BFF4421870CC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4870AF4-D0DD-428D-8D5C-991740FA7B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9DF3F55-CDEC-45C4-B0E0-40EAB8986F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72E" w:rsidRDefault="00F3572E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249" w:rsidRDefault="001A62B3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DCAF987" wp14:editId="5DCAF98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100249" w:rsidRDefault="001A62B3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267A4B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4B047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5824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" filled="f" fillcolor="white [3201]" stroked="f" strokeweight=".5pt">
              <v:textbox inset="0,0,0,0">
                <w:txbxContent>
                  <w:p w:rsidR="00100249" w:rsidRDefault="001A62B3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267A4B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4B0470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9146014"/>
      <w:docPartObj>
        <w:docPartGallery w:val="Page Numbers (Bottom of Page)"/>
        <w:docPartUnique/>
      </w:docPartObj>
    </w:sdtPr>
    <w:sdtEndPr/>
    <w:sdtContent>
      <w:p w:rsidR="00D5511F" w:rsidRDefault="00D5511F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188">
          <w:rPr>
            <w:noProof/>
          </w:rPr>
          <w:t>1</w:t>
        </w:r>
        <w:r>
          <w:fldChar w:fldCharType="end"/>
        </w:r>
      </w:p>
    </w:sdtContent>
  </w:sdt>
  <w:p w:rsidR="00D5511F" w:rsidRDefault="00D5511F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DAF" w:rsidRDefault="00D93DAF">
      <w:pPr>
        <w:spacing w:line="240" w:lineRule="auto"/>
      </w:pPr>
      <w:r>
        <w:separator/>
      </w:r>
    </w:p>
  </w:footnote>
  <w:footnote w:type="continuationSeparator" w:id="0">
    <w:p w:rsidR="00D93DAF" w:rsidRDefault="00D93DAF">
      <w:pPr>
        <w:spacing w:line="240" w:lineRule="auto"/>
      </w:pPr>
      <w:r>
        <w:continuationSeparator/>
      </w:r>
    </w:p>
  </w:footnote>
  <w:footnote w:type="continuationNotice" w:id="1">
    <w:p w:rsidR="00D93DAF" w:rsidRDefault="00D93DA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72E" w:rsidRDefault="00F3572E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BE5" w:rsidRDefault="00022BE5" w:rsidP="00022BE5">
    <w:pPr>
      <w:pStyle w:val="Sidehoved"/>
    </w:pPr>
  </w:p>
  <w:p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2D8" w:rsidRDefault="001A62B3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DCAF989" wp14:editId="6BC0C999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 descr="D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" descr="DH'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5DCAF9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157D2"/>
    <w:multiLevelType w:val="hybridMultilevel"/>
    <w:tmpl w:val="BBA4163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2E5AF9"/>
    <w:multiLevelType w:val="hybridMultilevel"/>
    <w:tmpl w:val="B6486334"/>
    <w:lvl w:ilvl="0" w:tplc="35F675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F4F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64D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EA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D2E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45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44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81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F60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CA085A"/>
    <w:multiLevelType w:val="hybridMultilevel"/>
    <w:tmpl w:val="229E5794"/>
    <w:lvl w:ilvl="0" w:tplc="34AAB2F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D27490">
      <w:numFmt w:val="none"/>
      <w:lvlText w:val=""/>
      <w:lvlJc w:val="left"/>
      <w:pPr>
        <w:tabs>
          <w:tab w:val="num" w:pos="360"/>
        </w:tabs>
      </w:pPr>
    </w:lvl>
    <w:lvl w:ilvl="2" w:tplc="4964E1B8">
      <w:numFmt w:val="none"/>
      <w:lvlText w:val=""/>
      <w:lvlJc w:val="left"/>
      <w:pPr>
        <w:tabs>
          <w:tab w:val="num" w:pos="360"/>
        </w:tabs>
      </w:pPr>
    </w:lvl>
    <w:lvl w:ilvl="3" w:tplc="F4DEB2C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E9654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FC7150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8B77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A53A0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BCB45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7E45598"/>
    <w:multiLevelType w:val="hybridMultilevel"/>
    <w:tmpl w:val="DE06141C"/>
    <w:lvl w:ilvl="0" w:tplc="D87E0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EE4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04E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F6A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0B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F25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D24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78B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CC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ABF6B60"/>
    <w:multiLevelType w:val="hybridMultilevel"/>
    <w:tmpl w:val="34645782"/>
    <w:lvl w:ilvl="0" w:tplc="92566FD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C0B56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6C444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1C4FD8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24138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16D80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06A8D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FE16C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5404E4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6212A50"/>
    <w:multiLevelType w:val="hybridMultilevel"/>
    <w:tmpl w:val="FFF86FA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9EB0251"/>
    <w:multiLevelType w:val="hybridMultilevel"/>
    <w:tmpl w:val="0400BF90"/>
    <w:lvl w:ilvl="0" w:tplc="7C506EA0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BC1F5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363F3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9ACEB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9282E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823570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EC28E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4E0912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B2FE06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8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1"/>
  </w:num>
  <w:num w:numId="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D9"/>
    <w:rsid w:val="00000E87"/>
    <w:rsid w:val="000032BF"/>
    <w:rsid w:val="00004865"/>
    <w:rsid w:val="00005278"/>
    <w:rsid w:val="000157FC"/>
    <w:rsid w:val="00015B6A"/>
    <w:rsid w:val="00016218"/>
    <w:rsid w:val="0002102A"/>
    <w:rsid w:val="00022133"/>
    <w:rsid w:val="00022BE5"/>
    <w:rsid w:val="000323B2"/>
    <w:rsid w:val="00035FF7"/>
    <w:rsid w:val="0003660F"/>
    <w:rsid w:val="00056672"/>
    <w:rsid w:val="00062E58"/>
    <w:rsid w:val="000712DC"/>
    <w:rsid w:val="0007343C"/>
    <w:rsid w:val="0007639F"/>
    <w:rsid w:val="000765E6"/>
    <w:rsid w:val="000801F3"/>
    <w:rsid w:val="00080393"/>
    <w:rsid w:val="0009128C"/>
    <w:rsid w:val="00092278"/>
    <w:rsid w:val="00092462"/>
    <w:rsid w:val="00094ABD"/>
    <w:rsid w:val="00095F85"/>
    <w:rsid w:val="0009799A"/>
    <w:rsid w:val="000A27E4"/>
    <w:rsid w:val="000B128D"/>
    <w:rsid w:val="000B6FF3"/>
    <w:rsid w:val="000C04AB"/>
    <w:rsid w:val="000C3F74"/>
    <w:rsid w:val="000C4FB1"/>
    <w:rsid w:val="000D2F82"/>
    <w:rsid w:val="000D5BC9"/>
    <w:rsid w:val="000E36FD"/>
    <w:rsid w:val="000F0AB4"/>
    <w:rsid w:val="000F585B"/>
    <w:rsid w:val="00100249"/>
    <w:rsid w:val="001012C9"/>
    <w:rsid w:val="00103E3F"/>
    <w:rsid w:val="00114DFB"/>
    <w:rsid w:val="00116DF3"/>
    <w:rsid w:val="00117B3D"/>
    <w:rsid w:val="001216DF"/>
    <w:rsid w:val="001265A2"/>
    <w:rsid w:val="0012684E"/>
    <w:rsid w:val="00127DDE"/>
    <w:rsid w:val="0013244F"/>
    <w:rsid w:val="001473EB"/>
    <w:rsid w:val="00151271"/>
    <w:rsid w:val="0015310E"/>
    <w:rsid w:val="0015356B"/>
    <w:rsid w:val="0015406F"/>
    <w:rsid w:val="001542A8"/>
    <w:rsid w:val="001544B0"/>
    <w:rsid w:val="001605F8"/>
    <w:rsid w:val="001646E5"/>
    <w:rsid w:val="00175998"/>
    <w:rsid w:val="00175D38"/>
    <w:rsid w:val="00177DDE"/>
    <w:rsid w:val="00181781"/>
    <w:rsid w:val="00181D8B"/>
    <w:rsid w:val="00182651"/>
    <w:rsid w:val="001861E3"/>
    <w:rsid w:val="001877E1"/>
    <w:rsid w:val="00194CCB"/>
    <w:rsid w:val="001A0318"/>
    <w:rsid w:val="001A51BE"/>
    <w:rsid w:val="001A62B3"/>
    <w:rsid w:val="001B22F0"/>
    <w:rsid w:val="001B7BDA"/>
    <w:rsid w:val="001C6207"/>
    <w:rsid w:val="001C63BB"/>
    <w:rsid w:val="001D0530"/>
    <w:rsid w:val="001D30A0"/>
    <w:rsid w:val="001E0BF6"/>
    <w:rsid w:val="001E2A1C"/>
    <w:rsid w:val="001F50A4"/>
    <w:rsid w:val="001F566D"/>
    <w:rsid w:val="0020493E"/>
    <w:rsid w:val="00205607"/>
    <w:rsid w:val="0020592B"/>
    <w:rsid w:val="0020639F"/>
    <w:rsid w:val="00206780"/>
    <w:rsid w:val="00207A52"/>
    <w:rsid w:val="0021154B"/>
    <w:rsid w:val="00216E82"/>
    <w:rsid w:val="0022171F"/>
    <w:rsid w:val="00225DF4"/>
    <w:rsid w:val="00237042"/>
    <w:rsid w:val="0023726F"/>
    <w:rsid w:val="002415B1"/>
    <w:rsid w:val="00243AFA"/>
    <w:rsid w:val="00244D70"/>
    <w:rsid w:val="00252732"/>
    <w:rsid w:val="002528AF"/>
    <w:rsid w:val="00252F47"/>
    <w:rsid w:val="00260FC0"/>
    <w:rsid w:val="002662AD"/>
    <w:rsid w:val="002668FD"/>
    <w:rsid w:val="00267A4B"/>
    <w:rsid w:val="00271AF7"/>
    <w:rsid w:val="00273CAC"/>
    <w:rsid w:val="00275521"/>
    <w:rsid w:val="002762D8"/>
    <w:rsid w:val="00276C4D"/>
    <w:rsid w:val="002812F2"/>
    <w:rsid w:val="00291B7D"/>
    <w:rsid w:val="002953B7"/>
    <w:rsid w:val="002B1FAF"/>
    <w:rsid w:val="002B6986"/>
    <w:rsid w:val="002C5297"/>
    <w:rsid w:val="002C64DC"/>
    <w:rsid w:val="002D5562"/>
    <w:rsid w:val="002D64AD"/>
    <w:rsid w:val="002E27B6"/>
    <w:rsid w:val="002E3E0D"/>
    <w:rsid w:val="002E56D2"/>
    <w:rsid w:val="002E74A4"/>
    <w:rsid w:val="002E762A"/>
    <w:rsid w:val="002F121C"/>
    <w:rsid w:val="002F39D7"/>
    <w:rsid w:val="002F67E4"/>
    <w:rsid w:val="003033F8"/>
    <w:rsid w:val="00307D59"/>
    <w:rsid w:val="00310C38"/>
    <w:rsid w:val="00315D5D"/>
    <w:rsid w:val="00316531"/>
    <w:rsid w:val="003222AD"/>
    <w:rsid w:val="00322419"/>
    <w:rsid w:val="003237AB"/>
    <w:rsid w:val="00326C57"/>
    <w:rsid w:val="00333E52"/>
    <w:rsid w:val="003502D1"/>
    <w:rsid w:val="00353854"/>
    <w:rsid w:val="0035418E"/>
    <w:rsid w:val="00361BC1"/>
    <w:rsid w:val="003659C5"/>
    <w:rsid w:val="003728C0"/>
    <w:rsid w:val="00374692"/>
    <w:rsid w:val="003810ED"/>
    <w:rsid w:val="00384FBB"/>
    <w:rsid w:val="003866A9"/>
    <w:rsid w:val="003B0D54"/>
    <w:rsid w:val="003B114B"/>
    <w:rsid w:val="003B35B0"/>
    <w:rsid w:val="003B47D9"/>
    <w:rsid w:val="003C3569"/>
    <w:rsid w:val="003C4F9F"/>
    <w:rsid w:val="003C60F1"/>
    <w:rsid w:val="003C6F7C"/>
    <w:rsid w:val="003D6351"/>
    <w:rsid w:val="003D79E1"/>
    <w:rsid w:val="003E4091"/>
    <w:rsid w:val="003E589E"/>
    <w:rsid w:val="003F38E2"/>
    <w:rsid w:val="003F6DFC"/>
    <w:rsid w:val="004009CA"/>
    <w:rsid w:val="004026AE"/>
    <w:rsid w:val="00412B29"/>
    <w:rsid w:val="004164A4"/>
    <w:rsid w:val="004166DD"/>
    <w:rsid w:val="00421009"/>
    <w:rsid w:val="00424709"/>
    <w:rsid w:val="00424AD9"/>
    <w:rsid w:val="00436CBB"/>
    <w:rsid w:val="004416BC"/>
    <w:rsid w:val="004429C6"/>
    <w:rsid w:val="00444132"/>
    <w:rsid w:val="004441BB"/>
    <w:rsid w:val="00447A77"/>
    <w:rsid w:val="00451F6E"/>
    <w:rsid w:val="0046255A"/>
    <w:rsid w:val="004632F9"/>
    <w:rsid w:val="00463C4C"/>
    <w:rsid w:val="004733BB"/>
    <w:rsid w:val="004824E9"/>
    <w:rsid w:val="00484D1A"/>
    <w:rsid w:val="00487C73"/>
    <w:rsid w:val="004A1BF1"/>
    <w:rsid w:val="004A1E26"/>
    <w:rsid w:val="004A27CB"/>
    <w:rsid w:val="004A4B8C"/>
    <w:rsid w:val="004A510D"/>
    <w:rsid w:val="004A5FFD"/>
    <w:rsid w:val="004A61EE"/>
    <w:rsid w:val="004A6D4D"/>
    <w:rsid w:val="004B0470"/>
    <w:rsid w:val="004B2E40"/>
    <w:rsid w:val="004B76A0"/>
    <w:rsid w:val="004C01B2"/>
    <w:rsid w:val="004C027F"/>
    <w:rsid w:val="004D35CC"/>
    <w:rsid w:val="004D42B2"/>
    <w:rsid w:val="004E01B5"/>
    <w:rsid w:val="004E0D0A"/>
    <w:rsid w:val="004E1AA9"/>
    <w:rsid w:val="004E3F3A"/>
    <w:rsid w:val="004E40D7"/>
    <w:rsid w:val="004F09E8"/>
    <w:rsid w:val="004F1A28"/>
    <w:rsid w:val="004F1ED7"/>
    <w:rsid w:val="004F3E77"/>
    <w:rsid w:val="004F728E"/>
    <w:rsid w:val="004F7471"/>
    <w:rsid w:val="00502F76"/>
    <w:rsid w:val="0050799C"/>
    <w:rsid w:val="005144C4"/>
    <w:rsid w:val="005178A7"/>
    <w:rsid w:val="00520451"/>
    <w:rsid w:val="00524198"/>
    <w:rsid w:val="00534C7E"/>
    <w:rsid w:val="00534E49"/>
    <w:rsid w:val="00535017"/>
    <w:rsid w:val="00540519"/>
    <w:rsid w:val="00541001"/>
    <w:rsid w:val="0054371E"/>
    <w:rsid w:val="00543EF2"/>
    <w:rsid w:val="00554766"/>
    <w:rsid w:val="0055617E"/>
    <w:rsid w:val="00561C72"/>
    <w:rsid w:val="00562862"/>
    <w:rsid w:val="00564CA0"/>
    <w:rsid w:val="0056543D"/>
    <w:rsid w:val="00582ACE"/>
    <w:rsid w:val="00582AE7"/>
    <w:rsid w:val="00592544"/>
    <w:rsid w:val="0059411A"/>
    <w:rsid w:val="005A0C34"/>
    <w:rsid w:val="005A15D6"/>
    <w:rsid w:val="005A25F0"/>
    <w:rsid w:val="005A28D4"/>
    <w:rsid w:val="005A65B4"/>
    <w:rsid w:val="005A7087"/>
    <w:rsid w:val="005B364A"/>
    <w:rsid w:val="005C05C4"/>
    <w:rsid w:val="005C128E"/>
    <w:rsid w:val="005C13F7"/>
    <w:rsid w:val="005C29DF"/>
    <w:rsid w:val="005C3C9B"/>
    <w:rsid w:val="005C5F97"/>
    <w:rsid w:val="005C769C"/>
    <w:rsid w:val="005C776A"/>
    <w:rsid w:val="005C7995"/>
    <w:rsid w:val="005D3455"/>
    <w:rsid w:val="005E7B62"/>
    <w:rsid w:val="005F0175"/>
    <w:rsid w:val="005F1580"/>
    <w:rsid w:val="005F3299"/>
    <w:rsid w:val="005F3ED8"/>
    <w:rsid w:val="005F63C4"/>
    <w:rsid w:val="005F6B57"/>
    <w:rsid w:val="00603CA5"/>
    <w:rsid w:val="00605038"/>
    <w:rsid w:val="00605B82"/>
    <w:rsid w:val="00610412"/>
    <w:rsid w:val="00610AC6"/>
    <w:rsid w:val="00621476"/>
    <w:rsid w:val="00623968"/>
    <w:rsid w:val="00625A85"/>
    <w:rsid w:val="006276CD"/>
    <w:rsid w:val="00630CBA"/>
    <w:rsid w:val="00632525"/>
    <w:rsid w:val="006325AE"/>
    <w:rsid w:val="00637281"/>
    <w:rsid w:val="00637475"/>
    <w:rsid w:val="006467F2"/>
    <w:rsid w:val="00653358"/>
    <w:rsid w:val="00655B49"/>
    <w:rsid w:val="00663A36"/>
    <w:rsid w:val="00673481"/>
    <w:rsid w:val="00674045"/>
    <w:rsid w:val="00674B15"/>
    <w:rsid w:val="0067753A"/>
    <w:rsid w:val="00681D83"/>
    <w:rsid w:val="0068300B"/>
    <w:rsid w:val="00687200"/>
    <w:rsid w:val="006900C2"/>
    <w:rsid w:val="00690F5A"/>
    <w:rsid w:val="0069400B"/>
    <w:rsid w:val="00695E89"/>
    <w:rsid w:val="006963BA"/>
    <w:rsid w:val="006A1B44"/>
    <w:rsid w:val="006A3A71"/>
    <w:rsid w:val="006A5ED4"/>
    <w:rsid w:val="006B2AE2"/>
    <w:rsid w:val="006B30A9"/>
    <w:rsid w:val="006B798B"/>
    <w:rsid w:val="006C2991"/>
    <w:rsid w:val="006C2D41"/>
    <w:rsid w:val="006C3926"/>
    <w:rsid w:val="006F0395"/>
    <w:rsid w:val="007008EE"/>
    <w:rsid w:val="0070267E"/>
    <w:rsid w:val="00703B99"/>
    <w:rsid w:val="00704BA7"/>
    <w:rsid w:val="00706E32"/>
    <w:rsid w:val="00710901"/>
    <w:rsid w:val="007133C6"/>
    <w:rsid w:val="00713727"/>
    <w:rsid w:val="00716FE1"/>
    <w:rsid w:val="00717C5C"/>
    <w:rsid w:val="0072101A"/>
    <w:rsid w:val="007241B7"/>
    <w:rsid w:val="00727BEE"/>
    <w:rsid w:val="00741183"/>
    <w:rsid w:val="00742C29"/>
    <w:rsid w:val="00747131"/>
    <w:rsid w:val="0075079E"/>
    <w:rsid w:val="00751071"/>
    <w:rsid w:val="007546AF"/>
    <w:rsid w:val="00754F50"/>
    <w:rsid w:val="00756E8A"/>
    <w:rsid w:val="007649A7"/>
    <w:rsid w:val="00765720"/>
    <w:rsid w:val="00765934"/>
    <w:rsid w:val="0077213C"/>
    <w:rsid w:val="0077451B"/>
    <w:rsid w:val="00776435"/>
    <w:rsid w:val="00777FAE"/>
    <w:rsid w:val="00780265"/>
    <w:rsid w:val="0078131F"/>
    <w:rsid w:val="007830AC"/>
    <w:rsid w:val="00785903"/>
    <w:rsid w:val="00785D91"/>
    <w:rsid w:val="00787656"/>
    <w:rsid w:val="007A0BAB"/>
    <w:rsid w:val="007A18F5"/>
    <w:rsid w:val="007A3228"/>
    <w:rsid w:val="007A4526"/>
    <w:rsid w:val="007A6C07"/>
    <w:rsid w:val="007A718D"/>
    <w:rsid w:val="007B153D"/>
    <w:rsid w:val="007B6CC9"/>
    <w:rsid w:val="007C3265"/>
    <w:rsid w:val="007D259D"/>
    <w:rsid w:val="007E373C"/>
    <w:rsid w:val="007F1ED1"/>
    <w:rsid w:val="007F2501"/>
    <w:rsid w:val="008002CE"/>
    <w:rsid w:val="0080053F"/>
    <w:rsid w:val="00810311"/>
    <w:rsid w:val="00810A86"/>
    <w:rsid w:val="008121EA"/>
    <w:rsid w:val="00812946"/>
    <w:rsid w:val="0081675C"/>
    <w:rsid w:val="00820B88"/>
    <w:rsid w:val="008210CB"/>
    <w:rsid w:val="008213A2"/>
    <w:rsid w:val="00836161"/>
    <w:rsid w:val="00844F6C"/>
    <w:rsid w:val="0085099F"/>
    <w:rsid w:val="008513DD"/>
    <w:rsid w:val="00852BD1"/>
    <w:rsid w:val="008602C7"/>
    <w:rsid w:val="0086268E"/>
    <w:rsid w:val="00863629"/>
    <w:rsid w:val="00873066"/>
    <w:rsid w:val="0087744F"/>
    <w:rsid w:val="008825DD"/>
    <w:rsid w:val="008866FE"/>
    <w:rsid w:val="00892D08"/>
    <w:rsid w:val="00893791"/>
    <w:rsid w:val="00893E8F"/>
    <w:rsid w:val="008A6A4F"/>
    <w:rsid w:val="008B19B4"/>
    <w:rsid w:val="008B208A"/>
    <w:rsid w:val="008B5188"/>
    <w:rsid w:val="008B5EBA"/>
    <w:rsid w:val="008C6CE5"/>
    <w:rsid w:val="008D47DE"/>
    <w:rsid w:val="008D6638"/>
    <w:rsid w:val="008D6732"/>
    <w:rsid w:val="008E3251"/>
    <w:rsid w:val="008E3D2B"/>
    <w:rsid w:val="008E55DC"/>
    <w:rsid w:val="008E5A6D"/>
    <w:rsid w:val="008E739E"/>
    <w:rsid w:val="008F0503"/>
    <w:rsid w:val="008F2CFC"/>
    <w:rsid w:val="008F32DF"/>
    <w:rsid w:val="008F36E5"/>
    <w:rsid w:val="008F3CFC"/>
    <w:rsid w:val="008F4D20"/>
    <w:rsid w:val="00901A1C"/>
    <w:rsid w:val="00902417"/>
    <w:rsid w:val="00931742"/>
    <w:rsid w:val="00932434"/>
    <w:rsid w:val="00940804"/>
    <w:rsid w:val="00942EEB"/>
    <w:rsid w:val="009447B9"/>
    <w:rsid w:val="00944C3E"/>
    <w:rsid w:val="0094757D"/>
    <w:rsid w:val="00951615"/>
    <w:rsid w:val="00951B25"/>
    <w:rsid w:val="0097268A"/>
    <w:rsid w:val="009737E4"/>
    <w:rsid w:val="00983B74"/>
    <w:rsid w:val="0099004B"/>
    <w:rsid w:val="00990263"/>
    <w:rsid w:val="00992A78"/>
    <w:rsid w:val="009A2CCC"/>
    <w:rsid w:val="009A3025"/>
    <w:rsid w:val="009A3706"/>
    <w:rsid w:val="009A4CCC"/>
    <w:rsid w:val="009A71EA"/>
    <w:rsid w:val="009B12E0"/>
    <w:rsid w:val="009B7986"/>
    <w:rsid w:val="009B79B2"/>
    <w:rsid w:val="009C2069"/>
    <w:rsid w:val="009C49CB"/>
    <w:rsid w:val="009D1E80"/>
    <w:rsid w:val="009E4B94"/>
    <w:rsid w:val="009E6AD9"/>
    <w:rsid w:val="009F44E7"/>
    <w:rsid w:val="00A13A5F"/>
    <w:rsid w:val="00A23AA4"/>
    <w:rsid w:val="00A24860"/>
    <w:rsid w:val="00A46697"/>
    <w:rsid w:val="00A508B0"/>
    <w:rsid w:val="00A676C2"/>
    <w:rsid w:val="00A71F96"/>
    <w:rsid w:val="00A72AB4"/>
    <w:rsid w:val="00A76CB5"/>
    <w:rsid w:val="00A83B04"/>
    <w:rsid w:val="00A91DA5"/>
    <w:rsid w:val="00A945D3"/>
    <w:rsid w:val="00A94677"/>
    <w:rsid w:val="00A972A0"/>
    <w:rsid w:val="00A97F6A"/>
    <w:rsid w:val="00AA00CB"/>
    <w:rsid w:val="00AA0D2C"/>
    <w:rsid w:val="00AA4E87"/>
    <w:rsid w:val="00AB4207"/>
    <w:rsid w:val="00AB4582"/>
    <w:rsid w:val="00AC51A3"/>
    <w:rsid w:val="00AD091A"/>
    <w:rsid w:val="00AD5F89"/>
    <w:rsid w:val="00AD71BC"/>
    <w:rsid w:val="00AD74E0"/>
    <w:rsid w:val="00AE07F3"/>
    <w:rsid w:val="00AE1DD5"/>
    <w:rsid w:val="00AE4E2A"/>
    <w:rsid w:val="00AE77A8"/>
    <w:rsid w:val="00AE7F8A"/>
    <w:rsid w:val="00AF1D02"/>
    <w:rsid w:val="00AF586F"/>
    <w:rsid w:val="00AF660A"/>
    <w:rsid w:val="00B00D92"/>
    <w:rsid w:val="00B032F4"/>
    <w:rsid w:val="00B0422A"/>
    <w:rsid w:val="00B04230"/>
    <w:rsid w:val="00B06E2B"/>
    <w:rsid w:val="00B07361"/>
    <w:rsid w:val="00B11D5A"/>
    <w:rsid w:val="00B127E6"/>
    <w:rsid w:val="00B13A10"/>
    <w:rsid w:val="00B21CB5"/>
    <w:rsid w:val="00B24E70"/>
    <w:rsid w:val="00B36E62"/>
    <w:rsid w:val="00B5144A"/>
    <w:rsid w:val="00B5176C"/>
    <w:rsid w:val="00B539F7"/>
    <w:rsid w:val="00B575CA"/>
    <w:rsid w:val="00B62887"/>
    <w:rsid w:val="00B917E7"/>
    <w:rsid w:val="00B97059"/>
    <w:rsid w:val="00BA1E54"/>
    <w:rsid w:val="00BA36AF"/>
    <w:rsid w:val="00BA4467"/>
    <w:rsid w:val="00BA4EF4"/>
    <w:rsid w:val="00BA4F6C"/>
    <w:rsid w:val="00BA69DD"/>
    <w:rsid w:val="00BA7B83"/>
    <w:rsid w:val="00BB1B90"/>
    <w:rsid w:val="00BB3045"/>
    <w:rsid w:val="00BB32BB"/>
    <w:rsid w:val="00BB4255"/>
    <w:rsid w:val="00BB6ADD"/>
    <w:rsid w:val="00BC2820"/>
    <w:rsid w:val="00BD4C81"/>
    <w:rsid w:val="00BD7433"/>
    <w:rsid w:val="00BE0C42"/>
    <w:rsid w:val="00BE2A74"/>
    <w:rsid w:val="00BE3A86"/>
    <w:rsid w:val="00BE7D53"/>
    <w:rsid w:val="00BF02EF"/>
    <w:rsid w:val="00BF0D57"/>
    <w:rsid w:val="00BF7CD6"/>
    <w:rsid w:val="00C0433E"/>
    <w:rsid w:val="00C1050D"/>
    <w:rsid w:val="00C22C95"/>
    <w:rsid w:val="00C259A3"/>
    <w:rsid w:val="00C277F5"/>
    <w:rsid w:val="00C3324F"/>
    <w:rsid w:val="00C357EF"/>
    <w:rsid w:val="00C41E04"/>
    <w:rsid w:val="00C439CB"/>
    <w:rsid w:val="00C51162"/>
    <w:rsid w:val="00C56A2C"/>
    <w:rsid w:val="00C57459"/>
    <w:rsid w:val="00C64739"/>
    <w:rsid w:val="00C647F8"/>
    <w:rsid w:val="00C649B9"/>
    <w:rsid w:val="00C664DC"/>
    <w:rsid w:val="00C71B1E"/>
    <w:rsid w:val="00C76867"/>
    <w:rsid w:val="00C90C74"/>
    <w:rsid w:val="00CA0183"/>
    <w:rsid w:val="00CA0A7D"/>
    <w:rsid w:val="00CA3C6F"/>
    <w:rsid w:val="00CA3E4F"/>
    <w:rsid w:val="00CA4E77"/>
    <w:rsid w:val="00CA55DF"/>
    <w:rsid w:val="00CA62C2"/>
    <w:rsid w:val="00CB3EFE"/>
    <w:rsid w:val="00CB433F"/>
    <w:rsid w:val="00CB70CF"/>
    <w:rsid w:val="00CC0AF9"/>
    <w:rsid w:val="00CC209F"/>
    <w:rsid w:val="00CC6322"/>
    <w:rsid w:val="00CE5168"/>
    <w:rsid w:val="00CE57E0"/>
    <w:rsid w:val="00CE7B45"/>
    <w:rsid w:val="00CF0183"/>
    <w:rsid w:val="00CF5204"/>
    <w:rsid w:val="00D0100A"/>
    <w:rsid w:val="00D03E6E"/>
    <w:rsid w:val="00D10FCF"/>
    <w:rsid w:val="00D11604"/>
    <w:rsid w:val="00D20489"/>
    <w:rsid w:val="00D216F1"/>
    <w:rsid w:val="00D23C1F"/>
    <w:rsid w:val="00D26285"/>
    <w:rsid w:val="00D273BA"/>
    <w:rsid w:val="00D27D0E"/>
    <w:rsid w:val="00D32A72"/>
    <w:rsid w:val="00D343DE"/>
    <w:rsid w:val="00D3752F"/>
    <w:rsid w:val="00D47EB9"/>
    <w:rsid w:val="00D53670"/>
    <w:rsid w:val="00D54A24"/>
    <w:rsid w:val="00D5511F"/>
    <w:rsid w:val="00D65747"/>
    <w:rsid w:val="00D708F1"/>
    <w:rsid w:val="00D7171B"/>
    <w:rsid w:val="00D72EA8"/>
    <w:rsid w:val="00D74908"/>
    <w:rsid w:val="00D76CF1"/>
    <w:rsid w:val="00D8061D"/>
    <w:rsid w:val="00D82267"/>
    <w:rsid w:val="00D835BB"/>
    <w:rsid w:val="00D87C66"/>
    <w:rsid w:val="00D93DAF"/>
    <w:rsid w:val="00D93F5F"/>
    <w:rsid w:val="00D945B3"/>
    <w:rsid w:val="00D96141"/>
    <w:rsid w:val="00DA235A"/>
    <w:rsid w:val="00DA2DFA"/>
    <w:rsid w:val="00DA5882"/>
    <w:rsid w:val="00DB31AF"/>
    <w:rsid w:val="00DB335E"/>
    <w:rsid w:val="00DB4795"/>
    <w:rsid w:val="00DB6E40"/>
    <w:rsid w:val="00DC246F"/>
    <w:rsid w:val="00DC53FB"/>
    <w:rsid w:val="00DC61BD"/>
    <w:rsid w:val="00DD0818"/>
    <w:rsid w:val="00DD1936"/>
    <w:rsid w:val="00DD1E37"/>
    <w:rsid w:val="00DE1955"/>
    <w:rsid w:val="00DE2B28"/>
    <w:rsid w:val="00DF1260"/>
    <w:rsid w:val="00DF1EC4"/>
    <w:rsid w:val="00DF5252"/>
    <w:rsid w:val="00E00E95"/>
    <w:rsid w:val="00E054B7"/>
    <w:rsid w:val="00E10AC0"/>
    <w:rsid w:val="00E12111"/>
    <w:rsid w:val="00E2282B"/>
    <w:rsid w:val="00E23314"/>
    <w:rsid w:val="00E23727"/>
    <w:rsid w:val="00E23FE3"/>
    <w:rsid w:val="00E30B2A"/>
    <w:rsid w:val="00E31B64"/>
    <w:rsid w:val="00E32F49"/>
    <w:rsid w:val="00E34993"/>
    <w:rsid w:val="00E43CEA"/>
    <w:rsid w:val="00E51D52"/>
    <w:rsid w:val="00E53EE9"/>
    <w:rsid w:val="00E56962"/>
    <w:rsid w:val="00E570BB"/>
    <w:rsid w:val="00E63F47"/>
    <w:rsid w:val="00E66044"/>
    <w:rsid w:val="00E73720"/>
    <w:rsid w:val="00E7414A"/>
    <w:rsid w:val="00E74FC3"/>
    <w:rsid w:val="00E77CAC"/>
    <w:rsid w:val="00E85A0C"/>
    <w:rsid w:val="00E907E6"/>
    <w:rsid w:val="00E914F1"/>
    <w:rsid w:val="00E92E9E"/>
    <w:rsid w:val="00E933E4"/>
    <w:rsid w:val="00E93A14"/>
    <w:rsid w:val="00E9405E"/>
    <w:rsid w:val="00EA34A1"/>
    <w:rsid w:val="00EA443E"/>
    <w:rsid w:val="00EA706F"/>
    <w:rsid w:val="00EA7903"/>
    <w:rsid w:val="00EA7ED8"/>
    <w:rsid w:val="00EB5820"/>
    <w:rsid w:val="00EB626D"/>
    <w:rsid w:val="00EC1601"/>
    <w:rsid w:val="00ED2858"/>
    <w:rsid w:val="00ED6EC5"/>
    <w:rsid w:val="00EE2AEC"/>
    <w:rsid w:val="00EE6689"/>
    <w:rsid w:val="00EE6E2C"/>
    <w:rsid w:val="00EF27E8"/>
    <w:rsid w:val="00EF474E"/>
    <w:rsid w:val="00EF6A7F"/>
    <w:rsid w:val="00F0152B"/>
    <w:rsid w:val="00F04788"/>
    <w:rsid w:val="00F1150D"/>
    <w:rsid w:val="00F115B1"/>
    <w:rsid w:val="00F1461B"/>
    <w:rsid w:val="00F14742"/>
    <w:rsid w:val="00F156F4"/>
    <w:rsid w:val="00F233E7"/>
    <w:rsid w:val="00F32581"/>
    <w:rsid w:val="00F3469C"/>
    <w:rsid w:val="00F3572E"/>
    <w:rsid w:val="00F35F89"/>
    <w:rsid w:val="00F36A7A"/>
    <w:rsid w:val="00F4074D"/>
    <w:rsid w:val="00F5238C"/>
    <w:rsid w:val="00F57800"/>
    <w:rsid w:val="00F62D73"/>
    <w:rsid w:val="00F6497A"/>
    <w:rsid w:val="00F710A5"/>
    <w:rsid w:val="00F71EDD"/>
    <w:rsid w:val="00F73354"/>
    <w:rsid w:val="00F807D0"/>
    <w:rsid w:val="00F82257"/>
    <w:rsid w:val="00F86903"/>
    <w:rsid w:val="00F879E0"/>
    <w:rsid w:val="00F97270"/>
    <w:rsid w:val="00FA2CD7"/>
    <w:rsid w:val="00FC5728"/>
    <w:rsid w:val="00FD1289"/>
    <w:rsid w:val="00FD12E8"/>
    <w:rsid w:val="00FD1AC9"/>
    <w:rsid w:val="00FD35C6"/>
    <w:rsid w:val="00FE2C9C"/>
    <w:rsid w:val="00FE3341"/>
    <w:rsid w:val="00FE37F2"/>
    <w:rsid w:val="00FF0506"/>
    <w:rsid w:val="00FF3A83"/>
    <w:rsid w:val="00FF4021"/>
    <w:rsid w:val="00FF591E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AF9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1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74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6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0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0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96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64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52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7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55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8853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014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62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235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3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7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3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93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28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59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40507">
          <w:marLeft w:val="67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4814">
          <w:marLeft w:val="67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333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431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208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30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503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89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0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58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8675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5607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3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902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61914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8830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70108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3965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7251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97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237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0830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6193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54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52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21194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Create a new document." ma:contentTypeScope="" ma:versionID="675f899bb6865e638e8c8391bb1c7123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5ba93a51d0474cd29dd3b76e1dc3501c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>Kasper Nizam - Implement Consulting Group</DisplayName>
        <AccountId>10</AccountId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7A6B0BB-9DF6-4240-B458-F378C9B3B632}"/>
</file>

<file path=customXml/itemProps2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1016</TotalTime>
  <Pages>1</Pages>
  <Words>248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Kasper Nizam - Implement Consulting Group</cp:lastModifiedBy>
  <cp:revision>394</cp:revision>
  <dcterms:created xsi:type="dcterms:W3CDTF">2021-02-03T21:16:00Z</dcterms:created>
  <dcterms:modified xsi:type="dcterms:W3CDTF">2021-04-13T06:18:00Z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