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1F1082" w14:textId="7C63979D" w:rsidR="00AB17FA" w:rsidRDefault="00AB17FA" w:rsidP="00316531">
      <w:pPr>
        <w:pStyle w:val="Overskrift1"/>
        <w:pBdr>
          <w:bottom w:val="single" w:sz="4" w:space="1" w:color="auto"/>
        </w:pBdr>
        <w:rPr>
          <w:sz w:val="32"/>
          <w:szCs w:val="22"/>
        </w:rPr>
      </w:pPr>
      <w:r>
        <w:rPr>
          <w:noProof/>
          <w:lang w:eastAsia="da-DK"/>
        </w:rPr>
        <w:drawing>
          <wp:anchor distT="0" distB="0" distL="114300" distR="114300" simplePos="0" relativeHeight="251649536" behindDoc="0" locked="0" layoutInCell="1" allowOverlap="1" wp14:anchorId="13BC69BC" wp14:editId="20472E24">
            <wp:simplePos x="0" y="0"/>
            <wp:positionH relativeFrom="page">
              <wp:posOffset>5358765</wp:posOffset>
            </wp:positionH>
            <wp:positionV relativeFrom="page">
              <wp:posOffset>302895</wp:posOffset>
            </wp:positionV>
            <wp:extent cx="1799590" cy="619125"/>
            <wp:effectExtent l="0" t="0" r="0" b="9525"/>
            <wp:wrapNone/>
            <wp:docPr id="32" name="Logo" descr="DH'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Logo" descr="DH's logo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F9BEE3" w14:textId="77777777" w:rsidR="002D32EE" w:rsidRDefault="002D32EE" w:rsidP="00316531">
      <w:pPr>
        <w:pStyle w:val="Overskrift1"/>
        <w:pBdr>
          <w:bottom w:val="single" w:sz="4" w:space="1" w:color="auto"/>
        </w:pBdr>
        <w:rPr>
          <w:sz w:val="32"/>
          <w:szCs w:val="22"/>
        </w:rPr>
      </w:pPr>
    </w:p>
    <w:p w14:paraId="56848912" w14:textId="77777777" w:rsidR="00E87377" w:rsidRDefault="00E87377" w:rsidP="00316531">
      <w:pPr>
        <w:pStyle w:val="Overskrift1"/>
        <w:pBdr>
          <w:bottom w:val="single" w:sz="4" w:space="1" w:color="auto"/>
        </w:pBdr>
        <w:rPr>
          <w:sz w:val="32"/>
          <w:szCs w:val="22"/>
        </w:rPr>
      </w:pPr>
    </w:p>
    <w:p w14:paraId="2906C66A" w14:textId="77777777" w:rsidR="00E87377" w:rsidRPr="00E23727" w:rsidRDefault="00E87377" w:rsidP="00E87377">
      <w:pPr>
        <w:pStyle w:val="Overskrift1"/>
        <w:pBdr>
          <w:bottom w:val="single" w:sz="4" w:space="1" w:color="auto"/>
        </w:pBdr>
        <w:rPr>
          <w:sz w:val="32"/>
          <w:szCs w:val="22"/>
        </w:rPr>
      </w:pPr>
      <w:r w:rsidRPr="00E23727">
        <w:rPr>
          <w:sz w:val="32"/>
          <w:szCs w:val="22"/>
        </w:rPr>
        <w:t>GUIDE</w:t>
      </w:r>
      <w:r>
        <w:rPr>
          <w:sz w:val="32"/>
          <w:szCs w:val="22"/>
        </w:rPr>
        <w:t>: Sådan laver du afstemninger i et Zoom-møde</w:t>
      </w:r>
    </w:p>
    <w:p w14:paraId="03F6A867" w14:textId="77777777" w:rsidR="00E87377" w:rsidRPr="00922C24" w:rsidRDefault="00E87377" w:rsidP="007407F5">
      <w:pPr>
        <w:rPr>
          <w:rFonts w:cs="Open Sans Light"/>
          <w:sz w:val="22"/>
          <w:szCs w:val="22"/>
        </w:rPr>
      </w:pPr>
      <w:r w:rsidRPr="00922C24">
        <w:rPr>
          <w:rFonts w:cs="Open Sans Light"/>
          <w:sz w:val="22"/>
          <w:szCs w:val="22"/>
        </w:rPr>
        <w:t>Med funktionen POLL kan du oprette og gennemføre afstemninger i dit online-møde i Zoom.</w:t>
      </w:r>
    </w:p>
    <w:p w14:paraId="28A72D5E" w14:textId="77777777" w:rsidR="00E87377" w:rsidRPr="00922C24" w:rsidRDefault="00E87377" w:rsidP="007407F5">
      <w:pPr>
        <w:rPr>
          <w:rFonts w:cs="Open Sans Light"/>
          <w:sz w:val="22"/>
          <w:szCs w:val="22"/>
        </w:rPr>
      </w:pPr>
    </w:p>
    <w:p w14:paraId="30844099" w14:textId="77777777" w:rsidR="00E87377" w:rsidRPr="00922C24" w:rsidRDefault="00E87377" w:rsidP="007407F5">
      <w:pPr>
        <w:rPr>
          <w:rFonts w:cs="Open Sans Light"/>
          <w:sz w:val="22"/>
          <w:szCs w:val="22"/>
        </w:rPr>
      </w:pPr>
      <w:r w:rsidRPr="00922C24">
        <w:rPr>
          <w:rFonts w:cs="Open Sans Light"/>
          <w:sz w:val="22"/>
          <w:szCs w:val="22"/>
        </w:rPr>
        <w:t>Med denne guide får du hjælp til at:</w:t>
      </w:r>
    </w:p>
    <w:p w14:paraId="5CAEF211" w14:textId="77777777" w:rsidR="00E87377" w:rsidRPr="00922C24" w:rsidRDefault="00E87377" w:rsidP="007407F5">
      <w:pPr>
        <w:pStyle w:val="Listeafsnit"/>
        <w:widowControl w:val="0"/>
        <w:numPr>
          <w:ilvl w:val="0"/>
          <w:numId w:val="26"/>
        </w:numPr>
        <w:tabs>
          <w:tab w:val="left" w:pos="819"/>
          <w:tab w:val="left" w:pos="820"/>
        </w:tabs>
        <w:autoSpaceDE w:val="0"/>
        <w:autoSpaceDN w:val="0"/>
        <w:spacing w:before="1" w:line="240" w:lineRule="auto"/>
        <w:rPr>
          <w:sz w:val="22"/>
          <w:szCs w:val="22"/>
        </w:rPr>
      </w:pPr>
      <w:r w:rsidRPr="00922C24">
        <w:rPr>
          <w:sz w:val="22"/>
          <w:szCs w:val="22"/>
        </w:rPr>
        <w:t>Aktivere POLL i dine Zoom-indstillinger</w:t>
      </w:r>
    </w:p>
    <w:p w14:paraId="3E8950C4" w14:textId="77777777" w:rsidR="00E87377" w:rsidRPr="00922C24" w:rsidRDefault="00E87377" w:rsidP="007407F5">
      <w:pPr>
        <w:pStyle w:val="Listeafsnit"/>
        <w:widowControl w:val="0"/>
        <w:numPr>
          <w:ilvl w:val="0"/>
          <w:numId w:val="26"/>
        </w:numPr>
        <w:tabs>
          <w:tab w:val="left" w:pos="819"/>
          <w:tab w:val="left" w:pos="820"/>
        </w:tabs>
        <w:autoSpaceDE w:val="0"/>
        <w:autoSpaceDN w:val="0"/>
        <w:spacing w:before="1" w:line="240" w:lineRule="auto"/>
        <w:rPr>
          <w:sz w:val="22"/>
          <w:szCs w:val="22"/>
        </w:rPr>
      </w:pPr>
      <w:r w:rsidRPr="00922C24">
        <w:rPr>
          <w:sz w:val="22"/>
          <w:szCs w:val="22"/>
        </w:rPr>
        <w:t>Oprette en afstemning</w:t>
      </w:r>
    </w:p>
    <w:p w14:paraId="34EC39D5" w14:textId="77777777" w:rsidR="00E87377" w:rsidRPr="00922C24" w:rsidRDefault="00E87377" w:rsidP="007407F5">
      <w:pPr>
        <w:pStyle w:val="Listeafsnit"/>
        <w:widowControl w:val="0"/>
        <w:numPr>
          <w:ilvl w:val="0"/>
          <w:numId w:val="27"/>
        </w:numPr>
        <w:tabs>
          <w:tab w:val="left" w:pos="1540"/>
        </w:tabs>
        <w:autoSpaceDE w:val="0"/>
        <w:autoSpaceDN w:val="0"/>
        <w:spacing w:line="294" w:lineRule="exact"/>
        <w:rPr>
          <w:sz w:val="22"/>
          <w:szCs w:val="22"/>
        </w:rPr>
      </w:pPr>
      <w:r w:rsidRPr="00922C24">
        <w:rPr>
          <w:sz w:val="22"/>
          <w:szCs w:val="22"/>
        </w:rPr>
        <w:t xml:space="preserve">I et møde, du allerede er i </w:t>
      </w:r>
    </w:p>
    <w:p w14:paraId="657376EB" w14:textId="77777777" w:rsidR="00E87377" w:rsidRPr="00922C24" w:rsidRDefault="00E87377" w:rsidP="007407F5">
      <w:pPr>
        <w:pStyle w:val="Listeafsnit"/>
        <w:widowControl w:val="0"/>
        <w:numPr>
          <w:ilvl w:val="0"/>
          <w:numId w:val="27"/>
        </w:numPr>
        <w:tabs>
          <w:tab w:val="left" w:pos="1540"/>
        </w:tabs>
        <w:autoSpaceDE w:val="0"/>
        <w:autoSpaceDN w:val="0"/>
        <w:spacing w:line="294" w:lineRule="exact"/>
        <w:rPr>
          <w:sz w:val="22"/>
          <w:szCs w:val="22"/>
        </w:rPr>
      </w:pPr>
      <w:r w:rsidRPr="00922C24">
        <w:rPr>
          <w:sz w:val="22"/>
          <w:szCs w:val="22"/>
        </w:rPr>
        <w:t>I et møde, du har planlagt på forhånd</w:t>
      </w:r>
    </w:p>
    <w:p w14:paraId="19A60DB5" w14:textId="77777777" w:rsidR="00E87377" w:rsidRPr="00922C24" w:rsidRDefault="00E87377" w:rsidP="007407F5">
      <w:pPr>
        <w:pStyle w:val="Listeafsnit"/>
        <w:widowControl w:val="0"/>
        <w:numPr>
          <w:ilvl w:val="0"/>
          <w:numId w:val="28"/>
        </w:numPr>
        <w:tabs>
          <w:tab w:val="left" w:pos="819"/>
          <w:tab w:val="left" w:pos="820"/>
        </w:tabs>
        <w:autoSpaceDE w:val="0"/>
        <w:autoSpaceDN w:val="0"/>
        <w:spacing w:line="303" w:lineRule="exact"/>
        <w:rPr>
          <w:sz w:val="22"/>
          <w:szCs w:val="22"/>
        </w:rPr>
      </w:pPr>
      <w:r w:rsidRPr="00922C24">
        <w:rPr>
          <w:sz w:val="22"/>
          <w:szCs w:val="22"/>
        </w:rPr>
        <w:t>Gennemføre en afstemning i Zoom</w:t>
      </w:r>
    </w:p>
    <w:p w14:paraId="1268A7A8" w14:textId="77777777" w:rsidR="00E87377" w:rsidRPr="00922C24" w:rsidRDefault="00E87377" w:rsidP="007407F5">
      <w:pPr>
        <w:widowControl w:val="0"/>
        <w:tabs>
          <w:tab w:val="left" w:pos="819"/>
          <w:tab w:val="left" w:pos="820"/>
        </w:tabs>
        <w:autoSpaceDE w:val="0"/>
        <w:autoSpaceDN w:val="0"/>
        <w:spacing w:line="303" w:lineRule="exact"/>
        <w:rPr>
          <w:sz w:val="22"/>
          <w:szCs w:val="22"/>
        </w:rPr>
      </w:pPr>
    </w:p>
    <w:p w14:paraId="53F495C5" w14:textId="77777777" w:rsidR="00E87377" w:rsidRDefault="00E87377" w:rsidP="007407F5">
      <w:pPr>
        <w:rPr>
          <w:sz w:val="22"/>
          <w:szCs w:val="22"/>
        </w:rPr>
      </w:pPr>
      <w:r>
        <w:rPr>
          <w:sz w:val="22"/>
          <w:szCs w:val="22"/>
        </w:rPr>
        <w:t>Gode råd, inden du går i gang:</w:t>
      </w:r>
    </w:p>
    <w:p w14:paraId="69229A2E" w14:textId="0210A68F" w:rsidR="00E87377" w:rsidRPr="004E5C5C" w:rsidRDefault="007407F5" w:rsidP="007407F5">
      <w:pPr>
        <w:pStyle w:val="Listeafsnit"/>
        <w:numPr>
          <w:ilvl w:val="0"/>
          <w:numId w:val="28"/>
        </w:num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Prøv POLL </w:t>
      </w:r>
      <w:r w:rsidR="00E87377" w:rsidRPr="004E5C5C">
        <w:rPr>
          <w:rFonts w:cs="Open Sans Light"/>
          <w:sz w:val="22"/>
          <w:szCs w:val="22"/>
        </w:rPr>
        <w:t>af</w:t>
      </w:r>
      <w:r w:rsidR="00D6688A">
        <w:rPr>
          <w:rFonts w:cs="Open Sans Light"/>
          <w:sz w:val="22"/>
          <w:szCs w:val="22"/>
        </w:rPr>
        <w:t xml:space="preserve"> </w:t>
      </w:r>
      <w:r w:rsidR="005D231B">
        <w:rPr>
          <w:rFonts w:cs="Open Sans Light"/>
          <w:sz w:val="22"/>
          <w:szCs w:val="22"/>
        </w:rPr>
        <w:t xml:space="preserve">i et test-møde, så du bliver </w:t>
      </w:r>
      <w:r>
        <w:rPr>
          <w:rFonts w:cs="Open Sans Light"/>
          <w:sz w:val="22"/>
          <w:szCs w:val="22"/>
        </w:rPr>
        <w:t xml:space="preserve">fortrolig med funktionen inden dit møde. </w:t>
      </w:r>
      <w:r w:rsidR="00E87377">
        <w:rPr>
          <w:rFonts w:cs="Open Sans Light"/>
          <w:sz w:val="22"/>
          <w:szCs w:val="22"/>
        </w:rPr>
        <w:t>F</w:t>
      </w:r>
      <w:r w:rsidR="00E87377" w:rsidRPr="004E5C5C">
        <w:rPr>
          <w:rFonts w:cs="Open Sans Light"/>
          <w:sz w:val="22"/>
          <w:szCs w:val="22"/>
        </w:rPr>
        <w:t xml:space="preserve">å eventuelt </w:t>
      </w:r>
      <w:r w:rsidR="00D6688A">
        <w:rPr>
          <w:rFonts w:cs="Open Sans Light"/>
          <w:sz w:val="22"/>
          <w:szCs w:val="22"/>
        </w:rPr>
        <w:t xml:space="preserve">også </w:t>
      </w:r>
      <w:r w:rsidR="00330F96">
        <w:rPr>
          <w:rFonts w:cs="Open Sans Light"/>
          <w:sz w:val="22"/>
          <w:szCs w:val="22"/>
        </w:rPr>
        <w:t>e</w:t>
      </w:r>
      <w:r w:rsidR="00E87377" w:rsidRPr="004E5C5C">
        <w:rPr>
          <w:rFonts w:cs="Open Sans Light"/>
          <w:sz w:val="22"/>
          <w:szCs w:val="22"/>
        </w:rPr>
        <w:t>n til at h</w:t>
      </w:r>
      <w:r w:rsidR="00E87377" w:rsidRPr="004E5C5C">
        <w:rPr>
          <w:sz w:val="22"/>
          <w:szCs w:val="22"/>
        </w:rPr>
        <w:t>jælpe dig med at forberede og gennemføre din første afstemning</w:t>
      </w:r>
      <w:r>
        <w:rPr>
          <w:sz w:val="22"/>
          <w:szCs w:val="22"/>
        </w:rPr>
        <w:t xml:space="preserve"> på mødet</w:t>
      </w:r>
      <w:r w:rsidR="00E87377" w:rsidRPr="004E5C5C">
        <w:rPr>
          <w:sz w:val="22"/>
          <w:szCs w:val="22"/>
        </w:rPr>
        <w:t>.</w:t>
      </w:r>
    </w:p>
    <w:p w14:paraId="6F81BAF6" w14:textId="27495C65" w:rsidR="00E87377" w:rsidRDefault="007407F5" w:rsidP="007407F5">
      <w:pPr>
        <w:pStyle w:val="Listeafsnit"/>
        <w:numPr>
          <w:ilvl w:val="0"/>
          <w:numId w:val="28"/>
        </w:num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Opret afstemningen inden </w:t>
      </w:r>
      <w:r w:rsidR="005D231B">
        <w:rPr>
          <w:rFonts w:cs="Open Sans Light"/>
          <w:sz w:val="22"/>
          <w:szCs w:val="22"/>
        </w:rPr>
        <w:t>dit møde</w:t>
      </w:r>
      <w:r w:rsidR="00E87377">
        <w:rPr>
          <w:rFonts w:cs="Open Sans Light"/>
          <w:sz w:val="22"/>
          <w:szCs w:val="22"/>
        </w:rPr>
        <w:t xml:space="preserve">, så du ikke skal bruge tid på det under mødet. </w:t>
      </w:r>
    </w:p>
    <w:p w14:paraId="73911A4E" w14:textId="77777777" w:rsidR="007407F5" w:rsidRPr="007407F5" w:rsidRDefault="007407F5" w:rsidP="007407F5">
      <w:pPr>
        <w:pStyle w:val="Listeafsnit"/>
        <w:widowControl w:val="0"/>
        <w:numPr>
          <w:ilvl w:val="0"/>
          <w:numId w:val="28"/>
        </w:numPr>
        <w:tabs>
          <w:tab w:val="left" w:pos="819"/>
          <w:tab w:val="left" w:pos="820"/>
        </w:tabs>
        <w:autoSpaceDE w:val="0"/>
        <w:autoSpaceDN w:val="0"/>
        <w:spacing w:line="303" w:lineRule="exact"/>
        <w:rPr>
          <w:sz w:val="22"/>
          <w:szCs w:val="22"/>
        </w:rPr>
      </w:pPr>
      <w:r w:rsidRPr="007407F5">
        <w:rPr>
          <w:rFonts w:cs="Open Sans Light"/>
          <w:sz w:val="22"/>
          <w:szCs w:val="22"/>
        </w:rPr>
        <w:t>Gør afstemningen anonym, h</w:t>
      </w:r>
      <w:r w:rsidR="00E87377" w:rsidRPr="007407F5">
        <w:rPr>
          <w:rFonts w:cs="Open Sans Light"/>
          <w:sz w:val="22"/>
          <w:szCs w:val="22"/>
        </w:rPr>
        <w:t xml:space="preserve">vis deltagernes navne </w:t>
      </w:r>
      <w:r w:rsidRPr="007407F5">
        <w:rPr>
          <w:rFonts w:cs="Open Sans Light"/>
          <w:sz w:val="22"/>
          <w:szCs w:val="22"/>
        </w:rPr>
        <w:t xml:space="preserve">ikke </w:t>
      </w:r>
      <w:r w:rsidR="00E87377" w:rsidRPr="007407F5">
        <w:rPr>
          <w:rFonts w:cs="Open Sans Light"/>
          <w:sz w:val="22"/>
          <w:szCs w:val="22"/>
        </w:rPr>
        <w:t>skal frem</w:t>
      </w:r>
      <w:r>
        <w:rPr>
          <w:rFonts w:cs="Open Sans Light"/>
          <w:sz w:val="22"/>
          <w:szCs w:val="22"/>
        </w:rPr>
        <w:t>gå af svarene.</w:t>
      </w:r>
    </w:p>
    <w:p w14:paraId="7C6EC374" w14:textId="3DDB9D07" w:rsidR="00E87377" w:rsidRPr="007407F5" w:rsidRDefault="00E87377" w:rsidP="007407F5">
      <w:pPr>
        <w:widowControl w:val="0"/>
        <w:tabs>
          <w:tab w:val="left" w:pos="819"/>
          <w:tab w:val="left" w:pos="820"/>
        </w:tabs>
        <w:autoSpaceDE w:val="0"/>
        <w:autoSpaceDN w:val="0"/>
        <w:spacing w:line="303" w:lineRule="exact"/>
        <w:rPr>
          <w:sz w:val="22"/>
          <w:szCs w:val="22"/>
        </w:rPr>
      </w:pPr>
      <w:r w:rsidRPr="007407F5">
        <w:rPr>
          <w:rFonts w:cs="Open Sans Light"/>
          <w:sz w:val="22"/>
          <w:szCs w:val="22"/>
        </w:rPr>
        <w:br/>
      </w:r>
      <w:r w:rsidRPr="007407F5">
        <w:rPr>
          <w:sz w:val="22"/>
          <w:szCs w:val="22"/>
        </w:rPr>
        <w:t>Mødevært (både HOST og CO-HOST) kan ikke stemme. Sidst i guiden (på side 12) fin</w:t>
      </w:r>
      <w:r w:rsidR="00D6688A" w:rsidRPr="007407F5">
        <w:rPr>
          <w:sz w:val="22"/>
          <w:szCs w:val="22"/>
        </w:rPr>
        <w:t>de</w:t>
      </w:r>
      <w:r w:rsidR="007407F5">
        <w:rPr>
          <w:sz w:val="22"/>
          <w:szCs w:val="22"/>
        </w:rPr>
        <w:t>r du</w:t>
      </w:r>
      <w:r w:rsidRPr="007407F5">
        <w:rPr>
          <w:sz w:val="22"/>
          <w:szCs w:val="22"/>
        </w:rPr>
        <w:t xml:space="preserve"> forslag til, hvo</w:t>
      </w:r>
      <w:r w:rsidRPr="007407F5">
        <w:rPr>
          <w:sz w:val="22"/>
          <w:szCs w:val="22"/>
        </w:rPr>
        <w:t>r</w:t>
      </w:r>
      <w:r w:rsidRPr="007407F5">
        <w:rPr>
          <w:sz w:val="22"/>
          <w:szCs w:val="22"/>
        </w:rPr>
        <w:t xml:space="preserve">dan du gennemfører en afstemning med en ikke-stemmeberettiget observatør eller dirigent. </w:t>
      </w:r>
    </w:p>
    <w:p w14:paraId="404D4269" w14:textId="695D3E47" w:rsidR="00E87377" w:rsidRDefault="00E87377" w:rsidP="00E87377">
      <w:pPr>
        <w:pStyle w:val="Overskrift2"/>
      </w:pPr>
      <w:r>
        <w:t xml:space="preserve">1. Start med at aktivere funktionen POLL </w:t>
      </w:r>
      <w:r w:rsidR="005D231B">
        <w:t>i dine Zoom-indstillinger</w:t>
      </w:r>
    </w:p>
    <w:p w14:paraId="6EF986FD" w14:textId="2CCB8368" w:rsidR="00E87377" w:rsidRPr="00922C24" w:rsidRDefault="00530900" w:rsidP="00E87377">
      <w:pPr>
        <w:rPr>
          <w:sz w:val="22"/>
          <w:szCs w:val="22"/>
        </w:rPr>
      </w:pPr>
      <w:r>
        <w:rPr>
          <w:sz w:val="22"/>
          <w:szCs w:val="22"/>
        </w:rPr>
        <w:t xml:space="preserve">Allerførst skal du sikre, at POLL er aktiveret </w:t>
      </w:r>
      <w:r w:rsidR="00E87377" w:rsidRPr="00922C24">
        <w:rPr>
          <w:sz w:val="22"/>
          <w:szCs w:val="22"/>
        </w:rPr>
        <w:t>i dine indstillinger i Zoom. Det gør du ved at følge disse to trin:</w:t>
      </w:r>
    </w:p>
    <w:p w14:paraId="75BC97BC" w14:textId="0516A071" w:rsidR="00E87377" w:rsidRDefault="00E87377" w:rsidP="00D6688A">
      <w:pPr>
        <w:pStyle w:val="Listeafsnit"/>
        <w:numPr>
          <w:ilvl w:val="0"/>
          <w:numId w:val="30"/>
        </w:numPr>
        <w:rPr>
          <w:sz w:val="22"/>
          <w:szCs w:val="22"/>
        </w:rPr>
      </w:pPr>
      <w:r w:rsidRPr="00D6688A">
        <w:rPr>
          <w:sz w:val="22"/>
          <w:szCs w:val="22"/>
        </w:rPr>
        <w:t>Log på din Zoom-konto med din e-mail og din kode (den kode, du selv har valgt)</w:t>
      </w:r>
      <w:r w:rsidR="005D231B">
        <w:rPr>
          <w:sz w:val="22"/>
          <w:szCs w:val="22"/>
        </w:rPr>
        <w:t xml:space="preserve">. </w:t>
      </w:r>
    </w:p>
    <w:p w14:paraId="170DE8B5" w14:textId="6EE58FF6" w:rsidR="00D854B3" w:rsidRPr="00D854B3" w:rsidRDefault="00D854B3" w:rsidP="00D854B3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2"/>
          <w:szCs w:val="22"/>
          <w:lang w:eastAsia="da-DK"/>
        </w:rPr>
      </w:pPr>
      <w:r w:rsidRPr="00D854B3">
        <w:rPr>
          <w:rFonts w:asciiTheme="minorHAnsi" w:eastAsia="Times New Roman" w:hAnsiTheme="minorHAnsi" w:cstheme="minorHAnsi"/>
          <w:sz w:val="22"/>
          <w:szCs w:val="22"/>
          <w:lang w:eastAsia="da-DK"/>
        </w:rPr>
        <w:t xml:space="preserve">Du er nu på startsiden i Zoom. Klik her på ”SETTINGS” (indstillinger). Du finder ”SETTINGS” i øverste højre hjørne </w:t>
      </w:r>
      <w:r w:rsidR="00FF2C70">
        <w:rPr>
          <w:rFonts w:asciiTheme="minorHAnsi" w:eastAsia="Times New Roman" w:hAnsiTheme="minorHAnsi" w:cstheme="minorHAnsi"/>
          <w:sz w:val="22"/>
          <w:szCs w:val="22"/>
          <w:lang w:eastAsia="da-DK"/>
        </w:rPr>
        <w:t xml:space="preserve">under dit profil-ikon </w:t>
      </w:r>
      <w:bookmarkStart w:id="0" w:name="_GoBack"/>
      <w:bookmarkEnd w:id="0"/>
      <w:r w:rsidRPr="00D854B3">
        <w:rPr>
          <w:rFonts w:asciiTheme="minorHAnsi" w:eastAsia="Times New Roman" w:hAnsiTheme="minorHAnsi" w:cstheme="minorHAnsi"/>
          <w:sz w:val="22"/>
          <w:szCs w:val="22"/>
          <w:lang w:eastAsia="da-DK"/>
        </w:rPr>
        <w:t>so</w:t>
      </w:r>
      <w:r>
        <w:rPr>
          <w:rFonts w:asciiTheme="minorHAnsi" w:eastAsia="Times New Roman" w:hAnsiTheme="minorHAnsi" w:cstheme="minorHAnsi"/>
          <w:sz w:val="22"/>
          <w:szCs w:val="22"/>
          <w:lang w:eastAsia="da-DK"/>
        </w:rPr>
        <w:t>m vist i skærmbilledet nedenfor.</w:t>
      </w:r>
    </w:p>
    <w:p w14:paraId="251F2B06" w14:textId="5F90E8A4" w:rsidR="00E87377" w:rsidRPr="00D854B3" w:rsidRDefault="00D854B3" w:rsidP="00D854B3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2"/>
          <w:szCs w:val="22"/>
          <w:lang w:eastAsia="da-DK"/>
        </w:rPr>
      </w:pPr>
      <w:r w:rsidRPr="00D854B3">
        <w:rPr>
          <w:rFonts w:asciiTheme="minorHAnsi" w:eastAsia="Times New Roman" w:hAnsiTheme="minorHAnsi" w:cstheme="minorHAnsi"/>
          <w:sz w:val="22"/>
          <w:szCs w:val="22"/>
          <w:lang w:eastAsia="da-DK"/>
        </w:rPr>
        <w:t>Skærmbillede af startsiden i Zoom:</w:t>
      </w:r>
      <w:r>
        <w:rPr>
          <w:noProof/>
          <w:lang w:eastAsia="da-DK"/>
        </w:rPr>
        <w:drawing>
          <wp:inline distT="0" distB="0" distL="0" distR="0" wp14:anchorId="6C36CBA1" wp14:editId="27216BBA">
            <wp:extent cx="4896465" cy="3488502"/>
            <wp:effectExtent l="0" t="0" r="0" b="0"/>
            <wp:docPr id="111" name="Billed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stemning 0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8460" cy="348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25E6C" w14:textId="77777777" w:rsidR="00E87377" w:rsidRDefault="00E87377" w:rsidP="00E87377">
      <w:pPr>
        <w:rPr>
          <w:noProof/>
          <w:lang w:eastAsia="da-DK"/>
        </w:rPr>
      </w:pPr>
    </w:p>
    <w:p w14:paraId="358B5A12" w14:textId="77777777" w:rsidR="00E87377" w:rsidRDefault="00E87377" w:rsidP="00316531">
      <w:pPr>
        <w:pStyle w:val="Overskrift1"/>
        <w:pBdr>
          <w:bottom w:val="single" w:sz="4" w:space="1" w:color="auto"/>
        </w:pBdr>
        <w:rPr>
          <w:sz w:val="32"/>
          <w:szCs w:val="22"/>
        </w:rPr>
      </w:pPr>
    </w:p>
    <w:p w14:paraId="6E4043A6" w14:textId="4AEB64FA" w:rsidR="00703761" w:rsidRPr="00D854B3" w:rsidRDefault="0025146F" w:rsidP="00D854B3">
      <w:pPr>
        <w:pStyle w:val="Overskrift1"/>
        <w:pBdr>
          <w:bottom w:val="single" w:sz="4" w:space="1" w:color="auto"/>
        </w:pBdr>
        <w:rPr>
          <w:sz w:val="32"/>
          <w:szCs w:val="22"/>
        </w:rPr>
      </w:pPr>
      <w:r w:rsidRPr="00E23727">
        <w:rPr>
          <w:sz w:val="32"/>
          <w:szCs w:val="22"/>
        </w:rPr>
        <w:t>GUIDE</w:t>
      </w:r>
      <w:r>
        <w:rPr>
          <w:sz w:val="32"/>
          <w:szCs w:val="22"/>
        </w:rPr>
        <w:t xml:space="preserve">: </w:t>
      </w:r>
      <w:r w:rsidR="004F1C84">
        <w:rPr>
          <w:sz w:val="32"/>
          <w:szCs w:val="22"/>
        </w:rPr>
        <w:t xml:space="preserve">AFSTEMNING I </w:t>
      </w:r>
      <w:r>
        <w:rPr>
          <w:sz w:val="32"/>
          <w:szCs w:val="22"/>
        </w:rPr>
        <w:t>ZOOM</w:t>
      </w:r>
    </w:p>
    <w:p w14:paraId="648634FD" w14:textId="27DCA2C3" w:rsidR="00D854B3" w:rsidRPr="00D854B3" w:rsidRDefault="00D854B3" w:rsidP="00D854B3">
      <w:pPr>
        <w:pStyle w:val="Listeafsnit"/>
        <w:numPr>
          <w:ilvl w:val="0"/>
          <w:numId w:val="30"/>
        </w:numPr>
        <w:rPr>
          <w:sz w:val="24"/>
        </w:rPr>
      </w:pPr>
      <w:r w:rsidRPr="00D854B3">
        <w:rPr>
          <w:sz w:val="22"/>
          <w:szCs w:val="22"/>
        </w:rPr>
        <w:t>Når du har trykket på indstillinger åbnes et vindue med forskellige indstillingsmuligheder. Her vælges men</w:t>
      </w:r>
      <w:r w:rsidRPr="00D854B3">
        <w:rPr>
          <w:sz w:val="22"/>
          <w:szCs w:val="22"/>
        </w:rPr>
        <w:t>u</w:t>
      </w:r>
      <w:r w:rsidRPr="00D854B3">
        <w:rPr>
          <w:sz w:val="22"/>
          <w:szCs w:val="22"/>
        </w:rPr>
        <w:t>punktet ”generel”, som findes øverst i menuen til venstre. Nederst på siden for "generel" finder du en knap som er et link til flere indstillinger ”View more sittings”</w:t>
      </w:r>
      <w:r>
        <w:rPr>
          <w:sz w:val="22"/>
          <w:szCs w:val="22"/>
        </w:rPr>
        <w:t xml:space="preserve"> som vist i skærmbilledet nedenfor</w:t>
      </w:r>
      <w:r w:rsidRPr="00D854B3">
        <w:rPr>
          <w:sz w:val="22"/>
          <w:szCs w:val="22"/>
        </w:rPr>
        <w:t>.</w:t>
      </w:r>
    </w:p>
    <w:p w14:paraId="565A3F60" w14:textId="63A81B1A" w:rsidR="00D854B3" w:rsidRPr="00D854B3" w:rsidRDefault="00D854B3" w:rsidP="00D854B3">
      <w:pPr>
        <w:rPr>
          <w:sz w:val="24"/>
        </w:rPr>
      </w:pPr>
      <w:r w:rsidRPr="00400841">
        <w:rPr>
          <w:noProof/>
          <w:sz w:val="24"/>
          <w:lang w:eastAsia="da-DK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0F21240" wp14:editId="2774E7BF">
                <wp:simplePos x="0" y="0"/>
                <wp:positionH relativeFrom="column">
                  <wp:posOffset>60055</wp:posOffset>
                </wp:positionH>
                <wp:positionV relativeFrom="paragraph">
                  <wp:posOffset>274955</wp:posOffset>
                </wp:positionV>
                <wp:extent cx="1815829" cy="384986"/>
                <wp:effectExtent l="19050" t="19050" r="32385" b="34290"/>
                <wp:wrapNone/>
                <wp:docPr id="114" name="Rounded Rectangle 10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860E50-C2BF-A347-8CA3-F2898A03C3E5}"/>
                    </a:ext>
                    <a:ext uri="{C183D7F6-B498-43B3-948B-1728B52AA6E4}">
  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5829" cy="384986"/>
                        </a:xfrm>
                        <a:prstGeom prst="roundRect">
                          <a:avLst>
                            <a:gd name="adj" fmla="val 9660"/>
                          </a:avLst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lIns="9000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" o:spid="_x0000_s1026" style="position:absolute;margin-left:4.75pt;margin-top:21.65pt;width:143pt;height:30.3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3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" filled="f" strokecolor="red" strokeweight="4.5pt">
                <v:textbox inset="2.5mm"/>
              </v:roundrect>
            </w:pict>
          </mc:Fallback>
        </mc:AlternateContent>
      </w:r>
      <w:r w:rsidRPr="00400841">
        <w:rPr>
          <w:noProof/>
          <w:sz w:val="24"/>
          <w:lang w:eastAsia="da-DK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C82A297" wp14:editId="4324A73C">
                <wp:simplePos x="0" y="0"/>
                <wp:positionH relativeFrom="column">
                  <wp:posOffset>2198383</wp:posOffset>
                </wp:positionH>
                <wp:positionV relativeFrom="paragraph">
                  <wp:posOffset>5215930</wp:posOffset>
                </wp:positionV>
                <wp:extent cx="1619250" cy="346075"/>
                <wp:effectExtent l="19050" t="19050" r="38100" b="34925"/>
                <wp:wrapNone/>
                <wp:docPr id="11" name="Rounded Rectangle 10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860E50-C2BF-A347-8CA3-F2898A03C3E5}"/>
                    </a:ext>
                    <a:ext uri="{C183D7F6-B498-43B3-948B-1728B52AA6E4}">
  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346075"/>
                        </a:xfrm>
                        <a:prstGeom prst="roundRect">
                          <a:avLst>
                            <a:gd name="adj" fmla="val 9660"/>
                          </a:avLst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lIns="9000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" o:spid="_x0000_s1026" style="position:absolute;margin-left:173.1pt;margin-top:410.7pt;width:127.5pt;height:27.2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3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" filled="f" strokecolor="red" strokeweight="4.5pt">
                <v:textbox inset="2.5mm"/>
              </v:roundrect>
            </w:pict>
          </mc:Fallback>
        </mc:AlternateContent>
      </w:r>
      <w:r>
        <w:rPr>
          <w:noProof/>
          <w:sz w:val="24"/>
          <w:lang w:eastAsia="da-DK"/>
        </w:rPr>
        <w:drawing>
          <wp:inline distT="0" distB="0" distL="0" distR="0" wp14:anchorId="5D4696FD" wp14:editId="4C5C6A64">
            <wp:extent cx="6781800" cy="5604510"/>
            <wp:effectExtent l="0" t="0" r="0" b="0"/>
            <wp:docPr id="113" name="Billed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stemning 0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560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0C018" w14:textId="29AB3352" w:rsidR="00B970DF" w:rsidRDefault="00B970DF" w:rsidP="00D854B3">
      <w:pPr>
        <w:pStyle w:val="Listeafsnit"/>
        <w:numPr>
          <w:ilvl w:val="0"/>
          <w:numId w:val="30"/>
        </w:numPr>
        <w:rPr>
          <w:sz w:val="24"/>
        </w:rPr>
      </w:pPr>
      <w:r w:rsidRPr="00B970DF">
        <w:rPr>
          <w:sz w:val="24"/>
        </w:rPr>
        <w:t>Under ”In Meeting (Basic)” slår du ”Polling” til.</w:t>
      </w:r>
      <w:r w:rsidR="00EF180F">
        <w:rPr>
          <w:sz w:val="24"/>
        </w:rPr>
        <w:t xml:space="preserve"> Skærmbilledet </w:t>
      </w:r>
      <w:r w:rsidR="00D854B3">
        <w:rPr>
          <w:sz w:val="24"/>
        </w:rPr>
        <w:t>neden</w:t>
      </w:r>
      <w:r w:rsidR="00780FE6">
        <w:rPr>
          <w:sz w:val="24"/>
        </w:rPr>
        <w:t xml:space="preserve">for </w:t>
      </w:r>
      <w:r w:rsidR="00EF180F">
        <w:rPr>
          <w:sz w:val="24"/>
        </w:rPr>
        <w:t>viser knappen til hø</w:t>
      </w:r>
      <w:r w:rsidR="00EF180F">
        <w:rPr>
          <w:sz w:val="24"/>
        </w:rPr>
        <w:t>j</w:t>
      </w:r>
      <w:r w:rsidR="00EF180F">
        <w:rPr>
          <w:sz w:val="24"/>
        </w:rPr>
        <w:t xml:space="preserve">re for </w:t>
      </w:r>
      <w:r w:rsidR="00EF180F" w:rsidRPr="00B970DF">
        <w:rPr>
          <w:sz w:val="24"/>
        </w:rPr>
        <w:t>”Polling”</w:t>
      </w:r>
      <w:r w:rsidR="00EF180F">
        <w:rPr>
          <w:sz w:val="24"/>
        </w:rPr>
        <w:t>, som du skal klikke på</w:t>
      </w:r>
      <w:r w:rsidR="00122B04">
        <w:rPr>
          <w:sz w:val="24"/>
        </w:rPr>
        <w:t xml:space="preserve">, så </w:t>
      </w:r>
      <w:r w:rsidR="00122B04" w:rsidRPr="00B970DF">
        <w:rPr>
          <w:sz w:val="24"/>
        </w:rPr>
        <w:t>”Po</w:t>
      </w:r>
      <w:r w:rsidR="00122B04" w:rsidRPr="00B970DF">
        <w:rPr>
          <w:sz w:val="24"/>
        </w:rPr>
        <w:t>l</w:t>
      </w:r>
      <w:r w:rsidR="00122B04" w:rsidRPr="00B970DF">
        <w:rPr>
          <w:sz w:val="24"/>
        </w:rPr>
        <w:t>ling”</w:t>
      </w:r>
      <w:r w:rsidR="00122B04">
        <w:rPr>
          <w:sz w:val="24"/>
        </w:rPr>
        <w:t xml:space="preserve"> er slået til.</w:t>
      </w:r>
    </w:p>
    <w:p w14:paraId="32D8BC05" w14:textId="04DC2AA1" w:rsidR="00122B04" w:rsidRDefault="005D40FF" w:rsidP="00122B04">
      <w:pPr>
        <w:pStyle w:val="Listeafsnit"/>
        <w:rPr>
          <w:sz w:val="24"/>
        </w:rPr>
      </w:pPr>
      <w:r>
        <w:rPr>
          <w:noProof/>
          <w:sz w:val="24"/>
          <w:lang w:eastAsia="da-DK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04790B2F" wp14:editId="3FB26554">
                <wp:simplePos x="0" y="0"/>
                <wp:positionH relativeFrom="column">
                  <wp:posOffset>293565</wp:posOffset>
                </wp:positionH>
                <wp:positionV relativeFrom="paragraph">
                  <wp:posOffset>67799</wp:posOffset>
                </wp:positionV>
                <wp:extent cx="5346700" cy="907415"/>
                <wp:effectExtent l="19050" t="19050" r="25400" b="26035"/>
                <wp:wrapNone/>
                <wp:docPr id="38" name="Gruppe 38" descr="Udsnit af skærmbillede med Zoom. Billedet viser den del af &quot;Settings&quot;, hvor der er ne knap for afstemninger kaldet &quot;Poll&quot;. Her er &quot;Poll&quot; slået til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6700" cy="907415"/>
                          <a:chOff x="0" y="-28204"/>
                          <a:chExt cx="3571462" cy="606425"/>
                        </a:xfrm>
                      </wpg:grpSpPr>
                      <pic:pic xmlns:pic="http://schemas.openxmlformats.org/drawingml/2006/picture">
                        <pic:nvPicPr>
                          <pic:cNvPr id="37" name="Picture 118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8204"/>
                            <a:ext cx="3506470" cy="606425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42" name="Freeform 117">
                          <a:extLst>
                            <a:ext uri="{C183D7F6-B498-43B3-948B-1728B52AA6E4}">
    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3256502" y="22375"/>
                            <a:ext cx="314960" cy="304800"/>
                          </a:xfrm>
                          <a:custGeom>
                            <a:avLst/>
                            <a:gdLst>
                              <a:gd name="T0" fmla="+- 0 5110 5110"/>
                              <a:gd name="T1" fmla="*/ T0 w 496"/>
                              <a:gd name="T2" fmla="+- 0 110 30"/>
                              <a:gd name="T3" fmla="*/ 110 h 480"/>
                              <a:gd name="T4" fmla="+- 0 5116 5110"/>
                              <a:gd name="T5" fmla="*/ T4 w 496"/>
                              <a:gd name="T6" fmla="+- 0 79 30"/>
                              <a:gd name="T7" fmla="*/ 79 h 480"/>
                              <a:gd name="T8" fmla="+- 0 5133 5110"/>
                              <a:gd name="T9" fmla="*/ T8 w 496"/>
                              <a:gd name="T10" fmla="+- 0 53 30"/>
                              <a:gd name="T11" fmla="*/ 53 h 480"/>
                              <a:gd name="T12" fmla="+- 0 5159 5110"/>
                              <a:gd name="T13" fmla="*/ T12 w 496"/>
                              <a:gd name="T14" fmla="+- 0 36 30"/>
                              <a:gd name="T15" fmla="*/ 36 h 480"/>
                              <a:gd name="T16" fmla="+- 0 5190 5110"/>
                              <a:gd name="T17" fmla="*/ T16 w 496"/>
                              <a:gd name="T18" fmla="+- 0 30 30"/>
                              <a:gd name="T19" fmla="*/ 30 h 480"/>
                              <a:gd name="T20" fmla="+- 0 5526 5110"/>
                              <a:gd name="T21" fmla="*/ T20 w 496"/>
                              <a:gd name="T22" fmla="+- 0 30 30"/>
                              <a:gd name="T23" fmla="*/ 30 h 480"/>
                              <a:gd name="T24" fmla="+- 0 5557 5110"/>
                              <a:gd name="T25" fmla="*/ T24 w 496"/>
                              <a:gd name="T26" fmla="+- 0 36 30"/>
                              <a:gd name="T27" fmla="*/ 36 h 480"/>
                              <a:gd name="T28" fmla="+- 0 5582 5110"/>
                              <a:gd name="T29" fmla="*/ T28 w 496"/>
                              <a:gd name="T30" fmla="+- 0 53 30"/>
                              <a:gd name="T31" fmla="*/ 53 h 480"/>
                              <a:gd name="T32" fmla="+- 0 5600 5110"/>
                              <a:gd name="T33" fmla="*/ T32 w 496"/>
                              <a:gd name="T34" fmla="+- 0 79 30"/>
                              <a:gd name="T35" fmla="*/ 79 h 480"/>
                              <a:gd name="T36" fmla="+- 0 5606 5110"/>
                              <a:gd name="T37" fmla="*/ T36 w 496"/>
                              <a:gd name="T38" fmla="+- 0 110 30"/>
                              <a:gd name="T39" fmla="*/ 110 h 480"/>
                              <a:gd name="T40" fmla="+- 0 5606 5110"/>
                              <a:gd name="T41" fmla="*/ T40 w 496"/>
                              <a:gd name="T42" fmla="+- 0 430 30"/>
                              <a:gd name="T43" fmla="*/ 430 h 480"/>
                              <a:gd name="T44" fmla="+- 0 5600 5110"/>
                              <a:gd name="T45" fmla="*/ T44 w 496"/>
                              <a:gd name="T46" fmla="+- 0 461 30"/>
                              <a:gd name="T47" fmla="*/ 461 h 480"/>
                              <a:gd name="T48" fmla="+- 0 5582 5110"/>
                              <a:gd name="T49" fmla="*/ T48 w 496"/>
                              <a:gd name="T50" fmla="+- 0 487 30"/>
                              <a:gd name="T51" fmla="*/ 487 h 480"/>
                              <a:gd name="T52" fmla="+- 0 5557 5110"/>
                              <a:gd name="T53" fmla="*/ T52 w 496"/>
                              <a:gd name="T54" fmla="+- 0 504 30"/>
                              <a:gd name="T55" fmla="*/ 504 h 480"/>
                              <a:gd name="T56" fmla="+- 0 5526 5110"/>
                              <a:gd name="T57" fmla="*/ T56 w 496"/>
                              <a:gd name="T58" fmla="+- 0 510 30"/>
                              <a:gd name="T59" fmla="*/ 510 h 480"/>
                              <a:gd name="T60" fmla="+- 0 5190 5110"/>
                              <a:gd name="T61" fmla="*/ T60 w 496"/>
                              <a:gd name="T62" fmla="+- 0 510 30"/>
                              <a:gd name="T63" fmla="*/ 510 h 480"/>
                              <a:gd name="T64" fmla="+- 0 5159 5110"/>
                              <a:gd name="T65" fmla="*/ T64 w 496"/>
                              <a:gd name="T66" fmla="+- 0 504 30"/>
                              <a:gd name="T67" fmla="*/ 504 h 480"/>
                              <a:gd name="T68" fmla="+- 0 5133 5110"/>
                              <a:gd name="T69" fmla="*/ T68 w 496"/>
                              <a:gd name="T70" fmla="+- 0 487 30"/>
                              <a:gd name="T71" fmla="*/ 487 h 480"/>
                              <a:gd name="T72" fmla="+- 0 5116 5110"/>
                              <a:gd name="T73" fmla="*/ T72 w 496"/>
                              <a:gd name="T74" fmla="+- 0 461 30"/>
                              <a:gd name="T75" fmla="*/ 461 h 480"/>
                              <a:gd name="T76" fmla="+- 0 5110 5110"/>
                              <a:gd name="T77" fmla="*/ T76 w 496"/>
                              <a:gd name="T78" fmla="+- 0 430 30"/>
                              <a:gd name="T79" fmla="*/ 430 h 480"/>
                              <a:gd name="T80" fmla="+- 0 5110 5110"/>
                              <a:gd name="T81" fmla="*/ T80 w 496"/>
                              <a:gd name="T82" fmla="+- 0 110 30"/>
                              <a:gd name="T83" fmla="*/ 110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6" h="480">
                                <a:moveTo>
                                  <a:pt x="0" y="80"/>
                                </a:moveTo>
                                <a:lnTo>
                                  <a:pt x="6" y="49"/>
                                </a:lnTo>
                                <a:lnTo>
                                  <a:pt x="23" y="23"/>
                                </a:lnTo>
                                <a:lnTo>
                                  <a:pt x="49" y="6"/>
                                </a:lnTo>
                                <a:lnTo>
                                  <a:pt x="80" y="0"/>
                                </a:lnTo>
                                <a:lnTo>
                                  <a:pt x="416" y="0"/>
                                </a:lnTo>
                                <a:lnTo>
                                  <a:pt x="447" y="6"/>
                                </a:lnTo>
                                <a:lnTo>
                                  <a:pt x="472" y="23"/>
                                </a:lnTo>
                                <a:lnTo>
                                  <a:pt x="490" y="49"/>
                                </a:lnTo>
                                <a:lnTo>
                                  <a:pt x="496" y="80"/>
                                </a:lnTo>
                                <a:lnTo>
                                  <a:pt x="496" y="400"/>
                                </a:lnTo>
                                <a:lnTo>
                                  <a:pt x="490" y="431"/>
                                </a:lnTo>
                                <a:lnTo>
                                  <a:pt x="472" y="457"/>
                                </a:lnTo>
                                <a:lnTo>
                                  <a:pt x="447" y="474"/>
                                </a:lnTo>
                                <a:lnTo>
                                  <a:pt x="416" y="480"/>
                                </a:lnTo>
                                <a:lnTo>
                                  <a:pt x="80" y="480"/>
                                </a:lnTo>
                                <a:lnTo>
                                  <a:pt x="49" y="474"/>
                                </a:lnTo>
                                <a:lnTo>
                                  <a:pt x="23" y="457"/>
                                </a:lnTo>
                                <a:lnTo>
                                  <a:pt x="6" y="431"/>
                                </a:lnTo>
                                <a:lnTo>
                                  <a:pt x="0" y="400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43BCACE" id="Gruppe 38" o:spid="_x0000_s1026" alt="Udsnit af skærmbillede med Zoom. Billedet viser den del af &quot;Settings&quot;, hvor der er ne knap for afstemninger kaldet &quot;Poll&quot;. Her er &quot;Poll&quot; slået til. " style="position:absolute;margin-left:23.1pt;margin-top:5.35pt;width:421pt;height:71.45pt;z-index:251651584;mso-width-relative:margin;mso-height-relative:margin" coordorigin=",-282" coordsize="35714,60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8" o:spid="_x0000_s1027" type="#_x0000_t75" style="position:absolute;top:-282;width:35064;height:6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" stroked="t" strokecolor="black [3213]" strokeweight=".2pt">
                  <v:imagedata r:id="rId18" o:title=""/>
                  <v:path arrowok="t"/>
                </v:shape>
                <v:shape id="Freeform 117" o:spid="_x0000_s1028" alt="&quot;&quot;" style="position:absolute;left:32565;top:223;width:3149;height:3048;visibility:visible;mso-wrap-style:square;v-text-anchor:top" coordsize="49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" path="m,80l6,49,23,23,49,6,80,,416,r31,6l472,23r18,26l496,80r,320l490,431r-18,26l447,474r-31,6l80,480,49,474,23,457,6,431,,400,,80xe" filled="f" strokecolor="red" strokeweight="3pt">
                  <v:path arrowok="t" o:connecttype="custom" o:connectlocs="0,69850;3810,50165;14605,33655;31115,22860;50800,19050;264160,19050;283845,22860;299720,33655;311150,50165;314960,69850;314960,273050;311150,292735;299720,309245;283845,320040;264160,323850;50800,323850;31115,320040;14605,309245;3810,292735;0,273050;0,69850" o:connectangles="0,0,0,0,0,0,0,0,0,0,0,0,0,0,0,0,0,0,0,0,0"/>
                </v:shape>
              </v:group>
            </w:pict>
          </mc:Fallback>
        </mc:AlternateContent>
      </w:r>
    </w:p>
    <w:p w14:paraId="08565B10" w14:textId="2415BCEB" w:rsidR="00122B04" w:rsidRDefault="00122B04" w:rsidP="00122B04">
      <w:pPr>
        <w:pStyle w:val="Listeafsnit"/>
        <w:rPr>
          <w:sz w:val="24"/>
        </w:rPr>
      </w:pPr>
    </w:p>
    <w:p w14:paraId="0D41DE47" w14:textId="25E38DF9" w:rsidR="00EF180F" w:rsidRPr="00B970DF" w:rsidRDefault="00EF180F" w:rsidP="00122B04">
      <w:pPr>
        <w:pStyle w:val="Listeafsnit"/>
        <w:rPr>
          <w:sz w:val="24"/>
        </w:rPr>
      </w:pPr>
    </w:p>
    <w:p w14:paraId="722D3D97" w14:textId="1CA320A4" w:rsidR="00B970DF" w:rsidRPr="00703761" w:rsidRDefault="00B970DF" w:rsidP="00703761">
      <w:pPr>
        <w:ind w:left="360"/>
        <w:rPr>
          <w:sz w:val="24"/>
        </w:rPr>
      </w:pPr>
    </w:p>
    <w:p w14:paraId="14A5B463" w14:textId="0531B5EF" w:rsidR="00506DCA" w:rsidRDefault="00506DCA" w:rsidP="00A22FE5">
      <w:pPr>
        <w:rPr>
          <w:sz w:val="24"/>
        </w:rPr>
      </w:pPr>
    </w:p>
    <w:p w14:paraId="360A9451" w14:textId="77777777" w:rsidR="00770AB0" w:rsidRDefault="00770AB0" w:rsidP="00A22FE5">
      <w:pPr>
        <w:rPr>
          <w:sz w:val="24"/>
        </w:rPr>
      </w:pPr>
    </w:p>
    <w:p w14:paraId="6C314EEB" w14:textId="320DBA68" w:rsidR="004F1C13" w:rsidRDefault="00F74E15" w:rsidP="007150B7">
      <w:pPr>
        <w:shd w:val="clear" w:color="auto" w:fill="FFFFFF"/>
        <w:spacing w:line="300" w:lineRule="atLeast"/>
        <w:rPr>
          <w:sz w:val="24"/>
        </w:rPr>
      </w:pPr>
      <w:r w:rsidRPr="00506DCA">
        <w:rPr>
          <w:sz w:val="24"/>
        </w:rPr>
        <w:t xml:space="preserve">Når du har </w:t>
      </w:r>
      <w:r w:rsidR="00506DCA" w:rsidRPr="00506DCA">
        <w:rPr>
          <w:sz w:val="24"/>
        </w:rPr>
        <w:t xml:space="preserve">slået knappen til, kan du </w:t>
      </w:r>
      <w:r w:rsidR="001E2579">
        <w:rPr>
          <w:sz w:val="24"/>
        </w:rPr>
        <w:t xml:space="preserve">som vært (”Host”) for Zoom-møder </w:t>
      </w:r>
      <w:r w:rsidRPr="00506DCA">
        <w:rPr>
          <w:sz w:val="24"/>
        </w:rPr>
        <w:t xml:space="preserve">anvende </w:t>
      </w:r>
      <w:r w:rsidR="00506DCA" w:rsidRPr="00506DCA">
        <w:rPr>
          <w:sz w:val="24"/>
        </w:rPr>
        <w:t xml:space="preserve">”Polls” </w:t>
      </w:r>
      <w:r w:rsidRPr="00506DCA">
        <w:rPr>
          <w:sz w:val="24"/>
        </w:rPr>
        <w:t xml:space="preserve">ved </w:t>
      </w:r>
      <w:r w:rsidR="00506DCA" w:rsidRPr="00506DCA">
        <w:rPr>
          <w:sz w:val="24"/>
        </w:rPr>
        <w:t>Zoom-</w:t>
      </w:r>
      <w:r w:rsidRPr="00506DCA">
        <w:rPr>
          <w:sz w:val="24"/>
        </w:rPr>
        <w:t>møder.</w:t>
      </w:r>
      <w:r w:rsidR="001E2579">
        <w:rPr>
          <w:sz w:val="24"/>
        </w:rPr>
        <w:t xml:space="preserve"> </w:t>
      </w:r>
      <w:r w:rsidR="001E2579" w:rsidRPr="007150B7">
        <w:rPr>
          <w:sz w:val="24"/>
        </w:rPr>
        <w:t xml:space="preserve">Du kan </w:t>
      </w:r>
      <w:r w:rsidR="007150B7" w:rsidRPr="007150B7">
        <w:rPr>
          <w:sz w:val="24"/>
        </w:rPr>
        <w:t>tilføje afstemninger (“Polls”) både før og under et Zoom-møde</w:t>
      </w:r>
      <w:r w:rsidR="00973ED9" w:rsidRPr="007150B7">
        <w:rPr>
          <w:sz w:val="24"/>
        </w:rPr>
        <w:t>.</w:t>
      </w:r>
    </w:p>
    <w:p w14:paraId="53B4F9FA" w14:textId="77777777" w:rsidR="007150B7" w:rsidRDefault="007150B7" w:rsidP="007150B7">
      <w:pPr>
        <w:shd w:val="clear" w:color="auto" w:fill="FFFFFF"/>
        <w:spacing w:line="300" w:lineRule="atLeast"/>
      </w:pPr>
    </w:p>
    <w:p w14:paraId="7906F4DD" w14:textId="7A8AD2AC" w:rsidR="00D00946" w:rsidRPr="003B35E4" w:rsidRDefault="00D00946" w:rsidP="0058300C">
      <w:pPr>
        <w:pStyle w:val="Overskrift2"/>
        <w:numPr>
          <w:ilvl w:val="0"/>
          <w:numId w:val="10"/>
        </w:numPr>
      </w:pPr>
      <w:r w:rsidRPr="003B35E4">
        <w:lastRenderedPageBreak/>
        <w:t>Opsæt en afstemning</w:t>
      </w:r>
    </w:p>
    <w:p w14:paraId="18AD1902" w14:textId="2C774105" w:rsidR="004B282E" w:rsidRPr="007D2FA4" w:rsidRDefault="00D00946" w:rsidP="004B282E">
      <w:pPr>
        <w:rPr>
          <w:sz w:val="24"/>
        </w:rPr>
      </w:pPr>
      <w:r w:rsidRPr="007D2FA4">
        <w:rPr>
          <w:sz w:val="24"/>
        </w:rPr>
        <w:t xml:space="preserve">Du kan oprette </w:t>
      </w:r>
      <w:r w:rsidR="004B282E" w:rsidRPr="007D2FA4">
        <w:rPr>
          <w:sz w:val="24"/>
        </w:rPr>
        <w:t>Zoom-</w:t>
      </w:r>
      <w:r w:rsidRPr="007D2FA4">
        <w:rPr>
          <w:sz w:val="24"/>
        </w:rPr>
        <w:t xml:space="preserve">afstemning </w:t>
      </w:r>
      <w:r w:rsidR="004B282E" w:rsidRPr="007D2FA4">
        <w:rPr>
          <w:sz w:val="24"/>
        </w:rPr>
        <w:t xml:space="preserve">på 2 måder: </w:t>
      </w:r>
    </w:p>
    <w:p w14:paraId="2A5F4F2A" w14:textId="7B6CA5F0" w:rsidR="004B282E" w:rsidRPr="007D2FA4" w:rsidRDefault="004B282E" w:rsidP="005D40FF">
      <w:pPr>
        <w:pStyle w:val="Listeafsnit"/>
        <w:numPr>
          <w:ilvl w:val="0"/>
          <w:numId w:val="12"/>
        </w:numPr>
        <w:rPr>
          <w:sz w:val="24"/>
        </w:rPr>
      </w:pPr>
      <w:r w:rsidRPr="007D2FA4">
        <w:rPr>
          <w:sz w:val="24"/>
        </w:rPr>
        <w:t xml:space="preserve">I </w:t>
      </w:r>
      <w:r w:rsidR="00D00946" w:rsidRPr="007D2FA4">
        <w:rPr>
          <w:sz w:val="24"/>
        </w:rPr>
        <w:t xml:space="preserve">dit personlige møderum </w:t>
      </w:r>
      <w:r w:rsidR="00E840A8" w:rsidRPr="007D2FA4">
        <w:rPr>
          <w:sz w:val="24"/>
        </w:rPr>
        <w:t xml:space="preserve">(”Personal Room”) </w:t>
      </w:r>
    </w:p>
    <w:p w14:paraId="01D67666" w14:textId="11A68576" w:rsidR="004B282E" w:rsidRPr="007D2FA4" w:rsidRDefault="004B282E" w:rsidP="005D40FF">
      <w:pPr>
        <w:pStyle w:val="Listeafsnit"/>
        <w:numPr>
          <w:ilvl w:val="0"/>
          <w:numId w:val="12"/>
        </w:numPr>
        <w:rPr>
          <w:sz w:val="24"/>
        </w:rPr>
      </w:pPr>
      <w:r w:rsidRPr="007D2FA4">
        <w:rPr>
          <w:sz w:val="24"/>
        </w:rPr>
        <w:t>I</w:t>
      </w:r>
      <w:r w:rsidR="00D00946" w:rsidRPr="007D2FA4">
        <w:rPr>
          <w:sz w:val="24"/>
        </w:rPr>
        <w:t xml:space="preserve"> et </w:t>
      </w:r>
      <w:r w:rsidR="007D2FA4" w:rsidRPr="007D2FA4">
        <w:rPr>
          <w:sz w:val="24"/>
        </w:rPr>
        <w:t xml:space="preserve">allerede </w:t>
      </w:r>
      <w:r w:rsidR="00D00946" w:rsidRPr="007D2FA4">
        <w:rPr>
          <w:sz w:val="24"/>
        </w:rPr>
        <w:t xml:space="preserve">planlagt møde. </w:t>
      </w:r>
    </w:p>
    <w:p w14:paraId="491E3303" w14:textId="44757A06" w:rsidR="004B282E" w:rsidRPr="007D2FA4" w:rsidRDefault="004B282E" w:rsidP="004B282E">
      <w:pPr>
        <w:rPr>
          <w:sz w:val="24"/>
        </w:rPr>
      </w:pPr>
    </w:p>
    <w:p w14:paraId="3E7D736D" w14:textId="4C05C386" w:rsidR="002E0277" w:rsidRDefault="002E0277" w:rsidP="00D00946">
      <w:pPr>
        <w:rPr>
          <w:sz w:val="24"/>
        </w:rPr>
      </w:pPr>
      <w:r w:rsidRPr="007D2FA4">
        <w:rPr>
          <w:sz w:val="24"/>
        </w:rPr>
        <w:t xml:space="preserve">Du </w:t>
      </w:r>
      <w:r w:rsidR="00D00946" w:rsidRPr="007D2FA4">
        <w:rPr>
          <w:sz w:val="24"/>
        </w:rPr>
        <w:t xml:space="preserve">skal være logget ind </w:t>
      </w:r>
      <w:r w:rsidRPr="007D2FA4">
        <w:rPr>
          <w:sz w:val="24"/>
        </w:rPr>
        <w:t xml:space="preserve">på Zoom </w:t>
      </w:r>
      <w:r w:rsidR="00D00946" w:rsidRPr="007D2FA4">
        <w:rPr>
          <w:sz w:val="24"/>
        </w:rPr>
        <w:t>at opsætte afstemninger</w:t>
      </w:r>
      <w:r w:rsidR="00BD426C">
        <w:rPr>
          <w:sz w:val="24"/>
        </w:rPr>
        <w:t>. Så følger du disse trin:</w:t>
      </w:r>
    </w:p>
    <w:p w14:paraId="420FDB47" w14:textId="2040F18A" w:rsidR="002E0277" w:rsidRDefault="002E0277" w:rsidP="00D00946">
      <w:pPr>
        <w:rPr>
          <w:sz w:val="24"/>
        </w:rPr>
      </w:pPr>
    </w:p>
    <w:p w14:paraId="22D5AD7F" w14:textId="3BC8F769" w:rsidR="00E840A8" w:rsidRPr="00072B0B" w:rsidRDefault="00E840A8" w:rsidP="00973ED9">
      <w:pPr>
        <w:pStyle w:val="Listeafsnit"/>
        <w:numPr>
          <w:ilvl w:val="0"/>
          <w:numId w:val="5"/>
        </w:numPr>
        <w:rPr>
          <w:sz w:val="24"/>
        </w:rPr>
      </w:pPr>
      <w:r w:rsidRPr="00072B0B">
        <w:rPr>
          <w:sz w:val="24"/>
        </w:rPr>
        <w:t>Under ”Meetings” klikker du på ”Personal Room”</w:t>
      </w:r>
      <w:r w:rsidR="00694C12" w:rsidRPr="00072B0B">
        <w:rPr>
          <w:sz w:val="24"/>
        </w:rPr>
        <w:t xml:space="preserve">. Her er skærmbillede </w:t>
      </w:r>
      <w:r w:rsidR="006F754E" w:rsidRPr="00072B0B">
        <w:rPr>
          <w:sz w:val="24"/>
        </w:rPr>
        <w:t>med rød cirkel om ”Personal Room”, som du klikker på:</w:t>
      </w:r>
    </w:p>
    <w:p w14:paraId="558071F9" w14:textId="664DD335" w:rsidR="00694C12" w:rsidRDefault="00694C12" w:rsidP="00D00946">
      <w:pPr>
        <w:rPr>
          <w:sz w:val="24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EE9A64E" wp14:editId="39E60CC0">
                <wp:simplePos x="0" y="0"/>
                <wp:positionH relativeFrom="column">
                  <wp:posOffset>3346450</wp:posOffset>
                </wp:positionH>
                <wp:positionV relativeFrom="paragraph">
                  <wp:posOffset>749300</wp:posOffset>
                </wp:positionV>
                <wp:extent cx="952500" cy="456402"/>
                <wp:effectExtent l="19050" t="19050" r="19050" b="20320"/>
                <wp:wrapNone/>
                <wp:docPr id="40" name="Freeform 117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0" cy="456402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0EF6884" id="Freeform 117" o:spid="_x0000_s1026" alt="&quot;&quot;" style="position:absolute;margin-left:263.5pt;margin-top:59pt;width:75pt;height:35.9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49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" path="m,80l6,49,23,23,49,6,80,,416,r31,6l472,23r18,26l496,80r,320l490,431r-18,26l447,474r-31,6l80,480,49,474,23,457,6,431,,400,,80xe" filled="f" strokecolor="red" strokeweight="3pt">
                <v:path arrowok="t" o:connecttype="custom" o:connectlocs="0,104592;11522,75116;44168,50394;94098,34230;153629,28525;798871,28525;858402,34230;906411,50394;940978,75116;952500,104592;952500,408860;940978,438336;906411,463058;858402,479222;798871,484927;153629,484927;94098,479222;44168,463058;11522,438336;0,408860;0,104592" o:connectangles="0,0,0,0,0,0,0,0,0,0,0,0,0,0,0,0,0,0,0,0,0"/>
              </v:shape>
            </w:pict>
          </mc:Fallback>
        </mc:AlternateContent>
      </w:r>
      <w:r w:rsidRPr="00694C12">
        <w:rPr>
          <w:noProof/>
          <w:sz w:val="24"/>
          <w:lang w:eastAsia="da-DK"/>
        </w:rPr>
        <w:drawing>
          <wp:inline distT="0" distB="0" distL="0" distR="0" wp14:anchorId="51E81BD3" wp14:editId="5DB8D5AC">
            <wp:extent cx="5485503" cy="1746250"/>
            <wp:effectExtent l="19050" t="19050" r="20320" b="25400"/>
            <wp:docPr id="39" name="Billede 39" descr="Skærmbillede med Zoom til trin 1, hvor venstremenuen er vist med aktiveret knap for &quot;Meetings&quot;. Under &quot;Meetings&quot; er menuen &quot;Personal Room&quot; åbne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lede 39" descr="Skærmbillede med Zoom til trin 1, hvor venstremenuen er vist med aktiveret knap for &quot;Meetings&quot;. Under &quot;Meetings&quot; er menuen &quot;Personal Room&quot; åbnet.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695" cy="174981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2C0369" w14:textId="3F918037" w:rsidR="00D00946" w:rsidRDefault="002E0277" w:rsidP="00D00946">
      <w:pPr>
        <w:rPr>
          <w:rFonts w:ascii="Times New Roman"/>
          <w:sz w:val="24"/>
        </w:rPr>
      </w:pPr>
      <w:r>
        <w:rPr>
          <w:rFonts w:ascii="Times New Roman"/>
          <w:sz w:val="24"/>
        </w:rPr>
        <w:t xml:space="preserve"> </w:t>
      </w:r>
    </w:p>
    <w:p w14:paraId="25BD1143" w14:textId="06422C9E" w:rsidR="0036074D" w:rsidRPr="00577572" w:rsidRDefault="0036074D" w:rsidP="00973ED9">
      <w:pPr>
        <w:pStyle w:val="Listeafsnit"/>
        <w:numPr>
          <w:ilvl w:val="0"/>
          <w:numId w:val="5"/>
        </w:numPr>
        <w:rPr>
          <w:sz w:val="24"/>
        </w:rPr>
      </w:pPr>
      <w:r w:rsidRPr="00577572">
        <w:rPr>
          <w:sz w:val="24"/>
        </w:rPr>
        <w:t xml:space="preserve">Klik på </w:t>
      </w:r>
      <w:r w:rsidR="00A04650" w:rsidRPr="00577572">
        <w:rPr>
          <w:sz w:val="24"/>
        </w:rPr>
        <w:t xml:space="preserve">knappen </w:t>
      </w:r>
      <w:r w:rsidRPr="00577572">
        <w:rPr>
          <w:sz w:val="24"/>
        </w:rPr>
        <w:t xml:space="preserve">”Poll” </w:t>
      </w:r>
      <w:r w:rsidR="00A04650" w:rsidRPr="00577572">
        <w:rPr>
          <w:sz w:val="24"/>
        </w:rPr>
        <w:t xml:space="preserve">og dernæst på knappen </w:t>
      </w:r>
      <w:r w:rsidRPr="00577572">
        <w:rPr>
          <w:sz w:val="24"/>
        </w:rPr>
        <w:t>”+Add Poll”</w:t>
      </w:r>
      <w:r w:rsidR="00577572">
        <w:rPr>
          <w:sz w:val="24"/>
        </w:rPr>
        <w:t>,</w:t>
      </w:r>
      <w:r w:rsidR="00A04650" w:rsidRPr="00577572">
        <w:rPr>
          <w:sz w:val="24"/>
        </w:rPr>
        <w:t xml:space="preserve"> som er til højre på din skærm. </w:t>
      </w:r>
    </w:p>
    <w:p w14:paraId="4EF2D688" w14:textId="3D0B7D65" w:rsidR="00D45C45" w:rsidRDefault="007D2FA4" w:rsidP="00D45C45">
      <w:pPr>
        <w:rPr>
          <w:sz w:val="24"/>
          <w:highlight w:val="yellow"/>
        </w:rPr>
      </w:pPr>
      <w:r w:rsidRPr="00577572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974B757" wp14:editId="66662C63">
                <wp:simplePos x="0" y="0"/>
                <wp:positionH relativeFrom="column">
                  <wp:posOffset>636794</wp:posOffset>
                </wp:positionH>
                <wp:positionV relativeFrom="paragraph">
                  <wp:posOffset>660262</wp:posOffset>
                </wp:positionV>
                <wp:extent cx="463550" cy="304800"/>
                <wp:effectExtent l="19050" t="19050" r="12700" b="19050"/>
                <wp:wrapNone/>
                <wp:docPr id="44" name="Freeform 117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3550" cy="304800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F905D55" id="Freeform 117" o:spid="_x0000_s1026" alt="&quot;&quot;" style="position:absolute;margin-left:50.15pt;margin-top:52pt;width:36.5pt;height:2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9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" path="m,80l6,49,23,23,49,6,80,,416,r31,6l472,23r18,26l496,80r,320l490,431r-18,26l447,474r-31,6l80,480,49,474,23,457,6,431,,400,,80xe" filled="f" strokecolor="red" strokeweight="3pt">
                <v:path arrowok="t" o:connecttype="custom" o:connectlocs="0,69850;5607,50165;21495,33655;45794,22860;74766,19050;388784,19050;417756,22860;441120,33655;457943,50165;463550,69850;463550,273050;457943,292735;441120,309245;417756,320040;388784,323850;74766,323850;45794,320040;21495,309245;5607,292735;0,273050;0,69850" o:connectangles="0,0,0,0,0,0,0,0,0,0,0,0,0,0,0,0,0,0,0,0,0"/>
              </v:shape>
            </w:pict>
          </mc:Fallback>
        </mc:AlternateContent>
      </w:r>
      <w:r w:rsidRPr="00577572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20E1E1A" wp14:editId="4983F54B">
                <wp:simplePos x="0" y="0"/>
                <wp:positionH relativeFrom="column">
                  <wp:posOffset>5530795</wp:posOffset>
                </wp:positionH>
                <wp:positionV relativeFrom="paragraph">
                  <wp:posOffset>977900</wp:posOffset>
                </wp:positionV>
                <wp:extent cx="952500" cy="456402"/>
                <wp:effectExtent l="19050" t="19050" r="19050" b="20320"/>
                <wp:wrapNone/>
                <wp:docPr id="45" name="Freeform 117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0" cy="456402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180E793" id="Freeform 117" o:spid="_x0000_s1026" alt="&quot;&quot;" style="position:absolute;margin-left:435.5pt;margin-top:77pt;width:75pt;height:35.95pt;z-index:25164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49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" path="m,80l6,49,23,23,49,6,80,,416,r31,6l472,23r18,26l496,80r,320l490,431r-18,26l447,474r-31,6l80,480,49,474,23,457,6,431,,400,,80xe" filled="f" strokecolor="red" strokeweight="3pt">
                <v:path arrowok="t" o:connecttype="custom" o:connectlocs="0,104592;11522,75116;44168,50394;94098,34230;153629,28525;798871,28525;858402,34230;906411,50394;940978,75116;952500,104592;952500,408860;940978,438336;906411,463058;858402,479222;798871,484927;153629,484927;94098,479222;44168,463058;11522,438336;0,408860;0,104592" o:connectangles="0,0,0,0,0,0,0,0,0,0,0,0,0,0,0,0,0,0,0,0,0"/>
              </v:shape>
            </w:pict>
          </mc:Fallback>
        </mc:AlternateContent>
      </w:r>
      <w:r w:rsidR="00D45C45" w:rsidRPr="00577572">
        <w:rPr>
          <w:noProof/>
          <w:sz w:val="24"/>
          <w:lang w:eastAsia="da-DK"/>
        </w:rPr>
        <w:drawing>
          <wp:inline distT="0" distB="0" distL="0" distR="0" wp14:anchorId="7FB62353" wp14:editId="66F767BF">
            <wp:extent cx="6454892" cy="1332671"/>
            <wp:effectExtent l="19050" t="19050" r="22225" b="20320"/>
            <wp:docPr id="43" name="Billede 43" descr="Skærmbillede med Zoom til trin 2, hvor knappen &quot;Poll&quot; for afstemninger er trykket på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Billede 43" descr="Skærmbillede med Zoom til trin 2, hvor knappen &quot;Poll&quot; for afstemninger er trykket på.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11" cy="1355323"/>
                    </a:xfrm>
                    <a:prstGeom prst="rect">
                      <a:avLst/>
                    </a:prstGeom>
                    <a:noFill/>
                    <a:ln w="190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C369D9" w14:textId="001B011D" w:rsidR="00E47EC2" w:rsidRDefault="00E47EC2" w:rsidP="00D45C45">
      <w:pPr>
        <w:rPr>
          <w:sz w:val="24"/>
          <w:highlight w:val="yellow"/>
        </w:rPr>
      </w:pPr>
    </w:p>
    <w:p w14:paraId="5ADD204E" w14:textId="04F9F680" w:rsidR="00BD3C84" w:rsidRDefault="00BD3C84" w:rsidP="00D45C45">
      <w:pPr>
        <w:rPr>
          <w:sz w:val="24"/>
        </w:rPr>
      </w:pPr>
    </w:p>
    <w:p w14:paraId="524D572F" w14:textId="74863330" w:rsidR="00BD3C84" w:rsidRDefault="00BD3C84" w:rsidP="00D45C45">
      <w:pPr>
        <w:rPr>
          <w:sz w:val="24"/>
        </w:rPr>
      </w:pPr>
    </w:p>
    <w:p w14:paraId="04FF93A7" w14:textId="77777777" w:rsidR="00BD3C84" w:rsidRDefault="00BD3C84" w:rsidP="00D45C45">
      <w:pPr>
        <w:rPr>
          <w:sz w:val="24"/>
        </w:rPr>
      </w:pPr>
    </w:p>
    <w:p w14:paraId="583E7503" w14:textId="215CDFAE" w:rsidR="00BD3C84" w:rsidRDefault="00BD3C84" w:rsidP="00D45C45">
      <w:pPr>
        <w:rPr>
          <w:sz w:val="24"/>
        </w:rPr>
      </w:pPr>
    </w:p>
    <w:p w14:paraId="1AA09F26" w14:textId="77777777" w:rsidR="00BD3C84" w:rsidRDefault="00BD3C84" w:rsidP="00D45C45">
      <w:pPr>
        <w:rPr>
          <w:sz w:val="24"/>
        </w:rPr>
      </w:pPr>
    </w:p>
    <w:p w14:paraId="4D9E2E94" w14:textId="77777777" w:rsidR="00AE745B" w:rsidRDefault="00AE745B" w:rsidP="00D45C45">
      <w:pPr>
        <w:rPr>
          <w:sz w:val="24"/>
        </w:rPr>
      </w:pPr>
    </w:p>
    <w:p w14:paraId="366B8555" w14:textId="77777777" w:rsidR="00AE745B" w:rsidRDefault="00AE745B" w:rsidP="00D45C45">
      <w:pPr>
        <w:rPr>
          <w:sz w:val="24"/>
        </w:rPr>
      </w:pPr>
    </w:p>
    <w:p w14:paraId="1645F02A" w14:textId="77777777" w:rsidR="00AE745B" w:rsidRDefault="00AE745B" w:rsidP="00D45C45">
      <w:pPr>
        <w:rPr>
          <w:sz w:val="24"/>
        </w:rPr>
      </w:pPr>
    </w:p>
    <w:p w14:paraId="650A3A43" w14:textId="36C9F386" w:rsidR="008E3D56" w:rsidRDefault="008E3D56" w:rsidP="00D45C45">
      <w:pPr>
        <w:rPr>
          <w:sz w:val="24"/>
        </w:rPr>
      </w:pPr>
      <w:r w:rsidRPr="00AF07CC">
        <w:rPr>
          <w:sz w:val="24"/>
        </w:rPr>
        <w:t>De næste skridt</w:t>
      </w:r>
      <w:r w:rsidR="00C91986">
        <w:rPr>
          <w:sz w:val="24"/>
        </w:rPr>
        <w:t xml:space="preserve"> i at oprette en afstemning </w:t>
      </w:r>
      <w:r w:rsidRPr="00AF07CC">
        <w:rPr>
          <w:sz w:val="24"/>
        </w:rPr>
        <w:t>gennemgår du på skærm</w:t>
      </w:r>
      <w:r w:rsidR="0082782E">
        <w:rPr>
          <w:sz w:val="24"/>
        </w:rPr>
        <w:t xml:space="preserve">en neden for og med de </w:t>
      </w:r>
      <w:r w:rsidR="00C83E30">
        <w:rPr>
          <w:sz w:val="24"/>
        </w:rPr>
        <w:t xml:space="preserve">fem </w:t>
      </w:r>
      <w:r w:rsidR="0082782E">
        <w:rPr>
          <w:sz w:val="24"/>
        </w:rPr>
        <w:t>trin</w:t>
      </w:r>
      <w:r w:rsidR="00C83E30">
        <w:rPr>
          <w:sz w:val="24"/>
        </w:rPr>
        <w:t>, der er beskrevet under skærmbilledet</w:t>
      </w:r>
      <w:r w:rsidRPr="00AF07CC">
        <w:rPr>
          <w:sz w:val="24"/>
        </w:rPr>
        <w:t>:</w:t>
      </w:r>
    </w:p>
    <w:p w14:paraId="23A1D1DB" w14:textId="6DD42D12" w:rsidR="00CF257E" w:rsidRDefault="00CF257E" w:rsidP="00CF257E">
      <w:pPr>
        <w:pStyle w:val="Listeafsnit"/>
        <w:rPr>
          <w:sz w:val="24"/>
        </w:rPr>
      </w:pPr>
    </w:p>
    <w:p w14:paraId="1FB1F249" w14:textId="7FD1F09D" w:rsidR="00CF257E" w:rsidRPr="00CF257E" w:rsidRDefault="00AE745B" w:rsidP="00CF257E">
      <w:pPr>
        <w:rPr>
          <w:sz w:val="24"/>
        </w:rPr>
      </w:pPr>
      <w:r w:rsidRPr="005D64F7">
        <w:rPr>
          <w:noProof/>
          <w:sz w:val="24"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2E77954" wp14:editId="3EB9CC84">
                <wp:simplePos x="0" y="0"/>
                <wp:positionH relativeFrom="margin">
                  <wp:posOffset>3309979</wp:posOffset>
                </wp:positionH>
                <wp:positionV relativeFrom="paragraph">
                  <wp:posOffset>-29431</wp:posOffset>
                </wp:positionV>
                <wp:extent cx="425450" cy="425450"/>
                <wp:effectExtent l="0" t="0" r="0" b="0"/>
                <wp:wrapNone/>
                <wp:docPr id="16" name="Freeform: Shape 22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6C6491EB-F62F-4891-B8BA-80A2412DD56A}"/>
                    </a:ext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25450"/>
                        </a:xfrm>
                        <a:custGeom>
                          <a:avLst/>
                          <a:gdLst>
                            <a:gd name="connsiteX0" fmla="*/ 755612 w 1511317"/>
                            <a:gd name="connsiteY0" fmla="*/ 1508780 h 1511317"/>
                            <a:gd name="connsiteX1" fmla="*/ 271201 w 1511317"/>
                            <a:gd name="connsiteY1" fmla="*/ 1331144 h 1511317"/>
                            <a:gd name="connsiteX2" fmla="*/ 14051 w 1511317"/>
                            <a:gd name="connsiteY2" fmla="*/ 876057 h 1511317"/>
                            <a:gd name="connsiteX3" fmla="*/ 147137 w 1511317"/>
                            <a:gd name="connsiteY3" fmla="*/ 316080 h 1511317"/>
                            <a:gd name="connsiteX4" fmla="*/ 637188 w 1511317"/>
                            <a:gd name="connsiteY4" fmla="*/ 13816 h 1511317"/>
                            <a:gd name="connsiteX5" fmla="*/ 757868 w 1511317"/>
                            <a:gd name="connsiteY5" fmla="*/ 4229 h 1511317"/>
                            <a:gd name="connsiteX6" fmla="*/ 1242278 w 1511317"/>
                            <a:gd name="connsiteY6" fmla="*/ 181866 h 1511317"/>
                            <a:gd name="connsiteX7" fmla="*/ 1499428 w 1511317"/>
                            <a:gd name="connsiteY7" fmla="*/ 636953 h 1511317"/>
                            <a:gd name="connsiteX8" fmla="*/ 1366342 w 1511317"/>
                            <a:gd name="connsiteY8" fmla="*/ 1196930 h 1511317"/>
                            <a:gd name="connsiteX9" fmla="*/ 876292 w 1511317"/>
                            <a:gd name="connsiteY9" fmla="*/ 1498629 h 1511317"/>
                            <a:gd name="connsiteX10" fmla="*/ 755612 w 1511317"/>
                            <a:gd name="connsiteY10" fmla="*/ 1508780 h 1511317"/>
                            <a:gd name="connsiteX11" fmla="*/ 755612 w 1511317"/>
                            <a:gd name="connsiteY11" fmla="*/ 1508780 h 15113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511317" h="1511317">
                              <a:moveTo>
                                <a:pt x="755612" y="1508780"/>
                              </a:moveTo>
                              <a:cubicBezTo>
                                <a:pt x="579103" y="1508780"/>
                                <a:pt x="407106" y="1445620"/>
                                <a:pt x="271201" y="1331144"/>
                              </a:cubicBezTo>
                              <a:cubicBezTo>
                                <a:pt x="134167" y="1215539"/>
                                <a:pt x="42811" y="1053693"/>
                                <a:pt x="14051" y="876057"/>
                              </a:cubicBezTo>
                              <a:cubicBezTo>
                                <a:pt x="-18093" y="677555"/>
                                <a:pt x="29277" y="479054"/>
                                <a:pt x="147137" y="316080"/>
                              </a:cubicBezTo>
                              <a:cubicBezTo>
                                <a:pt x="264998" y="153105"/>
                                <a:pt x="438686" y="45960"/>
                                <a:pt x="637188" y="13816"/>
                              </a:cubicBezTo>
                              <a:cubicBezTo>
                                <a:pt x="677226" y="7613"/>
                                <a:pt x="717828" y="4229"/>
                                <a:pt x="757868" y="4229"/>
                              </a:cubicBezTo>
                              <a:cubicBezTo>
                                <a:pt x="934376" y="4229"/>
                                <a:pt x="1106373" y="67389"/>
                                <a:pt x="1242278" y="181866"/>
                              </a:cubicBezTo>
                              <a:cubicBezTo>
                                <a:pt x="1379312" y="297470"/>
                                <a:pt x="1470668" y="459316"/>
                                <a:pt x="1499428" y="636953"/>
                              </a:cubicBezTo>
                              <a:cubicBezTo>
                                <a:pt x="1531572" y="835454"/>
                                <a:pt x="1484202" y="1033956"/>
                                <a:pt x="1366342" y="1196930"/>
                              </a:cubicBezTo>
                              <a:cubicBezTo>
                                <a:pt x="1248482" y="1359904"/>
                                <a:pt x="1074793" y="1467049"/>
                                <a:pt x="876292" y="1498629"/>
                              </a:cubicBezTo>
                              <a:cubicBezTo>
                                <a:pt x="836253" y="1505396"/>
                                <a:pt x="795650" y="1508780"/>
                                <a:pt x="755612" y="1508780"/>
                              </a:cubicBezTo>
                              <a:cubicBezTo>
                                <a:pt x="755612" y="1508780"/>
                                <a:pt x="755612" y="1508780"/>
                                <a:pt x="755612" y="150878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225F3900" w14:textId="621F587F" w:rsidR="00330F96" w:rsidRPr="00F47018" w:rsidRDefault="00330F96" w:rsidP="00F47018">
                            <w:pPr>
                              <w:spacing w:line="216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F47018"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kern w:val="24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5400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: Shape 22" o:spid="_x0000_s1026" style="position:absolute;margin-left:260.65pt;margin-top:-2.3pt;width:33.5pt;height:33.5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511317,15113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" adj="-11796480,,5400" path="m755612,1508780v-176509,,-348506,-63160,-484411,-177636c134167,1215539,42811,1053693,14051,876057,-18093,677555,29277,479054,147137,316080,264998,153105,438686,45960,637188,13816,677226,7613,717828,4229,757868,4229v176508,,348505,63160,484410,177637c1379312,297470,1470668,459316,1499428,636953v32144,198501,-15226,397003,-133086,559977c1248482,1359904,1074793,1467049,876292,1498629v-40039,6767,-80642,10151,-120680,10151c755612,1508780,755612,1508780,755612,1508780xe" fillcolor="#002060" stroked="f">
                <v:stroke joinstyle="miter"/>
                <v:formulas/>
                <v:path arrowok="t" o:connecttype="custom" o:connectlocs="212712,424736;76346,374730;3955,246618;41420,88980;179374,3889;213347,1191;349713,51197;422103,179308;384638,336947;246684,421878;212712,424736;212712,424736" o:connectangles="0,0,0,0,0,0,0,0,0,0,0,0" textboxrect="0,0,1511317,1511317"/>
                <v:textbox inset="0,1.5mm,0,0">
                  <w:txbxContent>
                    <w:p w14:paraId="225F3900" w14:textId="621F587F" w:rsidR="00330F96" w:rsidRPr="00F47018" w:rsidRDefault="00330F96" w:rsidP="00F47018">
                      <w:pPr>
                        <w:spacing w:line="216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Pr="00F47018">
                        <w:rPr>
                          <w:rFonts w:ascii="Arial" w:hAnsi="Arial" w:cs="Arial"/>
                          <w:b/>
                          <w:bCs/>
                          <w:color w:val="FFFF00"/>
                          <w:kern w:val="24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7441" w:rsidRPr="005D64F7">
        <w:rPr>
          <w:noProof/>
          <w:sz w:val="24"/>
          <w:lang w:eastAsia="da-DK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895478E" wp14:editId="58177EDA">
                <wp:simplePos x="0" y="0"/>
                <wp:positionH relativeFrom="margin">
                  <wp:posOffset>4861781</wp:posOffset>
                </wp:positionH>
                <wp:positionV relativeFrom="paragraph">
                  <wp:posOffset>3440789</wp:posOffset>
                </wp:positionV>
                <wp:extent cx="425450" cy="425450"/>
                <wp:effectExtent l="0" t="0" r="0" b="0"/>
                <wp:wrapNone/>
                <wp:docPr id="58" name="Freeform: Shape 2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25450"/>
                        </a:xfrm>
                        <a:custGeom>
                          <a:avLst/>
                          <a:gdLst>
                            <a:gd name="connsiteX0" fmla="*/ 755612 w 1511317"/>
                            <a:gd name="connsiteY0" fmla="*/ 1508780 h 1511317"/>
                            <a:gd name="connsiteX1" fmla="*/ 271201 w 1511317"/>
                            <a:gd name="connsiteY1" fmla="*/ 1331144 h 1511317"/>
                            <a:gd name="connsiteX2" fmla="*/ 14051 w 1511317"/>
                            <a:gd name="connsiteY2" fmla="*/ 876057 h 1511317"/>
                            <a:gd name="connsiteX3" fmla="*/ 147137 w 1511317"/>
                            <a:gd name="connsiteY3" fmla="*/ 316080 h 1511317"/>
                            <a:gd name="connsiteX4" fmla="*/ 637188 w 1511317"/>
                            <a:gd name="connsiteY4" fmla="*/ 13816 h 1511317"/>
                            <a:gd name="connsiteX5" fmla="*/ 757868 w 1511317"/>
                            <a:gd name="connsiteY5" fmla="*/ 4229 h 1511317"/>
                            <a:gd name="connsiteX6" fmla="*/ 1242278 w 1511317"/>
                            <a:gd name="connsiteY6" fmla="*/ 181866 h 1511317"/>
                            <a:gd name="connsiteX7" fmla="*/ 1499428 w 1511317"/>
                            <a:gd name="connsiteY7" fmla="*/ 636953 h 1511317"/>
                            <a:gd name="connsiteX8" fmla="*/ 1366342 w 1511317"/>
                            <a:gd name="connsiteY8" fmla="*/ 1196930 h 1511317"/>
                            <a:gd name="connsiteX9" fmla="*/ 876292 w 1511317"/>
                            <a:gd name="connsiteY9" fmla="*/ 1498629 h 1511317"/>
                            <a:gd name="connsiteX10" fmla="*/ 755612 w 1511317"/>
                            <a:gd name="connsiteY10" fmla="*/ 1508780 h 1511317"/>
                            <a:gd name="connsiteX11" fmla="*/ 755612 w 1511317"/>
                            <a:gd name="connsiteY11" fmla="*/ 1508780 h 15113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511317" h="1511317">
                              <a:moveTo>
                                <a:pt x="755612" y="1508780"/>
                              </a:moveTo>
                              <a:cubicBezTo>
                                <a:pt x="579103" y="1508780"/>
                                <a:pt x="407106" y="1445620"/>
                                <a:pt x="271201" y="1331144"/>
                              </a:cubicBezTo>
                              <a:cubicBezTo>
                                <a:pt x="134167" y="1215539"/>
                                <a:pt x="42811" y="1053693"/>
                                <a:pt x="14051" y="876057"/>
                              </a:cubicBezTo>
                              <a:cubicBezTo>
                                <a:pt x="-18093" y="677555"/>
                                <a:pt x="29277" y="479054"/>
                                <a:pt x="147137" y="316080"/>
                              </a:cubicBezTo>
                              <a:cubicBezTo>
                                <a:pt x="264998" y="153105"/>
                                <a:pt x="438686" y="45960"/>
                                <a:pt x="637188" y="13816"/>
                              </a:cubicBezTo>
                              <a:cubicBezTo>
                                <a:pt x="677226" y="7613"/>
                                <a:pt x="717828" y="4229"/>
                                <a:pt x="757868" y="4229"/>
                              </a:cubicBezTo>
                              <a:cubicBezTo>
                                <a:pt x="934376" y="4229"/>
                                <a:pt x="1106373" y="67389"/>
                                <a:pt x="1242278" y="181866"/>
                              </a:cubicBezTo>
                              <a:cubicBezTo>
                                <a:pt x="1379312" y="297470"/>
                                <a:pt x="1470668" y="459316"/>
                                <a:pt x="1499428" y="636953"/>
                              </a:cubicBezTo>
                              <a:cubicBezTo>
                                <a:pt x="1531572" y="835454"/>
                                <a:pt x="1484202" y="1033956"/>
                                <a:pt x="1366342" y="1196930"/>
                              </a:cubicBezTo>
                              <a:cubicBezTo>
                                <a:pt x="1248482" y="1359904"/>
                                <a:pt x="1074793" y="1467049"/>
                                <a:pt x="876292" y="1498629"/>
                              </a:cubicBezTo>
                              <a:cubicBezTo>
                                <a:pt x="836253" y="1505396"/>
                                <a:pt x="795650" y="1508780"/>
                                <a:pt x="755612" y="1508780"/>
                              </a:cubicBezTo>
                              <a:cubicBezTo>
                                <a:pt x="755612" y="1508780"/>
                                <a:pt x="755612" y="1508780"/>
                                <a:pt x="755612" y="150878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045D0AE5" w14:textId="24C96504" w:rsidR="00330F96" w:rsidRPr="00F47018" w:rsidRDefault="00330F96" w:rsidP="00F47018">
                            <w:pPr>
                              <w:spacing w:line="216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kern w:val="24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5400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margin-left:382.8pt;margin-top:270.95pt;width:33.5pt;height:33.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511317,15113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" adj="-11796480,,5400" path="m755612,1508780v-176509,,-348506,-63160,-484411,-177636c134167,1215539,42811,1053693,14051,876057,-18093,677555,29277,479054,147137,316080,264998,153105,438686,45960,637188,13816,677226,7613,717828,4229,757868,4229v176508,,348505,63160,484410,177637c1379312,297470,1470668,459316,1499428,636953v32144,198501,-15226,397003,-133086,559977c1248482,1359904,1074793,1467049,876292,1498629v-40039,6767,-80642,10151,-120680,10151c755612,1508780,755612,1508780,755612,1508780xe" fillcolor="#002060" stroked="f">
                <v:stroke joinstyle="miter"/>
                <v:formulas/>
                <v:path arrowok="t" o:connecttype="custom" o:connectlocs="212712,424736;76346,374730;3955,246618;41420,88980;179374,3889;213347,1191;349713,51197;422103,179308;384638,336947;246684,421878;212712,424736;212712,424736" o:connectangles="0,0,0,0,0,0,0,0,0,0,0,0" textboxrect="0,0,1511317,1511317"/>
                <v:textbox inset="0,1.5mm,0,0">
                  <w:txbxContent>
                    <w:p w14:paraId="045D0AE5" w14:textId="24C96504" w:rsidR="00330F96" w:rsidRPr="00F47018" w:rsidRDefault="00330F96" w:rsidP="00F47018">
                      <w:pPr>
                        <w:spacing w:line="216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00"/>
                          <w:kern w:val="24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7441" w:rsidRPr="00AF07CC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3F9EE44" wp14:editId="186A46C4">
                <wp:simplePos x="0" y="0"/>
                <wp:positionH relativeFrom="column">
                  <wp:posOffset>5135604</wp:posOffset>
                </wp:positionH>
                <wp:positionV relativeFrom="paragraph">
                  <wp:posOffset>3685098</wp:posOffset>
                </wp:positionV>
                <wp:extent cx="736324" cy="456402"/>
                <wp:effectExtent l="19050" t="19050" r="26035" b="20320"/>
                <wp:wrapNone/>
                <wp:docPr id="59" name="Freeform 117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324" cy="456402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EE006D0" id="Freeform 117" o:spid="_x0000_s1026" alt="&quot;&quot;" style="position:absolute;margin-left:404.4pt;margin-top:290.15pt;width:58pt;height:35.95pt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49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" path="m,80l6,49,23,23,49,6,80,,416,r31,6l472,23r18,26l496,80r,320l490,431r-18,26l447,474r-31,6l80,480,49,474,23,457,6,431,,400,,80xe" filled="f" strokecolor="red" strokeweight="3pt">
                <v:path arrowok="t" o:connecttype="custom" o:connectlocs="0,104592;8907,75116;34144,50394;72742,34230;118762,28525;617562,28525;663582,34230;700695,50394;727417,75116;736324,104592;736324,408860;727417,438336;700695,463058;663582,479222;617562,484927;118762,484927;72742,479222;34144,463058;8907,438336;0,408860;0,104592" o:connectangles="0,0,0,0,0,0,0,0,0,0,0,0,0,0,0,0,0,0,0,0,0"/>
              </v:shape>
            </w:pict>
          </mc:Fallback>
        </mc:AlternateContent>
      </w:r>
      <w:r w:rsidR="00217441" w:rsidRPr="005D64F7">
        <w:rPr>
          <w:noProof/>
          <w:sz w:val="24"/>
          <w:lang w:eastAsia="da-DK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E5F1DE3" wp14:editId="0836FE6E">
                <wp:simplePos x="0" y="0"/>
                <wp:positionH relativeFrom="margin">
                  <wp:posOffset>1036789</wp:posOffset>
                </wp:positionH>
                <wp:positionV relativeFrom="paragraph">
                  <wp:posOffset>3439795</wp:posOffset>
                </wp:positionV>
                <wp:extent cx="425450" cy="425450"/>
                <wp:effectExtent l="0" t="0" r="0" b="0"/>
                <wp:wrapNone/>
                <wp:docPr id="56" name="Freeform: Shape 2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25450"/>
                        </a:xfrm>
                        <a:custGeom>
                          <a:avLst/>
                          <a:gdLst>
                            <a:gd name="connsiteX0" fmla="*/ 755612 w 1511317"/>
                            <a:gd name="connsiteY0" fmla="*/ 1508780 h 1511317"/>
                            <a:gd name="connsiteX1" fmla="*/ 271201 w 1511317"/>
                            <a:gd name="connsiteY1" fmla="*/ 1331144 h 1511317"/>
                            <a:gd name="connsiteX2" fmla="*/ 14051 w 1511317"/>
                            <a:gd name="connsiteY2" fmla="*/ 876057 h 1511317"/>
                            <a:gd name="connsiteX3" fmla="*/ 147137 w 1511317"/>
                            <a:gd name="connsiteY3" fmla="*/ 316080 h 1511317"/>
                            <a:gd name="connsiteX4" fmla="*/ 637188 w 1511317"/>
                            <a:gd name="connsiteY4" fmla="*/ 13816 h 1511317"/>
                            <a:gd name="connsiteX5" fmla="*/ 757868 w 1511317"/>
                            <a:gd name="connsiteY5" fmla="*/ 4229 h 1511317"/>
                            <a:gd name="connsiteX6" fmla="*/ 1242278 w 1511317"/>
                            <a:gd name="connsiteY6" fmla="*/ 181866 h 1511317"/>
                            <a:gd name="connsiteX7" fmla="*/ 1499428 w 1511317"/>
                            <a:gd name="connsiteY7" fmla="*/ 636953 h 1511317"/>
                            <a:gd name="connsiteX8" fmla="*/ 1366342 w 1511317"/>
                            <a:gd name="connsiteY8" fmla="*/ 1196930 h 1511317"/>
                            <a:gd name="connsiteX9" fmla="*/ 876292 w 1511317"/>
                            <a:gd name="connsiteY9" fmla="*/ 1498629 h 1511317"/>
                            <a:gd name="connsiteX10" fmla="*/ 755612 w 1511317"/>
                            <a:gd name="connsiteY10" fmla="*/ 1508780 h 1511317"/>
                            <a:gd name="connsiteX11" fmla="*/ 755612 w 1511317"/>
                            <a:gd name="connsiteY11" fmla="*/ 1508780 h 15113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511317" h="1511317">
                              <a:moveTo>
                                <a:pt x="755612" y="1508780"/>
                              </a:moveTo>
                              <a:cubicBezTo>
                                <a:pt x="579103" y="1508780"/>
                                <a:pt x="407106" y="1445620"/>
                                <a:pt x="271201" y="1331144"/>
                              </a:cubicBezTo>
                              <a:cubicBezTo>
                                <a:pt x="134167" y="1215539"/>
                                <a:pt x="42811" y="1053693"/>
                                <a:pt x="14051" y="876057"/>
                              </a:cubicBezTo>
                              <a:cubicBezTo>
                                <a:pt x="-18093" y="677555"/>
                                <a:pt x="29277" y="479054"/>
                                <a:pt x="147137" y="316080"/>
                              </a:cubicBezTo>
                              <a:cubicBezTo>
                                <a:pt x="264998" y="153105"/>
                                <a:pt x="438686" y="45960"/>
                                <a:pt x="637188" y="13816"/>
                              </a:cubicBezTo>
                              <a:cubicBezTo>
                                <a:pt x="677226" y="7613"/>
                                <a:pt x="717828" y="4229"/>
                                <a:pt x="757868" y="4229"/>
                              </a:cubicBezTo>
                              <a:cubicBezTo>
                                <a:pt x="934376" y="4229"/>
                                <a:pt x="1106373" y="67389"/>
                                <a:pt x="1242278" y="181866"/>
                              </a:cubicBezTo>
                              <a:cubicBezTo>
                                <a:pt x="1379312" y="297470"/>
                                <a:pt x="1470668" y="459316"/>
                                <a:pt x="1499428" y="636953"/>
                              </a:cubicBezTo>
                              <a:cubicBezTo>
                                <a:pt x="1531572" y="835454"/>
                                <a:pt x="1484202" y="1033956"/>
                                <a:pt x="1366342" y="1196930"/>
                              </a:cubicBezTo>
                              <a:cubicBezTo>
                                <a:pt x="1248482" y="1359904"/>
                                <a:pt x="1074793" y="1467049"/>
                                <a:pt x="876292" y="1498629"/>
                              </a:cubicBezTo>
                              <a:cubicBezTo>
                                <a:pt x="836253" y="1505396"/>
                                <a:pt x="795650" y="1508780"/>
                                <a:pt x="755612" y="1508780"/>
                              </a:cubicBezTo>
                              <a:cubicBezTo>
                                <a:pt x="755612" y="1508780"/>
                                <a:pt x="755612" y="1508780"/>
                                <a:pt x="755612" y="150878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13D0C840" w14:textId="45B26301" w:rsidR="00330F96" w:rsidRPr="00F47018" w:rsidRDefault="00330F96" w:rsidP="00F47018">
                            <w:pPr>
                              <w:spacing w:line="216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kern w:val="24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5400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margin-left:81.65pt;margin-top:270.85pt;width:33.5pt;height:33.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511317,15113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" adj="-11796480,,5400" path="m755612,1508780v-176509,,-348506,-63160,-484411,-177636c134167,1215539,42811,1053693,14051,876057,-18093,677555,29277,479054,147137,316080,264998,153105,438686,45960,637188,13816,677226,7613,717828,4229,757868,4229v176508,,348505,63160,484410,177637c1379312,297470,1470668,459316,1499428,636953v32144,198501,-15226,397003,-133086,559977c1248482,1359904,1074793,1467049,876292,1498629v-40039,6767,-80642,10151,-120680,10151c755612,1508780,755612,1508780,755612,1508780xe" fillcolor="#002060" stroked="f">
                <v:stroke joinstyle="miter"/>
                <v:formulas/>
                <v:path arrowok="t" o:connecttype="custom" o:connectlocs="212712,424736;76346,374730;3955,246618;41420,88980;179374,3889;213347,1191;349713,51197;422103,179308;384638,336947;246684,421878;212712,424736;212712,424736" o:connectangles="0,0,0,0,0,0,0,0,0,0,0,0" textboxrect="0,0,1511317,1511317"/>
                <v:textbox inset="0,1.5mm,0,0">
                  <w:txbxContent>
                    <w:p w14:paraId="13D0C840" w14:textId="45B26301" w:rsidR="00330F96" w:rsidRPr="00F47018" w:rsidRDefault="00330F96" w:rsidP="00F47018">
                      <w:pPr>
                        <w:spacing w:line="216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00"/>
                          <w:kern w:val="24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287F" w:rsidRPr="00AF07CC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C9F1E9A" wp14:editId="40CB736A">
                <wp:simplePos x="0" y="0"/>
                <wp:positionH relativeFrom="column">
                  <wp:posOffset>115791</wp:posOffset>
                </wp:positionH>
                <wp:positionV relativeFrom="paragraph">
                  <wp:posOffset>3707130</wp:posOffset>
                </wp:positionV>
                <wp:extent cx="1168400" cy="456402"/>
                <wp:effectExtent l="19050" t="19050" r="12700" b="20320"/>
                <wp:wrapNone/>
                <wp:docPr id="57" name="Freeform 117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8400" cy="456402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890992D" id="Freeform 117" o:spid="_x0000_s1026" alt="&quot;&quot;" style="position:absolute;margin-left:9.1pt;margin-top:291.9pt;width:92pt;height:35.95pt;z-index:25164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49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" path="m,80l6,49,23,23,49,6,80,,416,r31,6l472,23r18,26l496,80r,320l490,431r-18,26l447,474r-31,6l80,480,49,474,23,457,6,431,,400,,80xe" filled="f" strokecolor="red" strokeweight="3pt">
                <v:path arrowok="t" o:connecttype="custom" o:connectlocs="0,104592;14134,75116;54180,50394;115427,34230;188452,28525;979948,28525;1052973,34230;1111865,50394;1154266,75116;1168400,104592;1168400,408860;1154266,438336;1111865,463058;1052973,479222;979948,484927;188452,484927;115427,479222;54180,463058;14134,438336;0,408860;0,104592" o:connectangles="0,0,0,0,0,0,0,0,0,0,0,0,0,0,0,0,0,0,0,0,0"/>
              </v:shape>
            </w:pict>
          </mc:Fallback>
        </mc:AlternateContent>
      </w:r>
      <w:r w:rsidR="000A13F7" w:rsidRPr="005D64F7">
        <w:rPr>
          <w:noProof/>
          <w:sz w:val="24"/>
          <w:lang w:eastAsia="da-DK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E7164B1" wp14:editId="7D343C8D">
                <wp:simplePos x="0" y="0"/>
                <wp:positionH relativeFrom="margin">
                  <wp:posOffset>5337175</wp:posOffset>
                </wp:positionH>
                <wp:positionV relativeFrom="paragraph">
                  <wp:posOffset>536575</wp:posOffset>
                </wp:positionV>
                <wp:extent cx="425450" cy="425450"/>
                <wp:effectExtent l="0" t="0" r="0" b="0"/>
                <wp:wrapNone/>
                <wp:docPr id="55" name="Freeform: Shape 2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25450"/>
                        </a:xfrm>
                        <a:custGeom>
                          <a:avLst/>
                          <a:gdLst>
                            <a:gd name="connsiteX0" fmla="*/ 755612 w 1511317"/>
                            <a:gd name="connsiteY0" fmla="*/ 1508780 h 1511317"/>
                            <a:gd name="connsiteX1" fmla="*/ 271201 w 1511317"/>
                            <a:gd name="connsiteY1" fmla="*/ 1331144 h 1511317"/>
                            <a:gd name="connsiteX2" fmla="*/ 14051 w 1511317"/>
                            <a:gd name="connsiteY2" fmla="*/ 876057 h 1511317"/>
                            <a:gd name="connsiteX3" fmla="*/ 147137 w 1511317"/>
                            <a:gd name="connsiteY3" fmla="*/ 316080 h 1511317"/>
                            <a:gd name="connsiteX4" fmla="*/ 637188 w 1511317"/>
                            <a:gd name="connsiteY4" fmla="*/ 13816 h 1511317"/>
                            <a:gd name="connsiteX5" fmla="*/ 757868 w 1511317"/>
                            <a:gd name="connsiteY5" fmla="*/ 4229 h 1511317"/>
                            <a:gd name="connsiteX6" fmla="*/ 1242278 w 1511317"/>
                            <a:gd name="connsiteY6" fmla="*/ 181866 h 1511317"/>
                            <a:gd name="connsiteX7" fmla="*/ 1499428 w 1511317"/>
                            <a:gd name="connsiteY7" fmla="*/ 636953 h 1511317"/>
                            <a:gd name="connsiteX8" fmla="*/ 1366342 w 1511317"/>
                            <a:gd name="connsiteY8" fmla="*/ 1196930 h 1511317"/>
                            <a:gd name="connsiteX9" fmla="*/ 876292 w 1511317"/>
                            <a:gd name="connsiteY9" fmla="*/ 1498629 h 1511317"/>
                            <a:gd name="connsiteX10" fmla="*/ 755612 w 1511317"/>
                            <a:gd name="connsiteY10" fmla="*/ 1508780 h 1511317"/>
                            <a:gd name="connsiteX11" fmla="*/ 755612 w 1511317"/>
                            <a:gd name="connsiteY11" fmla="*/ 1508780 h 15113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511317" h="1511317">
                              <a:moveTo>
                                <a:pt x="755612" y="1508780"/>
                              </a:moveTo>
                              <a:cubicBezTo>
                                <a:pt x="579103" y="1508780"/>
                                <a:pt x="407106" y="1445620"/>
                                <a:pt x="271201" y="1331144"/>
                              </a:cubicBezTo>
                              <a:cubicBezTo>
                                <a:pt x="134167" y="1215539"/>
                                <a:pt x="42811" y="1053693"/>
                                <a:pt x="14051" y="876057"/>
                              </a:cubicBezTo>
                              <a:cubicBezTo>
                                <a:pt x="-18093" y="677555"/>
                                <a:pt x="29277" y="479054"/>
                                <a:pt x="147137" y="316080"/>
                              </a:cubicBezTo>
                              <a:cubicBezTo>
                                <a:pt x="264998" y="153105"/>
                                <a:pt x="438686" y="45960"/>
                                <a:pt x="637188" y="13816"/>
                              </a:cubicBezTo>
                              <a:cubicBezTo>
                                <a:pt x="677226" y="7613"/>
                                <a:pt x="717828" y="4229"/>
                                <a:pt x="757868" y="4229"/>
                              </a:cubicBezTo>
                              <a:cubicBezTo>
                                <a:pt x="934376" y="4229"/>
                                <a:pt x="1106373" y="67389"/>
                                <a:pt x="1242278" y="181866"/>
                              </a:cubicBezTo>
                              <a:cubicBezTo>
                                <a:pt x="1379312" y="297470"/>
                                <a:pt x="1470668" y="459316"/>
                                <a:pt x="1499428" y="636953"/>
                              </a:cubicBezTo>
                              <a:cubicBezTo>
                                <a:pt x="1531572" y="835454"/>
                                <a:pt x="1484202" y="1033956"/>
                                <a:pt x="1366342" y="1196930"/>
                              </a:cubicBezTo>
                              <a:cubicBezTo>
                                <a:pt x="1248482" y="1359904"/>
                                <a:pt x="1074793" y="1467049"/>
                                <a:pt x="876292" y="1498629"/>
                              </a:cubicBezTo>
                              <a:cubicBezTo>
                                <a:pt x="836253" y="1505396"/>
                                <a:pt x="795650" y="1508780"/>
                                <a:pt x="755612" y="1508780"/>
                              </a:cubicBezTo>
                              <a:cubicBezTo>
                                <a:pt x="755612" y="1508780"/>
                                <a:pt x="755612" y="1508780"/>
                                <a:pt x="755612" y="150878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046BB5A2" w14:textId="7F2DD9B2" w:rsidR="00330F96" w:rsidRPr="00F47018" w:rsidRDefault="00330F96" w:rsidP="00F47018">
                            <w:pPr>
                              <w:spacing w:line="216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kern w:val="24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5400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margin-left:420.25pt;margin-top:42.25pt;width:33.5pt;height:33.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511317,15113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" adj="-11796480,,5400" path="m755612,1508780v-176509,,-348506,-63160,-484411,-177636c134167,1215539,42811,1053693,14051,876057,-18093,677555,29277,479054,147137,316080,264998,153105,438686,45960,637188,13816,677226,7613,717828,4229,757868,4229v176508,,348505,63160,484410,177637c1379312,297470,1470668,459316,1499428,636953v32144,198501,-15226,397003,-133086,559977c1248482,1359904,1074793,1467049,876292,1498629v-40039,6767,-80642,10151,-120680,10151c755612,1508780,755612,1508780,755612,1508780xe" fillcolor="#002060" stroked="f">
                <v:stroke joinstyle="miter"/>
                <v:formulas/>
                <v:path arrowok="t" o:connecttype="custom" o:connectlocs="212712,424736;76346,374730;3955,246618;41420,88980;179374,3889;213347,1191;349713,51197;422103,179308;384638,336947;246684,421878;212712,424736;212712,424736" o:connectangles="0,0,0,0,0,0,0,0,0,0,0,0" textboxrect="0,0,1511317,1511317"/>
                <v:textbox inset="0,1.5mm,0,0">
                  <w:txbxContent>
                    <w:p w14:paraId="046BB5A2" w14:textId="7F2DD9B2" w:rsidR="00330F96" w:rsidRPr="00F47018" w:rsidRDefault="00330F96" w:rsidP="00F47018">
                      <w:pPr>
                        <w:spacing w:line="216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00"/>
                          <w:kern w:val="24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13F7" w:rsidRPr="005D64F7">
        <w:rPr>
          <w:noProof/>
          <w:sz w:val="24"/>
          <w:lang w:eastAsia="da-DK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54D84A9" wp14:editId="281D32C4">
                <wp:simplePos x="0" y="0"/>
                <wp:positionH relativeFrom="column">
                  <wp:posOffset>1085850</wp:posOffset>
                </wp:positionH>
                <wp:positionV relativeFrom="paragraph">
                  <wp:posOffset>840105</wp:posOffset>
                </wp:positionV>
                <wp:extent cx="425450" cy="425450"/>
                <wp:effectExtent l="0" t="0" r="0" b="0"/>
                <wp:wrapNone/>
                <wp:docPr id="49" name="Freeform: Shape 2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25450"/>
                        </a:xfrm>
                        <a:custGeom>
                          <a:avLst/>
                          <a:gdLst>
                            <a:gd name="connsiteX0" fmla="*/ 755612 w 1511317"/>
                            <a:gd name="connsiteY0" fmla="*/ 1508780 h 1511317"/>
                            <a:gd name="connsiteX1" fmla="*/ 271201 w 1511317"/>
                            <a:gd name="connsiteY1" fmla="*/ 1331144 h 1511317"/>
                            <a:gd name="connsiteX2" fmla="*/ 14051 w 1511317"/>
                            <a:gd name="connsiteY2" fmla="*/ 876057 h 1511317"/>
                            <a:gd name="connsiteX3" fmla="*/ 147137 w 1511317"/>
                            <a:gd name="connsiteY3" fmla="*/ 316080 h 1511317"/>
                            <a:gd name="connsiteX4" fmla="*/ 637188 w 1511317"/>
                            <a:gd name="connsiteY4" fmla="*/ 13816 h 1511317"/>
                            <a:gd name="connsiteX5" fmla="*/ 757868 w 1511317"/>
                            <a:gd name="connsiteY5" fmla="*/ 4229 h 1511317"/>
                            <a:gd name="connsiteX6" fmla="*/ 1242278 w 1511317"/>
                            <a:gd name="connsiteY6" fmla="*/ 181866 h 1511317"/>
                            <a:gd name="connsiteX7" fmla="*/ 1499428 w 1511317"/>
                            <a:gd name="connsiteY7" fmla="*/ 636953 h 1511317"/>
                            <a:gd name="connsiteX8" fmla="*/ 1366342 w 1511317"/>
                            <a:gd name="connsiteY8" fmla="*/ 1196930 h 1511317"/>
                            <a:gd name="connsiteX9" fmla="*/ 876292 w 1511317"/>
                            <a:gd name="connsiteY9" fmla="*/ 1498629 h 1511317"/>
                            <a:gd name="connsiteX10" fmla="*/ 755612 w 1511317"/>
                            <a:gd name="connsiteY10" fmla="*/ 1508780 h 1511317"/>
                            <a:gd name="connsiteX11" fmla="*/ 755612 w 1511317"/>
                            <a:gd name="connsiteY11" fmla="*/ 1508780 h 15113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511317" h="1511317">
                              <a:moveTo>
                                <a:pt x="755612" y="1508780"/>
                              </a:moveTo>
                              <a:cubicBezTo>
                                <a:pt x="579103" y="1508780"/>
                                <a:pt x="407106" y="1445620"/>
                                <a:pt x="271201" y="1331144"/>
                              </a:cubicBezTo>
                              <a:cubicBezTo>
                                <a:pt x="134167" y="1215539"/>
                                <a:pt x="42811" y="1053693"/>
                                <a:pt x="14051" y="876057"/>
                              </a:cubicBezTo>
                              <a:cubicBezTo>
                                <a:pt x="-18093" y="677555"/>
                                <a:pt x="29277" y="479054"/>
                                <a:pt x="147137" y="316080"/>
                              </a:cubicBezTo>
                              <a:cubicBezTo>
                                <a:pt x="264998" y="153105"/>
                                <a:pt x="438686" y="45960"/>
                                <a:pt x="637188" y="13816"/>
                              </a:cubicBezTo>
                              <a:cubicBezTo>
                                <a:pt x="677226" y="7613"/>
                                <a:pt x="717828" y="4229"/>
                                <a:pt x="757868" y="4229"/>
                              </a:cubicBezTo>
                              <a:cubicBezTo>
                                <a:pt x="934376" y="4229"/>
                                <a:pt x="1106373" y="67389"/>
                                <a:pt x="1242278" y="181866"/>
                              </a:cubicBezTo>
                              <a:cubicBezTo>
                                <a:pt x="1379312" y="297470"/>
                                <a:pt x="1470668" y="459316"/>
                                <a:pt x="1499428" y="636953"/>
                              </a:cubicBezTo>
                              <a:cubicBezTo>
                                <a:pt x="1531572" y="835454"/>
                                <a:pt x="1484202" y="1033956"/>
                                <a:pt x="1366342" y="1196930"/>
                              </a:cubicBezTo>
                              <a:cubicBezTo>
                                <a:pt x="1248482" y="1359904"/>
                                <a:pt x="1074793" y="1467049"/>
                                <a:pt x="876292" y="1498629"/>
                              </a:cubicBezTo>
                              <a:cubicBezTo>
                                <a:pt x="836253" y="1505396"/>
                                <a:pt x="795650" y="1508780"/>
                                <a:pt x="755612" y="1508780"/>
                              </a:cubicBezTo>
                              <a:cubicBezTo>
                                <a:pt x="755612" y="1508780"/>
                                <a:pt x="755612" y="1508780"/>
                                <a:pt x="755612" y="150878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2868EDD3" w14:textId="7CB0AAA1" w:rsidR="00330F96" w:rsidRPr="00F47018" w:rsidRDefault="00330F96" w:rsidP="00F47018">
                            <w:pPr>
                              <w:spacing w:line="216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kern w:val="24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5400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style="position:absolute;margin-left:85.5pt;margin-top:66.15pt;width:33.5pt;height:33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11317,15113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" adj="-11796480,,5400" path="m755612,1508780v-176509,,-348506,-63160,-484411,-177636c134167,1215539,42811,1053693,14051,876057,-18093,677555,29277,479054,147137,316080,264998,153105,438686,45960,637188,13816,677226,7613,717828,4229,757868,4229v176508,,348505,63160,484410,177637c1379312,297470,1470668,459316,1499428,636953v32144,198501,-15226,397003,-133086,559977c1248482,1359904,1074793,1467049,876292,1498629v-40039,6767,-80642,10151,-120680,10151c755612,1508780,755612,1508780,755612,1508780xe" fillcolor="#002060" stroked="f">
                <v:stroke joinstyle="miter"/>
                <v:formulas/>
                <v:path arrowok="t" o:connecttype="custom" o:connectlocs="212712,424736;76346,374730;3955,246618;41420,88980;179374,3889;213347,1191;349713,51197;422103,179308;384638,336947;246684,421878;212712,424736;212712,424736" o:connectangles="0,0,0,0,0,0,0,0,0,0,0,0" textboxrect="0,0,1511317,1511317"/>
                <v:textbox inset="0,1.5mm,0,0">
                  <w:txbxContent>
                    <w:p w14:paraId="2868EDD3" w14:textId="7CB0AAA1" w:rsidR="00330F96" w:rsidRPr="00F47018" w:rsidRDefault="00330F96" w:rsidP="00F47018">
                      <w:pPr>
                        <w:spacing w:line="216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00"/>
                          <w:kern w:val="24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F257E" w:rsidRPr="00AF07CC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9C3EF49" wp14:editId="03314A18">
                <wp:simplePos x="0" y="0"/>
                <wp:positionH relativeFrom="column">
                  <wp:posOffset>177800</wp:posOffset>
                </wp:positionH>
                <wp:positionV relativeFrom="paragraph">
                  <wp:posOffset>1179830</wp:posOffset>
                </wp:positionV>
                <wp:extent cx="5010150" cy="1358900"/>
                <wp:effectExtent l="19050" t="19050" r="19050" b="12700"/>
                <wp:wrapNone/>
                <wp:docPr id="54" name="Freeform 117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10150" cy="1358900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EA0CE81" id="Freeform 117" o:spid="_x0000_s1026" alt="&quot;&quot;" style="position:absolute;margin-left:14pt;margin-top:92.9pt;width:394.5pt;height:107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9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" path="m,80l6,49,23,23,49,6,80,,416,r31,6l472,23r18,26l496,80r,320l490,431r-18,26l447,474r-31,6l80,480,49,474,23,457,6,431,,400,,80xe" filled="f" strokecolor="red" strokeweight="3pt">
                <v:path arrowok="t" o:connecttype="custom" o:connectlocs="0,311415;60607,223652;232326,150045;494954,101918;808089,84931;4202061,84931;4515196,101918;4767723,150045;4949543,223652;5010150,311415;5010150,1217348;4949543,1305110;4767723,1378717;4515196,1426845;4202061,1443831;808089,1443831;494954,1426845;232326,1378717;60607,1305110;0,1217348;0,311415" o:connectangles="0,0,0,0,0,0,0,0,0,0,0,0,0,0,0,0,0,0,0,0,0"/>
              </v:shape>
            </w:pict>
          </mc:Fallback>
        </mc:AlternateContent>
      </w:r>
      <w:r w:rsidR="00CF257E" w:rsidRPr="00AF07CC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65D579B" wp14:editId="78C1D29D">
                <wp:simplePos x="0" y="0"/>
                <wp:positionH relativeFrom="column">
                  <wp:posOffset>152400</wp:posOffset>
                </wp:positionH>
                <wp:positionV relativeFrom="paragraph">
                  <wp:posOffset>170180</wp:posOffset>
                </wp:positionV>
                <wp:extent cx="3295650" cy="406400"/>
                <wp:effectExtent l="19050" t="19050" r="19050" b="12700"/>
                <wp:wrapNone/>
                <wp:docPr id="53" name="Freeform 117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5650" cy="406400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CE0F590" id="Freeform 117" o:spid="_x0000_s1026" alt="&quot;&quot;" style="position:absolute;margin-left:12pt;margin-top:13.4pt;width:259.5pt;height:32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9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" path="m,80l6,49,23,23,49,6,80,,416,r31,6l472,23r18,26l496,80r,320l490,431r-18,26l447,474r-31,6l80,480,49,474,23,457,6,431,,400,,80xe" filled="f" strokecolor="red" strokeweight="3pt">
                <v:path arrowok="t" o:connecttype="custom" o:connectlocs="0,93133;39867,66887;152822,44873;325578,30480;531556,25400;2764094,25400;2970072,30480;3136183,44873;3255783,66887;3295650,93133;3295650,364067;3255783,390313;3136183,412327;2970072,426720;2764094,431800;531556,431800;325578,426720;152822,412327;39867,390313;0,364067;0,93133" o:connectangles="0,0,0,0,0,0,0,0,0,0,0,0,0,0,0,0,0,0,0,0,0"/>
              </v:shape>
            </w:pict>
          </mc:Fallback>
        </mc:AlternateContent>
      </w:r>
      <w:r w:rsidR="00CF257E" w:rsidRPr="00AF07CC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73C89E7" wp14:editId="5803E2B6">
                <wp:simplePos x="0" y="0"/>
                <wp:positionH relativeFrom="column">
                  <wp:posOffset>5505450</wp:posOffset>
                </wp:positionH>
                <wp:positionV relativeFrom="paragraph">
                  <wp:posOffset>811530</wp:posOffset>
                </wp:positionV>
                <wp:extent cx="1168400" cy="456402"/>
                <wp:effectExtent l="19050" t="19050" r="12700" b="20320"/>
                <wp:wrapNone/>
                <wp:docPr id="47" name="Freeform 117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8400" cy="456402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3C8F78E" id="Freeform 117" o:spid="_x0000_s1026" alt="&quot;&quot;" style="position:absolute;margin-left:433.5pt;margin-top:63.9pt;width:92pt;height:35.95pt;z-index:25164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49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" path="m,80l6,49,23,23,49,6,80,,416,r31,6l472,23r18,26l496,80r,320l490,431r-18,26l447,474r-31,6l80,480,49,474,23,457,6,431,,400,,80xe" filled="f" strokecolor="red" strokeweight="3pt">
                <v:path arrowok="t" o:connecttype="custom" o:connectlocs="0,104592;14134,75116;54180,50394;115427,34230;188452,28525;979948,28525;1052973,34230;1111865,50394;1154266,75116;1168400,104592;1168400,408860;1154266,438336;1111865,463058;1052973,479222;979948,484927;188452,484927;115427,479222;54180,463058;14134,438336;0,408860;0,104592" o:connectangles="0,0,0,0,0,0,0,0,0,0,0,0,0,0,0,0,0,0,0,0,0"/>
              </v:shape>
            </w:pict>
          </mc:Fallback>
        </mc:AlternateContent>
      </w:r>
      <w:r w:rsidR="00CF257E" w:rsidRPr="00CF257E">
        <w:rPr>
          <w:noProof/>
          <w:sz w:val="24"/>
          <w:lang w:eastAsia="da-DK"/>
        </w:rPr>
        <w:drawing>
          <wp:inline distT="0" distB="0" distL="0" distR="0" wp14:anchorId="683D776C" wp14:editId="506167B0">
            <wp:extent cx="6781800" cy="4133850"/>
            <wp:effectExtent l="19050" t="19050" r="19050" b="19050"/>
            <wp:docPr id="52" name="Billede 52" descr="Skærmbillede med Zoom for oprettelse af en afstemning. Der er vist 5 punkter, som skal tages stilling til ved oprettelse af en afstemning til et Zoom-mø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Billede 52" descr="Skærmbillede med Zoom for oprettelse af en afstemning. Der er vist 5 punkter, som skal tages stilling til ved oprettelse af en afstemning til et Zoom-møde."/>
                    <pic:cNvPicPr/>
                  </pic:nvPicPr>
                  <pic:blipFill rotWithShape="1">
                    <a:blip r:embed="rId21"/>
                    <a:srcRect b="2296"/>
                    <a:stretch/>
                  </pic:blipFill>
                  <pic:spPr bwMode="auto">
                    <a:xfrm>
                      <a:off x="0" y="0"/>
                      <a:ext cx="6781800" cy="4133850"/>
                    </a:xfrm>
                    <a:prstGeom prst="rect">
                      <a:avLst/>
                    </a:prstGeom>
                    <a:ln w="254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1741E" w14:textId="43EEBF03" w:rsidR="00CF257E" w:rsidRDefault="00CF257E" w:rsidP="009F7F46">
      <w:pPr>
        <w:rPr>
          <w:sz w:val="24"/>
        </w:rPr>
      </w:pPr>
    </w:p>
    <w:p w14:paraId="04F9EFDA" w14:textId="08263ACB" w:rsidR="009F7F46" w:rsidRPr="00AF07CC" w:rsidRDefault="009F7F46" w:rsidP="00973ED9">
      <w:pPr>
        <w:pStyle w:val="Listeafsnit"/>
        <w:numPr>
          <w:ilvl w:val="0"/>
          <w:numId w:val="6"/>
        </w:numPr>
        <w:rPr>
          <w:sz w:val="24"/>
        </w:rPr>
      </w:pPr>
      <w:r w:rsidRPr="00AF07CC">
        <w:rPr>
          <w:sz w:val="24"/>
        </w:rPr>
        <w:t xml:space="preserve">Giv afstemningen til Zoom-mødet </w:t>
      </w:r>
      <w:r w:rsidR="00EA3FA8">
        <w:rPr>
          <w:sz w:val="24"/>
        </w:rPr>
        <w:t>en titel</w:t>
      </w:r>
      <w:r w:rsidRPr="00AF07CC">
        <w:rPr>
          <w:sz w:val="24"/>
        </w:rPr>
        <w:t xml:space="preserve">. </w:t>
      </w:r>
      <w:r w:rsidR="00EA3FA8">
        <w:rPr>
          <w:sz w:val="24"/>
        </w:rPr>
        <w:t xml:space="preserve">I </w:t>
      </w:r>
      <w:r w:rsidR="00542A24">
        <w:rPr>
          <w:sz w:val="24"/>
        </w:rPr>
        <w:t xml:space="preserve">eksemplet </w:t>
      </w:r>
      <w:r w:rsidR="00EA3FA8">
        <w:rPr>
          <w:sz w:val="24"/>
        </w:rPr>
        <w:t>her er titlen</w:t>
      </w:r>
      <w:r w:rsidR="00542A24">
        <w:rPr>
          <w:sz w:val="24"/>
        </w:rPr>
        <w:t xml:space="preserve">: </w:t>
      </w:r>
      <w:r w:rsidR="002525FC">
        <w:rPr>
          <w:sz w:val="24"/>
        </w:rPr>
        <w:t>Valg af DH-formand på Årsmøde.</w:t>
      </w:r>
    </w:p>
    <w:p w14:paraId="700F96BC" w14:textId="1F98092F" w:rsidR="00E47EC2" w:rsidRPr="009F7F46" w:rsidRDefault="00E47EC2" w:rsidP="00973ED9">
      <w:pPr>
        <w:pStyle w:val="Listeafsnit"/>
        <w:numPr>
          <w:ilvl w:val="0"/>
          <w:numId w:val="6"/>
        </w:numPr>
        <w:rPr>
          <w:sz w:val="24"/>
        </w:rPr>
      </w:pPr>
      <w:r w:rsidRPr="009F7F46">
        <w:rPr>
          <w:sz w:val="24"/>
        </w:rPr>
        <w:t xml:space="preserve">Skriv spørgsmålet </w:t>
      </w:r>
      <w:r w:rsidR="002525FC">
        <w:rPr>
          <w:sz w:val="24"/>
        </w:rPr>
        <w:t xml:space="preserve">deltagerne skal stemme om </w:t>
      </w:r>
      <w:r w:rsidRPr="009F7F46">
        <w:rPr>
          <w:sz w:val="24"/>
        </w:rPr>
        <w:t>og indsæt</w:t>
      </w:r>
      <w:r w:rsidR="00EA37F6" w:rsidRPr="009F7F46">
        <w:rPr>
          <w:sz w:val="24"/>
        </w:rPr>
        <w:t xml:space="preserve"> </w:t>
      </w:r>
      <w:r w:rsidR="009F78EF">
        <w:rPr>
          <w:sz w:val="24"/>
        </w:rPr>
        <w:t>valg</w:t>
      </w:r>
      <w:r w:rsidRPr="009F7F46">
        <w:rPr>
          <w:sz w:val="24"/>
        </w:rPr>
        <w:t>muligheder.</w:t>
      </w:r>
      <w:r w:rsidR="009F7F46">
        <w:rPr>
          <w:sz w:val="24"/>
        </w:rPr>
        <w:t xml:space="preserve"> Her er et eksempel</w:t>
      </w:r>
      <w:r w:rsidR="002525FC">
        <w:rPr>
          <w:sz w:val="24"/>
        </w:rPr>
        <w:t xml:space="preserve"> med spørgsmålet: Hvilken kandidat stemmer du på </w:t>
      </w:r>
      <w:r w:rsidR="007F4412">
        <w:rPr>
          <w:sz w:val="24"/>
        </w:rPr>
        <w:t xml:space="preserve">til formandsposten for DH-afdelingen? Der er </w:t>
      </w:r>
      <w:r w:rsidR="00FD617B">
        <w:rPr>
          <w:sz w:val="24"/>
        </w:rPr>
        <w:t xml:space="preserve">i eksemplet her </w:t>
      </w:r>
      <w:r w:rsidR="007D4A6B">
        <w:rPr>
          <w:sz w:val="24"/>
        </w:rPr>
        <w:t xml:space="preserve">indsat </w:t>
      </w:r>
      <w:r w:rsidR="009F7F46">
        <w:rPr>
          <w:sz w:val="24"/>
        </w:rPr>
        <w:t xml:space="preserve">tre </w:t>
      </w:r>
      <w:r w:rsidR="00542A24">
        <w:rPr>
          <w:sz w:val="24"/>
        </w:rPr>
        <w:t>svarmuligheder</w:t>
      </w:r>
      <w:r w:rsidR="007D4A6B">
        <w:rPr>
          <w:sz w:val="24"/>
        </w:rPr>
        <w:t xml:space="preserve">: </w:t>
      </w:r>
      <w:r w:rsidR="00542A24">
        <w:rPr>
          <w:sz w:val="24"/>
        </w:rPr>
        <w:t>Kandidat 1, Kandidat 2 og Kandidat 3</w:t>
      </w:r>
      <w:r w:rsidR="007D4A6B">
        <w:rPr>
          <w:sz w:val="24"/>
        </w:rPr>
        <w:t xml:space="preserve">. Du tilføjer </w:t>
      </w:r>
      <w:r w:rsidR="00AA5434">
        <w:rPr>
          <w:sz w:val="24"/>
        </w:rPr>
        <w:t>flere</w:t>
      </w:r>
      <w:r w:rsidR="00FC5EBA">
        <w:rPr>
          <w:sz w:val="24"/>
        </w:rPr>
        <w:t xml:space="preserve"> </w:t>
      </w:r>
      <w:r w:rsidR="00AA5434">
        <w:rPr>
          <w:sz w:val="24"/>
        </w:rPr>
        <w:t>valgmul</w:t>
      </w:r>
      <w:r w:rsidR="00FC5EBA">
        <w:rPr>
          <w:sz w:val="24"/>
        </w:rPr>
        <w:t>i</w:t>
      </w:r>
      <w:r w:rsidR="00AA5434">
        <w:rPr>
          <w:sz w:val="24"/>
        </w:rPr>
        <w:t>g</w:t>
      </w:r>
      <w:r w:rsidR="00FC5EBA">
        <w:rPr>
          <w:sz w:val="24"/>
        </w:rPr>
        <w:t>h</w:t>
      </w:r>
      <w:r w:rsidR="00AA5434">
        <w:rPr>
          <w:sz w:val="24"/>
        </w:rPr>
        <w:t xml:space="preserve">eder med knappen ved klik på knappen ”+Add Option”. Du fjerner valgmuligheder ved at klikke krydset </w:t>
      </w:r>
      <w:r w:rsidR="00FC5EBA">
        <w:rPr>
          <w:sz w:val="24"/>
        </w:rPr>
        <w:t xml:space="preserve">yderst til højre for hver svarmulighed. </w:t>
      </w:r>
      <w:r w:rsidR="00AA5434">
        <w:rPr>
          <w:sz w:val="24"/>
        </w:rPr>
        <w:t xml:space="preserve"> </w:t>
      </w:r>
      <w:r w:rsidR="009F7F46">
        <w:rPr>
          <w:sz w:val="24"/>
        </w:rPr>
        <w:t xml:space="preserve"> </w:t>
      </w:r>
    </w:p>
    <w:p w14:paraId="7B617BCC" w14:textId="0A536CDF" w:rsidR="00E47EC2" w:rsidRPr="00AF07CC" w:rsidRDefault="00E47EC2" w:rsidP="00973ED9">
      <w:pPr>
        <w:pStyle w:val="Listeafsnit"/>
        <w:numPr>
          <w:ilvl w:val="0"/>
          <w:numId w:val="5"/>
        </w:numPr>
        <w:rPr>
          <w:sz w:val="24"/>
        </w:rPr>
      </w:pPr>
      <w:r w:rsidRPr="00AF07CC">
        <w:rPr>
          <w:sz w:val="24"/>
        </w:rPr>
        <w:t>Vælg om spørgsmålet er ”Single Choice”</w:t>
      </w:r>
      <w:r w:rsidR="00A4287F">
        <w:rPr>
          <w:sz w:val="24"/>
        </w:rPr>
        <w:t>, hvis deltagerne skal kunne klikke på en valgmuli</w:t>
      </w:r>
      <w:r w:rsidR="00A4287F">
        <w:rPr>
          <w:sz w:val="24"/>
        </w:rPr>
        <w:t>g</w:t>
      </w:r>
      <w:r w:rsidR="00A4287F">
        <w:rPr>
          <w:sz w:val="24"/>
        </w:rPr>
        <w:t xml:space="preserve">hed. Klik </w:t>
      </w:r>
      <w:r w:rsidRPr="00AF07CC">
        <w:rPr>
          <w:sz w:val="24"/>
        </w:rPr>
        <w:t>”Multiple Choice”</w:t>
      </w:r>
      <w:r w:rsidR="00A4287F">
        <w:rPr>
          <w:sz w:val="24"/>
        </w:rPr>
        <w:t>, hvis deltagerne skal kunne klikke på flere valgmuligheder</w:t>
      </w:r>
      <w:r w:rsidRPr="00AF07CC">
        <w:rPr>
          <w:sz w:val="24"/>
        </w:rPr>
        <w:t>.</w:t>
      </w:r>
      <w:r w:rsidR="005F7338">
        <w:rPr>
          <w:sz w:val="24"/>
        </w:rPr>
        <w:t xml:space="preserve"> </w:t>
      </w:r>
    </w:p>
    <w:p w14:paraId="0B25AC17" w14:textId="29206117" w:rsidR="00E47EC2" w:rsidRPr="00AF07CC" w:rsidRDefault="00E47EC2" w:rsidP="00973ED9">
      <w:pPr>
        <w:pStyle w:val="Listeafsnit"/>
        <w:numPr>
          <w:ilvl w:val="0"/>
          <w:numId w:val="5"/>
        </w:numPr>
        <w:rPr>
          <w:sz w:val="24"/>
        </w:rPr>
      </w:pPr>
      <w:r w:rsidRPr="00AF07CC">
        <w:rPr>
          <w:sz w:val="24"/>
        </w:rPr>
        <w:t>Sæt flueben i ”Anonymous”, hvis</w:t>
      </w:r>
      <w:r w:rsidR="00EA37F6" w:rsidRPr="00AF07CC">
        <w:rPr>
          <w:sz w:val="24"/>
        </w:rPr>
        <w:t xml:space="preserve"> </w:t>
      </w:r>
      <w:r w:rsidR="00217441">
        <w:rPr>
          <w:sz w:val="24"/>
        </w:rPr>
        <w:t xml:space="preserve">deltagerne skal </w:t>
      </w:r>
      <w:r w:rsidRPr="00AF07CC">
        <w:rPr>
          <w:sz w:val="24"/>
        </w:rPr>
        <w:t>besvare</w:t>
      </w:r>
      <w:r w:rsidR="00217441">
        <w:rPr>
          <w:sz w:val="24"/>
        </w:rPr>
        <w:t xml:space="preserve"> afstemningen </w:t>
      </w:r>
      <w:r w:rsidRPr="00AF07CC">
        <w:rPr>
          <w:sz w:val="24"/>
        </w:rPr>
        <w:t>anonym</w:t>
      </w:r>
      <w:r w:rsidR="00217441">
        <w:rPr>
          <w:sz w:val="24"/>
        </w:rPr>
        <w:t>t</w:t>
      </w:r>
      <w:r w:rsidRPr="00AF07CC">
        <w:rPr>
          <w:sz w:val="24"/>
        </w:rPr>
        <w:t>.</w:t>
      </w:r>
    </w:p>
    <w:p w14:paraId="5A2EFF0E" w14:textId="3DAA23CF" w:rsidR="000A1ABB" w:rsidRDefault="00FD617B" w:rsidP="00973ED9">
      <w:pPr>
        <w:pStyle w:val="Listeafsnit"/>
        <w:numPr>
          <w:ilvl w:val="0"/>
          <w:numId w:val="5"/>
        </w:numPr>
        <w:rPr>
          <w:sz w:val="24"/>
        </w:rPr>
      </w:pPr>
      <w:r>
        <w:rPr>
          <w:sz w:val="24"/>
        </w:rPr>
        <w:t>K</w:t>
      </w:r>
      <w:r w:rsidR="00E47EC2" w:rsidRPr="00AF07CC">
        <w:rPr>
          <w:sz w:val="24"/>
        </w:rPr>
        <w:t>lik</w:t>
      </w:r>
      <w:r>
        <w:rPr>
          <w:sz w:val="24"/>
        </w:rPr>
        <w:t xml:space="preserve"> </w:t>
      </w:r>
      <w:r w:rsidR="00E47EC2" w:rsidRPr="00AF07CC">
        <w:rPr>
          <w:sz w:val="24"/>
        </w:rPr>
        <w:t>på</w:t>
      </w:r>
      <w:r w:rsidR="00EA37F6" w:rsidRPr="00AF07CC">
        <w:rPr>
          <w:sz w:val="24"/>
        </w:rPr>
        <w:t xml:space="preserve"> </w:t>
      </w:r>
      <w:r>
        <w:rPr>
          <w:sz w:val="24"/>
        </w:rPr>
        <w:t xml:space="preserve">knappen </w:t>
      </w:r>
      <w:r w:rsidR="00E47EC2" w:rsidRPr="00AF07CC">
        <w:rPr>
          <w:sz w:val="24"/>
        </w:rPr>
        <w:t>”Save”</w:t>
      </w:r>
      <w:r>
        <w:rPr>
          <w:sz w:val="24"/>
        </w:rPr>
        <w:t xml:space="preserve"> og gem </w:t>
      </w:r>
      <w:r w:rsidRPr="00AF07CC">
        <w:rPr>
          <w:sz w:val="24"/>
        </w:rPr>
        <w:t>afstemningen</w:t>
      </w:r>
      <w:r w:rsidR="000A1ABB">
        <w:rPr>
          <w:sz w:val="24"/>
        </w:rPr>
        <w:t>.</w:t>
      </w:r>
    </w:p>
    <w:p w14:paraId="1113D8C9" w14:textId="46CB07E8" w:rsidR="00572509" w:rsidRDefault="00572509" w:rsidP="00572509">
      <w:pPr>
        <w:rPr>
          <w:sz w:val="24"/>
        </w:rPr>
      </w:pPr>
    </w:p>
    <w:p w14:paraId="39D6408A" w14:textId="373D753D" w:rsidR="008C4BA3" w:rsidRDefault="008C4BA3" w:rsidP="00572509">
      <w:pPr>
        <w:rPr>
          <w:b/>
          <w:bCs/>
          <w:sz w:val="24"/>
        </w:rPr>
      </w:pPr>
    </w:p>
    <w:p w14:paraId="4500E5F7" w14:textId="77777777" w:rsidR="001C433E" w:rsidRDefault="001C433E" w:rsidP="001C433E">
      <w:pPr>
        <w:pStyle w:val="Overskrift2"/>
      </w:pPr>
      <w:r>
        <w:t>A</w:t>
      </w:r>
      <w:r w:rsidRPr="0041279F">
        <w:t xml:space="preserve">fstemning i et </w:t>
      </w:r>
      <w:r>
        <w:t>Zoom-</w:t>
      </w:r>
      <w:r w:rsidRPr="0041279F">
        <w:t>møde</w:t>
      </w:r>
    </w:p>
    <w:p w14:paraId="4E832007" w14:textId="64FA9E43" w:rsidR="001C433E" w:rsidRDefault="001C433E" w:rsidP="001C433E">
      <w:pPr>
        <w:autoSpaceDE w:val="0"/>
        <w:autoSpaceDN w:val="0"/>
        <w:adjustRightInd w:val="0"/>
        <w:spacing w:line="240" w:lineRule="auto"/>
        <w:rPr>
          <w:sz w:val="24"/>
        </w:rPr>
      </w:pPr>
      <w:r w:rsidRPr="007150B7">
        <w:rPr>
          <w:sz w:val="24"/>
        </w:rPr>
        <w:t xml:space="preserve">Du har nu oprettet </w:t>
      </w:r>
      <w:r>
        <w:rPr>
          <w:sz w:val="24"/>
        </w:rPr>
        <w:t xml:space="preserve">og gemt en afstemning til Zoom-mødet. I eksemplet her er det en afstemning til formandsposten i forbindelse med Årsmøde i en DH-afdeling. </w:t>
      </w:r>
    </w:p>
    <w:p w14:paraId="17708A95" w14:textId="77777777" w:rsidR="001C433E" w:rsidRDefault="001C433E" w:rsidP="001C433E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53812808" w14:textId="77777777" w:rsidR="001C433E" w:rsidRPr="002E3F9B" w:rsidRDefault="001C433E" w:rsidP="001C433E">
      <w:p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 xml:space="preserve">Du klikker på </w:t>
      </w:r>
      <w:r w:rsidRPr="002E3F9B">
        <w:rPr>
          <w:sz w:val="24"/>
        </w:rPr>
        <w:t>møde</w:t>
      </w:r>
      <w:r>
        <w:rPr>
          <w:sz w:val="24"/>
        </w:rPr>
        <w:t>t</w:t>
      </w:r>
      <w:r w:rsidRPr="002E3F9B">
        <w:rPr>
          <w:sz w:val="24"/>
        </w:rPr>
        <w:t xml:space="preserve"> med afstemning</w:t>
      </w:r>
      <w:r>
        <w:rPr>
          <w:sz w:val="24"/>
        </w:rPr>
        <w:t>en</w:t>
      </w:r>
      <w:r w:rsidRPr="002E3F9B">
        <w:rPr>
          <w:sz w:val="24"/>
        </w:rPr>
        <w:t>, du vil</w:t>
      </w:r>
      <w:r>
        <w:rPr>
          <w:sz w:val="24"/>
        </w:rPr>
        <w:t xml:space="preserve"> bruge. Klik på knappen ”Start” ud for mødet, du vil starte. I skærmbilledet neden for er Zoom åbnet i Zoom-appen. Og mødet med titlen ”Årsmøde i DH-afdelingen” med en Start-knap er markeret med rød cirkel. </w:t>
      </w:r>
    </w:p>
    <w:p w14:paraId="1CE993B3" w14:textId="77777777" w:rsidR="001C433E" w:rsidRDefault="001C433E" w:rsidP="001C433E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47D3F6DE" w14:textId="77777777" w:rsidR="001C433E" w:rsidRDefault="001C433E" w:rsidP="001C433E">
      <w:pPr>
        <w:autoSpaceDE w:val="0"/>
        <w:autoSpaceDN w:val="0"/>
        <w:adjustRightInd w:val="0"/>
        <w:spacing w:line="240" w:lineRule="auto"/>
        <w:rPr>
          <w:sz w:val="24"/>
        </w:rPr>
      </w:pPr>
      <w:r w:rsidRPr="00AF07CC"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8EB09F4" wp14:editId="74362353">
                <wp:simplePos x="0" y="0"/>
                <wp:positionH relativeFrom="margin">
                  <wp:posOffset>5137454</wp:posOffset>
                </wp:positionH>
                <wp:positionV relativeFrom="paragraph">
                  <wp:posOffset>1491891</wp:posOffset>
                </wp:positionV>
                <wp:extent cx="712470" cy="394417"/>
                <wp:effectExtent l="19050" t="19050" r="11430" b="24765"/>
                <wp:wrapNone/>
                <wp:docPr id="85" name="Freeform 117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2470" cy="394417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E47F4D4" id="Freeform 117" o:spid="_x0000_s1026" alt="&quot;&quot;" style="position:absolute;margin-left:404.5pt;margin-top:117.45pt;width:56.1pt;height:31.05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9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" path="m,80l6,49,23,23,49,6,80,,416,r31,6l472,23r18,26l496,80r,320l490,431r-18,26l447,474r-31,6l80,480,49,474,23,457,6,431,,400,,80xe" filled="f" strokecolor="red" strokeweight="3pt">
                <v:path arrowok="t" o:connecttype="custom" o:connectlocs="0,90387;8619,64914;33038,43550;70385,29581;114915,24651;597555,24651;642085,29581;677996,43550;703851,64914;712470,90387;712470,353332;703851,378805;677996,400169;642085,414138;597555,419068;114915,419068;70385,414138;33038,400169;8619,378805;0,353332;0,90387" o:connectangles="0,0,0,0,0,0,0,0,0,0,0,0,0,0,0,0,0,0,0,0,0"/>
                <w10:wrap anchorx="margin"/>
              </v:shape>
            </w:pict>
          </mc:Fallback>
        </mc:AlternateContent>
      </w:r>
      <w:r w:rsidRPr="007150B7">
        <w:rPr>
          <w:noProof/>
          <w:sz w:val="24"/>
          <w:lang w:eastAsia="da-DK"/>
        </w:rPr>
        <w:drawing>
          <wp:inline distT="0" distB="0" distL="0" distR="0" wp14:anchorId="071BEE25" wp14:editId="558BC434">
            <wp:extent cx="6063075" cy="3233033"/>
            <wp:effectExtent l="19050" t="19050" r="13970" b="24765"/>
            <wp:docPr id="84" name="Billede 84" descr="Skærmbillede fra Zoom-appens forside med det nsætkommende møde og knappen &quot;Start&quot; markeret for at starte det pågældende mød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Billede 84" descr="Skærmbillede fra Zoom-appens forside med det nsætkommende møde og knappen &quot;Start&quot; markeret for at starte det pågældende møde. "/>
                    <pic:cNvPicPr/>
                  </pic:nvPicPr>
                  <pic:blipFill rotWithShape="1">
                    <a:blip r:embed="rId22"/>
                    <a:srcRect t="3389" b="18323"/>
                    <a:stretch/>
                  </pic:blipFill>
                  <pic:spPr bwMode="auto">
                    <a:xfrm>
                      <a:off x="0" y="0"/>
                      <a:ext cx="6070699" cy="3237098"/>
                    </a:xfrm>
                    <a:prstGeom prst="rect">
                      <a:avLst/>
                    </a:prstGeom>
                    <a:ln w="254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B28F5F" w14:textId="77777777" w:rsidR="001C433E" w:rsidRDefault="001C433E" w:rsidP="001C433E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4232F87E" w14:textId="77777777" w:rsidR="001C433E" w:rsidRDefault="001C433E" w:rsidP="001C433E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07963CBD" w14:textId="66EED381" w:rsidR="001C433E" w:rsidRDefault="001C433E" w:rsidP="001C433E">
      <w:p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I skærmbilledet neden for er vist, hvordan du via din Zoom-konto i en internet browser, starter dit møde med den afstemning du har oprettet. IO skærmbilledet anviser en rød cirkel samme Årsm</w:t>
      </w:r>
      <w:r>
        <w:rPr>
          <w:sz w:val="24"/>
        </w:rPr>
        <w:t>ø</w:t>
      </w:r>
      <w:r>
        <w:rPr>
          <w:sz w:val="24"/>
        </w:rPr>
        <w:t>de som ovenfor og knappen ”Start”, som du klikker på.</w:t>
      </w:r>
    </w:p>
    <w:p w14:paraId="29A4DD27" w14:textId="77777777" w:rsidR="001C433E" w:rsidRDefault="001C433E" w:rsidP="001C433E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34C4E760" w14:textId="77777777" w:rsidR="001C433E" w:rsidRDefault="001C433E" w:rsidP="001C433E">
      <w:pPr>
        <w:autoSpaceDE w:val="0"/>
        <w:autoSpaceDN w:val="0"/>
        <w:adjustRightInd w:val="0"/>
        <w:spacing w:line="240" w:lineRule="auto"/>
        <w:rPr>
          <w:sz w:val="24"/>
        </w:rPr>
      </w:pPr>
      <w:r w:rsidRPr="00AF07CC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DF2D2A8" wp14:editId="2F033A1D">
                <wp:simplePos x="0" y="0"/>
                <wp:positionH relativeFrom="margin">
                  <wp:posOffset>1638880</wp:posOffset>
                </wp:positionH>
                <wp:positionV relativeFrom="paragraph">
                  <wp:posOffset>1393825</wp:posOffset>
                </wp:positionV>
                <wp:extent cx="4123579" cy="394417"/>
                <wp:effectExtent l="19050" t="19050" r="10795" b="24765"/>
                <wp:wrapNone/>
                <wp:docPr id="87" name="Freeform 117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3579" cy="394417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379262D" id="Freeform 117" o:spid="_x0000_s1026" alt="&quot;&quot;" style="position:absolute;margin-left:129.05pt;margin-top:109.75pt;width:324.7pt;height:31.05pt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9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" path="m,80l6,49,23,23,49,6,80,,416,r31,6l472,23r18,26l496,80r,320l490,431r-18,26l447,474r-31,6l80,480,49,474,23,457,6,431,,400,,80xe" filled="f" strokecolor="red" strokeweight="3pt">
                <v:path arrowok="t" o:connecttype="custom" o:connectlocs="0,90387;49882,64914;191214,43550;407370,29581;665093,24651;3458486,24651;3716209,29581;3924051,43550;4073697,64914;4123579,90387;4123579,353332;4073697,378805;3924051,400169;3716209,414138;3458486,419068;665093,419068;407370,414138;191214,400169;49882,378805;0,353332;0,90387" o:connectangles="0,0,0,0,0,0,0,0,0,0,0,0,0,0,0,0,0,0,0,0,0"/>
                <w10:wrap anchorx="margin"/>
              </v:shape>
            </w:pict>
          </mc:Fallback>
        </mc:AlternateContent>
      </w:r>
      <w:r w:rsidRPr="00DD2F1F">
        <w:rPr>
          <w:noProof/>
          <w:sz w:val="24"/>
          <w:lang w:eastAsia="da-DK"/>
        </w:rPr>
        <w:drawing>
          <wp:inline distT="0" distB="0" distL="0" distR="0" wp14:anchorId="69C045A1" wp14:editId="103C0EB4">
            <wp:extent cx="6840220" cy="1852295"/>
            <wp:effectExtent l="19050" t="19050" r="17780" b="14605"/>
            <wp:docPr id="86" name="Billede 86" descr="Skærmbillede med Zoom med &quot;Meetings&quot; menuen åben og en fremhævning af et Zoom-møde og start-knappen, som skal trykkes på for at starte møde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Billede 86" descr="Skærmbillede med Zoom med &quot;Meetings&quot; menuen åben og en fremhævning af et Zoom-møde og start-knappen, som skal trykkes på for at starte mødet. 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852295"/>
                    </a:xfrm>
                    <a:prstGeom prst="rect">
                      <a:avLst/>
                    </a:prstGeom>
                    <a:ln w="254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0ED2F49" w14:textId="77777777" w:rsidR="001C433E" w:rsidRDefault="001C433E" w:rsidP="001C433E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5CAB9D84" w14:textId="77777777" w:rsidR="001C433E" w:rsidRPr="00FA3677" w:rsidRDefault="001C433E" w:rsidP="001C433E">
      <w:p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 xml:space="preserve">Nu starter du Zoom-mødet. Du igangsætter afstemningen på mødet med betjeningspanelet, som er i skærmbilledet neden for. I betjeningspanelet er en række </w:t>
      </w:r>
      <w:r w:rsidRPr="00FA3677">
        <w:rPr>
          <w:sz w:val="24"/>
        </w:rPr>
        <w:t>mødefunktioner i Zoom</w:t>
      </w:r>
      <w:r>
        <w:rPr>
          <w:sz w:val="24"/>
        </w:rPr>
        <w:t xml:space="preserve">. </w:t>
      </w:r>
      <w:r w:rsidRPr="00FA3677">
        <w:rPr>
          <w:sz w:val="24"/>
        </w:rPr>
        <w:t>”Poll”</w:t>
      </w:r>
      <w:r>
        <w:rPr>
          <w:sz w:val="24"/>
        </w:rPr>
        <w:t xml:space="preserve"> </w:t>
      </w:r>
      <w:r w:rsidRPr="00FA3677">
        <w:rPr>
          <w:sz w:val="24"/>
        </w:rPr>
        <w:t>er marker</w:t>
      </w:r>
      <w:r>
        <w:rPr>
          <w:sz w:val="24"/>
        </w:rPr>
        <w:t xml:space="preserve">et med en rød cirkel. Du klikker på ”Poll” i panelet for at komme videre til afstemningen. </w:t>
      </w:r>
    </w:p>
    <w:p w14:paraId="3EC6AA28" w14:textId="77777777" w:rsidR="001C433E" w:rsidRPr="00FA3677" w:rsidRDefault="001C433E" w:rsidP="001C433E">
      <w:pPr>
        <w:autoSpaceDE w:val="0"/>
        <w:autoSpaceDN w:val="0"/>
        <w:adjustRightInd w:val="0"/>
        <w:spacing w:line="240" w:lineRule="auto"/>
        <w:rPr>
          <w:sz w:val="24"/>
        </w:rPr>
      </w:pPr>
      <w:r w:rsidRPr="00AF07CC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B0CC15E" wp14:editId="29D92475">
                <wp:simplePos x="0" y="0"/>
                <wp:positionH relativeFrom="margin">
                  <wp:posOffset>2489669</wp:posOffset>
                </wp:positionH>
                <wp:positionV relativeFrom="paragraph">
                  <wp:posOffset>164189</wp:posOffset>
                </wp:positionV>
                <wp:extent cx="489833" cy="394418"/>
                <wp:effectExtent l="19050" t="19050" r="24765" b="24765"/>
                <wp:wrapNone/>
                <wp:docPr id="90" name="Freeform 117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833" cy="394418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876DBFD" id="Freeform 117" o:spid="_x0000_s1026" alt="&quot;&quot;" style="position:absolute;margin-left:196.05pt;margin-top:12.95pt;width:38.55pt;height:31.05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9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" path="m,80l6,49,23,23,49,6,80,,416,r31,6l472,23r18,26l496,80r,320l490,431r-18,26l447,474r-31,6l80,480,49,474,23,457,6,431,,400,,80xe" filled="f" strokecolor="red" strokeweight="3pt">
                <v:path arrowok="t" o:connecttype="custom" o:connectlocs="0,90387;5925,64915;22714,43550;48391,29581;79005,24651;410828,24651;441442,29581;466131,43550;483908,64915;489833,90387;489833,353333;483908,378806;466131,400170;441442,414139;410828,419069;79005,419069;48391,414139;22714,400170;5925,378806;0,353333;0,90387" o:connectangles="0,0,0,0,0,0,0,0,0,0,0,0,0,0,0,0,0,0,0,0,0"/>
                <w10:wrap anchorx="margin"/>
              </v:shape>
            </w:pict>
          </mc:Fallback>
        </mc:AlternateContent>
      </w:r>
    </w:p>
    <w:p w14:paraId="667A908D" w14:textId="77777777" w:rsidR="001C433E" w:rsidRDefault="001C433E" w:rsidP="001C433E">
      <w:p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noProof/>
          <w:lang w:eastAsia="da-DK"/>
        </w:rPr>
        <w:drawing>
          <wp:inline distT="0" distB="0" distL="0" distR="0" wp14:anchorId="6AD92D83" wp14:editId="28B3F5A0">
            <wp:extent cx="6840220" cy="287655"/>
            <wp:effectExtent l="0" t="0" r="635" b="9525"/>
            <wp:docPr id="89" name="Billede 89" descr="Udsnit af skærmbillede fra betjeningspanelet i Zoom med ikoner og knapper for følgende fra venstre mod højre: &quot;Mute&quot;, &quot;Video&quot;, &quot;Security&quot;, &quot;Participants&quot;, &quot;Polls&quot; (som er fremhævet til denne guide(, &quot;Chat&quot;, &quot;Share Screen&quot;, &quot;Record&quot;, &quot;Live Transcript&quot;, &quot;Breakout Rooms&quot;, &quot;Reactions&quot; og knappen &quot;End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Billede 89" descr="Udsnit af skærmbillede fra betjeningspanelet i Zoom med ikoner og knapper for følgende fra venstre mod højre: &quot;Mute&quot;, &quot;Video&quot;, &quot;Security&quot;, &quot;Participants&quot;, &quot;Polls&quot; (som er fremhævet til denne guide(, &quot;Chat&quot;, &quot;Share Screen&quot;, &quot;Record&quot;, &quot;Live Transcript&quot;, &quot;Breakout Rooms&quot;, &quot;Reactions&quot; og knappen &quot;End&quot;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87121" w14:textId="77777777" w:rsidR="001C433E" w:rsidRDefault="001C433E" w:rsidP="001C433E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69E8B4C9" w14:textId="6177B447" w:rsidR="001C433E" w:rsidRDefault="001C433E" w:rsidP="001C433E">
      <w:p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Nu får du en dialogboks frem på din skærm, som er vist neden for. I eksemplet her er der til a</w:t>
      </w:r>
      <w:r>
        <w:rPr>
          <w:sz w:val="24"/>
        </w:rPr>
        <w:t>f</w:t>
      </w:r>
      <w:r>
        <w:rPr>
          <w:sz w:val="24"/>
        </w:rPr>
        <w:t>stemningen angivet titlen ”Valg af DH-formand på Årsmøde”, spørgsmålet deltagerne skal tage sti</w:t>
      </w:r>
      <w:r>
        <w:rPr>
          <w:sz w:val="24"/>
        </w:rPr>
        <w:t>l</w:t>
      </w:r>
      <w:r>
        <w:rPr>
          <w:sz w:val="24"/>
        </w:rPr>
        <w:t>ling til samt tre valgmuligheder.</w:t>
      </w:r>
    </w:p>
    <w:p w14:paraId="1F6C6CE5" w14:textId="77777777" w:rsidR="001C433E" w:rsidRDefault="001C433E" w:rsidP="001C433E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1D9A59EC" w14:textId="484BDFE9" w:rsidR="001C433E" w:rsidRDefault="001C433E" w:rsidP="001C433E">
      <w:pPr>
        <w:autoSpaceDE w:val="0"/>
        <w:autoSpaceDN w:val="0"/>
        <w:adjustRightInd w:val="0"/>
        <w:spacing w:line="240" w:lineRule="auto"/>
        <w:rPr>
          <w:sz w:val="24"/>
        </w:rPr>
      </w:pPr>
      <w:r w:rsidRPr="00D730B6">
        <w:rPr>
          <w:sz w:val="24"/>
        </w:rPr>
        <w:t>Klik på knappen ”Launch Polling”</w:t>
      </w:r>
      <w:r>
        <w:rPr>
          <w:sz w:val="24"/>
        </w:rPr>
        <w:t xml:space="preserve"> for at starte afstemningen</w:t>
      </w:r>
      <w:r w:rsidRPr="00D730B6">
        <w:rPr>
          <w:sz w:val="24"/>
        </w:rPr>
        <w:t>.</w:t>
      </w:r>
    </w:p>
    <w:p w14:paraId="45786636" w14:textId="77777777" w:rsidR="001C433E" w:rsidRDefault="001C433E" w:rsidP="001C433E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36F5F74A" w14:textId="77777777" w:rsidR="001C433E" w:rsidRDefault="001C433E" w:rsidP="001C433E">
      <w:p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I skærmbilledet neden for er afstemningen, der klar til at blive sendt til mødedeltagerne og kna</w:t>
      </w:r>
      <w:r>
        <w:rPr>
          <w:sz w:val="24"/>
        </w:rPr>
        <w:t>p</w:t>
      </w:r>
      <w:r>
        <w:rPr>
          <w:sz w:val="24"/>
        </w:rPr>
        <w:t xml:space="preserve">pen, der skal klikkes på er at udsende afstemningen er markeret. </w:t>
      </w:r>
    </w:p>
    <w:p w14:paraId="151CAB46" w14:textId="77777777" w:rsidR="001C433E" w:rsidRDefault="001C433E" w:rsidP="001C433E">
      <w:pPr>
        <w:autoSpaceDE w:val="0"/>
        <w:autoSpaceDN w:val="0"/>
        <w:adjustRightInd w:val="0"/>
        <w:spacing w:line="240" w:lineRule="auto"/>
        <w:rPr>
          <w:sz w:val="24"/>
        </w:rPr>
      </w:pPr>
      <w:r w:rsidRPr="00AF07CC"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AE2B87E" wp14:editId="6161E40C">
                <wp:simplePos x="0" y="0"/>
                <wp:positionH relativeFrom="margin">
                  <wp:posOffset>827267</wp:posOffset>
                </wp:positionH>
                <wp:positionV relativeFrom="paragraph">
                  <wp:posOffset>3273314</wp:posOffset>
                </wp:positionV>
                <wp:extent cx="1022570" cy="277992"/>
                <wp:effectExtent l="19050" t="19050" r="25400" b="27305"/>
                <wp:wrapNone/>
                <wp:docPr id="92" name="Freeform 117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2570" cy="277992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ED3B993" id="Freeform 117" o:spid="_x0000_s1026" alt="&quot;&quot;" style="position:absolute;margin-left:65.15pt;margin-top:257.75pt;width:80.5pt;height:21.9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9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" path="m,80l6,49,23,23,49,6,80,,416,r31,6l472,23r18,26l496,80r,320l490,431r-18,26l447,474r-31,6l80,480,49,474,23,457,6,431,,400,,80xe" filled="f" strokecolor="red" strokeweight="3pt">
                <v:path arrowok="t" o:connecttype="custom" o:connectlocs="0,63707;12370,45753;47418,30695;101020,20849;164931,17375;857639,17375;921550,20849;973091,30695;1010200,45753;1022570,63707;1022570,249035;1010200,266988;973091,282046;921550,291892;857639,295367;164931,295367;101020,291892;47418,282046;12370,266988;0,249035;0,63707" o:connectangles="0,0,0,0,0,0,0,0,0,0,0,0,0,0,0,0,0,0,0,0,0"/>
                <w10:wrap anchorx="margin"/>
              </v:shape>
            </w:pict>
          </mc:Fallback>
        </mc:AlternateContent>
      </w:r>
      <w:r w:rsidRPr="00FA3677">
        <w:rPr>
          <w:noProof/>
          <w:sz w:val="24"/>
          <w:lang w:eastAsia="da-DK"/>
        </w:rPr>
        <w:drawing>
          <wp:inline distT="0" distB="0" distL="0" distR="0" wp14:anchorId="6FEBEF5A" wp14:editId="494A4F5F">
            <wp:extent cx="2629043" cy="3829382"/>
            <wp:effectExtent l="19050" t="19050" r="19050" b="19050"/>
            <wp:docPr id="91" name="Billede 91" descr="Dialogboks fra Zoom med en afstemning, der er klar til at blive sendt ud til deltagerne i Zoom-mødet. Knappen &quot;Launch Polling&quot; er markeret som den man skal klikke på for at starte afstemning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Billede 91" descr="Dialogboks fra Zoom med en afstemning, der er klar til at blive sendt ud til deltagerne i Zoom-mødet. Knappen &quot;Launch Polling&quot; er markeret som den man skal klikke på for at starte afstemningen. 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43318" cy="3850174"/>
                    </a:xfrm>
                    <a:prstGeom prst="rect">
                      <a:avLst/>
                    </a:prstGeom>
                    <a:ln w="254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E36AA9" w14:textId="77777777" w:rsidR="001C433E" w:rsidRDefault="001C433E" w:rsidP="001C433E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4"/>
          <w:szCs w:val="24"/>
        </w:rPr>
      </w:pPr>
    </w:p>
    <w:p w14:paraId="3A7F7AC9" w14:textId="77777777" w:rsidR="001C433E" w:rsidRPr="001518AF" w:rsidRDefault="001C433E" w:rsidP="001C433E">
      <w:pPr>
        <w:autoSpaceDE w:val="0"/>
        <w:autoSpaceDN w:val="0"/>
        <w:adjustRightInd w:val="0"/>
        <w:spacing w:line="240" w:lineRule="auto"/>
        <w:rPr>
          <w:sz w:val="24"/>
        </w:rPr>
      </w:pPr>
      <w:r w:rsidRPr="001518AF">
        <w:rPr>
          <w:sz w:val="24"/>
        </w:rPr>
        <w:t xml:space="preserve">Afstemningen </w:t>
      </w:r>
      <w:r>
        <w:rPr>
          <w:sz w:val="24"/>
        </w:rPr>
        <w:t xml:space="preserve">bliver sendt til </w:t>
      </w:r>
      <w:r w:rsidRPr="001518AF">
        <w:rPr>
          <w:sz w:val="24"/>
        </w:rPr>
        <w:t>mødedeltagerne</w:t>
      </w:r>
      <w:r>
        <w:rPr>
          <w:sz w:val="24"/>
        </w:rPr>
        <w:t xml:space="preserve"> ved klik på ”Launch Polling”. Afstemningen vil here</w:t>
      </w:r>
      <w:r>
        <w:rPr>
          <w:sz w:val="24"/>
        </w:rPr>
        <w:t>f</w:t>
      </w:r>
      <w:r>
        <w:rPr>
          <w:sz w:val="24"/>
        </w:rPr>
        <w:t xml:space="preserve">ter fremkomme på deltagerne skærme. Nu kan deltagerne begynde afstemningen. Deltagernes </w:t>
      </w:r>
      <w:r w:rsidRPr="001518AF">
        <w:rPr>
          <w:sz w:val="24"/>
        </w:rPr>
        <w:t>besvarelser bliver synlige for</w:t>
      </w:r>
      <w:r>
        <w:rPr>
          <w:sz w:val="24"/>
        </w:rPr>
        <w:t xml:space="preserve"> </w:t>
      </w:r>
      <w:r w:rsidRPr="001518AF">
        <w:rPr>
          <w:sz w:val="24"/>
        </w:rPr>
        <w:t>mødelederen, når de besvarer</w:t>
      </w:r>
      <w:r>
        <w:rPr>
          <w:sz w:val="24"/>
        </w:rPr>
        <w:t xml:space="preserve"> </w:t>
      </w:r>
      <w:r w:rsidRPr="001518AF">
        <w:rPr>
          <w:sz w:val="24"/>
        </w:rPr>
        <w:t>afstemningen.</w:t>
      </w:r>
    </w:p>
    <w:p w14:paraId="47963CFF" w14:textId="77777777" w:rsidR="001C433E" w:rsidRDefault="001C433E" w:rsidP="001C433E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69AEE384" w14:textId="77777777" w:rsidR="001C433E" w:rsidRDefault="001C433E" w:rsidP="001C433E">
      <w:p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Klik på knappen ”End Polling”, når du vil afslutte afstemningen.</w:t>
      </w:r>
    </w:p>
    <w:p w14:paraId="755B39D5" w14:textId="77777777" w:rsidR="001C433E" w:rsidRDefault="001C433E" w:rsidP="001C433E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47C69C63" w14:textId="77777777" w:rsidR="001C433E" w:rsidRDefault="001C433E" w:rsidP="001C433E">
      <w:p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I skærmbilledet neden for til venstre er en afstemningen sat i gang. Der er en timer, som viser t</w:t>
      </w:r>
      <w:r>
        <w:rPr>
          <w:sz w:val="24"/>
        </w:rPr>
        <w:t>i</w:t>
      </w:r>
      <w:r>
        <w:rPr>
          <w:sz w:val="24"/>
        </w:rPr>
        <w:t xml:space="preserve">den, der går med </w:t>
      </w:r>
      <w:r w:rsidRPr="001518AF">
        <w:rPr>
          <w:sz w:val="24"/>
        </w:rPr>
        <w:t>afstemningen.</w:t>
      </w:r>
      <w:r>
        <w:rPr>
          <w:sz w:val="24"/>
        </w:rPr>
        <w:t xml:space="preserve"> Den er på skærmbilledet markeret med rød cirkel. Mødeværten kan afslutte afstemningen efter for eksempel et bestemt antal minutter, eller når alle har stemt.</w:t>
      </w:r>
    </w:p>
    <w:p w14:paraId="296A4D1F" w14:textId="77777777" w:rsidR="001C433E" w:rsidRDefault="001C433E" w:rsidP="001C433E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6E1D58DA" w14:textId="77777777" w:rsidR="001C433E" w:rsidRDefault="001C433E" w:rsidP="001C433E">
      <w:p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Klik på knappen ”Share Results” og del resultatet af afstemningen med mødedeltagerne.</w:t>
      </w:r>
    </w:p>
    <w:p w14:paraId="76E6A50B" w14:textId="77777777" w:rsidR="001C433E" w:rsidRDefault="001C433E" w:rsidP="001C433E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09568EF6" w14:textId="77777777" w:rsidR="001C433E" w:rsidRDefault="001C433E" w:rsidP="001C433E">
      <w:p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I skærmbilledet neden for til højre er afstemningen afsluttet, og knappen ”Share Results” er mark</w:t>
      </w:r>
      <w:r>
        <w:rPr>
          <w:sz w:val="24"/>
        </w:rPr>
        <w:t>e</w:t>
      </w:r>
      <w:r>
        <w:rPr>
          <w:sz w:val="24"/>
        </w:rPr>
        <w:t>ret. Nu er afstemningen gennemført og resultatet delt med deltagerne.</w:t>
      </w:r>
    </w:p>
    <w:p w14:paraId="58B71F80" w14:textId="77777777" w:rsidR="001C433E" w:rsidRDefault="001C433E" w:rsidP="001C433E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04404AD2" w14:textId="77777777" w:rsidR="001C433E" w:rsidRDefault="001C433E" w:rsidP="001C433E">
      <w:pPr>
        <w:autoSpaceDE w:val="0"/>
        <w:autoSpaceDN w:val="0"/>
        <w:adjustRightInd w:val="0"/>
        <w:spacing w:line="240" w:lineRule="auto"/>
        <w:rPr>
          <w:sz w:val="24"/>
        </w:rPr>
      </w:pPr>
      <w:r w:rsidRPr="00AF07CC"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2D3DD22" wp14:editId="03769D92">
                <wp:simplePos x="0" y="0"/>
                <wp:positionH relativeFrom="margin">
                  <wp:posOffset>2581219</wp:posOffset>
                </wp:positionH>
                <wp:positionV relativeFrom="paragraph">
                  <wp:posOffset>233680</wp:posOffset>
                </wp:positionV>
                <wp:extent cx="421198" cy="291051"/>
                <wp:effectExtent l="19050" t="19050" r="17145" b="13970"/>
                <wp:wrapNone/>
                <wp:docPr id="95" name="Freeform 117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1198" cy="291051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2E86899" id="Freeform 117" o:spid="_x0000_s1026" alt="&quot;&quot;" style="position:absolute;margin-left:203.25pt;margin-top:18.4pt;width:33.15pt;height:22.9pt;z-index:25168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9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" path="m,80l6,49,23,23,49,6,80,,416,r31,6l472,23r18,26l496,80r,320l490,431r-18,26l447,474r-31,6l80,480,49,474,23,457,6,431,,400,,80xe" filled="f" strokecolor="red" strokeweight="3pt">
                <v:path arrowok="t" o:connecttype="custom" o:connectlocs="0,66699;5095,47902;19531,32137;41610,21829;67935,18191;353263,18191;379588,21829;400817,32137;416103,47902;421198,66699;421198,260733;416103,279530;400817,295295;379588,305604;353263,309242;67935,309242;41610,305604;19531,295295;5095,279530;0,260733;0,66699" o:connectangles="0,0,0,0,0,0,0,0,0,0,0,0,0,0,0,0,0,0,0,0,0"/>
                <w10:wrap anchorx="margin"/>
              </v:shape>
            </w:pict>
          </mc:Fallback>
        </mc:AlternateContent>
      </w:r>
      <w:r w:rsidRPr="00AF07CC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E8849AC" wp14:editId="78878B27">
                <wp:simplePos x="0" y="0"/>
                <wp:positionH relativeFrom="margin">
                  <wp:posOffset>3737058</wp:posOffset>
                </wp:positionH>
                <wp:positionV relativeFrom="paragraph">
                  <wp:posOffset>3851993</wp:posOffset>
                </wp:positionV>
                <wp:extent cx="834390" cy="266314"/>
                <wp:effectExtent l="19050" t="19050" r="22860" b="19685"/>
                <wp:wrapNone/>
                <wp:docPr id="98" name="Freeform 117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4390" cy="266314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9B802CB" id="Freeform 117" o:spid="_x0000_s1026" alt="&quot;&quot;" style="position:absolute;margin-left:294.25pt;margin-top:303.3pt;width:65.7pt;height:20.95pt;z-index:25168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9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" path="m,80l6,49,23,23,49,6,80,,416,r31,6l472,23r18,26l496,80r,320l490,431r-18,26l447,474r-31,6l80,480,49,474,23,457,6,431,,400,,80xe" filled="f" strokecolor="red" strokeweight="3pt">
                <v:path arrowok="t" o:connecttype="custom" o:connectlocs="0,61030;10093,43831;38691,29406;82430,19974;134579,16645;699811,16645;751960,19974;794016,29406;824297,43831;834390,61030;834390,238573;824297,255772;794016,270198;751960,279630;699811,282959;134579,282959;82430,279630;38691,270198;10093,255772;0,238573;0,61030" o:connectangles="0,0,0,0,0,0,0,0,0,0,0,0,0,0,0,0,0,0,0,0,0"/>
                <w10:wrap anchorx="margin"/>
              </v:shape>
            </w:pict>
          </mc:Fallback>
        </mc:AlternateContent>
      </w:r>
      <w:r w:rsidRPr="00AF07CC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35D0098" wp14:editId="02F26250">
                <wp:simplePos x="0" y="0"/>
                <wp:positionH relativeFrom="margin">
                  <wp:posOffset>1157716</wp:posOffset>
                </wp:positionH>
                <wp:positionV relativeFrom="paragraph">
                  <wp:posOffset>3833550</wp:posOffset>
                </wp:positionV>
                <wp:extent cx="754960" cy="287158"/>
                <wp:effectExtent l="19050" t="19050" r="26670" b="17780"/>
                <wp:wrapNone/>
                <wp:docPr id="96" name="Freeform 117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4960" cy="287158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F6A790F" id="Freeform 117" o:spid="_x0000_s1026" alt="&quot;&quot;" style="position:absolute;margin-left:91.15pt;margin-top:301.85pt;width:59.45pt;height:22.6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9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" path="m,80l6,49,23,23,49,6,80,,416,r31,6l472,23r18,26l496,80r,320l490,431r-18,26l447,474r-31,6l80,480,49,474,23,457,6,431,,400,,80xe" filled="f" strokecolor="red" strokeweight="3pt">
                <v:path arrowok="t" o:connecttype="custom" o:connectlocs="0,65807;9133,47261;35008,31707;74583,21537;121768,17947;633192,17947;680377,21537;718430,31707;745827,47261;754960,65807;754960,257246;745827,275791;718430,291346;680377,301516;633192,305105;121768,305105;74583,301516;35008,291346;9133,275791;0,257246;0,65807" o:connectangles="0,0,0,0,0,0,0,0,0,0,0,0,0,0,0,0,0,0,0,0,0"/>
                <w10:wrap anchorx="margin"/>
              </v:shape>
            </w:pict>
          </mc:Fallback>
        </mc:AlternateContent>
      </w:r>
      <w:r w:rsidRPr="008D7E30">
        <w:rPr>
          <w:noProof/>
          <w:sz w:val="24"/>
          <w:lang w:eastAsia="da-DK"/>
        </w:rPr>
        <w:drawing>
          <wp:inline distT="0" distB="0" distL="0" distR="0" wp14:anchorId="0742FAD1" wp14:editId="2F9CCB7D">
            <wp:extent cx="3034251" cy="4091643"/>
            <wp:effectExtent l="19050" t="19050" r="13970" b="23495"/>
            <wp:docPr id="93" name="Billede 93" descr="Dialogboks fra Zoom igangværende afstemning. Eksemplet her er stadig &quot;Valg af DH-formand på Årsmøde&quot; i en DH-afdeling. Knappen &quot;End Polling&quot; er fremhævet, da værten for Zoom-møde kan afslutte afstemningen ved at trykke på den knap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Billede 93" descr="Dialogboks fra Zoom igangværende afstemning. Eksemplet her er stadig &quot;Valg af DH-formand på Årsmøde&quot; i en DH-afdeling. Knappen &quot;End Polling&quot; er fremhævet, da værten for Zoom-møde kan afslutte afstemningen ved at trykke på den knap. 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87848" cy="4163918"/>
                    </a:xfrm>
                    <a:prstGeom prst="rect">
                      <a:avLst/>
                    </a:prstGeom>
                    <a:ln w="254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E7FAE">
        <w:rPr>
          <w:noProof/>
          <w:sz w:val="24"/>
          <w:lang w:eastAsia="da-DK"/>
        </w:rPr>
        <w:drawing>
          <wp:inline distT="0" distB="0" distL="0" distR="0" wp14:anchorId="2D3750A7" wp14:editId="3E1DF321">
            <wp:extent cx="3074814" cy="4122834"/>
            <wp:effectExtent l="19050" t="19050" r="11430" b="11430"/>
            <wp:docPr id="97" name="Billede 97" descr="Dialogboks fra Zoom med visning af resultat fra afstemning i Zoom. Knappen &quot;Share Results&quot; er fremhævet, fordi værten for Zoom-mødet kan trykke på den knap og dele resultatet af afstemningen med deltagerne i Zoom-møde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Billede 97" descr="Dialogboks fra Zoom med visning af resultat fra afstemning i Zoom. Knappen &quot;Share Results&quot; er fremhævet, fordi værten for Zoom-mødet kan trykke på den knap og dele resultatet af afstemningen med deltagerne i Zoom-mødet. 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20846" cy="4184555"/>
                    </a:xfrm>
                    <a:prstGeom prst="rect">
                      <a:avLst/>
                    </a:prstGeom>
                    <a:ln w="254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E5D6C">
        <w:rPr>
          <w:noProof/>
        </w:rPr>
        <w:t xml:space="preserve"> </w:t>
      </w:r>
    </w:p>
    <w:p w14:paraId="3182FB2F" w14:textId="77777777" w:rsidR="001C433E" w:rsidRDefault="001C433E" w:rsidP="001C433E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114407B9" w14:textId="18E2F533" w:rsidR="000A1ABB" w:rsidRDefault="000A1ABB" w:rsidP="000A1ABB">
      <w:pPr>
        <w:rPr>
          <w:sz w:val="24"/>
        </w:rPr>
      </w:pPr>
    </w:p>
    <w:p w14:paraId="7642EDE6" w14:textId="6C15BBD9" w:rsidR="000A1ABB" w:rsidRDefault="00AE3691" w:rsidP="085B141F">
      <w:pPr>
        <w:rPr>
          <w:sz w:val="24"/>
          <w:szCs w:val="24"/>
        </w:rPr>
      </w:pPr>
      <w:r w:rsidRPr="00AF07CC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997D2E6" wp14:editId="27B25661">
                <wp:simplePos x="0" y="0"/>
                <wp:positionH relativeFrom="margin">
                  <wp:align>right</wp:align>
                </wp:positionH>
                <wp:positionV relativeFrom="paragraph">
                  <wp:posOffset>1794179</wp:posOffset>
                </wp:positionV>
                <wp:extent cx="6644143" cy="456402"/>
                <wp:effectExtent l="19050" t="19050" r="23495" b="20320"/>
                <wp:wrapNone/>
                <wp:docPr id="61" name="Freeform 117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4143" cy="456402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3353BBF" id="Freeform 117" o:spid="_x0000_s1026" alt="&quot;&quot;" style="position:absolute;margin-left:471.95pt;margin-top:141.25pt;width:523.15pt;height:35.95pt;z-index:2516536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coordsize="49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" path="m,80l6,49,23,23,49,6,80,,416,r31,6l472,23r18,26l496,80r,320l490,431r-18,26l447,474r-31,6l80,480,49,474,23,457,6,431,,400,,80xe" filled="f" strokecolor="red" strokeweight="3pt">
                <v:path arrowok="t" o:connecttype="custom" o:connectlocs="0,104592;80373,75116;308095,50394;656377,34230;1071636,28525;5572507,28525;5987766,34230;6322652,50394;6563770,75116;6644143,104592;6644143,408860;6563770,438336;6322652,463058;5987766,479222;5572507,484927;1071636,484927;656377,479222;308095,463058;80373,438336;0,408860;0,104592" o:connectangles="0,0,0,0,0,0,0,0,0,0,0,0,0,0,0,0,0,0,0,0,0"/>
                <w10:wrap anchorx="margin"/>
              </v:shape>
            </w:pict>
          </mc:Fallback>
        </mc:AlternateContent>
      </w:r>
      <w:r w:rsidRPr="085B141F">
        <w:rPr>
          <w:sz w:val="24"/>
          <w:szCs w:val="24"/>
        </w:rPr>
        <w:t>Afstemningen er nu</w:t>
      </w:r>
      <w:r w:rsidR="4C3E25DA" w:rsidRPr="085B141F">
        <w:rPr>
          <w:sz w:val="24"/>
          <w:szCs w:val="24"/>
        </w:rPr>
        <w:t xml:space="preserve"> gemt</w:t>
      </w:r>
      <w:r w:rsidRPr="085B141F">
        <w:rPr>
          <w:sz w:val="24"/>
          <w:szCs w:val="24"/>
        </w:rPr>
        <w:t xml:space="preserve"> i dit personlige møderum (”Personal Room”). Du kan tilføje yderligere a</w:t>
      </w:r>
      <w:r w:rsidRPr="085B141F">
        <w:rPr>
          <w:sz w:val="24"/>
          <w:szCs w:val="24"/>
        </w:rPr>
        <w:t>f</w:t>
      </w:r>
      <w:r w:rsidRPr="085B141F">
        <w:rPr>
          <w:sz w:val="24"/>
          <w:szCs w:val="24"/>
        </w:rPr>
        <w:t xml:space="preserve">stemninger til møderummet. Skærmbilledet </w:t>
      </w:r>
      <w:r w:rsidR="00EF6340" w:rsidRPr="085B141F">
        <w:rPr>
          <w:sz w:val="24"/>
          <w:szCs w:val="24"/>
        </w:rPr>
        <w:t>neden for</w:t>
      </w:r>
      <w:r w:rsidRPr="085B141F">
        <w:rPr>
          <w:sz w:val="24"/>
          <w:szCs w:val="24"/>
        </w:rPr>
        <w:t xml:space="preserve"> viser </w:t>
      </w:r>
      <w:r w:rsidR="0051528C" w:rsidRPr="085B141F">
        <w:rPr>
          <w:sz w:val="24"/>
          <w:szCs w:val="24"/>
        </w:rPr>
        <w:t>den afstemning (”Poll”), du har oprettet.</w:t>
      </w:r>
      <w:r w:rsidR="000A1ABB" w:rsidRPr="000A1ABB">
        <w:rPr>
          <w:noProof/>
          <w:sz w:val="24"/>
          <w:lang w:eastAsia="da-DK"/>
        </w:rPr>
        <w:drawing>
          <wp:inline distT="0" distB="0" distL="0" distR="0" wp14:anchorId="06462D0B" wp14:editId="75DF94FF">
            <wp:extent cx="6781800" cy="1914525"/>
            <wp:effectExtent l="19050" t="19050" r="19050" b="28575"/>
            <wp:docPr id="60" name="Billede 60" descr="Skærmbillede med Zoom under menupunktet &quot;Meetings&quot;. Her er vist, hvordan den oprettede afstemning ligger i Zoom under &quot;Personal Room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Billede 60" descr="Skærmbillede med Zoom under menupunktet &quot;Meetings&quot;. Her er vist, hvordan den oprettede afstemning ligger i Zoom under &quot;Personal Room&quot;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1914525"/>
                    </a:xfrm>
                    <a:prstGeom prst="rect">
                      <a:avLst/>
                    </a:prstGeom>
                    <a:ln w="254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D077AB1" w14:textId="77777777" w:rsidR="00572509" w:rsidRDefault="00572509" w:rsidP="000A1ABB">
      <w:pPr>
        <w:rPr>
          <w:sz w:val="24"/>
        </w:rPr>
      </w:pPr>
    </w:p>
    <w:p w14:paraId="23ED6AA5" w14:textId="77777777" w:rsidR="00572509" w:rsidRDefault="00572509" w:rsidP="000A1ABB">
      <w:pPr>
        <w:rPr>
          <w:sz w:val="24"/>
        </w:rPr>
      </w:pPr>
    </w:p>
    <w:p w14:paraId="251DBDE0" w14:textId="39D424A7" w:rsidR="00B01F6C" w:rsidRDefault="00572509" w:rsidP="00B01F6C">
      <w:pPr>
        <w:pStyle w:val="Overskrift2"/>
      </w:pPr>
      <w:r w:rsidRPr="00572509">
        <w:t xml:space="preserve">Opsæt en afstemning i et </w:t>
      </w:r>
      <w:r w:rsidR="004C1954">
        <w:t xml:space="preserve">allerede </w:t>
      </w:r>
      <w:r w:rsidRPr="00572509">
        <w:t xml:space="preserve">planlagt </w:t>
      </w:r>
      <w:r w:rsidR="004C1954">
        <w:t>Zoom-</w:t>
      </w:r>
      <w:r w:rsidRPr="00572509">
        <w:t>møde</w:t>
      </w:r>
    </w:p>
    <w:p w14:paraId="773E1B9C" w14:textId="77777777" w:rsidR="00B01F6C" w:rsidRDefault="00B01F6C" w:rsidP="00B01F6C"/>
    <w:p w14:paraId="00E629C5" w14:textId="60D0E8C5" w:rsidR="002E2A23" w:rsidRDefault="00BA735E" w:rsidP="002E2A23">
      <w:p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 xml:space="preserve">Du kan også opsætte en afstemning i et Zoom-møde, du allerede har planlagt. </w:t>
      </w:r>
      <w:r w:rsidR="005061C5">
        <w:rPr>
          <w:sz w:val="24"/>
        </w:rPr>
        <w:t>Det gør du på fø</w:t>
      </w:r>
      <w:r w:rsidR="005061C5">
        <w:rPr>
          <w:sz w:val="24"/>
        </w:rPr>
        <w:t>l</w:t>
      </w:r>
      <w:r w:rsidR="005061C5">
        <w:rPr>
          <w:sz w:val="24"/>
        </w:rPr>
        <w:t xml:space="preserve">gende måde. </w:t>
      </w:r>
      <w:r w:rsidR="004C1954" w:rsidRPr="004C1954">
        <w:rPr>
          <w:sz w:val="24"/>
        </w:rPr>
        <w:t xml:space="preserve">Log ind på </w:t>
      </w:r>
      <w:r w:rsidR="00157AC3">
        <w:rPr>
          <w:sz w:val="24"/>
        </w:rPr>
        <w:t xml:space="preserve">din </w:t>
      </w:r>
      <w:r w:rsidR="004C1954" w:rsidRPr="004C1954">
        <w:rPr>
          <w:sz w:val="24"/>
        </w:rPr>
        <w:t>Zoom</w:t>
      </w:r>
      <w:r w:rsidR="00157AC3">
        <w:rPr>
          <w:sz w:val="24"/>
        </w:rPr>
        <w:t xml:space="preserve">-konto </w:t>
      </w:r>
      <w:r w:rsidR="00575180" w:rsidRPr="004C1954">
        <w:rPr>
          <w:sz w:val="24"/>
        </w:rPr>
        <w:t xml:space="preserve">via </w:t>
      </w:r>
      <w:r w:rsidR="00575180">
        <w:rPr>
          <w:sz w:val="24"/>
        </w:rPr>
        <w:t xml:space="preserve">en internet </w:t>
      </w:r>
      <w:r w:rsidR="00575180" w:rsidRPr="004C1954">
        <w:rPr>
          <w:sz w:val="24"/>
        </w:rPr>
        <w:t>browser</w:t>
      </w:r>
      <w:r w:rsidR="00575180">
        <w:rPr>
          <w:sz w:val="24"/>
        </w:rPr>
        <w:t xml:space="preserve"> ved brug af din </w:t>
      </w:r>
      <w:r w:rsidR="00157AC3">
        <w:rPr>
          <w:sz w:val="24"/>
        </w:rPr>
        <w:t>e-</w:t>
      </w:r>
      <w:r w:rsidR="00575180">
        <w:rPr>
          <w:sz w:val="24"/>
        </w:rPr>
        <w:t>ma</w:t>
      </w:r>
      <w:r w:rsidR="00157AC3">
        <w:rPr>
          <w:sz w:val="24"/>
        </w:rPr>
        <w:t>il og den selvvalgte kode</w:t>
      </w:r>
      <w:r w:rsidR="002E2A23">
        <w:rPr>
          <w:sz w:val="24"/>
        </w:rPr>
        <w:t>.</w:t>
      </w:r>
      <w:r w:rsidR="00575180">
        <w:rPr>
          <w:sz w:val="24"/>
        </w:rPr>
        <w:t xml:space="preserve"> </w:t>
      </w:r>
    </w:p>
    <w:p w14:paraId="3851800F" w14:textId="77777777" w:rsidR="00964458" w:rsidRDefault="00964458" w:rsidP="002E2A23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5EF1F0BD" w14:textId="1C04D2F0" w:rsidR="00964458" w:rsidRPr="00B21A8C" w:rsidRDefault="00256412" w:rsidP="00964458">
      <w:p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 xml:space="preserve">Klik på </w:t>
      </w:r>
      <w:r w:rsidR="002E2A23" w:rsidRPr="00B21A8C">
        <w:rPr>
          <w:sz w:val="24"/>
        </w:rPr>
        <w:t xml:space="preserve">”Meetings” </w:t>
      </w:r>
      <w:r>
        <w:rPr>
          <w:sz w:val="24"/>
        </w:rPr>
        <w:t>i venstremenuen</w:t>
      </w:r>
      <w:r w:rsidR="00EF6340">
        <w:rPr>
          <w:sz w:val="24"/>
        </w:rPr>
        <w:t>. D</w:t>
      </w:r>
      <w:r>
        <w:rPr>
          <w:sz w:val="24"/>
        </w:rPr>
        <w:t xml:space="preserve">erefter </w:t>
      </w:r>
      <w:r w:rsidR="002E2A23" w:rsidRPr="00B21A8C">
        <w:rPr>
          <w:sz w:val="24"/>
        </w:rPr>
        <w:t>klikker du på ”Upcoming”.</w:t>
      </w:r>
      <w:r w:rsidR="0063571F">
        <w:rPr>
          <w:sz w:val="24"/>
        </w:rPr>
        <w:t xml:space="preserve"> På skærmbilledet neden for </w:t>
      </w:r>
      <w:r w:rsidR="00270422">
        <w:rPr>
          <w:sz w:val="24"/>
        </w:rPr>
        <w:t xml:space="preserve">er der vist med rød markering, </w:t>
      </w:r>
      <w:r w:rsidR="00EF6340">
        <w:rPr>
          <w:sz w:val="24"/>
        </w:rPr>
        <w:t xml:space="preserve">at </w:t>
      </w:r>
      <w:r w:rsidR="00270422">
        <w:rPr>
          <w:sz w:val="24"/>
        </w:rPr>
        <w:t xml:space="preserve">du klikker på </w:t>
      </w:r>
      <w:r w:rsidR="000B7AA7">
        <w:rPr>
          <w:sz w:val="24"/>
        </w:rPr>
        <w:t xml:space="preserve">menupunktet </w:t>
      </w:r>
      <w:r w:rsidR="00270422" w:rsidRPr="00B21A8C">
        <w:rPr>
          <w:sz w:val="24"/>
        </w:rPr>
        <w:t>”Upcoming”</w:t>
      </w:r>
      <w:r w:rsidR="00270422">
        <w:rPr>
          <w:sz w:val="24"/>
        </w:rPr>
        <w:t xml:space="preserve"> og der</w:t>
      </w:r>
      <w:r w:rsidR="000B7AA7">
        <w:rPr>
          <w:sz w:val="24"/>
        </w:rPr>
        <w:t xml:space="preserve">under </w:t>
      </w:r>
      <w:r w:rsidR="00270422">
        <w:rPr>
          <w:sz w:val="24"/>
        </w:rPr>
        <w:t xml:space="preserve">klikker på det Zoom-møde, du vil oprette en afstemning til. </w:t>
      </w:r>
      <w:r w:rsidR="00575180">
        <w:rPr>
          <w:sz w:val="24"/>
        </w:rPr>
        <w:t>I eksemplet her har du oprettet et møde med ti</w:t>
      </w:r>
      <w:r w:rsidR="00575180">
        <w:rPr>
          <w:sz w:val="24"/>
        </w:rPr>
        <w:t>t</w:t>
      </w:r>
      <w:r w:rsidR="00575180">
        <w:rPr>
          <w:sz w:val="24"/>
        </w:rPr>
        <w:t xml:space="preserve">len ”Årsmøde i DH-afdelingen”. </w:t>
      </w:r>
    </w:p>
    <w:p w14:paraId="733F0CA9" w14:textId="54D59898" w:rsidR="00B21A8C" w:rsidRDefault="00B21A8C" w:rsidP="00964458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4"/>
          <w:szCs w:val="24"/>
        </w:rPr>
      </w:pPr>
    </w:p>
    <w:p w14:paraId="214BD9F6" w14:textId="56D337C0" w:rsidR="00B21A8C" w:rsidRDefault="00180D31" w:rsidP="00964458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4"/>
          <w:szCs w:val="24"/>
        </w:rPr>
      </w:pPr>
      <w:r w:rsidRPr="00AF07CC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8893E53" wp14:editId="7FA88D5F">
                <wp:simplePos x="0" y="0"/>
                <wp:positionH relativeFrom="column">
                  <wp:posOffset>2253615</wp:posOffset>
                </wp:positionH>
                <wp:positionV relativeFrom="paragraph">
                  <wp:posOffset>353060</wp:posOffset>
                </wp:positionV>
                <wp:extent cx="855593" cy="456402"/>
                <wp:effectExtent l="19050" t="19050" r="20955" b="20320"/>
                <wp:wrapNone/>
                <wp:docPr id="66" name="Freeform 117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5593" cy="456402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E0F5359" id="Freeform 117" o:spid="_x0000_s1026" alt="&quot;&quot;" style="position:absolute;margin-left:177.45pt;margin-top:27.8pt;width:67.35pt;height:35.95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49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" path="m,80l6,49,23,23,49,6,80,,416,r31,6l472,23r18,26l496,80r,320l490,431r-18,26l447,474r-31,6l80,480,49,474,23,457,6,431,,400,,80xe" filled="f" strokecolor="red" strokeweight="3pt">
                <v:path arrowok="t" o:connecttype="custom" o:connectlocs="0,104592;10350,75116;39675,50394;84524,34230;137999,28525;717594,28525;771069,34230;814193,50394;845243,75116;855593,104592;855593,408860;845243,438336;814193,463058;771069,479222;717594,484927;137999,484927;84524,479222;39675,463058;10350,438336;0,408860;0,104592" o:connectangles="0,0,0,0,0,0,0,0,0,0,0,0,0,0,0,0,0,0,0,0,0"/>
              </v:shape>
            </w:pict>
          </mc:Fallback>
        </mc:AlternateContent>
      </w:r>
      <w:r w:rsidR="00CF653A" w:rsidRPr="00AF07CC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7D66052" wp14:editId="004466F5">
                <wp:simplePos x="0" y="0"/>
                <wp:positionH relativeFrom="column">
                  <wp:posOffset>2343150</wp:posOffset>
                </wp:positionH>
                <wp:positionV relativeFrom="paragraph">
                  <wp:posOffset>1536065</wp:posOffset>
                </wp:positionV>
                <wp:extent cx="3073400" cy="519430"/>
                <wp:effectExtent l="19050" t="19050" r="12700" b="13970"/>
                <wp:wrapNone/>
                <wp:docPr id="67" name="Freeform 117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73400" cy="519430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502655D" id="Freeform 117" o:spid="_x0000_s1026" alt="&quot;&quot;" style="position:absolute;margin-left:184.5pt;margin-top:120.95pt;width:242pt;height:40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9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" path="m,80l6,49,23,23,49,6,80,,416,r31,6l472,23r18,26l496,80r,320l490,431r-18,26l447,474r-31,6l80,480,49,474,23,457,6,431,,400,,80xe" filled="f" strokecolor="red" strokeweight="3pt">
                <v:path arrowok="t" o:connecttype="custom" o:connectlocs="0,119036;37178,85490;142517,57354;303622,38957;495710,32464;2577690,32464;2769778,38957;2924687,57354;3036222,85490;3073400,119036;3073400,465323;3036222,498869;2924687,527005;2769778,545402;2577690,551894;495710,551894;303622,545402;142517,527005;37178,498869;0,465323;0,119036" o:connectangles="0,0,0,0,0,0,0,0,0,0,0,0,0,0,0,0,0,0,0,0,0"/>
              </v:shape>
            </w:pict>
          </mc:Fallback>
        </mc:AlternateContent>
      </w:r>
      <w:r w:rsidR="00CF653A" w:rsidRPr="00256412">
        <w:rPr>
          <w:rFonts w:ascii="Calibri" w:hAnsi="Calibri" w:cs="Calibri"/>
          <w:sz w:val="24"/>
          <w:szCs w:val="24"/>
        </w:rPr>
        <w:t xml:space="preserve"> </w:t>
      </w:r>
      <w:r w:rsidR="00256412" w:rsidRPr="00256412">
        <w:rPr>
          <w:rFonts w:ascii="Calibri" w:hAnsi="Calibri" w:cs="Calibri"/>
          <w:noProof/>
          <w:sz w:val="24"/>
          <w:szCs w:val="24"/>
          <w:lang w:eastAsia="da-DK"/>
        </w:rPr>
        <w:drawing>
          <wp:inline distT="0" distB="0" distL="0" distR="0" wp14:anchorId="457987F7" wp14:editId="1AC67380">
            <wp:extent cx="6540500" cy="2197926"/>
            <wp:effectExtent l="19050" t="19050" r="12700" b="12065"/>
            <wp:docPr id="64" name="Billede 64" descr="Skærmbillede med Zoom, hvor der under &quot;Meetings&quot; er klikket på menuen &quot;Upcoming&quot;, som viser de kommende møder. Her er der som et eksempel vist et kommende møde med titlen &quot;Årsmøde i DH-afdelingen&quot;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Billede 64" descr="Skærmbillede med Zoom, hvor der under &quot;Meetings&quot; er klikket på menuen &quot;Upcoming&quot;, som viser de kommende møder. Her er der som et eksempel vist et kommende møde med titlen &quot;Årsmøde i DH-afdelingen&quot;. 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73465" cy="2209004"/>
                    </a:xfrm>
                    <a:prstGeom prst="rect">
                      <a:avLst/>
                    </a:prstGeom>
                    <a:ln w="254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B38A4A" w14:textId="6D44F44B" w:rsidR="00964458" w:rsidRDefault="00964458" w:rsidP="00964458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4"/>
          <w:szCs w:val="24"/>
        </w:rPr>
      </w:pPr>
    </w:p>
    <w:p w14:paraId="601AD3E4" w14:textId="77777777" w:rsidR="007F293A" w:rsidRDefault="007F293A" w:rsidP="00964458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4884FE97" w14:textId="0462DF3D" w:rsidR="00CF653A" w:rsidRDefault="00964458" w:rsidP="00964458">
      <w:pPr>
        <w:autoSpaceDE w:val="0"/>
        <w:autoSpaceDN w:val="0"/>
        <w:adjustRightInd w:val="0"/>
        <w:spacing w:line="240" w:lineRule="auto"/>
        <w:rPr>
          <w:sz w:val="24"/>
        </w:rPr>
      </w:pPr>
      <w:r w:rsidRPr="00372E9B">
        <w:rPr>
          <w:sz w:val="24"/>
        </w:rPr>
        <w:t xml:space="preserve">Klik på titlen på det </w:t>
      </w:r>
      <w:r w:rsidR="00575180">
        <w:rPr>
          <w:sz w:val="24"/>
        </w:rPr>
        <w:t>allerede oprettede</w:t>
      </w:r>
      <w:r w:rsidR="00575180" w:rsidRPr="00372E9B">
        <w:rPr>
          <w:sz w:val="24"/>
        </w:rPr>
        <w:t xml:space="preserve"> </w:t>
      </w:r>
      <w:r w:rsidRPr="00372E9B">
        <w:rPr>
          <w:sz w:val="24"/>
        </w:rPr>
        <w:t xml:space="preserve">møde, </w:t>
      </w:r>
      <w:r w:rsidR="00575180">
        <w:rPr>
          <w:sz w:val="24"/>
        </w:rPr>
        <w:t xml:space="preserve">som </w:t>
      </w:r>
      <w:r w:rsidRPr="00372E9B">
        <w:rPr>
          <w:sz w:val="24"/>
        </w:rPr>
        <w:t>du vil op</w:t>
      </w:r>
      <w:r w:rsidR="00575180">
        <w:rPr>
          <w:sz w:val="24"/>
        </w:rPr>
        <w:t>re</w:t>
      </w:r>
      <w:r w:rsidRPr="00372E9B">
        <w:rPr>
          <w:sz w:val="24"/>
        </w:rPr>
        <w:t>tte en afstemning</w:t>
      </w:r>
      <w:r w:rsidR="00575180">
        <w:rPr>
          <w:sz w:val="24"/>
        </w:rPr>
        <w:t xml:space="preserve"> til</w:t>
      </w:r>
      <w:r w:rsidRPr="00372E9B">
        <w:rPr>
          <w:sz w:val="24"/>
        </w:rPr>
        <w:t xml:space="preserve">. </w:t>
      </w:r>
      <w:r w:rsidR="00575180">
        <w:rPr>
          <w:sz w:val="24"/>
        </w:rPr>
        <w:t>Når du har kli</w:t>
      </w:r>
      <w:r w:rsidR="00575180">
        <w:rPr>
          <w:sz w:val="24"/>
        </w:rPr>
        <w:t>k</w:t>
      </w:r>
      <w:r w:rsidR="00575180">
        <w:rPr>
          <w:sz w:val="24"/>
        </w:rPr>
        <w:t xml:space="preserve">ket på mødet, </w:t>
      </w:r>
      <w:r w:rsidR="00D47004">
        <w:rPr>
          <w:sz w:val="24"/>
        </w:rPr>
        <w:t>er du inde på det valgte Zoom-møde. Scroll ned i bunden</w:t>
      </w:r>
      <w:r w:rsidR="00DD5970">
        <w:rPr>
          <w:sz w:val="24"/>
        </w:rPr>
        <w:t xml:space="preserve"> </w:t>
      </w:r>
      <w:r w:rsidR="00270422">
        <w:rPr>
          <w:sz w:val="24"/>
        </w:rPr>
        <w:t xml:space="preserve">af siden </w:t>
      </w:r>
      <w:r w:rsidR="00DD5970">
        <w:rPr>
          <w:sz w:val="24"/>
        </w:rPr>
        <w:t>og k</w:t>
      </w:r>
      <w:r w:rsidRPr="00372E9B">
        <w:rPr>
          <w:sz w:val="24"/>
        </w:rPr>
        <w:t xml:space="preserve">lik på </w:t>
      </w:r>
      <w:r w:rsidR="00DD5970">
        <w:rPr>
          <w:sz w:val="24"/>
        </w:rPr>
        <w:t xml:space="preserve">knappen </w:t>
      </w:r>
      <w:r w:rsidRPr="00372E9B">
        <w:rPr>
          <w:sz w:val="24"/>
        </w:rPr>
        <w:t>”Add”.</w:t>
      </w:r>
      <w:r w:rsidR="00CF653A">
        <w:rPr>
          <w:sz w:val="24"/>
        </w:rPr>
        <w:t xml:space="preserve"> P</w:t>
      </w:r>
      <w:r w:rsidR="0063571F">
        <w:rPr>
          <w:sz w:val="24"/>
        </w:rPr>
        <w:t>å</w:t>
      </w:r>
      <w:r w:rsidR="00CF653A">
        <w:rPr>
          <w:sz w:val="24"/>
        </w:rPr>
        <w:t xml:space="preserve"> skærmen neden for er knappen ”Add” fremhævet med en rød cirkel: </w:t>
      </w:r>
    </w:p>
    <w:p w14:paraId="5F5CF299" w14:textId="0CCFB11E" w:rsidR="00CF653A" w:rsidRDefault="00CF653A" w:rsidP="00964458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5F972DD4" w14:textId="661A48E9" w:rsidR="00CF653A" w:rsidRPr="00372E9B" w:rsidRDefault="0063571F" w:rsidP="00964458">
      <w:pPr>
        <w:autoSpaceDE w:val="0"/>
        <w:autoSpaceDN w:val="0"/>
        <w:adjustRightInd w:val="0"/>
        <w:spacing w:line="240" w:lineRule="auto"/>
        <w:rPr>
          <w:sz w:val="24"/>
        </w:rPr>
        <w:sectPr w:rsidR="00CF653A" w:rsidRPr="00372E9B" w:rsidSect="00D00946">
          <w:footerReference w:type="default" r:id="rId30"/>
          <w:pgSz w:w="11900" w:h="16840"/>
          <w:pgMar w:top="640" w:right="600" w:bottom="900" w:left="620" w:header="708" w:footer="718" w:gutter="0"/>
          <w:pgNumType w:start="1"/>
          <w:cols w:space="708"/>
        </w:sectPr>
      </w:pPr>
      <w:r w:rsidRPr="00AF07CC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5300618" wp14:editId="5B2E78C7">
                <wp:simplePos x="0" y="0"/>
                <wp:positionH relativeFrom="column">
                  <wp:posOffset>5890978</wp:posOffset>
                </wp:positionH>
                <wp:positionV relativeFrom="paragraph">
                  <wp:posOffset>599798</wp:posOffset>
                </wp:positionV>
                <wp:extent cx="529590" cy="386466"/>
                <wp:effectExtent l="19050" t="19050" r="22860" b="13970"/>
                <wp:wrapNone/>
                <wp:docPr id="70" name="Freeform 117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9590" cy="386466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AF5185D" id="Freeform 117" o:spid="_x0000_s1026" alt="&quot;&quot;" style="position:absolute;margin-left:463.85pt;margin-top:47.25pt;width:41.7pt;height:30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9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" path="m,80l6,49,23,23,49,6,80,,416,r31,6l472,23r18,26l496,80r,320l490,431r-18,26l447,474r-31,6l80,480,49,474,23,457,6,431,,400,,80xe" filled="f" strokecolor="red" strokeweight="3pt">
                <v:path arrowok="t" o:connecttype="custom" o:connectlocs="0,88565;6406,63606;24558,42672;52318,28985;85418,24154;444172,24154;477272,28985;503965,42672;523184,63606;529590,88565;529590,346209;523184,371168;503965,392102;477272,405789;444172,410620;85418,410620;52318,405789;24558,392102;6406,371168;0,346209;0,88565" o:connectangles="0,0,0,0,0,0,0,0,0,0,0,0,0,0,0,0,0,0,0,0,0"/>
              </v:shape>
            </w:pict>
          </mc:Fallback>
        </mc:AlternateContent>
      </w:r>
      <w:r w:rsidR="00CF653A" w:rsidRPr="00CF653A">
        <w:rPr>
          <w:noProof/>
          <w:sz w:val="24"/>
          <w:lang w:eastAsia="da-DK"/>
        </w:rPr>
        <w:drawing>
          <wp:inline distT="0" distB="0" distL="0" distR="0" wp14:anchorId="26972E59" wp14:editId="63BD69E3">
            <wp:extent cx="6548728" cy="1125823"/>
            <wp:effectExtent l="19050" t="19050" r="24130" b="17780"/>
            <wp:docPr id="65" name="Billede 65" descr="Udsnit af Skærmbillede fra Zoom, hvor det er vist at der skal trykkes på knappen &quot;Add&quot; for at tilføje en afstemning til et Zoom-mø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illede 65" descr="Udsnit af Skærmbillede fra Zoom, hvor det er vist at der skal trykkes på knappen &quot;Add&quot; for at tilføje en afstemning til et Zoom-møde."/>
                    <pic:cNvPicPr/>
                  </pic:nvPicPr>
                  <pic:blipFill rotWithShape="1">
                    <a:blip r:embed="rId31"/>
                    <a:srcRect l="1947" r="1480" b="15445"/>
                    <a:stretch/>
                  </pic:blipFill>
                  <pic:spPr bwMode="auto">
                    <a:xfrm>
                      <a:off x="0" y="0"/>
                      <a:ext cx="6549398" cy="1125938"/>
                    </a:xfrm>
                    <a:prstGeom prst="rect">
                      <a:avLst/>
                    </a:prstGeom>
                    <a:ln w="254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A016CB" w14:textId="16366134" w:rsidR="006D5B68" w:rsidRDefault="006D5B68" w:rsidP="006D5B68">
      <w:pPr>
        <w:autoSpaceDE w:val="0"/>
        <w:autoSpaceDN w:val="0"/>
        <w:adjustRightInd w:val="0"/>
        <w:spacing w:line="240" w:lineRule="auto"/>
        <w:rPr>
          <w:sz w:val="24"/>
        </w:rPr>
      </w:pPr>
      <w:r w:rsidRPr="006D5B68">
        <w:rPr>
          <w:sz w:val="24"/>
        </w:rPr>
        <w:lastRenderedPageBreak/>
        <w:t xml:space="preserve">Når du har klikket ”Add”, får du </w:t>
      </w:r>
      <w:r w:rsidR="00FA028B">
        <w:rPr>
          <w:sz w:val="24"/>
        </w:rPr>
        <w:t>skærmbillede</w:t>
      </w:r>
      <w:r w:rsidR="001E044D">
        <w:rPr>
          <w:sz w:val="24"/>
        </w:rPr>
        <w:t xml:space="preserve">t neden for </w:t>
      </w:r>
      <w:r w:rsidR="00FA028B">
        <w:rPr>
          <w:sz w:val="24"/>
        </w:rPr>
        <w:t>frem</w:t>
      </w:r>
      <w:r w:rsidR="00DA34AD">
        <w:rPr>
          <w:sz w:val="24"/>
        </w:rPr>
        <w:t xml:space="preserve">. </w:t>
      </w:r>
      <w:r w:rsidR="000B7AA7">
        <w:rPr>
          <w:sz w:val="24"/>
        </w:rPr>
        <w:t xml:space="preserve">Her </w:t>
      </w:r>
      <w:r w:rsidR="00FA028B">
        <w:rPr>
          <w:sz w:val="24"/>
        </w:rPr>
        <w:t xml:space="preserve">kan </w:t>
      </w:r>
      <w:r w:rsidR="00DA34AD">
        <w:rPr>
          <w:sz w:val="24"/>
        </w:rPr>
        <w:t xml:space="preserve">du </w:t>
      </w:r>
      <w:r w:rsidR="00FA028B">
        <w:rPr>
          <w:sz w:val="24"/>
        </w:rPr>
        <w:t xml:space="preserve">tilføje </w:t>
      </w:r>
      <w:r w:rsidR="000B7AA7">
        <w:rPr>
          <w:sz w:val="24"/>
        </w:rPr>
        <w:t xml:space="preserve">og beskrive </w:t>
      </w:r>
      <w:r w:rsidR="009F06A8">
        <w:rPr>
          <w:sz w:val="24"/>
        </w:rPr>
        <w:t xml:space="preserve">en </w:t>
      </w:r>
      <w:r w:rsidR="00FA028B">
        <w:rPr>
          <w:sz w:val="24"/>
        </w:rPr>
        <w:t>a</w:t>
      </w:r>
      <w:r w:rsidR="00FA028B">
        <w:rPr>
          <w:sz w:val="24"/>
        </w:rPr>
        <w:t>f</w:t>
      </w:r>
      <w:r w:rsidR="00FA028B">
        <w:rPr>
          <w:sz w:val="24"/>
        </w:rPr>
        <w:t xml:space="preserve">stemning til </w:t>
      </w:r>
      <w:r w:rsidR="009F06A8">
        <w:rPr>
          <w:sz w:val="24"/>
        </w:rPr>
        <w:t xml:space="preserve">dit </w:t>
      </w:r>
      <w:r w:rsidR="00FA028B">
        <w:rPr>
          <w:sz w:val="24"/>
        </w:rPr>
        <w:t>Zoom-møde</w:t>
      </w:r>
      <w:r w:rsidR="00DA34AD">
        <w:rPr>
          <w:sz w:val="24"/>
        </w:rPr>
        <w:t xml:space="preserve"> ved at følge de </w:t>
      </w:r>
      <w:r w:rsidR="00CD0B19">
        <w:rPr>
          <w:sz w:val="24"/>
        </w:rPr>
        <w:t xml:space="preserve">seks </w:t>
      </w:r>
      <w:r w:rsidR="00DA34AD">
        <w:rPr>
          <w:sz w:val="24"/>
        </w:rPr>
        <w:t>trin, der er under skærmbilledet</w:t>
      </w:r>
      <w:r w:rsidR="00C83E30">
        <w:rPr>
          <w:sz w:val="24"/>
        </w:rPr>
        <w:t xml:space="preserve"> her</w:t>
      </w:r>
      <w:r w:rsidR="00FA028B">
        <w:rPr>
          <w:sz w:val="24"/>
        </w:rPr>
        <w:t xml:space="preserve">: </w:t>
      </w:r>
    </w:p>
    <w:p w14:paraId="1819A00E" w14:textId="77777777" w:rsidR="00C83E30" w:rsidRDefault="00C83E30" w:rsidP="006D5B68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66E84213" w14:textId="145473EE" w:rsidR="00FA028B" w:rsidRPr="006D5B68" w:rsidRDefault="003B2A2E" w:rsidP="006D5B68">
      <w:pPr>
        <w:autoSpaceDE w:val="0"/>
        <w:autoSpaceDN w:val="0"/>
        <w:adjustRightInd w:val="0"/>
        <w:spacing w:line="240" w:lineRule="auto"/>
        <w:rPr>
          <w:sz w:val="24"/>
        </w:rPr>
      </w:pPr>
      <w:r w:rsidRPr="005D64F7">
        <w:rPr>
          <w:noProof/>
          <w:sz w:val="24"/>
          <w:lang w:eastAsia="da-DK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82CBC75" wp14:editId="58770E6B">
                <wp:simplePos x="0" y="0"/>
                <wp:positionH relativeFrom="margin">
                  <wp:posOffset>3612736</wp:posOffset>
                </wp:positionH>
                <wp:positionV relativeFrom="paragraph">
                  <wp:posOffset>5822177</wp:posOffset>
                </wp:positionV>
                <wp:extent cx="425450" cy="425450"/>
                <wp:effectExtent l="0" t="0" r="0" b="0"/>
                <wp:wrapNone/>
                <wp:docPr id="83" name="Freeform: Shape 2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25450"/>
                        </a:xfrm>
                        <a:custGeom>
                          <a:avLst/>
                          <a:gdLst>
                            <a:gd name="connsiteX0" fmla="*/ 755612 w 1511317"/>
                            <a:gd name="connsiteY0" fmla="*/ 1508780 h 1511317"/>
                            <a:gd name="connsiteX1" fmla="*/ 271201 w 1511317"/>
                            <a:gd name="connsiteY1" fmla="*/ 1331144 h 1511317"/>
                            <a:gd name="connsiteX2" fmla="*/ 14051 w 1511317"/>
                            <a:gd name="connsiteY2" fmla="*/ 876057 h 1511317"/>
                            <a:gd name="connsiteX3" fmla="*/ 147137 w 1511317"/>
                            <a:gd name="connsiteY3" fmla="*/ 316080 h 1511317"/>
                            <a:gd name="connsiteX4" fmla="*/ 637188 w 1511317"/>
                            <a:gd name="connsiteY4" fmla="*/ 13816 h 1511317"/>
                            <a:gd name="connsiteX5" fmla="*/ 757868 w 1511317"/>
                            <a:gd name="connsiteY5" fmla="*/ 4229 h 1511317"/>
                            <a:gd name="connsiteX6" fmla="*/ 1242278 w 1511317"/>
                            <a:gd name="connsiteY6" fmla="*/ 181866 h 1511317"/>
                            <a:gd name="connsiteX7" fmla="*/ 1499428 w 1511317"/>
                            <a:gd name="connsiteY7" fmla="*/ 636953 h 1511317"/>
                            <a:gd name="connsiteX8" fmla="*/ 1366342 w 1511317"/>
                            <a:gd name="connsiteY8" fmla="*/ 1196930 h 1511317"/>
                            <a:gd name="connsiteX9" fmla="*/ 876292 w 1511317"/>
                            <a:gd name="connsiteY9" fmla="*/ 1498629 h 1511317"/>
                            <a:gd name="connsiteX10" fmla="*/ 755612 w 1511317"/>
                            <a:gd name="connsiteY10" fmla="*/ 1508780 h 1511317"/>
                            <a:gd name="connsiteX11" fmla="*/ 755612 w 1511317"/>
                            <a:gd name="connsiteY11" fmla="*/ 1508780 h 15113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511317" h="1511317">
                              <a:moveTo>
                                <a:pt x="755612" y="1508780"/>
                              </a:moveTo>
                              <a:cubicBezTo>
                                <a:pt x="579103" y="1508780"/>
                                <a:pt x="407106" y="1445620"/>
                                <a:pt x="271201" y="1331144"/>
                              </a:cubicBezTo>
                              <a:cubicBezTo>
                                <a:pt x="134167" y="1215539"/>
                                <a:pt x="42811" y="1053693"/>
                                <a:pt x="14051" y="876057"/>
                              </a:cubicBezTo>
                              <a:cubicBezTo>
                                <a:pt x="-18093" y="677555"/>
                                <a:pt x="29277" y="479054"/>
                                <a:pt x="147137" y="316080"/>
                              </a:cubicBezTo>
                              <a:cubicBezTo>
                                <a:pt x="264998" y="153105"/>
                                <a:pt x="438686" y="45960"/>
                                <a:pt x="637188" y="13816"/>
                              </a:cubicBezTo>
                              <a:cubicBezTo>
                                <a:pt x="677226" y="7613"/>
                                <a:pt x="717828" y="4229"/>
                                <a:pt x="757868" y="4229"/>
                              </a:cubicBezTo>
                              <a:cubicBezTo>
                                <a:pt x="934376" y="4229"/>
                                <a:pt x="1106373" y="67389"/>
                                <a:pt x="1242278" y="181866"/>
                              </a:cubicBezTo>
                              <a:cubicBezTo>
                                <a:pt x="1379312" y="297470"/>
                                <a:pt x="1470668" y="459316"/>
                                <a:pt x="1499428" y="636953"/>
                              </a:cubicBezTo>
                              <a:cubicBezTo>
                                <a:pt x="1531572" y="835454"/>
                                <a:pt x="1484202" y="1033956"/>
                                <a:pt x="1366342" y="1196930"/>
                              </a:cubicBezTo>
                              <a:cubicBezTo>
                                <a:pt x="1248482" y="1359904"/>
                                <a:pt x="1074793" y="1467049"/>
                                <a:pt x="876292" y="1498629"/>
                              </a:cubicBezTo>
                              <a:cubicBezTo>
                                <a:pt x="836253" y="1505396"/>
                                <a:pt x="795650" y="1508780"/>
                                <a:pt x="755612" y="1508780"/>
                              </a:cubicBezTo>
                              <a:cubicBezTo>
                                <a:pt x="755612" y="1508780"/>
                                <a:pt x="755612" y="1508780"/>
                                <a:pt x="755612" y="150878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081166E4" w14:textId="0DFAAE9B" w:rsidR="00330F96" w:rsidRPr="00F47018" w:rsidRDefault="00330F96" w:rsidP="001E044D">
                            <w:pPr>
                              <w:spacing w:line="216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kern w:val="24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5400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style="position:absolute;margin-left:284.45pt;margin-top:458.45pt;width:33.5pt;height:33.5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511317,15113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" adj="-11796480,,5400" path="m755612,1508780v-176509,,-348506,-63160,-484411,-177636c134167,1215539,42811,1053693,14051,876057,-18093,677555,29277,479054,147137,316080,264998,153105,438686,45960,637188,13816,677226,7613,717828,4229,757868,4229v176508,,348505,63160,484410,177637c1379312,297470,1470668,459316,1499428,636953v32144,198501,-15226,397003,-133086,559977c1248482,1359904,1074793,1467049,876292,1498629v-40039,6767,-80642,10151,-120680,10151c755612,1508780,755612,1508780,755612,1508780xe" fillcolor="#002060" stroked="f">
                <v:stroke joinstyle="miter"/>
                <v:formulas/>
                <v:path arrowok="t" o:connecttype="custom" o:connectlocs="212712,424736;76346,374730;3955,246618;41420,88980;179374,3889;213347,1191;349713,51197;422103,179308;384638,336947;246684,421878;212712,424736;212712,424736" o:connectangles="0,0,0,0,0,0,0,0,0,0,0,0" textboxrect="0,0,1511317,1511317"/>
                <v:textbox inset="0,1.5mm,0,0">
                  <w:txbxContent>
                    <w:p w14:paraId="081166E4" w14:textId="0DFAAE9B" w:rsidR="00330F96" w:rsidRPr="00F47018" w:rsidRDefault="00330F96" w:rsidP="001E044D">
                      <w:pPr>
                        <w:spacing w:line="216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00"/>
                          <w:kern w:val="24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07CC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648892B" wp14:editId="6A70F1AA">
                <wp:simplePos x="0" y="0"/>
                <wp:positionH relativeFrom="margin">
                  <wp:posOffset>3252470</wp:posOffset>
                </wp:positionH>
                <wp:positionV relativeFrom="paragraph">
                  <wp:posOffset>6194591</wp:posOffset>
                </wp:positionV>
                <wp:extent cx="548419" cy="394417"/>
                <wp:effectExtent l="19050" t="19050" r="23495" b="24765"/>
                <wp:wrapNone/>
                <wp:docPr id="82" name="Freeform 117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419" cy="394417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4BA0C55" id="Freeform 117" o:spid="_x0000_s1026" alt="&quot;&quot;" style="position:absolute;margin-left:256.1pt;margin-top:487.75pt;width:43.2pt;height:31.0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9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" path="m,80l6,49,23,23,49,6,80,,416,r31,6l472,23r18,26l496,80r,320l490,431r-18,26l447,474r-31,6l80,480,49,474,23,457,6,431,,400,,80xe" filled="f" strokecolor="red" strokeweight="3pt">
                <v:path arrowok="t" o:connecttype="custom" o:connectlocs="0,90387;6634,64914;25431,43550;54178,29581;88455,24651;459964,24651;494241,29581;521883,43550;541785,64914;548419,90387;548419,353332;541785,378805;521883,400169;494241,414138;459964,419068;88455,419068;54178,414138;25431,400169;6634,378805;0,353332;0,90387" o:connectangles="0,0,0,0,0,0,0,0,0,0,0,0,0,0,0,0,0,0,0,0,0"/>
                <w10:wrap anchorx="margin"/>
              </v:shape>
            </w:pict>
          </mc:Fallback>
        </mc:AlternateContent>
      </w:r>
      <w:r w:rsidR="00F84689" w:rsidRPr="005D64F7">
        <w:rPr>
          <w:noProof/>
          <w:sz w:val="24"/>
          <w:lang w:eastAsia="da-DK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4B406A6" wp14:editId="131213E0">
                <wp:simplePos x="0" y="0"/>
                <wp:positionH relativeFrom="margin">
                  <wp:posOffset>3079694</wp:posOffset>
                </wp:positionH>
                <wp:positionV relativeFrom="paragraph">
                  <wp:posOffset>2354883</wp:posOffset>
                </wp:positionV>
                <wp:extent cx="425450" cy="425450"/>
                <wp:effectExtent l="0" t="0" r="0" b="0"/>
                <wp:wrapNone/>
                <wp:docPr id="81" name="Freeform: Shape 2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25450"/>
                        </a:xfrm>
                        <a:custGeom>
                          <a:avLst/>
                          <a:gdLst>
                            <a:gd name="connsiteX0" fmla="*/ 755612 w 1511317"/>
                            <a:gd name="connsiteY0" fmla="*/ 1508780 h 1511317"/>
                            <a:gd name="connsiteX1" fmla="*/ 271201 w 1511317"/>
                            <a:gd name="connsiteY1" fmla="*/ 1331144 h 1511317"/>
                            <a:gd name="connsiteX2" fmla="*/ 14051 w 1511317"/>
                            <a:gd name="connsiteY2" fmla="*/ 876057 h 1511317"/>
                            <a:gd name="connsiteX3" fmla="*/ 147137 w 1511317"/>
                            <a:gd name="connsiteY3" fmla="*/ 316080 h 1511317"/>
                            <a:gd name="connsiteX4" fmla="*/ 637188 w 1511317"/>
                            <a:gd name="connsiteY4" fmla="*/ 13816 h 1511317"/>
                            <a:gd name="connsiteX5" fmla="*/ 757868 w 1511317"/>
                            <a:gd name="connsiteY5" fmla="*/ 4229 h 1511317"/>
                            <a:gd name="connsiteX6" fmla="*/ 1242278 w 1511317"/>
                            <a:gd name="connsiteY6" fmla="*/ 181866 h 1511317"/>
                            <a:gd name="connsiteX7" fmla="*/ 1499428 w 1511317"/>
                            <a:gd name="connsiteY7" fmla="*/ 636953 h 1511317"/>
                            <a:gd name="connsiteX8" fmla="*/ 1366342 w 1511317"/>
                            <a:gd name="connsiteY8" fmla="*/ 1196930 h 1511317"/>
                            <a:gd name="connsiteX9" fmla="*/ 876292 w 1511317"/>
                            <a:gd name="connsiteY9" fmla="*/ 1498629 h 1511317"/>
                            <a:gd name="connsiteX10" fmla="*/ 755612 w 1511317"/>
                            <a:gd name="connsiteY10" fmla="*/ 1508780 h 1511317"/>
                            <a:gd name="connsiteX11" fmla="*/ 755612 w 1511317"/>
                            <a:gd name="connsiteY11" fmla="*/ 1508780 h 15113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511317" h="1511317">
                              <a:moveTo>
                                <a:pt x="755612" y="1508780"/>
                              </a:moveTo>
                              <a:cubicBezTo>
                                <a:pt x="579103" y="1508780"/>
                                <a:pt x="407106" y="1445620"/>
                                <a:pt x="271201" y="1331144"/>
                              </a:cubicBezTo>
                              <a:cubicBezTo>
                                <a:pt x="134167" y="1215539"/>
                                <a:pt x="42811" y="1053693"/>
                                <a:pt x="14051" y="876057"/>
                              </a:cubicBezTo>
                              <a:cubicBezTo>
                                <a:pt x="-18093" y="677555"/>
                                <a:pt x="29277" y="479054"/>
                                <a:pt x="147137" y="316080"/>
                              </a:cubicBezTo>
                              <a:cubicBezTo>
                                <a:pt x="264998" y="153105"/>
                                <a:pt x="438686" y="45960"/>
                                <a:pt x="637188" y="13816"/>
                              </a:cubicBezTo>
                              <a:cubicBezTo>
                                <a:pt x="677226" y="7613"/>
                                <a:pt x="717828" y="4229"/>
                                <a:pt x="757868" y="4229"/>
                              </a:cubicBezTo>
                              <a:cubicBezTo>
                                <a:pt x="934376" y="4229"/>
                                <a:pt x="1106373" y="67389"/>
                                <a:pt x="1242278" y="181866"/>
                              </a:cubicBezTo>
                              <a:cubicBezTo>
                                <a:pt x="1379312" y="297470"/>
                                <a:pt x="1470668" y="459316"/>
                                <a:pt x="1499428" y="636953"/>
                              </a:cubicBezTo>
                              <a:cubicBezTo>
                                <a:pt x="1531572" y="835454"/>
                                <a:pt x="1484202" y="1033956"/>
                                <a:pt x="1366342" y="1196930"/>
                              </a:cubicBezTo>
                              <a:cubicBezTo>
                                <a:pt x="1248482" y="1359904"/>
                                <a:pt x="1074793" y="1467049"/>
                                <a:pt x="876292" y="1498629"/>
                              </a:cubicBezTo>
                              <a:cubicBezTo>
                                <a:pt x="836253" y="1505396"/>
                                <a:pt x="795650" y="1508780"/>
                                <a:pt x="755612" y="1508780"/>
                              </a:cubicBezTo>
                              <a:cubicBezTo>
                                <a:pt x="755612" y="1508780"/>
                                <a:pt x="755612" y="1508780"/>
                                <a:pt x="755612" y="150878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48D52DCF" w14:textId="0D075ADB" w:rsidR="00330F96" w:rsidRPr="00F47018" w:rsidRDefault="00330F96" w:rsidP="001E044D">
                            <w:pPr>
                              <w:spacing w:line="216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kern w:val="24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5400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style="position:absolute;margin-left:242.5pt;margin-top:185.4pt;width:33.5pt;height:33.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511317,15113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" adj="-11796480,,5400" path="m755612,1508780v-176509,,-348506,-63160,-484411,-177636c134167,1215539,42811,1053693,14051,876057,-18093,677555,29277,479054,147137,316080,264998,153105,438686,45960,637188,13816,677226,7613,717828,4229,757868,4229v176508,,348505,63160,484410,177637c1379312,297470,1470668,459316,1499428,636953v32144,198501,-15226,397003,-133086,559977c1248482,1359904,1074793,1467049,876292,1498629v-40039,6767,-80642,10151,-120680,10151c755612,1508780,755612,1508780,755612,1508780xe" fillcolor="#002060" stroked="f">
                <v:stroke joinstyle="miter"/>
                <v:formulas/>
                <v:path arrowok="t" o:connecttype="custom" o:connectlocs="212712,424736;76346,374730;3955,246618;41420,88980;179374,3889;213347,1191;349713,51197;422103,179308;384638,336947;246684,421878;212712,424736;212712,424736" o:connectangles="0,0,0,0,0,0,0,0,0,0,0,0" textboxrect="0,0,1511317,1511317"/>
                <v:textbox inset="0,1.5mm,0,0">
                  <w:txbxContent>
                    <w:p w14:paraId="48D52DCF" w14:textId="0D075ADB" w:rsidR="00330F96" w:rsidRPr="00F47018" w:rsidRDefault="00330F96" w:rsidP="001E044D">
                      <w:pPr>
                        <w:spacing w:line="216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00"/>
                          <w:kern w:val="24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4689" w:rsidRPr="00AF07CC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88A1E19" wp14:editId="379133A5">
                <wp:simplePos x="0" y="0"/>
                <wp:positionH relativeFrom="margin">
                  <wp:posOffset>570257</wp:posOffset>
                </wp:positionH>
                <wp:positionV relativeFrom="paragraph">
                  <wp:posOffset>2282549</wp:posOffset>
                </wp:positionV>
                <wp:extent cx="2679313" cy="3201228"/>
                <wp:effectExtent l="19050" t="19050" r="26035" b="18415"/>
                <wp:wrapNone/>
                <wp:docPr id="80" name="Freeform 117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9313" cy="3201228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972DB61" id="Freeform 117" o:spid="_x0000_s1026" alt="&quot;&quot;" style="position:absolute;margin-left:44.9pt;margin-top:179.75pt;width:210.95pt;height:252.0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9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" path="m,80l6,49,23,23,49,6,80,,416,r31,6l472,23r18,26l496,80r,320l490,431r-18,26l447,474r-31,6l80,480,49,474,23,457,6,431,,400,,80xe" filled="f" strokecolor="red" strokeweight="3pt">
                <v:path arrowok="t" o:connecttype="custom" o:connectlocs="0,733615;32411,526869;124242,353469;264690,240092;432147,200077;2247166,200077;2414623,240092;2549669,353469;2646902,526869;2679313,733615;2679313,2867767;2646902,3074513;2549669,3247913;2414623,3361289;2247166,3401305;432147,3401305;264690,3361289;124242,3247913;32411,3074513;0,2867767;0,733615" o:connectangles="0,0,0,0,0,0,0,0,0,0,0,0,0,0,0,0,0,0,0,0,0"/>
                <w10:wrap anchorx="margin"/>
              </v:shape>
            </w:pict>
          </mc:Fallback>
        </mc:AlternateContent>
      </w:r>
      <w:r w:rsidR="00563663" w:rsidRPr="005D64F7">
        <w:rPr>
          <w:noProof/>
          <w:sz w:val="24"/>
          <w:lang w:eastAsia="da-DK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E0D628A" wp14:editId="155EE63A">
                <wp:simplePos x="0" y="0"/>
                <wp:positionH relativeFrom="margin">
                  <wp:posOffset>2593643</wp:posOffset>
                </wp:positionH>
                <wp:positionV relativeFrom="paragraph">
                  <wp:posOffset>1845255</wp:posOffset>
                </wp:positionV>
                <wp:extent cx="425450" cy="425450"/>
                <wp:effectExtent l="0" t="0" r="0" b="0"/>
                <wp:wrapNone/>
                <wp:docPr id="79" name="Freeform: Shape 2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25450"/>
                        </a:xfrm>
                        <a:custGeom>
                          <a:avLst/>
                          <a:gdLst>
                            <a:gd name="connsiteX0" fmla="*/ 755612 w 1511317"/>
                            <a:gd name="connsiteY0" fmla="*/ 1508780 h 1511317"/>
                            <a:gd name="connsiteX1" fmla="*/ 271201 w 1511317"/>
                            <a:gd name="connsiteY1" fmla="*/ 1331144 h 1511317"/>
                            <a:gd name="connsiteX2" fmla="*/ 14051 w 1511317"/>
                            <a:gd name="connsiteY2" fmla="*/ 876057 h 1511317"/>
                            <a:gd name="connsiteX3" fmla="*/ 147137 w 1511317"/>
                            <a:gd name="connsiteY3" fmla="*/ 316080 h 1511317"/>
                            <a:gd name="connsiteX4" fmla="*/ 637188 w 1511317"/>
                            <a:gd name="connsiteY4" fmla="*/ 13816 h 1511317"/>
                            <a:gd name="connsiteX5" fmla="*/ 757868 w 1511317"/>
                            <a:gd name="connsiteY5" fmla="*/ 4229 h 1511317"/>
                            <a:gd name="connsiteX6" fmla="*/ 1242278 w 1511317"/>
                            <a:gd name="connsiteY6" fmla="*/ 181866 h 1511317"/>
                            <a:gd name="connsiteX7" fmla="*/ 1499428 w 1511317"/>
                            <a:gd name="connsiteY7" fmla="*/ 636953 h 1511317"/>
                            <a:gd name="connsiteX8" fmla="*/ 1366342 w 1511317"/>
                            <a:gd name="connsiteY8" fmla="*/ 1196930 h 1511317"/>
                            <a:gd name="connsiteX9" fmla="*/ 876292 w 1511317"/>
                            <a:gd name="connsiteY9" fmla="*/ 1498629 h 1511317"/>
                            <a:gd name="connsiteX10" fmla="*/ 755612 w 1511317"/>
                            <a:gd name="connsiteY10" fmla="*/ 1508780 h 1511317"/>
                            <a:gd name="connsiteX11" fmla="*/ 755612 w 1511317"/>
                            <a:gd name="connsiteY11" fmla="*/ 1508780 h 15113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511317" h="1511317">
                              <a:moveTo>
                                <a:pt x="755612" y="1508780"/>
                              </a:moveTo>
                              <a:cubicBezTo>
                                <a:pt x="579103" y="1508780"/>
                                <a:pt x="407106" y="1445620"/>
                                <a:pt x="271201" y="1331144"/>
                              </a:cubicBezTo>
                              <a:cubicBezTo>
                                <a:pt x="134167" y="1215539"/>
                                <a:pt x="42811" y="1053693"/>
                                <a:pt x="14051" y="876057"/>
                              </a:cubicBezTo>
                              <a:cubicBezTo>
                                <a:pt x="-18093" y="677555"/>
                                <a:pt x="29277" y="479054"/>
                                <a:pt x="147137" y="316080"/>
                              </a:cubicBezTo>
                              <a:cubicBezTo>
                                <a:pt x="264998" y="153105"/>
                                <a:pt x="438686" y="45960"/>
                                <a:pt x="637188" y="13816"/>
                              </a:cubicBezTo>
                              <a:cubicBezTo>
                                <a:pt x="677226" y="7613"/>
                                <a:pt x="717828" y="4229"/>
                                <a:pt x="757868" y="4229"/>
                              </a:cubicBezTo>
                              <a:cubicBezTo>
                                <a:pt x="934376" y="4229"/>
                                <a:pt x="1106373" y="67389"/>
                                <a:pt x="1242278" y="181866"/>
                              </a:cubicBezTo>
                              <a:cubicBezTo>
                                <a:pt x="1379312" y="297470"/>
                                <a:pt x="1470668" y="459316"/>
                                <a:pt x="1499428" y="636953"/>
                              </a:cubicBezTo>
                              <a:cubicBezTo>
                                <a:pt x="1531572" y="835454"/>
                                <a:pt x="1484202" y="1033956"/>
                                <a:pt x="1366342" y="1196930"/>
                              </a:cubicBezTo>
                              <a:cubicBezTo>
                                <a:pt x="1248482" y="1359904"/>
                                <a:pt x="1074793" y="1467049"/>
                                <a:pt x="876292" y="1498629"/>
                              </a:cubicBezTo>
                              <a:cubicBezTo>
                                <a:pt x="836253" y="1505396"/>
                                <a:pt x="795650" y="1508780"/>
                                <a:pt x="755612" y="1508780"/>
                              </a:cubicBezTo>
                              <a:cubicBezTo>
                                <a:pt x="755612" y="1508780"/>
                                <a:pt x="755612" y="1508780"/>
                                <a:pt x="755612" y="150878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6C618E91" w14:textId="2FC1049E" w:rsidR="00330F96" w:rsidRPr="00F47018" w:rsidRDefault="00330F96" w:rsidP="001E044D">
                            <w:pPr>
                              <w:spacing w:line="216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kern w:val="24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5400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style="position:absolute;margin-left:204.2pt;margin-top:145.3pt;width:33.5pt;height:33.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511317,15113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" adj="-11796480,,5400" path="m755612,1508780v-176509,,-348506,-63160,-484411,-177636c134167,1215539,42811,1053693,14051,876057,-18093,677555,29277,479054,147137,316080,264998,153105,438686,45960,637188,13816,677226,7613,717828,4229,757868,4229v176508,,348505,63160,484410,177637c1379312,297470,1470668,459316,1499428,636953v32144,198501,-15226,397003,-133086,559977c1248482,1359904,1074793,1467049,876292,1498629v-40039,6767,-80642,10151,-120680,10151c755612,1508780,755612,1508780,755612,1508780xe" fillcolor="#002060" stroked="f">
                <v:stroke joinstyle="miter"/>
                <v:formulas/>
                <v:path arrowok="t" o:connecttype="custom" o:connectlocs="212712,424736;76346,374730;3955,246618;41420,88980;179374,3889;213347,1191;349713,51197;422103,179308;384638,336947;246684,421878;212712,424736;212712,424736" o:connectangles="0,0,0,0,0,0,0,0,0,0,0,0" textboxrect="0,0,1511317,1511317"/>
                <v:textbox inset="0,1.5mm,0,0">
                  <w:txbxContent>
                    <w:p w14:paraId="6C618E91" w14:textId="2FC1049E" w:rsidR="00330F96" w:rsidRPr="00F47018" w:rsidRDefault="00330F96" w:rsidP="001E044D">
                      <w:pPr>
                        <w:spacing w:line="216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00"/>
                          <w:kern w:val="24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3663" w:rsidRPr="00AF07CC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0A1AECD" wp14:editId="74B306A0">
                <wp:simplePos x="0" y="0"/>
                <wp:positionH relativeFrom="margin">
                  <wp:posOffset>788090</wp:posOffset>
                </wp:positionH>
                <wp:positionV relativeFrom="paragraph">
                  <wp:posOffset>1953398</wp:posOffset>
                </wp:positionV>
                <wp:extent cx="1857375" cy="238318"/>
                <wp:effectExtent l="19050" t="19050" r="28575" b="28575"/>
                <wp:wrapNone/>
                <wp:docPr id="78" name="Freeform 117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7375" cy="238318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B45750D" id="Freeform 117" o:spid="_x0000_s1026" alt="&quot;&quot;" style="position:absolute;margin-left:62.05pt;margin-top:153.8pt;width:146.25pt;height:18.7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9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" path="m,80l6,49,23,23,49,6,80,,416,r31,6l472,23r18,26l496,80r,320l490,431r-18,26l447,474r-31,6l80,480,49,474,23,457,6,431,,400,,80xe" filled="f" strokecolor="red" strokeweight="3pt">
                <v:path arrowok="t" o:connecttype="custom" o:connectlocs="0,54615;22468,39223;86128,26314;183491,17874;299577,14895;1557798,14895;1673884,17874;1767502,26314;1834907,39223;1857375,54615;1857375,213493;1834907,228885;1767502,241793;1673884,250234;1557798,253213;299577,253213;183491,250234;86128,241793;22468,228885;0,213493;0,54615" o:connectangles="0,0,0,0,0,0,0,0,0,0,0,0,0,0,0,0,0,0,0,0,0"/>
                <w10:wrap anchorx="margin"/>
              </v:shape>
            </w:pict>
          </mc:Fallback>
        </mc:AlternateContent>
      </w:r>
      <w:r w:rsidR="00A763F5" w:rsidRPr="005D64F7">
        <w:rPr>
          <w:noProof/>
          <w:sz w:val="24"/>
          <w:lang w:eastAsia="da-DK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3329BE5" wp14:editId="561C43B9">
                <wp:simplePos x="0" y="0"/>
                <wp:positionH relativeFrom="margin">
                  <wp:posOffset>247622</wp:posOffset>
                </wp:positionH>
                <wp:positionV relativeFrom="paragraph">
                  <wp:posOffset>1311717</wp:posOffset>
                </wp:positionV>
                <wp:extent cx="425450" cy="425450"/>
                <wp:effectExtent l="0" t="0" r="0" b="0"/>
                <wp:wrapNone/>
                <wp:docPr id="77" name="Freeform: Shape 2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25450"/>
                        </a:xfrm>
                        <a:custGeom>
                          <a:avLst/>
                          <a:gdLst>
                            <a:gd name="connsiteX0" fmla="*/ 755612 w 1511317"/>
                            <a:gd name="connsiteY0" fmla="*/ 1508780 h 1511317"/>
                            <a:gd name="connsiteX1" fmla="*/ 271201 w 1511317"/>
                            <a:gd name="connsiteY1" fmla="*/ 1331144 h 1511317"/>
                            <a:gd name="connsiteX2" fmla="*/ 14051 w 1511317"/>
                            <a:gd name="connsiteY2" fmla="*/ 876057 h 1511317"/>
                            <a:gd name="connsiteX3" fmla="*/ 147137 w 1511317"/>
                            <a:gd name="connsiteY3" fmla="*/ 316080 h 1511317"/>
                            <a:gd name="connsiteX4" fmla="*/ 637188 w 1511317"/>
                            <a:gd name="connsiteY4" fmla="*/ 13816 h 1511317"/>
                            <a:gd name="connsiteX5" fmla="*/ 757868 w 1511317"/>
                            <a:gd name="connsiteY5" fmla="*/ 4229 h 1511317"/>
                            <a:gd name="connsiteX6" fmla="*/ 1242278 w 1511317"/>
                            <a:gd name="connsiteY6" fmla="*/ 181866 h 1511317"/>
                            <a:gd name="connsiteX7" fmla="*/ 1499428 w 1511317"/>
                            <a:gd name="connsiteY7" fmla="*/ 636953 h 1511317"/>
                            <a:gd name="connsiteX8" fmla="*/ 1366342 w 1511317"/>
                            <a:gd name="connsiteY8" fmla="*/ 1196930 h 1511317"/>
                            <a:gd name="connsiteX9" fmla="*/ 876292 w 1511317"/>
                            <a:gd name="connsiteY9" fmla="*/ 1498629 h 1511317"/>
                            <a:gd name="connsiteX10" fmla="*/ 755612 w 1511317"/>
                            <a:gd name="connsiteY10" fmla="*/ 1508780 h 1511317"/>
                            <a:gd name="connsiteX11" fmla="*/ 755612 w 1511317"/>
                            <a:gd name="connsiteY11" fmla="*/ 1508780 h 15113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511317" h="1511317">
                              <a:moveTo>
                                <a:pt x="755612" y="1508780"/>
                              </a:moveTo>
                              <a:cubicBezTo>
                                <a:pt x="579103" y="1508780"/>
                                <a:pt x="407106" y="1445620"/>
                                <a:pt x="271201" y="1331144"/>
                              </a:cubicBezTo>
                              <a:cubicBezTo>
                                <a:pt x="134167" y="1215539"/>
                                <a:pt x="42811" y="1053693"/>
                                <a:pt x="14051" y="876057"/>
                              </a:cubicBezTo>
                              <a:cubicBezTo>
                                <a:pt x="-18093" y="677555"/>
                                <a:pt x="29277" y="479054"/>
                                <a:pt x="147137" y="316080"/>
                              </a:cubicBezTo>
                              <a:cubicBezTo>
                                <a:pt x="264998" y="153105"/>
                                <a:pt x="438686" y="45960"/>
                                <a:pt x="637188" y="13816"/>
                              </a:cubicBezTo>
                              <a:cubicBezTo>
                                <a:pt x="677226" y="7613"/>
                                <a:pt x="717828" y="4229"/>
                                <a:pt x="757868" y="4229"/>
                              </a:cubicBezTo>
                              <a:cubicBezTo>
                                <a:pt x="934376" y="4229"/>
                                <a:pt x="1106373" y="67389"/>
                                <a:pt x="1242278" y="181866"/>
                              </a:cubicBezTo>
                              <a:cubicBezTo>
                                <a:pt x="1379312" y="297470"/>
                                <a:pt x="1470668" y="459316"/>
                                <a:pt x="1499428" y="636953"/>
                              </a:cubicBezTo>
                              <a:cubicBezTo>
                                <a:pt x="1531572" y="835454"/>
                                <a:pt x="1484202" y="1033956"/>
                                <a:pt x="1366342" y="1196930"/>
                              </a:cubicBezTo>
                              <a:cubicBezTo>
                                <a:pt x="1248482" y="1359904"/>
                                <a:pt x="1074793" y="1467049"/>
                                <a:pt x="876292" y="1498629"/>
                              </a:cubicBezTo>
                              <a:cubicBezTo>
                                <a:pt x="836253" y="1505396"/>
                                <a:pt x="795650" y="1508780"/>
                                <a:pt x="755612" y="1508780"/>
                              </a:cubicBezTo>
                              <a:cubicBezTo>
                                <a:pt x="755612" y="1508780"/>
                                <a:pt x="755612" y="1508780"/>
                                <a:pt x="755612" y="150878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299818C4" w14:textId="178061B7" w:rsidR="00330F96" w:rsidRPr="00F47018" w:rsidRDefault="00330F96" w:rsidP="001E044D">
                            <w:pPr>
                              <w:spacing w:line="216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kern w:val="24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5400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style="position:absolute;margin-left:19.5pt;margin-top:103.3pt;width:33.5pt;height:33.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511317,15113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" adj="-11796480,,5400" path="m755612,1508780v-176509,,-348506,-63160,-484411,-177636c134167,1215539,42811,1053693,14051,876057,-18093,677555,29277,479054,147137,316080,264998,153105,438686,45960,637188,13816,677226,7613,717828,4229,757868,4229v176508,,348505,63160,484410,177637c1379312,297470,1470668,459316,1499428,636953v32144,198501,-15226,397003,-133086,559977c1248482,1359904,1074793,1467049,876292,1498629v-40039,6767,-80642,10151,-120680,10151c755612,1508780,755612,1508780,755612,1508780xe" fillcolor="#002060" stroked="f">
                <v:stroke joinstyle="miter"/>
                <v:formulas/>
                <v:path arrowok="t" o:connecttype="custom" o:connectlocs="212712,424736;76346,374730;3955,246618;41420,88980;179374,3889;213347,1191;349713,51197;422103,179308;384638,336947;246684,421878;212712,424736;212712,424736" o:connectangles="0,0,0,0,0,0,0,0,0,0,0,0" textboxrect="0,0,1511317,1511317"/>
                <v:textbox inset="0,1.5mm,0,0">
                  <w:txbxContent>
                    <w:p w14:paraId="299818C4" w14:textId="178061B7" w:rsidR="00330F96" w:rsidRPr="00F47018" w:rsidRDefault="00330F96" w:rsidP="001E044D">
                      <w:pPr>
                        <w:spacing w:line="216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00"/>
                          <w:kern w:val="24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63F5" w:rsidRPr="005D64F7">
        <w:rPr>
          <w:noProof/>
          <w:sz w:val="24"/>
          <w:lang w:eastAsia="da-DK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68C703E" wp14:editId="67F0F099">
                <wp:simplePos x="0" y="0"/>
                <wp:positionH relativeFrom="margin">
                  <wp:align>left</wp:align>
                </wp:positionH>
                <wp:positionV relativeFrom="paragraph">
                  <wp:posOffset>682874</wp:posOffset>
                </wp:positionV>
                <wp:extent cx="425450" cy="425450"/>
                <wp:effectExtent l="0" t="0" r="0" b="0"/>
                <wp:wrapNone/>
                <wp:docPr id="75" name="Freeform: Shape 2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25450"/>
                        </a:xfrm>
                        <a:custGeom>
                          <a:avLst/>
                          <a:gdLst>
                            <a:gd name="connsiteX0" fmla="*/ 755612 w 1511317"/>
                            <a:gd name="connsiteY0" fmla="*/ 1508780 h 1511317"/>
                            <a:gd name="connsiteX1" fmla="*/ 271201 w 1511317"/>
                            <a:gd name="connsiteY1" fmla="*/ 1331144 h 1511317"/>
                            <a:gd name="connsiteX2" fmla="*/ 14051 w 1511317"/>
                            <a:gd name="connsiteY2" fmla="*/ 876057 h 1511317"/>
                            <a:gd name="connsiteX3" fmla="*/ 147137 w 1511317"/>
                            <a:gd name="connsiteY3" fmla="*/ 316080 h 1511317"/>
                            <a:gd name="connsiteX4" fmla="*/ 637188 w 1511317"/>
                            <a:gd name="connsiteY4" fmla="*/ 13816 h 1511317"/>
                            <a:gd name="connsiteX5" fmla="*/ 757868 w 1511317"/>
                            <a:gd name="connsiteY5" fmla="*/ 4229 h 1511317"/>
                            <a:gd name="connsiteX6" fmla="*/ 1242278 w 1511317"/>
                            <a:gd name="connsiteY6" fmla="*/ 181866 h 1511317"/>
                            <a:gd name="connsiteX7" fmla="*/ 1499428 w 1511317"/>
                            <a:gd name="connsiteY7" fmla="*/ 636953 h 1511317"/>
                            <a:gd name="connsiteX8" fmla="*/ 1366342 w 1511317"/>
                            <a:gd name="connsiteY8" fmla="*/ 1196930 h 1511317"/>
                            <a:gd name="connsiteX9" fmla="*/ 876292 w 1511317"/>
                            <a:gd name="connsiteY9" fmla="*/ 1498629 h 1511317"/>
                            <a:gd name="connsiteX10" fmla="*/ 755612 w 1511317"/>
                            <a:gd name="connsiteY10" fmla="*/ 1508780 h 1511317"/>
                            <a:gd name="connsiteX11" fmla="*/ 755612 w 1511317"/>
                            <a:gd name="connsiteY11" fmla="*/ 1508780 h 15113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511317" h="1511317">
                              <a:moveTo>
                                <a:pt x="755612" y="1508780"/>
                              </a:moveTo>
                              <a:cubicBezTo>
                                <a:pt x="579103" y="1508780"/>
                                <a:pt x="407106" y="1445620"/>
                                <a:pt x="271201" y="1331144"/>
                              </a:cubicBezTo>
                              <a:cubicBezTo>
                                <a:pt x="134167" y="1215539"/>
                                <a:pt x="42811" y="1053693"/>
                                <a:pt x="14051" y="876057"/>
                              </a:cubicBezTo>
                              <a:cubicBezTo>
                                <a:pt x="-18093" y="677555"/>
                                <a:pt x="29277" y="479054"/>
                                <a:pt x="147137" y="316080"/>
                              </a:cubicBezTo>
                              <a:cubicBezTo>
                                <a:pt x="264998" y="153105"/>
                                <a:pt x="438686" y="45960"/>
                                <a:pt x="637188" y="13816"/>
                              </a:cubicBezTo>
                              <a:cubicBezTo>
                                <a:pt x="677226" y="7613"/>
                                <a:pt x="717828" y="4229"/>
                                <a:pt x="757868" y="4229"/>
                              </a:cubicBezTo>
                              <a:cubicBezTo>
                                <a:pt x="934376" y="4229"/>
                                <a:pt x="1106373" y="67389"/>
                                <a:pt x="1242278" y="181866"/>
                              </a:cubicBezTo>
                              <a:cubicBezTo>
                                <a:pt x="1379312" y="297470"/>
                                <a:pt x="1470668" y="459316"/>
                                <a:pt x="1499428" y="636953"/>
                              </a:cubicBezTo>
                              <a:cubicBezTo>
                                <a:pt x="1531572" y="835454"/>
                                <a:pt x="1484202" y="1033956"/>
                                <a:pt x="1366342" y="1196930"/>
                              </a:cubicBezTo>
                              <a:cubicBezTo>
                                <a:pt x="1248482" y="1359904"/>
                                <a:pt x="1074793" y="1467049"/>
                                <a:pt x="876292" y="1498629"/>
                              </a:cubicBezTo>
                              <a:cubicBezTo>
                                <a:pt x="836253" y="1505396"/>
                                <a:pt x="795650" y="1508780"/>
                                <a:pt x="755612" y="1508780"/>
                              </a:cubicBezTo>
                              <a:cubicBezTo>
                                <a:pt x="755612" y="1508780"/>
                                <a:pt x="755612" y="1508780"/>
                                <a:pt x="755612" y="150878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2E118CEC" w14:textId="4C7C238A" w:rsidR="00330F96" w:rsidRPr="00F47018" w:rsidRDefault="00330F96" w:rsidP="001E044D">
                            <w:pPr>
                              <w:spacing w:line="216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kern w:val="24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5400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style="position:absolute;margin-left:0;margin-top:53.75pt;width:33.5pt;height:33.5pt;z-index:251660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1511317,15113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" adj="-11796480,,5400" path="m755612,1508780v-176509,,-348506,-63160,-484411,-177636c134167,1215539,42811,1053693,14051,876057,-18093,677555,29277,479054,147137,316080,264998,153105,438686,45960,637188,13816,677226,7613,717828,4229,757868,4229v176508,,348505,63160,484410,177637c1379312,297470,1470668,459316,1499428,636953v32144,198501,-15226,397003,-133086,559977c1248482,1359904,1074793,1467049,876292,1498629v-40039,6767,-80642,10151,-120680,10151c755612,1508780,755612,1508780,755612,1508780xe" fillcolor="#002060" stroked="f">
                <v:stroke joinstyle="miter"/>
                <v:formulas/>
                <v:path arrowok="t" o:connecttype="custom" o:connectlocs="212712,424736;76346,374730;3955,246618;41420,88980;179374,3889;213347,1191;349713,51197;422103,179308;384638,336947;246684,421878;212712,424736;212712,424736" o:connectangles="0,0,0,0,0,0,0,0,0,0,0,0" textboxrect="0,0,1511317,1511317"/>
                <v:textbox inset="0,1.5mm,0,0">
                  <w:txbxContent>
                    <w:p w14:paraId="2E118CEC" w14:textId="4C7C238A" w:rsidR="00330F96" w:rsidRPr="00F47018" w:rsidRDefault="00330F96" w:rsidP="001E044D">
                      <w:pPr>
                        <w:spacing w:line="216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00"/>
                          <w:kern w:val="24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63F5" w:rsidRPr="00AF07CC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CC47D19" wp14:editId="214B056F">
                <wp:simplePos x="0" y="0"/>
                <wp:positionH relativeFrom="margin">
                  <wp:posOffset>382574</wp:posOffset>
                </wp:positionH>
                <wp:positionV relativeFrom="paragraph">
                  <wp:posOffset>1050097</wp:posOffset>
                </wp:positionV>
                <wp:extent cx="3193277" cy="768129"/>
                <wp:effectExtent l="19050" t="19050" r="26670" b="13335"/>
                <wp:wrapNone/>
                <wp:docPr id="76" name="Freeform 117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3277" cy="768129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1985D23" id="Freeform 117" o:spid="_x0000_s1026" alt="&quot;&quot;" style="position:absolute;margin-left:30.1pt;margin-top:82.7pt;width:251.45pt;height:60.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9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" path="m,80l6,49,23,23,49,6,80,,416,r31,6l472,23r18,26l496,80r,320l490,431r-18,26l447,474r-31,6l80,480,49,474,23,457,6,431,,400,,80xe" filled="f" strokecolor="red" strokeweight="3pt">
                <v:path arrowok="t" o:connecttype="custom" o:connectlocs="0,176030;38628,126421;148075,84814;315465,57610;515045,48008;2678232,48008;2877812,57610;3038764,84814;3154649,126421;3193277,176030;3193277,688116;3154649,737724;3038764,779331;2877812,806535;2678232,816137;515045,816137;315465,806535;148075,779331;38628,737724;0,688116;0,176030" o:connectangles="0,0,0,0,0,0,0,0,0,0,0,0,0,0,0,0,0,0,0,0,0"/>
                <w10:wrap anchorx="margin"/>
              </v:shape>
            </w:pict>
          </mc:Fallback>
        </mc:AlternateContent>
      </w:r>
      <w:r w:rsidR="00E30FAF" w:rsidRPr="00AF07CC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235F8A2" wp14:editId="0CEFD5FD">
                <wp:simplePos x="0" y="0"/>
                <wp:positionH relativeFrom="margin">
                  <wp:posOffset>347621</wp:posOffset>
                </wp:positionH>
                <wp:positionV relativeFrom="paragraph">
                  <wp:posOffset>684337</wp:posOffset>
                </wp:positionV>
                <wp:extent cx="977624" cy="234950"/>
                <wp:effectExtent l="19050" t="19050" r="13335" b="12700"/>
                <wp:wrapNone/>
                <wp:docPr id="74" name="Freeform 117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624" cy="234950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9CC0DE3" id="Freeform 117" o:spid="_x0000_s1026" alt="&quot;&quot;" style="position:absolute;margin-left:27.35pt;margin-top:53.9pt;width:77pt;height:18.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9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" path="m,80l6,49,23,23,49,6,80,,416,r31,6l472,23r18,26l496,80r,320l490,431r-18,26l447,474r-31,6l80,480,49,474,23,457,6,431,,400,,80xe" filled="f" strokecolor="red" strokeweight="3pt">
                <v:path arrowok="t" o:connecttype="custom" o:connectlocs="0,53843;11826,38669;45333,25942;96580,17621;157681,14684;819943,14684;881044,17621;930320,25942;965798,38669;977624,53843;977624,210476;965798,225650;930320,238376;881044,246698;819943,249634;157681,249634;96580,246698;45333,238376;11826,225650;0,210476;0,53843" o:connectangles="0,0,0,0,0,0,0,0,0,0,0,0,0,0,0,0,0,0,0,0,0"/>
                <w10:wrap anchorx="margin"/>
              </v:shape>
            </w:pict>
          </mc:Fallback>
        </mc:AlternateContent>
      </w:r>
      <w:r w:rsidR="001E044D" w:rsidRPr="005D64F7">
        <w:rPr>
          <w:noProof/>
          <w:sz w:val="24"/>
          <w:lang w:eastAsia="da-DK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83064F5" wp14:editId="20DC57D8">
                <wp:simplePos x="0" y="0"/>
                <wp:positionH relativeFrom="margin">
                  <wp:posOffset>1829435</wp:posOffset>
                </wp:positionH>
                <wp:positionV relativeFrom="paragraph">
                  <wp:posOffset>103367</wp:posOffset>
                </wp:positionV>
                <wp:extent cx="425450" cy="425450"/>
                <wp:effectExtent l="0" t="0" r="0" b="0"/>
                <wp:wrapNone/>
                <wp:docPr id="73" name="Freeform: Shape 2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25450"/>
                        </a:xfrm>
                        <a:custGeom>
                          <a:avLst/>
                          <a:gdLst>
                            <a:gd name="connsiteX0" fmla="*/ 755612 w 1511317"/>
                            <a:gd name="connsiteY0" fmla="*/ 1508780 h 1511317"/>
                            <a:gd name="connsiteX1" fmla="*/ 271201 w 1511317"/>
                            <a:gd name="connsiteY1" fmla="*/ 1331144 h 1511317"/>
                            <a:gd name="connsiteX2" fmla="*/ 14051 w 1511317"/>
                            <a:gd name="connsiteY2" fmla="*/ 876057 h 1511317"/>
                            <a:gd name="connsiteX3" fmla="*/ 147137 w 1511317"/>
                            <a:gd name="connsiteY3" fmla="*/ 316080 h 1511317"/>
                            <a:gd name="connsiteX4" fmla="*/ 637188 w 1511317"/>
                            <a:gd name="connsiteY4" fmla="*/ 13816 h 1511317"/>
                            <a:gd name="connsiteX5" fmla="*/ 757868 w 1511317"/>
                            <a:gd name="connsiteY5" fmla="*/ 4229 h 1511317"/>
                            <a:gd name="connsiteX6" fmla="*/ 1242278 w 1511317"/>
                            <a:gd name="connsiteY6" fmla="*/ 181866 h 1511317"/>
                            <a:gd name="connsiteX7" fmla="*/ 1499428 w 1511317"/>
                            <a:gd name="connsiteY7" fmla="*/ 636953 h 1511317"/>
                            <a:gd name="connsiteX8" fmla="*/ 1366342 w 1511317"/>
                            <a:gd name="connsiteY8" fmla="*/ 1196930 h 1511317"/>
                            <a:gd name="connsiteX9" fmla="*/ 876292 w 1511317"/>
                            <a:gd name="connsiteY9" fmla="*/ 1498629 h 1511317"/>
                            <a:gd name="connsiteX10" fmla="*/ 755612 w 1511317"/>
                            <a:gd name="connsiteY10" fmla="*/ 1508780 h 1511317"/>
                            <a:gd name="connsiteX11" fmla="*/ 755612 w 1511317"/>
                            <a:gd name="connsiteY11" fmla="*/ 1508780 h 15113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511317" h="1511317">
                              <a:moveTo>
                                <a:pt x="755612" y="1508780"/>
                              </a:moveTo>
                              <a:cubicBezTo>
                                <a:pt x="579103" y="1508780"/>
                                <a:pt x="407106" y="1445620"/>
                                <a:pt x="271201" y="1331144"/>
                              </a:cubicBezTo>
                              <a:cubicBezTo>
                                <a:pt x="134167" y="1215539"/>
                                <a:pt x="42811" y="1053693"/>
                                <a:pt x="14051" y="876057"/>
                              </a:cubicBezTo>
                              <a:cubicBezTo>
                                <a:pt x="-18093" y="677555"/>
                                <a:pt x="29277" y="479054"/>
                                <a:pt x="147137" y="316080"/>
                              </a:cubicBezTo>
                              <a:cubicBezTo>
                                <a:pt x="264998" y="153105"/>
                                <a:pt x="438686" y="45960"/>
                                <a:pt x="637188" y="13816"/>
                              </a:cubicBezTo>
                              <a:cubicBezTo>
                                <a:pt x="677226" y="7613"/>
                                <a:pt x="717828" y="4229"/>
                                <a:pt x="757868" y="4229"/>
                              </a:cubicBezTo>
                              <a:cubicBezTo>
                                <a:pt x="934376" y="4229"/>
                                <a:pt x="1106373" y="67389"/>
                                <a:pt x="1242278" y="181866"/>
                              </a:cubicBezTo>
                              <a:cubicBezTo>
                                <a:pt x="1379312" y="297470"/>
                                <a:pt x="1470668" y="459316"/>
                                <a:pt x="1499428" y="636953"/>
                              </a:cubicBezTo>
                              <a:cubicBezTo>
                                <a:pt x="1531572" y="835454"/>
                                <a:pt x="1484202" y="1033956"/>
                                <a:pt x="1366342" y="1196930"/>
                              </a:cubicBezTo>
                              <a:cubicBezTo>
                                <a:pt x="1248482" y="1359904"/>
                                <a:pt x="1074793" y="1467049"/>
                                <a:pt x="876292" y="1498629"/>
                              </a:cubicBezTo>
                              <a:cubicBezTo>
                                <a:pt x="836253" y="1505396"/>
                                <a:pt x="795650" y="1508780"/>
                                <a:pt x="755612" y="1508780"/>
                              </a:cubicBezTo>
                              <a:cubicBezTo>
                                <a:pt x="755612" y="1508780"/>
                                <a:pt x="755612" y="1508780"/>
                                <a:pt x="755612" y="150878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2DA1CDCD" w14:textId="77777777" w:rsidR="00330F96" w:rsidRPr="00F47018" w:rsidRDefault="00330F96" w:rsidP="001E044D">
                            <w:pPr>
                              <w:spacing w:line="216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F47018"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kern w:val="24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5400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style="position:absolute;margin-left:144.05pt;margin-top:8.15pt;width:33.5pt;height:33.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511317,15113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" adj="-11796480,,5400" path="m755612,1508780v-176509,,-348506,-63160,-484411,-177636c134167,1215539,42811,1053693,14051,876057,-18093,677555,29277,479054,147137,316080,264998,153105,438686,45960,637188,13816,677226,7613,717828,4229,757868,4229v176508,,348505,63160,484410,177637c1379312,297470,1470668,459316,1499428,636953v32144,198501,-15226,397003,-133086,559977c1248482,1359904,1074793,1467049,876292,1498629v-40039,6767,-80642,10151,-120680,10151c755612,1508780,755612,1508780,755612,1508780xe" fillcolor="#002060" stroked="f">
                <v:stroke joinstyle="miter"/>
                <v:formulas/>
                <v:path arrowok="t" o:connecttype="custom" o:connectlocs="212712,424736;76346,374730;3955,246618;41420,88980;179374,3889;213347,1191;349713,51197;422103,179308;384638,336947;246684,421878;212712,424736;212712,424736" o:connectangles="0,0,0,0,0,0,0,0,0,0,0,0" textboxrect="0,0,1511317,1511317"/>
                <v:textbox inset="0,1.5mm,0,0">
                  <w:txbxContent>
                    <w:p w14:paraId="2DA1CDCD" w14:textId="77777777" w:rsidR="00330F96" w:rsidRPr="00F47018" w:rsidRDefault="00330F96" w:rsidP="001E044D">
                      <w:pPr>
                        <w:spacing w:line="216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Pr="00F47018">
                        <w:rPr>
                          <w:rFonts w:ascii="Arial" w:hAnsi="Arial" w:cs="Arial"/>
                          <w:b/>
                          <w:bCs/>
                          <w:color w:val="FFFF00"/>
                          <w:kern w:val="24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06A8" w:rsidRPr="00AF07CC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4E43EDB" wp14:editId="4022AA66">
                <wp:simplePos x="0" y="0"/>
                <wp:positionH relativeFrom="margin">
                  <wp:posOffset>366671</wp:posOffset>
                </wp:positionH>
                <wp:positionV relativeFrom="paragraph">
                  <wp:posOffset>366285</wp:posOffset>
                </wp:positionV>
                <wp:extent cx="3315694" cy="330807"/>
                <wp:effectExtent l="19050" t="19050" r="18415" b="12700"/>
                <wp:wrapNone/>
                <wp:docPr id="72" name="Freeform 117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15694" cy="330807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8E71792" id="Freeform 117" o:spid="_x0000_s1026" alt="&quot;&quot;" style="position:absolute;margin-left:28.85pt;margin-top:28.85pt;width:261.1pt;height:26.0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9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" path="m,80l6,49,23,23,49,6,80,,416,r31,6l472,23r18,26l496,80r,320l490,431r-18,26l447,474r-31,6l80,480,49,474,23,457,6,431,,400,,80xe" filled="f" strokecolor="red" strokeweight="3pt">
                <v:path arrowok="t" o:connecttype="custom" o:connectlocs="0,75810;40109,54445;153752,36527;327558,24811;534789,20675;2780905,20675;2988136,24811;3155257,36527;3275585,54445;3315694,75810;3315694,296348;3275585,317713;3155257,335631;2988136,347347;2780905,351482;534789,351482;327558,347347;153752,335631;40109,317713;0,296348;0,75810" o:connectangles="0,0,0,0,0,0,0,0,0,0,0,0,0,0,0,0,0,0,0,0,0"/>
                <w10:wrap anchorx="margin"/>
              </v:shape>
            </w:pict>
          </mc:Fallback>
        </mc:AlternateContent>
      </w:r>
      <w:r w:rsidR="00FA028B" w:rsidRPr="00FA028B">
        <w:rPr>
          <w:noProof/>
          <w:sz w:val="24"/>
          <w:lang w:eastAsia="da-DK"/>
        </w:rPr>
        <w:drawing>
          <wp:inline distT="0" distB="0" distL="0" distR="0" wp14:anchorId="5EBA7952" wp14:editId="0442F2B5">
            <wp:extent cx="4429743" cy="6582694"/>
            <wp:effectExtent l="19050" t="19050" r="28575" b="27940"/>
            <wp:docPr id="71" name="Billede 71" descr="Skærmbillede med Zoom med overskriften &quot;Add a Poll&quot;, det vil sige at tilføje en afstemning. Der er på skærmbilledet seks trin, som er: 1. Giv afstemningen en titiel 2. Sæt flueben i &quot;Anonym&quot; 3. Indsæt spørgsmål til afstemningen. Her i eksemplet er spørgsmålet: Hvilken kandidat stemmer du på til formandsposten for DH-afdelingen? 4. Vælg mellem &quot;Single choice&quot; eller &quot;Multiple choice&quot;. Her e rklikket i &quot;Single choice&quot;. 5. Indsæt valgmuligheder for svar på afstemningen. 6. Tryk på knappen &quot;Save&quot; og gem afstemning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Billede 71" descr="Skærmbillede med Zoom med overskriften &quot;Add a Poll&quot;, det vil sige at tilføje en afstemning. Der er på skærmbilledet seks trin, som er: 1. Giv afstemningen en titiel 2. Sæt flueben i &quot;Anonym&quot; 3. Indsæt spørgsmål til afstemningen. Her i eksemplet er spørgsmålet: Hvilken kandidat stemmer du på til formandsposten for DH-afdelingen? 4. Vælg mellem &quot;Single choice&quot; eller &quot;Multiple choice&quot;. Her e rklikket i &quot;Single choice&quot;. 5. Indsæt valgmuligheder for svar på afstemningen. 6. Tryk på knappen &quot;Save&quot; og gem afstemningen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29743" cy="6582694"/>
                    </a:xfrm>
                    <a:prstGeom prst="rect">
                      <a:avLst/>
                    </a:prstGeom>
                    <a:ln w="254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7E8D913" w14:textId="05087F94" w:rsidR="006D5B68" w:rsidRDefault="006D5B68" w:rsidP="006D5B68">
      <w:pPr>
        <w:autoSpaceDE w:val="0"/>
        <w:autoSpaceDN w:val="0"/>
        <w:adjustRightInd w:val="0"/>
        <w:spacing w:line="240" w:lineRule="auto"/>
      </w:pPr>
    </w:p>
    <w:p w14:paraId="3CD12D6C" w14:textId="2578F366" w:rsidR="006D5B68" w:rsidRDefault="006D5B68" w:rsidP="006D5B68">
      <w:pPr>
        <w:autoSpaceDE w:val="0"/>
        <w:autoSpaceDN w:val="0"/>
        <w:adjustRightInd w:val="0"/>
        <w:spacing w:line="240" w:lineRule="auto"/>
      </w:pPr>
    </w:p>
    <w:p w14:paraId="18E0F88C" w14:textId="48E3928B" w:rsidR="008639B4" w:rsidRDefault="008639B4" w:rsidP="00973ED9">
      <w:pPr>
        <w:pStyle w:val="Listeafsnit"/>
        <w:numPr>
          <w:ilvl w:val="0"/>
          <w:numId w:val="7"/>
        </w:numPr>
        <w:rPr>
          <w:sz w:val="24"/>
        </w:rPr>
      </w:pPr>
      <w:r w:rsidRPr="008639B4">
        <w:rPr>
          <w:sz w:val="24"/>
        </w:rPr>
        <w:t>Giv afstemningen til Zoom-mødet et navn. Her er eksemplet på navn: Valg af DH-formand på Årsmøde.</w:t>
      </w:r>
    </w:p>
    <w:p w14:paraId="06C24C89" w14:textId="77777777" w:rsidR="00F12C1A" w:rsidRDefault="00F12C1A" w:rsidP="00F12C1A">
      <w:pPr>
        <w:pStyle w:val="Listeafsnit"/>
        <w:numPr>
          <w:ilvl w:val="0"/>
          <w:numId w:val="7"/>
        </w:numPr>
        <w:rPr>
          <w:sz w:val="24"/>
        </w:rPr>
      </w:pPr>
      <w:r w:rsidRPr="00AF07CC">
        <w:rPr>
          <w:sz w:val="24"/>
        </w:rPr>
        <w:t xml:space="preserve">Sæt flueben i ”Anonymous”, hvis </w:t>
      </w:r>
      <w:r>
        <w:rPr>
          <w:sz w:val="24"/>
        </w:rPr>
        <w:t xml:space="preserve">deltagerne skal </w:t>
      </w:r>
      <w:r w:rsidRPr="00AF07CC">
        <w:rPr>
          <w:sz w:val="24"/>
        </w:rPr>
        <w:t>besvare</w:t>
      </w:r>
      <w:r>
        <w:rPr>
          <w:sz w:val="24"/>
        </w:rPr>
        <w:t xml:space="preserve"> afstemningen </w:t>
      </w:r>
      <w:r w:rsidRPr="00AF07CC">
        <w:rPr>
          <w:sz w:val="24"/>
        </w:rPr>
        <w:t>anonym</w:t>
      </w:r>
      <w:r>
        <w:rPr>
          <w:sz w:val="24"/>
        </w:rPr>
        <w:t>t</w:t>
      </w:r>
      <w:r w:rsidRPr="00AF07CC">
        <w:rPr>
          <w:sz w:val="24"/>
        </w:rPr>
        <w:t>.</w:t>
      </w:r>
    </w:p>
    <w:p w14:paraId="30A80007" w14:textId="2C2F2AB4" w:rsidR="008639B4" w:rsidRPr="008639B4" w:rsidRDefault="008639B4" w:rsidP="00973ED9">
      <w:pPr>
        <w:pStyle w:val="Listeafsnit"/>
        <w:numPr>
          <w:ilvl w:val="0"/>
          <w:numId w:val="7"/>
        </w:numPr>
        <w:rPr>
          <w:sz w:val="24"/>
        </w:rPr>
      </w:pPr>
      <w:r w:rsidRPr="008639B4">
        <w:rPr>
          <w:sz w:val="24"/>
        </w:rPr>
        <w:lastRenderedPageBreak/>
        <w:t xml:space="preserve">Skriv spørgsmålet deltagerne skal stemme om. </w:t>
      </w:r>
      <w:r w:rsidR="00AE2F3F">
        <w:rPr>
          <w:sz w:val="24"/>
        </w:rPr>
        <w:t xml:space="preserve">På skærmbilledet ovenfor er </w:t>
      </w:r>
      <w:r w:rsidRPr="008639B4">
        <w:rPr>
          <w:sz w:val="24"/>
        </w:rPr>
        <w:t xml:space="preserve">et eksempel med spørgsmålet: Hvilken kandidat stemmer du på til formandsposten for DH-afdelingen? </w:t>
      </w:r>
    </w:p>
    <w:p w14:paraId="3815DA65" w14:textId="66B8414E" w:rsidR="008639B4" w:rsidRPr="00AF07CC" w:rsidRDefault="008639B4" w:rsidP="00973ED9">
      <w:pPr>
        <w:pStyle w:val="Listeafsnit"/>
        <w:numPr>
          <w:ilvl w:val="0"/>
          <w:numId w:val="7"/>
        </w:numPr>
        <w:rPr>
          <w:sz w:val="24"/>
        </w:rPr>
      </w:pPr>
      <w:r w:rsidRPr="00AF07CC">
        <w:rPr>
          <w:sz w:val="24"/>
        </w:rPr>
        <w:t>Vælg om spørgsmålet er ”Single Choice”</w:t>
      </w:r>
      <w:r>
        <w:rPr>
          <w:sz w:val="24"/>
        </w:rPr>
        <w:t>, hvis deltagerne skal kunne klikke på en valgmuli</w:t>
      </w:r>
      <w:r>
        <w:rPr>
          <w:sz w:val="24"/>
        </w:rPr>
        <w:t>g</w:t>
      </w:r>
      <w:r>
        <w:rPr>
          <w:sz w:val="24"/>
        </w:rPr>
        <w:t xml:space="preserve">hed. Klik </w:t>
      </w:r>
      <w:r w:rsidRPr="00AF07CC">
        <w:rPr>
          <w:sz w:val="24"/>
        </w:rPr>
        <w:t>”Multiple Choice”</w:t>
      </w:r>
      <w:r>
        <w:rPr>
          <w:sz w:val="24"/>
        </w:rPr>
        <w:t>, hvis deltagerne skal kunne klikke på flere valgmuligheder</w:t>
      </w:r>
      <w:r w:rsidRPr="00AF07CC">
        <w:rPr>
          <w:sz w:val="24"/>
        </w:rPr>
        <w:t>.</w:t>
      </w:r>
      <w:r>
        <w:rPr>
          <w:sz w:val="24"/>
        </w:rPr>
        <w:t xml:space="preserve"> </w:t>
      </w:r>
    </w:p>
    <w:p w14:paraId="288A8D1F" w14:textId="69CD64B5" w:rsidR="00F12C1A" w:rsidRDefault="00906A9C" w:rsidP="00973ED9">
      <w:pPr>
        <w:pStyle w:val="Listeafsnit"/>
        <w:numPr>
          <w:ilvl w:val="0"/>
          <w:numId w:val="7"/>
        </w:numPr>
        <w:rPr>
          <w:sz w:val="24"/>
        </w:rPr>
      </w:pPr>
      <w:r>
        <w:rPr>
          <w:sz w:val="24"/>
        </w:rPr>
        <w:t>Her skriver du de svarmuligheder</w:t>
      </w:r>
      <w:r w:rsidR="004511A1">
        <w:rPr>
          <w:sz w:val="24"/>
        </w:rPr>
        <w:t>, som</w:t>
      </w:r>
      <w:r>
        <w:rPr>
          <w:sz w:val="24"/>
        </w:rPr>
        <w:t xml:space="preserve"> deltagerne </w:t>
      </w:r>
      <w:r w:rsidR="004511A1">
        <w:rPr>
          <w:sz w:val="24"/>
        </w:rPr>
        <w:t xml:space="preserve">i afstemningen skal vælge mellem. </w:t>
      </w:r>
      <w:r w:rsidR="008536C7" w:rsidRPr="008639B4">
        <w:rPr>
          <w:sz w:val="24"/>
        </w:rPr>
        <w:t>Der er i eksemplet her indsat tre svarmuligheder: Kandidat 1, Kandidat 2 og Kandidat 3. Du tilføjer fl</w:t>
      </w:r>
      <w:r w:rsidR="008536C7" w:rsidRPr="008639B4">
        <w:rPr>
          <w:sz w:val="24"/>
        </w:rPr>
        <w:t>e</w:t>
      </w:r>
      <w:r w:rsidR="008536C7" w:rsidRPr="008639B4">
        <w:rPr>
          <w:sz w:val="24"/>
        </w:rPr>
        <w:t>re valgmuligheder ved klik på knappen ”+Add Option”. Du fjerner valgmuligheder ved at klikke krydset yderst til højre for hver svarmulighed.</w:t>
      </w:r>
    </w:p>
    <w:p w14:paraId="4023A7DD" w14:textId="079D6BF1" w:rsidR="00AE2F3F" w:rsidRPr="00AE2F3F" w:rsidRDefault="008639B4" w:rsidP="00973ED9">
      <w:pPr>
        <w:pStyle w:val="Listeafsnit"/>
        <w:numPr>
          <w:ilvl w:val="0"/>
          <w:numId w:val="7"/>
        </w:numPr>
        <w:rPr>
          <w:sz w:val="24"/>
        </w:rPr>
      </w:pPr>
      <w:r w:rsidRPr="00AE2F3F">
        <w:rPr>
          <w:sz w:val="24"/>
        </w:rPr>
        <w:t>Klik på knappen ”Save” og gem afstemningen.</w:t>
      </w:r>
    </w:p>
    <w:p w14:paraId="39705146" w14:textId="6806B85D" w:rsidR="00AE2F3F" w:rsidRPr="00AE2F3F" w:rsidRDefault="00AE2F3F" w:rsidP="00AE2F3F">
      <w:pPr>
        <w:rPr>
          <w:sz w:val="24"/>
        </w:rPr>
      </w:pPr>
    </w:p>
    <w:p w14:paraId="2FB1C920" w14:textId="0030DA49" w:rsidR="00D00946" w:rsidRDefault="00AE2F3F" w:rsidP="002475B3">
      <w:pPr>
        <w:autoSpaceDE w:val="0"/>
        <w:autoSpaceDN w:val="0"/>
        <w:adjustRightInd w:val="0"/>
        <w:spacing w:line="240" w:lineRule="auto"/>
        <w:rPr>
          <w:sz w:val="24"/>
        </w:rPr>
      </w:pPr>
      <w:r w:rsidRPr="002475B3">
        <w:rPr>
          <w:sz w:val="24"/>
        </w:rPr>
        <w:t>Afstemningen fremgår nu i dit møderum</w:t>
      </w:r>
      <w:r w:rsidR="002475B3">
        <w:rPr>
          <w:sz w:val="24"/>
        </w:rPr>
        <w:t xml:space="preserve"> (”Meeting Room”) i Zoom</w:t>
      </w:r>
      <w:r w:rsidRPr="002475B3">
        <w:rPr>
          <w:sz w:val="24"/>
        </w:rPr>
        <w:t>.</w:t>
      </w:r>
    </w:p>
    <w:p w14:paraId="5AD5A070" w14:textId="4C63A960" w:rsidR="008E31C6" w:rsidRDefault="008E31C6" w:rsidP="002475B3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266593B4" w14:textId="2F975BB7" w:rsidR="008E31C6" w:rsidRPr="00F76C1E" w:rsidRDefault="006B64AC" w:rsidP="008E31C6">
      <w:pPr>
        <w:pStyle w:val="Overskrift2"/>
      </w:pPr>
      <w:r w:rsidRPr="00F76C1E">
        <w:t xml:space="preserve">Opret flere afstemninger til samme </w:t>
      </w:r>
      <w:r w:rsidR="008E31C6" w:rsidRPr="00F76C1E">
        <w:t>Zoom-møde</w:t>
      </w:r>
    </w:p>
    <w:p w14:paraId="7EF9A99F" w14:textId="77777777" w:rsidR="006025D4" w:rsidRPr="00F76C1E" w:rsidRDefault="00F86A44" w:rsidP="007150B7">
      <w:pPr>
        <w:autoSpaceDE w:val="0"/>
        <w:autoSpaceDN w:val="0"/>
        <w:adjustRightInd w:val="0"/>
        <w:spacing w:line="240" w:lineRule="auto"/>
        <w:rPr>
          <w:sz w:val="24"/>
        </w:rPr>
      </w:pPr>
      <w:r w:rsidRPr="00F76C1E">
        <w:rPr>
          <w:sz w:val="24"/>
        </w:rPr>
        <w:t>H</w:t>
      </w:r>
      <w:r w:rsidR="00397B09" w:rsidRPr="00F76C1E">
        <w:rPr>
          <w:sz w:val="24"/>
        </w:rPr>
        <w:t>v</w:t>
      </w:r>
      <w:r w:rsidRPr="00F76C1E">
        <w:rPr>
          <w:sz w:val="24"/>
        </w:rPr>
        <w:t xml:space="preserve">is du </w:t>
      </w:r>
      <w:r w:rsidR="00471F76" w:rsidRPr="00F76C1E">
        <w:rPr>
          <w:sz w:val="24"/>
        </w:rPr>
        <w:t xml:space="preserve">på et </w:t>
      </w:r>
      <w:r w:rsidRPr="00F76C1E">
        <w:rPr>
          <w:sz w:val="24"/>
        </w:rPr>
        <w:t>Zoom-møde har brug for at stem</w:t>
      </w:r>
      <w:r w:rsidR="00471F76" w:rsidRPr="00F76C1E">
        <w:rPr>
          <w:sz w:val="24"/>
        </w:rPr>
        <w:t xml:space="preserve">me om </w:t>
      </w:r>
      <w:r w:rsidRPr="00F76C1E">
        <w:rPr>
          <w:sz w:val="24"/>
        </w:rPr>
        <w:t xml:space="preserve">flere emner, som du kender på forhånd, kan du med fordel oprette </w:t>
      </w:r>
      <w:r w:rsidR="00471F76" w:rsidRPr="00F76C1E">
        <w:rPr>
          <w:sz w:val="24"/>
        </w:rPr>
        <w:t xml:space="preserve">flere </w:t>
      </w:r>
      <w:r w:rsidRPr="00F76C1E">
        <w:rPr>
          <w:sz w:val="24"/>
        </w:rPr>
        <w:t>afstemn</w:t>
      </w:r>
      <w:r w:rsidR="00471F76" w:rsidRPr="00F76C1E">
        <w:rPr>
          <w:sz w:val="24"/>
        </w:rPr>
        <w:t>in</w:t>
      </w:r>
      <w:r w:rsidRPr="00F76C1E">
        <w:rPr>
          <w:sz w:val="24"/>
        </w:rPr>
        <w:t>ger (</w:t>
      </w:r>
      <w:r w:rsidR="00471F76" w:rsidRPr="00F76C1E">
        <w:rPr>
          <w:sz w:val="24"/>
        </w:rPr>
        <w:t>”</w:t>
      </w:r>
      <w:r w:rsidRPr="00F76C1E">
        <w:rPr>
          <w:sz w:val="24"/>
        </w:rPr>
        <w:t>Polls</w:t>
      </w:r>
      <w:r w:rsidR="00471F76" w:rsidRPr="00F76C1E">
        <w:rPr>
          <w:sz w:val="24"/>
        </w:rPr>
        <w:t>”</w:t>
      </w:r>
      <w:r w:rsidRPr="00F76C1E">
        <w:rPr>
          <w:sz w:val="24"/>
        </w:rPr>
        <w:t xml:space="preserve">) inden mødet. </w:t>
      </w:r>
    </w:p>
    <w:p w14:paraId="0A952322" w14:textId="77777777" w:rsidR="006025D4" w:rsidRPr="00F76C1E" w:rsidRDefault="006025D4" w:rsidP="007150B7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34FF69A8" w14:textId="464726F6" w:rsidR="00067865" w:rsidRDefault="00F86A44" w:rsidP="007150B7">
      <w:pPr>
        <w:autoSpaceDE w:val="0"/>
        <w:autoSpaceDN w:val="0"/>
        <w:adjustRightInd w:val="0"/>
        <w:spacing w:line="240" w:lineRule="auto"/>
        <w:rPr>
          <w:sz w:val="24"/>
        </w:rPr>
      </w:pPr>
      <w:r w:rsidRPr="00F76C1E">
        <w:rPr>
          <w:sz w:val="24"/>
        </w:rPr>
        <w:t>De</w:t>
      </w:r>
      <w:r w:rsidR="00397B09" w:rsidRPr="00F76C1E">
        <w:rPr>
          <w:sz w:val="24"/>
        </w:rPr>
        <w:t>t</w:t>
      </w:r>
      <w:r w:rsidRPr="00F76C1E">
        <w:rPr>
          <w:sz w:val="24"/>
        </w:rPr>
        <w:t xml:space="preserve"> kan være </w:t>
      </w:r>
      <w:r w:rsidR="0032367E" w:rsidRPr="00F76C1E">
        <w:rPr>
          <w:sz w:val="24"/>
        </w:rPr>
        <w:t xml:space="preserve">I har </w:t>
      </w:r>
      <w:r w:rsidR="00630254" w:rsidRPr="00F76C1E">
        <w:rPr>
          <w:sz w:val="24"/>
        </w:rPr>
        <w:t xml:space="preserve">brug for </w:t>
      </w:r>
      <w:r w:rsidR="00803B2F" w:rsidRPr="00F76C1E">
        <w:rPr>
          <w:sz w:val="24"/>
        </w:rPr>
        <w:t>afstem</w:t>
      </w:r>
      <w:r w:rsidR="00471F76" w:rsidRPr="00F76C1E">
        <w:rPr>
          <w:sz w:val="24"/>
        </w:rPr>
        <w:t>n</w:t>
      </w:r>
      <w:r w:rsidR="00803B2F" w:rsidRPr="00F76C1E">
        <w:rPr>
          <w:sz w:val="24"/>
        </w:rPr>
        <w:t xml:space="preserve">inger om </w:t>
      </w:r>
      <w:r w:rsidR="00471F76" w:rsidRPr="00F76C1E">
        <w:rPr>
          <w:sz w:val="24"/>
        </w:rPr>
        <w:t xml:space="preserve">for eksempel </w:t>
      </w:r>
      <w:r w:rsidR="00803B2F" w:rsidRPr="00F76C1E">
        <w:rPr>
          <w:sz w:val="24"/>
        </w:rPr>
        <w:t xml:space="preserve">godkendelse af årsberetning, regnskab, budget, </w:t>
      </w:r>
      <w:r w:rsidR="00397B09" w:rsidRPr="00F76C1E">
        <w:rPr>
          <w:sz w:val="24"/>
        </w:rPr>
        <w:t>strategiplaner</w:t>
      </w:r>
      <w:r w:rsidR="00803B2F" w:rsidRPr="00F76C1E">
        <w:rPr>
          <w:sz w:val="24"/>
        </w:rPr>
        <w:t xml:space="preserve"> og </w:t>
      </w:r>
      <w:r w:rsidR="00397B09" w:rsidRPr="00F76C1E">
        <w:rPr>
          <w:sz w:val="24"/>
        </w:rPr>
        <w:t>fremtidigt arbejde.</w:t>
      </w:r>
    </w:p>
    <w:p w14:paraId="30E39F62" w14:textId="27663C2F" w:rsidR="00092DD4" w:rsidRDefault="00092DD4" w:rsidP="007150B7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181F98CA" w14:textId="5B36CCE4" w:rsidR="00092DD4" w:rsidRDefault="0073509F" w:rsidP="007150B7">
      <w:p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 xml:space="preserve">Sådan opretter du flere afstemninger i et Zoom-møde: </w:t>
      </w:r>
    </w:p>
    <w:p w14:paraId="5348D2B9" w14:textId="77777777" w:rsidR="003E633B" w:rsidRDefault="00F15056" w:rsidP="00630254">
      <w:pPr>
        <w:pStyle w:val="Listeafsnit"/>
        <w:numPr>
          <w:ilvl w:val="0"/>
          <w:numId w:val="15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 xml:space="preserve">Gå ind i ”Meetings” </w:t>
      </w:r>
    </w:p>
    <w:p w14:paraId="6C08361F" w14:textId="6846F6A0" w:rsidR="00630254" w:rsidRDefault="003E633B" w:rsidP="00630254">
      <w:pPr>
        <w:pStyle w:val="Listeafsnit"/>
        <w:numPr>
          <w:ilvl w:val="0"/>
          <w:numId w:val="15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 xml:space="preserve">Klik på menuen ”Personal Room”. </w:t>
      </w:r>
    </w:p>
    <w:p w14:paraId="05705329" w14:textId="7D7A9548" w:rsidR="003E633B" w:rsidRDefault="001F62A1" w:rsidP="00630254">
      <w:pPr>
        <w:pStyle w:val="Listeafsnit"/>
        <w:numPr>
          <w:ilvl w:val="0"/>
          <w:numId w:val="15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Klik på knappen ”Poll” så får du dine oprettede afstemninger frem</w:t>
      </w:r>
      <w:r w:rsidR="00C97304">
        <w:rPr>
          <w:sz w:val="24"/>
        </w:rPr>
        <w:t>. I eksemplet på skærmbi</w:t>
      </w:r>
      <w:r w:rsidR="00C97304">
        <w:rPr>
          <w:sz w:val="24"/>
        </w:rPr>
        <w:t>l</w:t>
      </w:r>
      <w:r w:rsidR="00C97304">
        <w:rPr>
          <w:sz w:val="24"/>
        </w:rPr>
        <w:t>ledet neden for er der allerede oprette</w:t>
      </w:r>
      <w:r w:rsidR="00074CC8">
        <w:rPr>
          <w:sz w:val="24"/>
        </w:rPr>
        <w:t>t</w:t>
      </w:r>
      <w:r w:rsidR="00C97304">
        <w:rPr>
          <w:sz w:val="24"/>
        </w:rPr>
        <w:t xml:space="preserve"> en afstemni</w:t>
      </w:r>
      <w:r w:rsidR="00C9650B">
        <w:rPr>
          <w:sz w:val="24"/>
        </w:rPr>
        <w:t>n</w:t>
      </w:r>
      <w:r w:rsidR="00C97304">
        <w:rPr>
          <w:sz w:val="24"/>
        </w:rPr>
        <w:t>g (</w:t>
      </w:r>
      <w:r w:rsidR="00C9650B">
        <w:rPr>
          <w:sz w:val="24"/>
        </w:rPr>
        <w:t xml:space="preserve">”Poll”), der hedder ”Poll 1: Valg af DH-formand på </w:t>
      </w:r>
      <w:r w:rsidR="00964E50">
        <w:rPr>
          <w:sz w:val="24"/>
        </w:rPr>
        <w:t xml:space="preserve">Årsmøde”. </w:t>
      </w:r>
      <w:r w:rsidR="00C9650B">
        <w:rPr>
          <w:sz w:val="24"/>
        </w:rPr>
        <w:t xml:space="preserve"> </w:t>
      </w:r>
    </w:p>
    <w:p w14:paraId="2D438F4B" w14:textId="44C9BAE8" w:rsidR="00C97304" w:rsidRDefault="00964E50" w:rsidP="00630254">
      <w:pPr>
        <w:pStyle w:val="Listeafsnit"/>
        <w:numPr>
          <w:ilvl w:val="0"/>
          <w:numId w:val="15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Klik på knappen ”+Add Poll”</w:t>
      </w:r>
      <w:r w:rsidR="00D70368">
        <w:rPr>
          <w:sz w:val="24"/>
        </w:rPr>
        <w:t xml:space="preserve">, der er </w:t>
      </w:r>
      <w:r>
        <w:rPr>
          <w:sz w:val="24"/>
        </w:rPr>
        <w:t>placeret yderst til højre.</w:t>
      </w:r>
    </w:p>
    <w:p w14:paraId="0A143D50" w14:textId="08FC2C58" w:rsidR="00074CC8" w:rsidRDefault="00074CC8" w:rsidP="00074CC8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4D3DCF7C" w14:textId="34CE2154" w:rsidR="00074CC8" w:rsidRPr="00074CC8" w:rsidRDefault="00074CC8" w:rsidP="00074CC8">
      <w:p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 xml:space="preserve">Skærmbilledet neden for viser </w:t>
      </w:r>
      <w:r w:rsidR="00143C00">
        <w:rPr>
          <w:sz w:val="24"/>
        </w:rPr>
        <w:t xml:space="preserve">menuen ”Meetings”, hvor du via ”Personal Room” </w:t>
      </w:r>
      <w:r w:rsidR="00C87AAA">
        <w:rPr>
          <w:sz w:val="24"/>
        </w:rPr>
        <w:t xml:space="preserve">og med klik på knappen ”Poll” får mulighed for at </w:t>
      </w:r>
      <w:r w:rsidR="00CA2B09">
        <w:rPr>
          <w:sz w:val="24"/>
        </w:rPr>
        <w:t xml:space="preserve">tilføje </w:t>
      </w:r>
      <w:r w:rsidR="00C87AAA">
        <w:rPr>
          <w:sz w:val="24"/>
        </w:rPr>
        <w:t>flere afstemninger</w:t>
      </w:r>
      <w:r w:rsidR="007854FB">
        <w:rPr>
          <w:sz w:val="24"/>
        </w:rPr>
        <w:t xml:space="preserve"> med knappen ”+Add Poll”.</w:t>
      </w:r>
      <w:r w:rsidR="00DE5495">
        <w:rPr>
          <w:sz w:val="24"/>
        </w:rPr>
        <w:t xml:space="preserve"> Knappen ”+Add Poll” er fr</w:t>
      </w:r>
      <w:r w:rsidR="00295192">
        <w:rPr>
          <w:sz w:val="24"/>
        </w:rPr>
        <w:t>e</w:t>
      </w:r>
      <w:r w:rsidR="00DE5495">
        <w:rPr>
          <w:sz w:val="24"/>
        </w:rPr>
        <w:t>mhævet i billedet med rød cirkel</w:t>
      </w:r>
    </w:p>
    <w:p w14:paraId="1B8B2CE2" w14:textId="5E81579D" w:rsidR="00380E1C" w:rsidRDefault="00CA2B09" w:rsidP="007150B7">
      <w:pPr>
        <w:autoSpaceDE w:val="0"/>
        <w:autoSpaceDN w:val="0"/>
        <w:adjustRightInd w:val="0"/>
        <w:spacing w:line="240" w:lineRule="auto"/>
        <w:rPr>
          <w:sz w:val="24"/>
        </w:rPr>
      </w:pPr>
      <w:r w:rsidRPr="00AF07CC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30B131B" wp14:editId="09F3FBF3">
                <wp:simplePos x="0" y="0"/>
                <wp:positionH relativeFrom="margin">
                  <wp:posOffset>5293116</wp:posOffset>
                </wp:positionH>
                <wp:positionV relativeFrom="paragraph">
                  <wp:posOffset>912397</wp:posOffset>
                </wp:positionV>
                <wp:extent cx="701089" cy="351400"/>
                <wp:effectExtent l="19050" t="19050" r="22860" b="10795"/>
                <wp:wrapNone/>
                <wp:docPr id="68" name="Freeform 117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1089" cy="351400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280E1D9" id="Freeform 117" o:spid="_x0000_s1026" alt="&quot;&quot;" style="position:absolute;margin-left:416.8pt;margin-top:71.85pt;width:55.2pt;height:27.65pt;z-index:25168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9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" path="m,80l6,49,23,23,49,6,80,,416,r31,6l472,23r18,26l496,80r,320l490,431r-18,26l447,474r-31,6l80,480,49,474,23,457,6,431,,400,,80xe" filled="f" strokecolor="red" strokeweight="3pt">
                <v:path arrowok="t" o:connecttype="custom" o:connectlocs="0,80529;8481,57835;32510,38800;69261,26355;113079,21963;588010,21963;631828,26355;667165,38800;692608,57835;701089,80529;701089,314796;692608,337490;667165,356525;631828,368970;588010,373363;113079,373363;69261,368970;32510,356525;8481,337490;0,314796;0,80529" o:connectangles="0,0,0,0,0,0,0,0,0,0,0,0,0,0,0,0,0,0,0,0,0"/>
                <w10:wrap anchorx="margin"/>
              </v:shape>
            </w:pict>
          </mc:Fallback>
        </mc:AlternateContent>
      </w:r>
      <w:r w:rsidR="00074CC8" w:rsidRPr="003E633B">
        <w:rPr>
          <w:noProof/>
          <w:sz w:val="24"/>
          <w:lang w:eastAsia="da-DK"/>
        </w:rPr>
        <w:drawing>
          <wp:inline distT="0" distB="0" distL="0" distR="0" wp14:anchorId="08870D98" wp14:editId="1DD09143">
            <wp:extent cx="6079295" cy="1646241"/>
            <wp:effectExtent l="19050" t="19050" r="17145" b="11430"/>
            <wp:docPr id="51" name="Billede 51" descr="Skærmbillede med Zoom i menuen &quot;Meetings&quot;  hvor man under &quot;Personal Room&quot; har klikket på knappen &quot;Poll&quot;. Her er med rød cirkel fremhævet knappen &quot;+Add Poll&quot;, som skal klikkes på for at tilføje en afstemnin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Billede 51" descr="Skærmbillede med Zoom i menuen &quot;Meetings&quot;  hvor man under &quot;Personal Room&quot; har klikket på knappen &quot;Poll&quot;. Her er med rød cirkel fremhævet knappen &quot;+Add Poll&quot;, som skal klikkes på for at tilføje en afstemning. 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00274" cy="1651922"/>
                    </a:xfrm>
                    <a:prstGeom prst="rect">
                      <a:avLst/>
                    </a:prstGeom>
                    <a:ln w="254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CEDA33" w14:textId="311CD686" w:rsidR="003E633B" w:rsidRDefault="003E633B" w:rsidP="007150B7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3A5E9D75" w14:textId="60222894" w:rsidR="007854FB" w:rsidRDefault="007854FB" w:rsidP="007150B7">
      <w:p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lastRenderedPageBreak/>
        <w:t xml:space="preserve">Når du har klikket på ”+Add Poll” får du en dialog boks frem til at </w:t>
      </w:r>
      <w:r w:rsidR="00556A60">
        <w:rPr>
          <w:sz w:val="24"/>
        </w:rPr>
        <w:t>tilføje</w:t>
      </w:r>
      <w:r>
        <w:rPr>
          <w:sz w:val="24"/>
        </w:rPr>
        <w:t xml:space="preserve"> en afstemning</w:t>
      </w:r>
      <w:r w:rsidR="00556A60">
        <w:rPr>
          <w:sz w:val="24"/>
        </w:rPr>
        <w:t xml:space="preserve"> mere,</w:t>
      </w:r>
      <w:r>
        <w:rPr>
          <w:sz w:val="24"/>
        </w:rPr>
        <w:t xml:space="preserve"> du kan benytte til samme Zoom-møde. </w:t>
      </w:r>
      <w:r w:rsidR="00EE2122">
        <w:rPr>
          <w:sz w:val="24"/>
        </w:rPr>
        <w:t xml:space="preserve">Du </w:t>
      </w:r>
      <w:r w:rsidR="00556A60">
        <w:rPr>
          <w:sz w:val="24"/>
        </w:rPr>
        <w:t xml:space="preserve">tilføjer </w:t>
      </w:r>
      <w:r w:rsidR="00EE2122">
        <w:rPr>
          <w:sz w:val="24"/>
        </w:rPr>
        <w:t>afstemning</w:t>
      </w:r>
      <w:r w:rsidR="00556A60">
        <w:rPr>
          <w:sz w:val="24"/>
        </w:rPr>
        <w:t>en</w:t>
      </w:r>
      <w:r w:rsidR="00EE2122">
        <w:rPr>
          <w:sz w:val="24"/>
        </w:rPr>
        <w:t xml:space="preserve"> til mødet ved at udfylde først titel på a</w:t>
      </w:r>
      <w:r w:rsidR="00EE2122">
        <w:rPr>
          <w:sz w:val="24"/>
        </w:rPr>
        <w:t>f</w:t>
      </w:r>
      <w:r w:rsidR="00EE2122">
        <w:rPr>
          <w:sz w:val="24"/>
        </w:rPr>
        <w:t xml:space="preserve">stemning, </w:t>
      </w:r>
      <w:r w:rsidR="005F2182">
        <w:rPr>
          <w:sz w:val="24"/>
        </w:rPr>
        <w:t xml:space="preserve">dernæst </w:t>
      </w:r>
      <w:r w:rsidR="00A214FF">
        <w:rPr>
          <w:sz w:val="24"/>
        </w:rPr>
        <w:t>spørgsmålet I skal stemme om samt svarmulighederne.</w:t>
      </w:r>
      <w:r w:rsidR="009273B9">
        <w:rPr>
          <w:sz w:val="24"/>
        </w:rPr>
        <w:t xml:space="preserve"> D</w:t>
      </w:r>
      <w:r w:rsidR="002A540A">
        <w:rPr>
          <w:sz w:val="24"/>
        </w:rPr>
        <w:t>u</w:t>
      </w:r>
      <w:r w:rsidR="009273B9">
        <w:rPr>
          <w:sz w:val="24"/>
        </w:rPr>
        <w:t xml:space="preserve"> kan også her sætt</w:t>
      </w:r>
      <w:r w:rsidR="009273B9">
        <w:rPr>
          <w:sz w:val="24"/>
        </w:rPr>
        <w:t>e</w:t>
      </w:r>
      <w:r w:rsidR="009273B9">
        <w:rPr>
          <w:sz w:val="24"/>
        </w:rPr>
        <w:t xml:space="preserve">flueben i ”Anonymous” </w:t>
      </w:r>
      <w:r w:rsidR="002A540A">
        <w:rPr>
          <w:sz w:val="24"/>
        </w:rPr>
        <w:t>for at gøre afstemningen anonym og endelig klikke på knappen ”Save” og gemme afstemningen.</w:t>
      </w:r>
    </w:p>
    <w:p w14:paraId="793FEDBF" w14:textId="2490A39C" w:rsidR="00A214FF" w:rsidRDefault="00A214FF" w:rsidP="007150B7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04179738" w14:textId="77777777" w:rsidR="00CD6924" w:rsidRDefault="00A214FF" w:rsidP="007150B7">
      <w:p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 xml:space="preserve">I eksemplet i skærmbilledet neden for </w:t>
      </w:r>
      <w:r w:rsidR="00CA2B09">
        <w:rPr>
          <w:sz w:val="24"/>
        </w:rPr>
        <w:t>er</w:t>
      </w:r>
      <w:r w:rsidR="00FF21E7">
        <w:rPr>
          <w:sz w:val="24"/>
        </w:rPr>
        <w:t xml:space="preserve"> der </w:t>
      </w:r>
      <w:r w:rsidR="00F8683D">
        <w:rPr>
          <w:sz w:val="24"/>
        </w:rPr>
        <w:t xml:space="preserve">tilføjelse af </w:t>
      </w:r>
      <w:r w:rsidR="00FF21E7">
        <w:rPr>
          <w:sz w:val="24"/>
        </w:rPr>
        <w:t xml:space="preserve">af en afstemning </w:t>
      </w:r>
      <w:r w:rsidR="0019523C">
        <w:rPr>
          <w:sz w:val="24"/>
        </w:rPr>
        <w:t>mere til Zoom-mødet.</w:t>
      </w:r>
      <w:r w:rsidR="00CD6924">
        <w:rPr>
          <w:sz w:val="24"/>
        </w:rPr>
        <w:t xml:space="preserve"> Det sker i følgende fem trin: </w:t>
      </w:r>
    </w:p>
    <w:p w14:paraId="16FB3803" w14:textId="77777777" w:rsidR="008909BF" w:rsidRDefault="008909BF" w:rsidP="00CD6924">
      <w:pPr>
        <w:pStyle w:val="Listeafsnit"/>
        <w:numPr>
          <w:ilvl w:val="0"/>
          <w:numId w:val="16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8909BF">
        <w:rPr>
          <w:sz w:val="24"/>
        </w:rPr>
        <w:t xml:space="preserve">Giv afstemningen en titel </w:t>
      </w:r>
    </w:p>
    <w:p w14:paraId="624AF878" w14:textId="77777777" w:rsidR="008909BF" w:rsidRDefault="008909BF" w:rsidP="00CD6924">
      <w:pPr>
        <w:pStyle w:val="Listeafsnit"/>
        <w:numPr>
          <w:ilvl w:val="0"/>
          <w:numId w:val="16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8909BF">
        <w:rPr>
          <w:sz w:val="24"/>
        </w:rPr>
        <w:t xml:space="preserve">Indsæt spørgsmål til afstemningen. </w:t>
      </w:r>
      <w:r>
        <w:rPr>
          <w:sz w:val="24"/>
        </w:rPr>
        <w:t xml:space="preserve">I </w:t>
      </w:r>
      <w:r w:rsidRPr="008909BF">
        <w:rPr>
          <w:sz w:val="24"/>
        </w:rPr>
        <w:t xml:space="preserve">eksemplet </w:t>
      </w:r>
      <w:r>
        <w:rPr>
          <w:sz w:val="24"/>
        </w:rPr>
        <w:t xml:space="preserve">neden for er </w:t>
      </w:r>
      <w:r w:rsidRPr="008909BF">
        <w:rPr>
          <w:sz w:val="24"/>
        </w:rPr>
        <w:t xml:space="preserve">spørgsmålet: "Vi skal stemme om Årsberetningen: Kan du godkende Årsberetningen?" </w:t>
      </w:r>
    </w:p>
    <w:p w14:paraId="3B8003D5" w14:textId="77777777" w:rsidR="007F293A" w:rsidRDefault="008909BF" w:rsidP="00CD6924">
      <w:pPr>
        <w:pStyle w:val="Listeafsnit"/>
        <w:numPr>
          <w:ilvl w:val="0"/>
          <w:numId w:val="16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8909BF">
        <w:rPr>
          <w:sz w:val="24"/>
        </w:rPr>
        <w:t>Svarmulighederne Ja og Nej</w:t>
      </w:r>
      <w:r w:rsidR="007F293A">
        <w:rPr>
          <w:sz w:val="24"/>
        </w:rPr>
        <w:t xml:space="preserve"> indsættes (tilføj eventuelt flere)</w:t>
      </w:r>
      <w:r w:rsidRPr="008909BF">
        <w:rPr>
          <w:sz w:val="24"/>
        </w:rPr>
        <w:t xml:space="preserve">.  </w:t>
      </w:r>
    </w:p>
    <w:p w14:paraId="40D020C9" w14:textId="77777777" w:rsidR="007F293A" w:rsidRDefault="008909BF" w:rsidP="00CD6924">
      <w:pPr>
        <w:pStyle w:val="Listeafsnit"/>
        <w:numPr>
          <w:ilvl w:val="0"/>
          <w:numId w:val="16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8909BF">
        <w:rPr>
          <w:sz w:val="24"/>
        </w:rPr>
        <w:t xml:space="preserve">Sæt flueben i "Anonymous" </w:t>
      </w:r>
      <w:r w:rsidR="007F293A">
        <w:rPr>
          <w:sz w:val="24"/>
        </w:rPr>
        <w:t>for at gøre afstemningen anonym</w:t>
      </w:r>
    </w:p>
    <w:p w14:paraId="5BE16ED0" w14:textId="08F361F9" w:rsidR="00A214FF" w:rsidRDefault="008909BF" w:rsidP="00CD6924">
      <w:pPr>
        <w:pStyle w:val="Listeafsnit"/>
        <w:numPr>
          <w:ilvl w:val="0"/>
          <w:numId w:val="16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8909BF">
        <w:rPr>
          <w:sz w:val="24"/>
        </w:rPr>
        <w:t>Tryk på knappen "Save" og gem afstemningen.</w:t>
      </w:r>
    </w:p>
    <w:p w14:paraId="7C0235B1" w14:textId="77777777" w:rsidR="0053484F" w:rsidRPr="0053484F" w:rsidRDefault="0053484F" w:rsidP="0053484F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63CE8E9E" w14:textId="76448FD7" w:rsidR="0073509F" w:rsidRDefault="00CD51BF" w:rsidP="007150B7">
      <w:pPr>
        <w:autoSpaceDE w:val="0"/>
        <w:autoSpaceDN w:val="0"/>
        <w:adjustRightInd w:val="0"/>
        <w:spacing w:line="240" w:lineRule="auto"/>
        <w:rPr>
          <w:sz w:val="24"/>
        </w:rPr>
      </w:pPr>
      <w:r w:rsidRPr="005D64F7">
        <w:rPr>
          <w:noProof/>
          <w:sz w:val="24"/>
          <w:lang w:eastAsia="da-DK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3F4F2610" wp14:editId="50A85CD4">
                <wp:simplePos x="0" y="0"/>
                <wp:positionH relativeFrom="margin">
                  <wp:align>center</wp:align>
                </wp:positionH>
                <wp:positionV relativeFrom="paragraph">
                  <wp:posOffset>2070100</wp:posOffset>
                </wp:positionV>
                <wp:extent cx="425450" cy="425450"/>
                <wp:effectExtent l="0" t="0" r="0" b="0"/>
                <wp:wrapNone/>
                <wp:docPr id="108" name="Freeform: Shape 2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25450"/>
                        </a:xfrm>
                        <a:custGeom>
                          <a:avLst/>
                          <a:gdLst>
                            <a:gd name="connsiteX0" fmla="*/ 755612 w 1511317"/>
                            <a:gd name="connsiteY0" fmla="*/ 1508780 h 1511317"/>
                            <a:gd name="connsiteX1" fmla="*/ 271201 w 1511317"/>
                            <a:gd name="connsiteY1" fmla="*/ 1331144 h 1511317"/>
                            <a:gd name="connsiteX2" fmla="*/ 14051 w 1511317"/>
                            <a:gd name="connsiteY2" fmla="*/ 876057 h 1511317"/>
                            <a:gd name="connsiteX3" fmla="*/ 147137 w 1511317"/>
                            <a:gd name="connsiteY3" fmla="*/ 316080 h 1511317"/>
                            <a:gd name="connsiteX4" fmla="*/ 637188 w 1511317"/>
                            <a:gd name="connsiteY4" fmla="*/ 13816 h 1511317"/>
                            <a:gd name="connsiteX5" fmla="*/ 757868 w 1511317"/>
                            <a:gd name="connsiteY5" fmla="*/ 4229 h 1511317"/>
                            <a:gd name="connsiteX6" fmla="*/ 1242278 w 1511317"/>
                            <a:gd name="connsiteY6" fmla="*/ 181866 h 1511317"/>
                            <a:gd name="connsiteX7" fmla="*/ 1499428 w 1511317"/>
                            <a:gd name="connsiteY7" fmla="*/ 636953 h 1511317"/>
                            <a:gd name="connsiteX8" fmla="*/ 1366342 w 1511317"/>
                            <a:gd name="connsiteY8" fmla="*/ 1196930 h 1511317"/>
                            <a:gd name="connsiteX9" fmla="*/ 876292 w 1511317"/>
                            <a:gd name="connsiteY9" fmla="*/ 1498629 h 1511317"/>
                            <a:gd name="connsiteX10" fmla="*/ 755612 w 1511317"/>
                            <a:gd name="connsiteY10" fmla="*/ 1508780 h 1511317"/>
                            <a:gd name="connsiteX11" fmla="*/ 755612 w 1511317"/>
                            <a:gd name="connsiteY11" fmla="*/ 1508780 h 15113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511317" h="1511317">
                              <a:moveTo>
                                <a:pt x="755612" y="1508780"/>
                              </a:moveTo>
                              <a:cubicBezTo>
                                <a:pt x="579103" y="1508780"/>
                                <a:pt x="407106" y="1445620"/>
                                <a:pt x="271201" y="1331144"/>
                              </a:cubicBezTo>
                              <a:cubicBezTo>
                                <a:pt x="134167" y="1215539"/>
                                <a:pt x="42811" y="1053693"/>
                                <a:pt x="14051" y="876057"/>
                              </a:cubicBezTo>
                              <a:cubicBezTo>
                                <a:pt x="-18093" y="677555"/>
                                <a:pt x="29277" y="479054"/>
                                <a:pt x="147137" y="316080"/>
                              </a:cubicBezTo>
                              <a:cubicBezTo>
                                <a:pt x="264998" y="153105"/>
                                <a:pt x="438686" y="45960"/>
                                <a:pt x="637188" y="13816"/>
                              </a:cubicBezTo>
                              <a:cubicBezTo>
                                <a:pt x="677226" y="7613"/>
                                <a:pt x="717828" y="4229"/>
                                <a:pt x="757868" y="4229"/>
                              </a:cubicBezTo>
                              <a:cubicBezTo>
                                <a:pt x="934376" y="4229"/>
                                <a:pt x="1106373" y="67389"/>
                                <a:pt x="1242278" y="181866"/>
                              </a:cubicBezTo>
                              <a:cubicBezTo>
                                <a:pt x="1379312" y="297470"/>
                                <a:pt x="1470668" y="459316"/>
                                <a:pt x="1499428" y="636953"/>
                              </a:cubicBezTo>
                              <a:cubicBezTo>
                                <a:pt x="1531572" y="835454"/>
                                <a:pt x="1484202" y="1033956"/>
                                <a:pt x="1366342" y="1196930"/>
                              </a:cubicBezTo>
                              <a:cubicBezTo>
                                <a:pt x="1248482" y="1359904"/>
                                <a:pt x="1074793" y="1467049"/>
                                <a:pt x="876292" y="1498629"/>
                              </a:cubicBezTo>
                              <a:cubicBezTo>
                                <a:pt x="836253" y="1505396"/>
                                <a:pt x="795650" y="1508780"/>
                                <a:pt x="755612" y="1508780"/>
                              </a:cubicBezTo>
                              <a:cubicBezTo>
                                <a:pt x="755612" y="1508780"/>
                                <a:pt x="755612" y="1508780"/>
                                <a:pt x="755612" y="150878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09B4C05E" w14:textId="77777777" w:rsidR="00330F96" w:rsidRPr="00F47018" w:rsidRDefault="00330F96" w:rsidP="00CD51BF">
                            <w:pPr>
                              <w:spacing w:line="216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kern w:val="24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5400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style="position:absolute;margin-left:0;margin-top:163pt;width:33.5pt;height:33.5pt;z-index:2517079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1511317,15113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" adj="-11796480,,5400" path="m755612,1508780v-176509,,-348506,-63160,-484411,-177636c134167,1215539,42811,1053693,14051,876057,-18093,677555,29277,479054,147137,316080,264998,153105,438686,45960,637188,13816,677226,7613,717828,4229,757868,4229v176508,,348505,63160,484410,177637c1379312,297470,1470668,459316,1499428,636953v32144,198501,-15226,397003,-133086,559977c1248482,1359904,1074793,1467049,876292,1498629v-40039,6767,-80642,10151,-120680,10151c755612,1508780,755612,1508780,755612,1508780xe" fillcolor="#002060" stroked="f">
                <v:stroke joinstyle="miter"/>
                <v:formulas/>
                <v:path arrowok="t" o:connecttype="custom" o:connectlocs="212712,424736;76346,374730;3955,246618;41420,88980;179374,3889;213347,1191;349713,51197;422103,179308;384638,336947;246684,421878;212712,424736;212712,424736" o:connectangles="0,0,0,0,0,0,0,0,0,0,0,0" textboxrect="0,0,1511317,1511317"/>
                <v:textbox inset="0,1.5mm,0,0">
                  <w:txbxContent>
                    <w:p w14:paraId="09B4C05E" w14:textId="77777777" w:rsidR="00330F96" w:rsidRPr="00F47018" w:rsidRDefault="00330F96" w:rsidP="00CD51BF">
                      <w:pPr>
                        <w:spacing w:line="216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00"/>
                          <w:kern w:val="24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0770" w:rsidRPr="005D64F7">
        <w:rPr>
          <w:noProof/>
          <w:sz w:val="24"/>
          <w:lang w:eastAsia="da-DK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029864EC" wp14:editId="65FE1E09">
                <wp:simplePos x="0" y="0"/>
                <wp:positionH relativeFrom="margin">
                  <wp:posOffset>782955</wp:posOffset>
                </wp:positionH>
                <wp:positionV relativeFrom="paragraph">
                  <wp:posOffset>2146300</wp:posOffset>
                </wp:positionV>
                <wp:extent cx="425450" cy="425450"/>
                <wp:effectExtent l="0" t="0" r="0" b="0"/>
                <wp:wrapNone/>
                <wp:docPr id="106" name="Freeform: Shape 2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25450"/>
                        </a:xfrm>
                        <a:custGeom>
                          <a:avLst/>
                          <a:gdLst>
                            <a:gd name="connsiteX0" fmla="*/ 755612 w 1511317"/>
                            <a:gd name="connsiteY0" fmla="*/ 1508780 h 1511317"/>
                            <a:gd name="connsiteX1" fmla="*/ 271201 w 1511317"/>
                            <a:gd name="connsiteY1" fmla="*/ 1331144 h 1511317"/>
                            <a:gd name="connsiteX2" fmla="*/ 14051 w 1511317"/>
                            <a:gd name="connsiteY2" fmla="*/ 876057 h 1511317"/>
                            <a:gd name="connsiteX3" fmla="*/ 147137 w 1511317"/>
                            <a:gd name="connsiteY3" fmla="*/ 316080 h 1511317"/>
                            <a:gd name="connsiteX4" fmla="*/ 637188 w 1511317"/>
                            <a:gd name="connsiteY4" fmla="*/ 13816 h 1511317"/>
                            <a:gd name="connsiteX5" fmla="*/ 757868 w 1511317"/>
                            <a:gd name="connsiteY5" fmla="*/ 4229 h 1511317"/>
                            <a:gd name="connsiteX6" fmla="*/ 1242278 w 1511317"/>
                            <a:gd name="connsiteY6" fmla="*/ 181866 h 1511317"/>
                            <a:gd name="connsiteX7" fmla="*/ 1499428 w 1511317"/>
                            <a:gd name="connsiteY7" fmla="*/ 636953 h 1511317"/>
                            <a:gd name="connsiteX8" fmla="*/ 1366342 w 1511317"/>
                            <a:gd name="connsiteY8" fmla="*/ 1196930 h 1511317"/>
                            <a:gd name="connsiteX9" fmla="*/ 876292 w 1511317"/>
                            <a:gd name="connsiteY9" fmla="*/ 1498629 h 1511317"/>
                            <a:gd name="connsiteX10" fmla="*/ 755612 w 1511317"/>
                            <a:gd name="connsiteY10" fmla="*/ 1508780 h 1511317"/>
                            <a:gd name="connsiteX11" fmla="*/ 755612 w 1511317"/>
                            <a:gd name="connsiteY11" fmla="*/ 1508780 h 15113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511317" h="1511317">
                              <a:moveTo>
                                <a:pt x="755612" y="1508780"/>
                              </a:moveTo>
                              <a:cubicBezTo>
                                <a:pt x="579103" y="1508780"/>
                                <a:pt x="407106" y="1445620"/>
                                <a:pt x="271201" y="1331144"/>
                              </a:cubicBezTo>
                              <a:cubicBezTo>
                                <a:pt x="134167" y="1215539"/>
                                <a:pt x="42811" y="1053693"/>
                                <a:pt x="14051" y="876057"/>
                              </a:cubicBezTo>
                              <a:cubicBezTo>
                                <a:pt x="-18093" y="677555"/>
                                <a:pt x="29277" y="479054"/>
                                <a:pt x="147137" y="316080"/>
                              </a:cubicBezTo>
                              <a:cubicBezTo>
                                <a:pt x="264998" y="153105"/>
                                <a:pt x="438686" y="45960"/>
                                <a:pt x="637188" y="13816"/>
                              </a:cubicBezTo>
                              <a:cubicBezTo>
                                <a:pt x="677226" y="7613"/>
                                <a:pt x="717828" y="4229"/>
                                <a:pt x="757868" y="4229"/>
                              </a:cubicBezTo>
                              <a:cubicBezTo>
                                <a:pt x="934376" y="4229"/>
                                <a:pt x="1106373" y="67389"/>
                                <a:pt x="1242278" y="181866"/>
                              </a:cubicBezTo>
                              <a:cubicBezTo>
                                <a:pt x="1379312" y="297470"/>
                                <a:pt x="1470668" y="459316"/>
                                <a:pt x="1499428" y="636953"/>
                              </a:cubicBezTo>
                              <a:cubicBezTo>
                                <a:pt x="1531572" y="835454"/>
                                <a:pt x="1484202" y="1033956"/>
                                <a:pt x="1366342" y="1196930"/>
                              </a:cubicBezTo>
                              <a:cubicBezTo>
                                <a:pt x="1248482" y="1359904"/>
                                <a:pt x="1074793" y="1467049"/>
                                <a:pt x="876292" y="1498629"/>
                              </a:cubicBezTo>
                              <a:cubicBezTo>
                                <a:pt x="836253" y="1505396"/>
                                <a:pt x="795650" y="1508780"/>
                                <a:pt x="755612" y="1508780"/>
                              </a:cubicBezTo>
                              <a:cubicBezTo>
                                <a:pt x="755612" y="1508780"/>
                                <a:pt x="755612" y="1508780"/>
                                <a:pt x="755612" y="150878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401F95AB" w14:textId="77777777" w:rsidR="00330F96" w:rsidRPr="00F47018" w:rsidRDefault="00330F96" w:rsidP="002C0770">
                            <w:pPr>
                              <w:spacing w:line="216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kern w:val="24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5400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style="position:absolute;margin-left:61.65pt;margin-top:169pt;width:33.5pt;height:33.5pt;z-index:25170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511317,15113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" adj="-11796480,,5400" path="m755612,1508780v-176509,,-348506,-63160,-484411,-177636c134167,1215539,42811,1053693,14051,876057,-18093,677555,29277,479054,147137,316080,264998,153105,438686,45960,637188,13816,677226,7613,717828,4229,757868,4229v176508,,348505,63160,484410,177637c1379312,297470,1470668,459316,1499428,636953v32144,198501,-15226,397003,-133086,559977c1248482,1359904,1074793,1467049,876292,1498629v-40039,6767,-80642,10151,-120680,10151c755612,1508780,755612,1508780,755612,1508780xe" fillcolor="#002060" stroked="f">
                <v:stroke joinstyle="miter"/>
                <v:formulas/>
                <v:path arrowok="t" o:connecttype="custom" o:connectlocs="212712,424736;76346,374730;3955,246618;41420,88980;179374,3889;213347,1191;349713,51197;422103,179308;384638,336947;246684,421878;212712,424736;212712,424736" o:connectangles="0,0,0,0,0,0,0,0,0,0,0,0" textboxrect="0,0,1511317,1511317"/>
                <v:textbox inset="0,1.5mm,0,0">
                  <w:txbxContent>
                    <w:p w14:paraId="401F95AB" w14:textId="77777777" w:rsidR="00330F96" w:rsidRPr="00F47018" w:rsidRDefault="00330F96" w:rsidP="002C0770">
                      <w:pPr>
                        <w:spacing w:line="216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00"/>
                          <w:kern w:val="24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0770" w:rsidRPr="005D64F7">
        <w:rPr>
          <w:noProof/>
          <w:sz w:val="24"/>
          <w:lang w:eastAsia="da-DK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01B1FDB4" wp14:editId="60D3241F">
                <wp:simplePos x="0" y="0"/>
                <wp:positionH relativeFrom="margin">
                  <wp:posOffset>992505</wp:posOffset>
                </wp:positionH>
                <wp:positionV relativeFrom="paragraph">
                  <wp:posOffset>1168400</wp:posOffset>
                </wp:positionV>
                <wp:extent cx="425450" cy="425450"/>
                <wp:effectExtent l="0" t="0" r="0" b="0"/>
                <wp:wrapNone/>
                <wp:docPr id="105" name="Freeform: Shape 2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25450"/>
                        </a:xfrm>
                        <a:custGeom>
                          <a:avLst/>
                          <a:gdLst>
                            <a:gd name="connsiteX0" fmla="*/ 755612 w 1511317"/>
                            <a:gd name="connsiteY0" fmla="*/ 1508780 h 1511317"/>
                            <a:gd name="connsiteX1" fmla="*/ 271201 w 1511317"/>
                            <a:gd name="connsiteY1" fmla="*/ 1331144 h 1511317"/>
                            <a:gd name="connsiteX2" fmla="*/ 14051 w 1511317"/>
                            <a:gd name="connsiteY2" fmla="*/ 876057 h 1511317"/>
                            <a:gd name="connsiteX3" fmla="*/ 147137 w 1511317"/>
                            <a:gd name="connsiteY3" fmla="*/ 316080 h 1511317"/>
                            <a:gd name="connsiteX4" fmla="*/ 637188 w 1511317"/>
                            <a:gd name="connsiteY4" fmla="*/ 13816 h 1511317"/>
                            <a:gd name="connsiteX5" fmla="*/ 757868 w 1511317"/>
                            <a:gd name="connsiteY5" fmla="*/ 4229 h 1511317"/>
                            <a:gd name="connsiteX6" fmla="*/ 1242278 w 1511317"/>
                            <a:gd name="connsiteY6" fmla="*/ 181866 h 1511317"/>
                            <a:gd name="connsiteX7" fmla="*/ 1499428 w 1511317"/>
                            <a:gd name="connsiteY7" fmla="*/ 636953 h 1511317"/>
                            <a:gd name="connsiteX8" fmla="*/ 1366342 w 1511317"/>
                            <a:gd name="connsiteY8" fmla="*/ 1196930 h 1511317"/>
                            <a:gd name="connsiteX9" fmla="*/ 876292 w 1511317"/>
                            <a:gd name="connsiteY9" fmla="*/ 1498629 h 1511317"/>
                            <a:gd name="connsiteX10" fmla="*/ 755612 w 1511317"/>
                            <a:gd name="connsiteY10" fmla="*/ 1508780 h 1511317"/>
                            <a:gd name="connsiteX11" fmla="*/ 755612 w 1511317"/>
                            <a:gd name="connsiteY11" fmla="*/ 1508780 h 15113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511317" h="1511317">
                              <a:moveTo>
                                <a:pt x="755612" y="1508780"/>
                              </a:moveTo>
                              <a:cubicBezTo>
                                <a:pt x="579103" y="1508780"/>
                                <a:pt x="407106" y="1445620"/>
                                <a:pt x="271201" y="1331144"/>
                              </a:cubicBezTo>
                              <a:cubicBezTo>
                                <a:pt x="134167" y="1215539"/>
                                <a:pt x="42811" y="1053693"/>
                                <a:pt x="14051" y="876057"/>
                              </a:cubicBezTo>
                              <a:cubicBezTo>
                                <a:pt x="-18093" y="677555"/>
                                <a:pt x="29277" y="479054"/>
                                <a:pt x="147137" y="316080"/>
                              </a:cubicBezTo>
                              <a:cubicBezTo>
                                <a:pt x="264998" y="153105"/>
                                <a:pt x="438686" y="45960"/>
                                <a:pt x="637188" y="13816"/>
                              </a:cubicBezTo>
                              <a:cubicBezTo>
                                <a:pt x="677226" y="7613"/>
                                <a:pt x="717828" y="4229"/>
                                <a:pt x="757868" y="4229"/>
                              </a:cubicBezTo>
                              <a:cubicBezTo>
                                <a:pt x="934376" y="4229"/>
                                <a:pt x="1106373" y="67389"/>
                                <a:pt x="1242278" y="181866"/>
                              </a:cubicBezTo>
                              <a:cubicBezTo>
                                <a:pt x="1379312" y="297470"/>
                                <a:pt x="1470668" y="459316"/>
                                <a:pt x="1499428" y="636953"/>
                              </a:cubicBezTo>
                              <a:cubicBezTo>
                                <a:pt x="1531572" y="835454"/>
                                <a:pt x="1484202" y="1033956"/>
                                <a:pt x="1366342" y="1196930"/>
                              </a:cubicBezTo>
                              <a:cubicBezTo>
                                <a:pt x="1248482" y="1359904"/>
                                <a:pt x="1074793" y="1467049"/>
                                <a:pt x="876292" y="1498629"/>
                              </a:cubicBezTo>
                              <a:cubicBezTo>
                                <a:pt x="836253" y="1505396"/>
                                <a:pt x="795650" y="1508780"/>
                                <a:pt x="755612" y="1508780"/>
                              </a:cubicBezTo>
                              <a:cubicBezTo>
                                <a:pt x="755612" y="1508780"/>
                                <a:pt x="755612" y="1508780"/>
                                <a:pt x="755612" y="150878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680BF6CC" w14:textId="77777777" w:rsidR="00330F96" w:rsidRPr="00F47018" w:rsidRDefault="00330F96" w:rsidP="002C0770">
                            <w:pPr>
                              <w:spacing w:line="216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kern w:val="24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5400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style="position:absolute;margin-left:78.15pt;margin-top:92pt;width:33.5pt;height:33.5pt;z-index:25170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511317,15113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" adj="-11796480,,5400" path="m755612,1508780v-176509,,-348506,-63160,-484411,-177636c134167,1215539,42811,1053693,14051,876057,-18093,677555,29277,479054,147137,316080,264998,153105,438686,45960,637188,13816,677226,7613,717828,4229,757868,4229v176508,,348505,63160,484410,177637c1379312,297470,1470668,459316,1499428,636953v32144,198501,-15226,397003,-133086,559977c1248482,1359904,1074793,1467049,876292,1498629v-40039,6767,-80642,10151,-120680,10151c755612,1508780,755612,1508780,755612,1508780xe" fillcolor="#002060" stroked="f">
                <v:stroke joinstyle="miter"/>
                <v:formulas/>
                <v:path arrowok="t" o:connecttype="custom" o:connectlocs="212712,424736;76346,374730;3955,246618;41420,88980;179374,3889;213347,1191;349713,51197;422103,179308;384638,336947;246684,421878;212712,424736;212712,424736" o:connectangles="0,0,0,0,0,0,0,0,0,0,0,0" textboxrect="0,0,1511317,1511317"/>
                <v:textbox inset="0,1.5mm,0,0">
                  <w:txbxContent>
                    <w:p w14:paraId="680BF6CC" w14:textId="77777777" w:rsidR="00330F96" w:rsidRPr="00F47018" w:rsidRDefault="00330F96" w:rsidP="002C0770">
                      <w:pPr>
                        <w:spacing w:line="216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00"/>
                          <w:kern w:val="24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0770" w:rsidRPr="005D64F7">
        <w:rPr>
          <w:noProof/>
          <w:sz w:val="24"/>
          <w:lang w:eastAsia="da-DK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09F0556" wp14:editId="1F1DA5D6">
                <wp:simplePos x="0" y="0"/>
                <wp:positionH relativeFrom="margin">
                  <wp:posOffset>704850</wp:posOffset>
                </wp:positionH>
                <wp:positionV relativeFrom="paragraph">
                  <wp:posOffset>450215</wp:posOffset>
                </wp:positionV>
                <wp:extent cx="425450" cy="425450"/>
                <wp:effectExtent l="0" t="0" r="0" b="0"/>
                <wp:wrapNone/>
                <wp:docPr id="104" name="Freeform: Shape 2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25450"/>
                        </a:xfrm>
                        <a:custGeom>
                          <a:avLst/>
                          <a:gdLst>
                            <a:gd name="connsiteX0" fmla="*/ 755612 w 1511317"/>
                            <a:gd name="connsiteY0" fmla="*/ 1508780 h 1511317"/>
                            <a:gd name="connsiteX1" fmla="*/ 271201 w 1511317"/>
                            <a:gd name="connsiteY1" fmla="*/ 1331144 h 1511317"/>
                            <a:gd name="connsiteX2" fmla="*/ 14051 w 1511317"/>
                            <a:gd name="connsiteY2" fmla="*/ 876057 h 1511317"/>
                            <a:gd name="connsiteX3" fmla="*/ 147137 w 1511317"/>
                            <a:gd name="connsiteY3" fmla="*/ 316080 h 1511317"/>
                            <a:gd name="connsiteX4" fmla="*/ 637188 w 1511317"/>
                            <a:gd name="connsiteY4" fmla="*/ 13816 h 1511317"/>
                            <a:gd name="connsiteX5" fmla="*/ 757868 w 1511317"/>
                            <a:gd name="connsiteY5" fmla="*/ 4229 h 1511317"/>
                            <a:gd name="connsiteX6" fmla="*/ 1242278 w 1511317"/>
                            <a:gd name="connsiteY6" fmla="*/ 181866 h 1511317"/>
                            <a:gd name="connsiteX7" fmla="*/ 1499428 w 1511317"/>
                            <a:gd name="connsiteY7" fmla="*/ 636953 h 1511317"/>
                            <a:gd name="connsiteX8" fmla="*/ 1366342 w 1511317"/>
                            <a:gd name="connsiteY8" fmla="*/ 1196930 h 1511317"/>
                            <a:gd name="connsiteX9" fmla="*/ 876292 w 1511317"/>
                            <a:gd name="connsiteY9" fmla="*/ 1498629 h 1511317"/>
                            <a:gd name="connsiteX10" fmla="*/ 755612 w 1511317"/>
                            <a:gd name="connsiteY10" fmla="*/ 1508780 h 1511317"/>
                            <a:gd name="connsiteX11" fmla="*/ 755612 w 1511317"/>
                            <a:gd name="connsiteY11" fmla="*/ 1508780 h 15113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511317" h="1511317">
                              <a:moveTo>
                                <a:pt x="755612" y="1508780"/>
                              </a:moveTo>
                              <a:cubicBezTo>
                                <a:pt x="579103" y="1508780"/>
                                <a:pt x="407106" y="1445620"/>
                                <a:pt x="271201" y="1331144"/>
                              </a:cubicBezTo>
                              <a:cubicBezTo>
                                <a:pt x="134167" y="1215539"/>
                                <a:pt x="42811" y="1053693"/>
                                <a:pt x="14051" y="876057"/>
                              </a:cubicBezTo>
                              <a:cubicBezTo>
                                <a:pt x="-18093" y="677555"/>
                                <a:pt x="29277" y="479054"/>
                                <a:pt x="147137" y="316080"/>
                              </a:cubicBezTo>
                              <a:cubicBezTo>
                                <a:pt x="264998" y="153105"/>
                                <a:pt x="438686" y="45960"/>
                                <a:pt x="637188" y="13816"/>
                              </a:cubicBezTo>
                              <a:cubicBezTo>
                                <a:pt x="677226" y="7613"/>
                                <a:pt x="717828" y="4229"/>
                                <a:pt x="757868" y="4229"/>
                              </a:cubicBezTo>
                              <a:cubicBezTo>
                                <a:pt x="934376" y="4229"/>
                                <a:pt x="1106373" y="67389"/>
                                <a:pt x="1242278" y="181866"/>
                              </a:cubicBezTo>
                              <a:cubicBezTo>
                                <a:pt x="1379312" y="297470"/>
                                <a:pt x="1470668" y="459316"/>
                                <a:pt x="1499428" y="636953"/>
                              </a:cubicBezTo>
                              <a:cubicBezTo>
                                <a:pt x="1531572" y="835454"/>
                                <a:pt x="1484202" y="1033956"/>
                                <a:pt x="1366342" y="1196930"/>
                              </a:cubicBezTo>
                              <a:cubicBezTo>
                                <a:pt x="1248482" y="1359904"/>
                                <a:pt x="1074793" y="1467049"/>
                                <a:pt x="876292" y="1498629"/>
                              </a:cubicBezTo>
                              <a:cubicBezTo>
                                <a:pt x="836253" y="1505396"/>
                                <a:pt x="795650" y="1508780"/>
                                <a:pt x="755612" y="1508780"/>
                              </a:cubicBezTo>
                              <a:cubicBezTo>
                                <a:pt x="755612" y="1508780"/>
                                <a:pt x="755612" y="1508780"/>
                                <a:pt x="755612" y="150878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5CE1D2EF" w14:textId="77777777" w:rsidR="00330F96" w:rsidRPr="00F47018" w:rsidRDefault="00330F96" w:rsidP="002C0770">
                            <w:pPr>
                              <w:spacing w:line="216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kern w:val="24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5400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style="position:absolute;margin-left:55.5pt;margin-top:35.45pt;width:33.5pt;height:33.5pt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511317,15113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" adj="-11796480,,5400" path="m755612,1508780v-176509,,-348506,-63160,-484411,-177636c134167,1215539,42811,1053693,14051,876057,-18093,677555,29277,479054,147137,316080,264998,153105,438686,45960,637188,13816,677226,7613,717828,4229,757868,4229v176508,,348505,63160,484410,177637c1379312,297470,1470668,459316,1499428,636953v32144,198501,-15226,397003,-133086,559977c1248482,1359904,1074793,1467049,876292,1498629v-40039,6767,-80642,10151,-120680,10151c755612,1508780,755612,1508780,755612,1508780xe" fillcolor="#002060" stroked="f">
                <v:stroke joinstyle="miter"/>
                <v:formulas/>
                <v:path arrowok="t" o:connecttype="custom" o:connectlocs="212712,424736;76346,374730;3955,246618;41420,88980;179374,3889;213347,1191;349713,51197;422103,179308;384638,336947;246684,421878;212712,424736;212712,424736" o:connectangles="0,0,0,0,0,0,0,0,0,0,0,0" textboxrect="0,0,1511317,1511317"/>
                <v:textbox inset="0,1.5mm,0,0">
                  <w:txbxContent>
                    <w:p w14:paraId="5CE1D2EF" w14:textId="77777777" w:rsidR="00330F96" w:rsidRPr="00F47018" w:rsidRDefault="00330F96" w:rsidP="002C0770">
                      <w:pPr>
                        <w:spacing w:line="216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00"/>
                          <w:kern w:val="24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0770" w:rsidRPr="005D64F7">
        <w:rPr>
          <w:noProof/>
          <w:sz w:val="24"/>
          <w:lang w:eastAsia="da-DK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13196128" wp14:editId="4F6FBDC9">
                <wp:simplePos x="0" y="0"/>
                <wp:positionH relativeFrom="margin">
                  <wp:posOffset>3119755</wp:posOffset>
                </wp:positionH>
                <wp:positionV relativeFrom="paragraph">
                  <wp:posOffset>19050</wp:posOffset>
                </wp:positionV>
                <wp:extent cx="425450" cy="425450"/>
                <wp:effectExtent l="0" t="0" r="0" b="0"/>
                <wp:wrapNone/>
                <wp:docPr id="103" name="Freeform: Shape 2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25450"/>
                        </a:xfrm>
                        <a:custGeom>
                          <a:avLst/>
                          <a:gdLst>
                            <a:gd name="connsiteX0" fmla="*/ 755612 w 1511317"/>
                            <a:gd name="connsiteY0" fmla="*/ 1508780 h 1511317"/>
                            <a:gd name="connsiteX1" fmla="*/ 271201 w 1511317"/>
                            <a:gd name="connsiteY1" fmla="*/ 1331144 h 1511317"/>
                            <a:gd name="connsiteX2" fmla="*/ 14051 w 1511317"/>
                            <a:gd name="connsiteY2" fmla="*/ 876057 h 1511317"/>
                            <a:gd name="connsiteX3" fmla="*/ 147137 w 1511317"/>
                            <a:gd name="connsiteY3" fmla="*/ 316080 h 1511317"/>
                            <a:gd name="connsiteX4" fmla="*/ 637188 w 1511317"/>
                            <a:gd name="connsiteY4" fmla="*/ 13816 h 1511317"/>
                            <a:gd name="connsiteX5" fmla="*/ 757868 w 1511317"/>
                            <a:gd name="connsiteY5" fmla="*/ 4229 h 1511317"/>
                            <a:gd name="connsiteX6" fmla="*/ 1242278 w 1511317"/>
                            <a:gd name="connsiteY6" fmla="*/ 181866 h 1511317"/>
                            <a:gd name="connsiteX7" fmla="*/ 1499428 w 1511317"/>
                            <a:gd name="connsiteY7" fmla="*/ 636953 h 1511317"/>
                            <a:gd name="connsiteX8" fmla="*/ 1366342 w 1511317"/>
                            <a:gd name="connsiteY8" fmla="*/ 1196930 h 1511317"/>
                            <a:gd name="connsiteX9" fmla="*/ 876292 w 1511317"/>
                            <a:gd name="connsiteY9" fmla="*/ 1498629 h 1511317"/>
                            <a:gd name="connsiteX10" fmla="*/ 755612 w 1511317"/>
                            <a:gd name="connsiteY10" fmla="*/ 1508780 h 1511317"/>
                            <a:gd name="connsiteX11" fmla="*/ 755612 w 1511317"/>
                            <a:gd name="connsiteY11" fmla="*/ 1508780 h 15113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511317" h="1511317">
                              <a:moveTo>
                                <a:pt x="755612" y="1508780"/>
                              </a:moveTo>
                              <a:cubicBezTo>
                                <a:pt x="579103" y="1508780"/>
                                <a:pt x="407106" y="1445620"/>
                                <a:pt x="271201" y="1331144"/>
                              </a:cubicBezTo>
                              <a:cubicBezTo>
                                <a:pt x="134167" y="1215539"/>
                                <a:pt x="42811" y="1053693"/>
                                <a:pt x="14051" y="876057"/>
                              </a:cubicBezTo>
                              <a:cubicBezTo>
                                <a:pt x="-18093" y="677555"/>
                                <a:pt x="29277" y="479054"/>
                                <a:pt x="147137" y="316080"/>
                              </a:cubicBezTo>
                              <a:cubicBezTo>
                                <a:pt x="264998" y="153105"/>
                                <a:pt x="438686" y="45960"/>
                                <a:pt x="637188" y="13816"/>
                              </a:cubicBezTo>
                              <a:cubicBezTo>
                                <a:pt x="677226" y="7613"/>
                                <a:pt x="717828" y="4229"/>
                                <a:pt x="757868" y="4229"/>
                              </a:cubicBezTo>
                              <a:cubicBezTo>
                                <a:pt x="934376" y="4229"/>
                                <a:pt x="1106373" y="67389"/>
                                <a:pt x="1242278" y="181866"/>
                              </a:cubicBezTo>
                              <a:cubicBezTo>
                                <a:pt x="1379312" y="297470"/>
                                <a:pt x="1470668" y="459316"/>
                                <a:pt x="1499428" y="636953"/>
                              </a:cubicBezTo>
                              <a:cubicBezTo>
                                <a:pt x="1531572" y="835454"/>
                                <a:pt x="1484202" y="1033956"/>
                                <a:pt x="1366342" y="1196930"/>
                              </a:cubicBezTo>
                              <a:cubicBezTo>
                                <a:pt x="1248482" y="1359904"/>
                                <a:pt x="1074793" y="1467049"/>
                                <a:pt x="876292" y="1498629"/>
                              </a:cubicBezTo>
                              <a:cubicBezTo>
                                <a:pt x="836253" y="1505396"/>
                                <a:pt x="795650" y="1508780"/>
                                <a:pt x="755612" y="1508780"/>
                              </a:cubicBezTo>
                              <a:cubicBezTo>
                                <a:pt x="755612" y="1508780"/>
                                <a:pt x="755612" y="1508780"/>
                                <a:pt x="755612" y="150878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36B67DD5" w14:textId="77777777" w:rsidR="00330F96" w:rsidRPr="00F47018" w:rsidRDefault="00330F96" w:rsidP="002C0770">
                            <w:pPr>
                              <w:spacing w:line="216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F47018"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kern w:val="24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5400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style="position:absolute;margin-left:245.65pt;margin-top:1.5pt;width:33.5pt;height:33.5pt;z-index:25169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511317,15113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" adj="-11796480,,5400" path="m755612,1508780v-176509,,-348506,-63160,-484411,-177636c134167,1215539,42811,1053693,14051,876057,-18093,677555,29277,479054,147137,316080,264998,153105,438686,45960,637188,13816,677226,7613,717828,4229,757868,4229v176508,,348505,63160,484410,177637c1379312,297470,1470668,459316,1499428,636953v32144,198501,-15226,397003,-133086,559977c1248482,1359904,1074793,1467049,876292,1498629v-40039,6767,-80642,10151,-120680,10151c755612,1508780,755612,1508780,755612,1508780xe" fillcolor="#002060" stroked="f">
                <v:stroke joinstyle="miter"/>
                <v:formulas/>
                <v:path arrowok="t" o:connecttype="custom" o:connectlocs="212712,424736;76346,374730;3955,246618;41420,88980;179374,3889;213347,1191;349713,51197;422103,179308;384638,336947;246684,421878;212712,424736;212712,424736" o:connectangles="0,0,0,0,0,0,0,0,0,0,0,0" textboxrect="0,0,1511317,1511317"/>
                <v:textbox inset="0,1.5mm,0,0">
                  <w:txbxContent>
                    <w:p w14:paraId="36B67DD5" w14:textId="77777777" w:rsidR="00330F96" w:rsidRPr="00F47018" w:rsidRDefault="00330F96" w:rsidP="002C0770">
                      <w:pPr>
                        <w:spacing w:line="216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Pr="00F47018">
                        <w:rPr>
                          <w:rFonts w:ascii="Arial" w:hAnsi="Arial" w:cs="Arial"/>
                          <w:b/>
                          <w:bCs/>
                          <w:color w:val="FFFF00"/>
                          <w:kern w:val="24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6CE4" w:rsidRPr="00AF07CC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071E8080" wp14:editId="0CD0A6F5">
                <wp:simplePos x="0" y="0"/>
                <wp:positionH relativeFrom="margin">
                  <wp:posOffset>130274</wp:posOffset>
                </wp:positionH>
                <wp:positionV relativeFrom="paragraph">
                  <wp:posOffset>1115890</wp:posOffset>
                </wp:positionV>
                <wp:extent cx="965688" cy="410015"/>
                <wp:effectExtent l="19050" t="19050" r="25400" b="28575"/>
                <wp:wrapNone/>
                <wp:docPr id="94" name="Freeform 117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5688" cy="410015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81611EE" id="Freeform 117" o:spid="_x0000_s1026" alt="&quot;&quot;" style="position:absolute;margin-left:10.25pt;margin-top:87.85pt;width:76.05pt;height:32.3pt;z-index:25169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9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" path="m,80l6,49,23,23,49,6,80,,416,r31,6l472,23r18,26l496,80r,320l490,431r-18,26l447,474r-31,6l80,480,49,474,23,457,6,431,,400,,80xe" filled="f" strokecolor="red" strokeweight="3pt">
                <v:path arrowok="t" o:connecttype="custom" o:connectlocs="0,93962;11682,67482;44780,45272;95401,30751;155756,25626;809932,25626;870287,30751;918961,45272;954006,67482;965688,93962;965688,367305;954006,393785;918961,415994;870287,430516;809932,435641;155756,435641;95401,430516;44780,415994;11682,393785;0,367305;0,93962" o:connectangles="0,0,0,0,0,0,0,0,0,0,0,0,0,0,0,0,0,0,0,0,0"/>
                <w10:wrap anchorx="margin"/>
              </v:shape>
            </w:pict>
          </mc:Fallback>
        </mc:AlternateContent>
      </w:r>
      <w:r w:rsidR="00276CE4" w:rsidRPr="00AF07CC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9940B72" wp14:editId="3BA1BDCD">
                <wp:simplePos x="0" y="0"/>
                <wp:positionH relativeFrom="margin">
                  <wp:posOffset>3513553</wp:posOffset>
                </wp:positionH>
                <wp:positionV relativeFrom="paragraph">
                  <wp:posOffset>2353847</wp:posOffset>
                </wp:positionV>
                <wp:extent cx="480353" cy="311150"/>
                <wp:effectExtent l="19050" t="19050" r="15240" b="12700"/>
                <wp:wrapNone/>
                <wp:docPr id="100" name="Freeform 117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353" cy="311150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00AEFA0" id="Freeform 117" o:spid="_x0000_s1026" alt="&quot;&quot;" style="position:absolute;margin-left:276.65pt;margin-top:185.35pt;width:37.8pt;height:24.5pt;z-index:25169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9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" path="m,80l6,49,23,23,49,6,80,,416,r31,6l472,23r18,26l496,80r,320l490,431r-18,26l447,474r-31,6l80,480,49,474,23,457,6,431,,400,,80xe" filled="f" strokecolor="red" strokeweight="3pt">
                <v:path arrowok="t" o:connecttype="custom" o:connectlocs="0,71305;5811,51210;22274,34356;47454,23336;77476,19447;402877,19447;432899,23336;457110,34356;474542,51210;480353,71305;480353,278739;474542,298834;457110,315688;432899,326708;402877,330597;77476,330597;47454,326708;22274,315688;5811,298834;0,278739;0,71305" o:connectangles="0,0,0,0,0,0,0,0,0,0,0,0,0,0,0,0,0,0,0,0,0"/>
                <w10:wrap anchorx="margin"/>
              </v:shape>
            </w:pict>
          </mc:Fallback>
        </mc:AlternateContent>
      </w:r>
      <w:r w:rsidR="00051844" w:rsidRPr="00AF07CC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4F26817F" wp14:editId="46FB2F2C">
                <wp:simplePos x="0" y="0"/>
                <wp:positionH relativeFrom="margin">
                  <wp:posOffset>95103</wp:posOffset>
                </wp:positionH>
                <wp:positionV relativeFrom="paragraph">
                  <wp:posOffset>2360881</wp:posOffset>
                </wp:positionV>
                <wp:extent cx="747640" cy="311541"/>
                <wp:effectExtent l="19050" t="19050" r="14605" b="12700"/>
                <wp:wrapNone/>
                <wp:docPr id="101" name="Freeform 117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7640" cy="311541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914FC35" id="Freeform 117" o:spid="_x0000_s1026" alt="&quot;&quot;" style="position:absolute;margin-left:7.5pt;margin-top:185.9pt;width:58.85pt;height:24.55pt;z-index:25169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9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" path="m,80l6,49,23,23,49,6,80,,416,r31,6l472,23r18,26l496,80r,320l490,431r-18,26l447,474r-31,6l80,480,49,474,23,457,6,431,,400,,80xe" filled="f" strokecolor="red" strokeweight="3pt">
                <v:path arrowok="t" o:connecttype="custom" o:connectlocs="0,71395;9044,51274;34669,34399;73860,23366;120587,19471;627053,19471;673780,23366;711464,34399;738596,51274;747640,71395;747640,279089;738596,299209;711464,316084;673780,327118;627053,331012;120587,331012;73860,327118;34669,316084;9044,299209;0,279089;0,71395" o:connectangles="0,0,0,0,0,0,0,0,0,0,0,0,0,0,0,0,0,0,0,0,0"/>
                <w10:wrap anchorx="margin"/>
              </v:shape>
            </w:pict>
          </mc:Fallback>
        </mc:AlternateContent>
      </w:r>
      <w:r w:rsidR="00295192" w:rsidRPr="00AF07CC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E34683F" wp14:editId="0AC50C1C">
                <wp:simplePos x="0" y="0"/>
                <wp:positionH relativeFrom="margin">
                  <wp:posOffset>144339</wp:posOffset>
                </wp:positionH>
                <wp:positionV relativeFrom="paragraph">
                  <wp:posOffset>834537</wp:posOffset>
                </wp:positionV>
                <wp:extent cx="4074649" cy="248236"/>
                <wp:effectExtent l="19050" t="19050" r="21590" b="19050"/>
                <wp:wrapNone/>
                <wp:docPr id="88" name="Freeform 117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4649" cy="248236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83ECEF0" id="Freeform 117" o:spid="_x0000_s1026" alt="&quot;&quot;" style="position:absolute;margin-left:11.35pt;margin-top:65.7pt;width:320.85pt;height:19.55pt;z-index:25169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9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" path="m,80l6,49,23,23,49,6,80,,416,r31,6l472,23r18,26l496,80r,320l490,431r-18,26l447,474r-31,6l80,480,49,474,23,457,6,431,,400,,80xe" filled="f" strokecolor="red" strokeweight="3pt">
                <v:path arrowok="t" o:connecttype="custom" o:connectlocs="0,56887;49290,40856;188945,27409;402536,18618;657201,15515;3417448,15515;3672113,18618;3877489,27409;4025359,40856;4074649,56887;4074649,222378;4025359,238410;3877489,251856;3672113,260648;3417448,263751;657201,263751;402536,260648;188945,251856;49290,238410;0,222378;0,56887" o:connectangles="0,0,0,0,0,0,0,0,0,0,0,0,0,0,0,0,0,0,0,0,0"/>
                <w10:wrap anchorx="margin"/>
              </v:shape>
            </w:pict>
          </mc:Fallback>
        </mc:AlternateContent>
      </w:r>
      <w:r w:rsidR="00295192" w:rsidRPr="00AF07CC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005A5BD" wp14:editId="7CACD417">
                <wp:simplePos x="0" y="0"/>
                <wp:positionH relativeFrom="margin">
                  <wp:posOffset>74002</wp:posOffset>
                </wp:positionH>
                <wp:positionV relativeFrom="paragraph">
                  <wp:posOffset>103017</wp:posOffset>
                </wp:positionV>
                <wp:extent cx="3089910" cy="283405"/>
                <wp:effectExtent l="19050" t="19050" r="15240" b="21590"/>
                <wp:wrapNone/>
                <wp:docPr id="69" name="Freeform 117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9910" cy="283405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1E74297" id="Freeform 117" o:spid="_x0000_s1026" alt="&quot;&quot;" style="position:absolute;margin-left:5.85pt;margin-top:8.1pt;width:243.3pt;height:22.3pt;z-index:25168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9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" path="m,80l6,49,23,23,49,6,80,,416,r31,6l472,23r18,26l496,80r,320l490,431r-18,26l447,474r-31,6l80,480,49,474,23,457,6,431,,400,,80xe" filled="f" strokecolor="red" strokeweight="3pt">
                <v:path arrowok="t" o:connecttype="custom" o:connectlocs="0,64947;37378,46644;143282,31293;305253,21255;498373,17713;2591537,17713;2784657,21255;2940398,31293;3052532,46644;3089910,64947;3089910,253884;3052532,272187;2940398,287538;2784657,297575;2591537,301118;498373,301118;305253,297575;143282,287538;37378,272187;0,253884;0,64947" o:connectangles="0,0,0,0,0,0,0,0,0,0,0,0,0,0,0,0,0,0,0,0,0"/>
                <w10:wrap anchorx="margin"/>
              </v:shape>
            </w:pict>
          </mc:Fallback>
        </mc:AlternateContent>
      </w:r>
      <w:r w:rsidR="00074CC8" w:rsidRPr="00074CC8">
        <w:rPr>
          <w:noProof/>
          <w:sz w:val="24"/>
          <w:lang w:eastAsia="da-DK"/>
        </w:rPr>
        <w:drawing>
          <wp:inline distT="0" distB="0" distL="0" distR="0" wp14:anchorId="03584B1D" wp14:editId="53FAC4A6">
            <wp:extent cx="4637356" cy="2739277"/>
            <wp:effectExtent l="19050" t="19050" r="11430" b="23495"/>
            <wp:docPr id="62" name="Billede 62" descr="Skærmbillede med dialogboks i Zoom med tilføjelse af afstemning mere i fem trin, som er følgende: 1. Giv afstemningen en titel 2. Indsæt spørgsmål til afstemningen. Her i eksemplet er spørgsmålet: &quot;Vi skal stemme om Årsberetningen: Kan du godkende Årsberetningen?&quot; 3. Svarmulighederne Ja og Nej.  4. Sæt flueben i &quot;Anonymous&quot; 5. Tryk på knappen &quot;Save&quot; og gem afstemning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Billede 62" descr="Skærmbillede med dialogboks i Zoom med tilføjelse af afstemning mere i fem trin, som er følgende: 1. Giv afstemningen en titel 2. Indsæt spørgsmål til afstemningen. Her i eksemplet er spørgsmålet: &quot;Vi skal stemme om Årsberetningen: Kan du godkende Årsberetningen?&quot; 3. Svarmulighederne Ja og Nej.  4. Sæt flueben i &quot;Anonymous&quot; 5. Tryk på knappen &quot;Save&quot; og gem afstemningen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60960" cy="2753220"/>
                    </a:xfrm>
                    <a:prstGeom prst="rect">
                      <a:avLst/>
                    </a:prstGeom>
                    <a:ln w="254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EE724A" w14:textId="77777777" w:rsidR="006025D4" w:rsidRDefault="006025D4" w:rsidP="007150B7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1C53FDB8" w14:textId="618EC4C2" w:rsidR="004F57E3" w:rsidRDefault="004F57E3" w:rsidP="00E7617E">
      <w:pPr>
        <w:pStyle w:val="Overskrift2"/>
      </w:pPr>
      <w:r>
        <w:t>Tips til afstemning i Zoom:</w:t>
      </w:r>
    </w:p>
    <w:p w14:paraId="04F933FB" w14:textId="4FC8BC8C" w:rsidR="006D23B8" w:rsidRDefault="004F57E3" w:rsidP="005D40FF">
      <w:pPr>
        <w:pStyle w:val="Listeafsnit"/>
        <w:numPr>
          <w:ilvl w:val="0"/>
          <w:numId w:val="14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7617E">
        <w:rPr>
          <w:sz w:val="24"/>
        </w:rPr>
        <w:t xml:space="preserve">Lav en </w:t>
      </w:r>
      <w:r w:rsidR="005575F9" w:rsidRPr="00E7617E">
        <w:rPr>
          <w:sz w:val="24"/>
        </w:rPr>
        <w:t>test med afstemning før den rigtige Zoom-afstemning skal gennemføres</w:t>
      </w:r>
      <w:r w:rsidR="00967DCC">
        <w:rPr>
          <w:sz w:val="24"/>
        </w:rPr>
        <w:t>.</w:t>
      </w:r>
    </w:p>
    <w:p w14:paraId="05A0F41D" w14:textId="520F3C42" w:rsidR="008E155F" w:rsidRPr="00E7617E" w:rsidRDefault="008E155F" w:rsidP="005D40FF">
      <w:pPr>
        <w:pStyle w:val="Listeafsnit"/>
        <w:numPr>
          <w:ilvl w:val="0"/>
          <w:numId w:val="14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Afprøv funktionen afstemning</w:t>
      </w:r>
      <w:r w:rsidR="00967DCC">
        <w:rPr>
          <w:sz w:val="24"/>
        </w:rPr>
        <w:t>er</w:t>
      </w:r>
      <w:r>
        <w:rPr>
          <w:sz w:val="24"/>
        </w:rPr>
        <w:t xml:space="preserve"> flere gange for at blive mere fortrolig med det</w:t>
      </w:r>
      <w:r w:rsidR="00967DCC">
        <w:rPr>
          <w:sz w:val="24"/>
        </w:rPr>
        <w:t>.</w:t>
      </w:r>
    </w:p>
    <w:p w14:paraId="60C00E4E" w14:textId="60DCC650" w:rsidR="000B6A06" w:rsidRDefault="000B6A06" w:rsidP="005D40FF">
      <w:pPr>
        <w:pStyle w:val="Listeafsnit"/>
        <w:numPr>
          <w:ilvl w:val="0"/>
          <w:numId w:val="14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6D23B8">
        <w:rPr>
          <w:sz w:val="24"/>
        </w:rPr>
        <w:t>Prøv så vidt muligt at opsætte afstemning</w:t>
      </w:r>
      <w:r>
        <w:rPr>
          <w:sz w:val="24"/>
        </w:rPr>
        <w:t>er</w:t>
      </w:r>
      <w:r w:rsidR="00967DCC">
        <w:rPr>
          <w:sz w:val="24"/>
        </w:rPr>
        <w:t xml:space="preserve"> i planlagte møder</w:t>
      </w:r>
      <w:r w:rsidRPr="006D23B8">
        <w:rPr>
          <w:sz w:val="24"/>
        </w:rPr>
        <w:t xml:space="preserve"> i god tid inden mødestart.</w:t>
      </w:r>
    </w:p>
    <w:p w14:paraId="523F4828" w14:textId="3EFE65D1" w:rsidR="000B6A06" w:rsidRDefault="000B6A06" w:rsidP="005D40FF">
      <w:pPr>
        <w:pStyle w:val="Listeafsnit"/>
        <w:numPr>
          <w:ilvl w:val="0"/>
          <w:numId w:val="14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 xml:space="preserve">Overvej </w:t>
      </w:r>
      <w:r w:rsidR="00E7617E">
        <w:rPr>
          <w:sz w:val="24"/>
        </w:rPr>
        <w:t xml:space="preserve">nøje </w:t>
      </w:r>
      <w:r>
        <w:rPr>
          <w:sz w:val="24"/>
        </w:rPr>
        <w:t>hvilke svarkategorier</w:t>
      </w:r>
      <w:r w:rsidR="00E7617E">
        <w:rPr>
          <w:sz w:val="24"/>
        </w:rPr>
        <w:t>, der giver mening for jeres afstemning</w:t>
      </w:r>
      <w:r w:rsidR="00967DCC">
        <w:rPr>
          <w:sz w:val="24"/>
        </w:rPr>
        <w:t>.</w:t>
      </w:r>
    </w:p>
    <w:p w14:paraId="23A95B1F" w14:textId="77777777" w:rsidR="003D4F52" w:rsidRDefault="00EB517E" w:rsidP="005D40FF">
      <w:pPr>
        <w:pStyle w:val="Listeafsnit"/>
        <w:numPr>
          <w:ilvl w:val="0"/>
          <w:numId w:val="14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 xml:space="preserve">Hav efter </w:t>
      </w:r>
      <w:r w:rsidR="00710934">
        <w:rPr>
          <w:sz w:val="24"/>
        </w:rPr>
        <w:t xml:space="preserve">dit eget </w:t>
      </w:r>
      <w:r>
        <w:rPr>
          <w:sz w:val="24"/>
        </w:rPr>
        <w:t>behov en teknisk ”makker”</w:t>
      </w:r>
      <w:r w:rsidR="00AE745B">
        <w:rPr>
          <w:sz w:val="24"/>
        </w:rPr>
        <w:t>,</w:t>
      </w:r>
      <w:r>
        <w:rPr>
          <w:sz w:val="24"/>
        </w:rPr>
        <w:t xml:space="preserve"> der sørger for </w:t>
      </w:r>
      <w:r w:rsidR="00AE745B">
        <w:rPr>
          <w:sz w:val="24"/>
        </w:rPr>
        <w:t xml:space="preserve">det tekniske med </w:t>
      </w:r>
      <w:r>
        <w:rPr>
          <w:sz w:val="24"/>
        </w:rPr>
        <w:t>afstemningen.</w:t>
      </w:r>
    </w:p>
    <w:p w14:paraId="38D4B8BD" w14:textId="0254BF8C" w:rsidR="00EB517E" w:rsidRDefault="00710934" w:rsidP="005D40FF">
      <w:pPr>
        <w:pStyle w:val="Listeafsnit"/>
        <w:numPr>
          <w:ilvl w:val="0"/>
          <w:numId w:val="14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Du kan gøre din ”makker” til med-vært (”Co-Host”)</w:t>
      </w:r>
      <w:r w:rsidR="006A2B43">
        <w:rPr>
          <w:sz w:val="24"/>
        </w:rPr>
        <w:t xml:space="preserve">, så kan I din makker også styre afstemning </w:t>
      </w:r>
      <w:r w:rsidR="005F283D">
        <w:rPr>
          <w:sz w:val="24"/>
        </w:rPr>
        <w:t>i Zoom</w:t>
      </w:r>
      <w:r w:rsidR="006A2B43">
        <w:rPr>
          <w:sz w:val="24"/>
        </w:rPr>
        <w:t>. Gå</w:t>
      </w:r>
      <w:r w:rsidR="006C7473">
        <w:rPr>
          <w:sz w:val="24"/>
        </w:rPr>
        <w:t xml:space="preserve"> via ”Partici</w:t>
      </w:r>
      <w:r w:rsidR="00470041">
        <w:rPr>
          <w:sz w:val="24"/>
        </w:rPr>
        <w:t>p</w:t>
      </w:r>
      <w:r w:rsidR="006C7473">
        <w:rPr>
          <w:sz w:val="24"/>
        </w:rPr>
        <w:t>ants”</w:t>
      </w:r>
      <w:r w:rsidR="002C20AA">
        <w:rPr>
          <w:sz w:val="24"/>
        </w:rPr>
        <w:t xml:space="preserve"> og ”More” ud for </w:t>
      </w:r>
      <w:r w:rsidR="006A29EA">
        <w:rPr>
          <w:sz w:val="24"/>
        </w:rPr>
        <w:t xml:space="preserve">navn på </w:t>
      </w:r>
      <w:r w:rsidR="002C20AA">
        <w:rPr>
          <w:sz w:val="24"/>
        </w:rPr>
        <w:t>deltager</w:t>
      </w:r>
      <w:r w:rsidR="006A29EA">
        <w:rPr>
          <w:sz w:val="24"/>
        </w:rPr>
        <w:t>, du vil gøre til med-vært</w:t>
      </w:r>
      <w:r w:rsidR="005F283D">
        <w:rPr>
          <w:sz w:val="24"/>
        </w:rPr>
        <w:t>.</w:t>
      </w:r>
      <w:r w:rsidR="00DC2587">
        <w:rPr>
          <w:sz w:val="24"/>
        </w:rPr>
        <w:t xml:space="preserve"> I di</w:t>
      </w:r>
      <w:r w:rsidR="00DC2587">
        <w:rPr>
          <w:sz w:val="24"/>
        </w:rPr>
        <w:t>a</w:t>
      </w:r>
      <w:r w:rsidR="00DC2587">
        <w:rPr>
          <w:sz w:val="24"/>
        </w:rPr>
        <w:t>logboksen klik på ”Make Co-Host”.</w:t>
      </w:r>
    </w:p>
    <w:p w14:paraId="1FEFB52F" w14:textId="294B568F" w:rsidR="005A2C8C" w:rsidRDefault="00626D6B" w:rsidP="005D40FF">
      <w:pPr>
        <w:pStyle w:val="Listeafsnit"/>
        <w:numPr>
          <w:ilvl w:val="0"/>
          <w:numId w:val="14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V</w:t>
      </w:r>
      <w:r w:rsidR="00967DCC">
        <w:rPr>
          <w:sz w:val="24"/>
        </w:rPr>
        <w:t xml:space="preserve">ær opmærksom på tilgængeligheden i information </w:t>
      </w:r>
      <w:r w:rsidR="005A78E0">
        <w:rPr>
          <w:sz w:val="24"/>
        </w:rPr>
        <w:t xml:space="preserve">og stemmeafgivning </w:t>
      </w:r>
      <w:r w:rsidR="00967DCC">
        <w:rPr>
          <w:sz w:val="24"/>
        </w:rPr>
        <w:t>for alle mødedelt</w:t>
      </w:r>
      <w:r w:rsidR="00967DCC">
        <w:rPr>
          <w:sz w:val="24"/>
        </w:rPr>
        <w:t>a</w:t>
      </w:r>
      <w:r w:rsidR="00967DCC">
        <w:rPr>
          <w:sz w:val="24"/>
        </w:rPr>
        <w:t>gere</w:t>
      </w:r>
      <w:r w:rsidR="005A78E0">
        <w:rPr>
          <w:sz w:val="24"/>
        </w:rPr>
        <w:t>.</w:t>
      </w:r>
    </w:p>
    <w:p w14:paraId="6E85780D" w14:textId="22D4C300" w:rsidR="006A2B43" w:rsidRDefault="00AE745B" w:rsidP="002C1344">
      <w:pPr>
        <w:pStyle w:val="Listeafsnit"/>
        <w:numPr>
          <w:ilvl w:val="0"/>
          <w:numId w:val="14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lastRenderedPageBreak/>
        <w:t>Giv god tid til at afvikle afstemningen. A</w:t>
      </w:r>
      <w:r w:rsidR="001B2A82">
        <w:rPr>
          <w:sz w:val="24"/>
        </w:rPr>
        <w:t xml:space="preserve">lle </w:t>
      </w:r>
      <w:r>
        <w:rPr>
          <w:sz w:val="24"/>
        </w:rPr>
        <w:t xml:space="preserve">bør kunne </w:t>
      </w:r>
      <w:r w:rsidR="001B2A82">
        <w:rPr>
          <w:sz w:val="24"/>
        </w:rPr>
        <w:t>deltage i afstemning anonymt.</w:t>
      </w:r>
      <w:r w:rsidR="006A2B43">
        <w:rPr>
          <w:sz w:val="24"/>
        </w:rPr>
        <w:t xml:space="preserve"> Rent te</w:t>
      </w:r>
      <w:r w:rsidR="006A2B43">
        <w:rPr>
          <w:sz w:val="24"/>
        </w:rPr>
        <w:t>k</w:t>
      </w:r>
      <w:r w:rsidR="006A2B43">
        <w:rPr>
          <w:sz w:val="24"/>
        </w:rPr>
        <w:t xml:space="preserve">nisk kan ”Host” og ”Co-Host” ikke deltage i afstemning. Se idé til løsning på dette neden for. </w:t>
      </w:r>
    </w:p>
    <w:p w14:paraId="7C4CD7A2" w14:textId="00B95F74" w:rsidR="002C1344" w:rsidRPr="0053484F" w:rsidRDefault="00F71FE7" w:rsidP="002C1344">
      <w:pPr>
        <w:pStyle w:val="Listeafsnit"/>
        <w:numPr>
          <w:ilvl w:val="0"/>
          <w:numId w:val="14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En</w:t>
      </w:r>
      <w:r w:rsidR="006A2B43">
        <w:rPr>
          <w:sz w:val="24"/>
        </w:rPr>
        <w:t xml:space="preserve"> test af afstemningen </w:t>
      </w:r>
      <w:r>
        <w:rPr>
          <w:sz w:val="24"/>
        </w:rPr>
        <w:t>i god tid før mødet vil være godt</w:t>
      </w:r>
      <w:r w:rsidR="00BB14F1">
        <w:rPr>
          <w:sz w:val="24"/>
        </w:rPr>
        <w:t>, hvis det er muligt</w:t>
      </w:r>
      <w:r w:rsidR="0053484F">
        <w:rPr>
          <w:sz w:val="24"/>
        </w:rPr>
        <w:t>.</w:t>
      </w:r>
      <w:r w:rsidR="006A2B43">
        <w:rPr>
          <w:sz w:val="24"/>
        </w:rPr>
        <w:t xml:space="preserve"> </w:t>
      </w:r>
    </w:p>
    <w:p w14:paraId="189A2499" w14:textId="223E4870" w:rsidR="007854FA" w:rsidRDefault="007854FA" w:rsidP="00DC7C8C">
      <w:pPr>
        <w:pStyle w:val="Overskrift2"/>
      </w:pPr>
      <w:r>
        <w:t xml:space="preserve">Mødevært kan </w:t>
      </w:r>
      <w:r w:rsidR="00682CE5">
        <w:t>ikke deltage i afstemning – hvad gør I?</w:t>
      </w:r>
    </w:p>
    <w:p w14:paraId="028ABAB7" w14:textId="77777777" w:rsidR="007C7885" w:rsidRDefault="00EA7543" w:rsidP="00A3461E">
      <w:pPr>
        <w:autoSpaceDE w:val="0"/>
        <w:autoSpaceDN w:val="0"/>
        <w:adjustRightInd w:val="0"/>
        <w:spacing w:line="240" w:lineRule="auto"/>
        <w:rPr>
          <w:sz w:val="24"/>
        </w:rPr>
      </w:pPr>
      <w:r w:rsidRPr="00A3461E">
        <w:rPr>
          <w:sz w:val="24"/>
        </w:rPr>
        <w:t>M</w:t>
      </w:r>
      <w:r w:rsidR="00C42A49" w:rsidRPr="00A3461E">
        <w:rPr>
          <w:sz w:val="24"/>
        </w:rPr>
        <w:t xml:space="preserve">ødevært </w:t>
      </w:r>
      <w:r w:rsidRPr="00A3461E">
        <w:rPr>
          <w:sz w:val="24"/>
        </w:rPr>
        <w:t>(</w:t>
      </w:r>
      <w:r w:rsidR="00A3461E" w:rsidRPr="00A3461E">
        <w:rPr>
          <w:sz w:val="24"/>
        </w:rPr>
        <w:t>”</w:t>
      </w:r>
      <w:r w:rsidRPr="00A3461E">
        <w:rPr>
          <w:sz w:val="24"/>
        </w:rPr>
        <w:t>Host</w:t>
      </w:r>
      <w:r w:rsidR="00A3461E" w:rsidRPr="00A3461E">
        <w:rPr>
          <w:sz w:val="24"/>
        </w:rPr>
        <w:t>”</w:t>
      </w:r>
      <w:r w:rsidRPr="00A3461E">
        <w:rPr>
          <w:sz w:val="24"/>
        </w:rPr>
        <w:t xml:space="preserve">) og medvært </w:t>
      </w:r>
      <w:r w:rsidR="00A3461E" w:rsidRPr="00A3461E">
        <w:rPr>
          <w:sz w:val="24"/>
        </w:rPr>
        <w:t>(Co-Host”)</w:t>
      </w:r>
      <w:r w:rsidR="00366443">
        <w:rPr>
          <w:sz w:val="24"/>
        </w:rPr>
        <w:t xml:space="preserve"> kan ikke deltage i afstemninger (”Poll”) i Zoom. </w:t>
      </w:r>
    </w:p>
    <w:p w14:paraId="1BC84AC3" w14:textId="77777777" w:rsidR="007C7885" w:rsidRDefault="007C7885" w:rsidP="00A3461E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170CD661" w14:textId="1F29A5BF" w:rsidR="00926005" w:rsidRDefault="00377F83" w:rsidP="00A3461E">
      <w:p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Det kan vær</w:t>
      </w:r>
      <w:r w:rsidR="00814342">
        <w:rPr>
          <w:sz w:val="24"/>
        </w:rPr>
        <w:t>e</w:t>
      </w:r>
      <w:r>
        <w:rPr>
          <w:sz w:val="24"/>
        </w:rPr>
        <w:t xml:space="preserve"> et problem, hvis en mødevært er stemmeberettiget og vil afgive sin stemme</w:t>
      </w:r>
      <w:r w:rsidR="001E19CF">
        <w:rPr>
          <w:sz w:val="24"/>
        </w:rPr>
        <w:t xml:space="preserve"> anonymt </w:t>
      </w:r>
      <w:r w:rsidR="0036266D">
        <w:rPr>
          <w:sz w:val="24"/>
        </w:rPr>
        <w:t xml:space="preserve">under </w:t>
      </w:r>
      <w:r w:rsidR="001E19CF">
        <w:rPr>
          <w:sz w:val="24"/>
        </w:rPr>
        <w:t xml:space="preserve">et Zoom-møde. </w:t>
      </w:r>
      <w:r w:rsidR="00AB3614">
        <w:rPr>
          <w:sz w:val="24"/>
        </w:rPr>
        <w:t xml:space="preserve">Det </w:t>
      </w:r>
      <w:r w:rsidR="007B302D">
        <w:rPr>
          <w:sz w:val="24"/>
        </w:rPr>
        <w:t xml:space="preserve">problem kan opstå </w:t>
      </w:r>
      <w:r w:rsidR="00AB3614">
        <w:rPr>
          <w:sz w:val="24"/>
        </w:rPr>
        <w:t>kan i flere sammenhænge</w:t>
      </w:r>
      <w:r w:rsidR="007B302D">
        <w:rPr>
          <w:sz w:val="24"/>
        </w:rPr>
        <w:t>, fo</w:t>
      </w:r>
      <w:r w:rsidR="00391E25">
        <w:rPr>
          <w:sz w:val="24"/>
        </w:rPr>
        <w:t xml:space="preserve">r eksempel hvis I skal stemme om formandskab, forretningsudvalg </w:t>
      </w:r>
      <w:r w:rsidR="00926005">
        <w:rPr>
          <w:sz w:val="24"/>
        </w:rPr>
        <w:t xml:space="preserve">med mere. </w:t>
      </w:r>
    </w:p>
    <w:p w14:paraId="3DAABD45" w14:textId="5A2BE598" w:rsidR="00926005" w:rsidRDefault="00926005" w:rsidP="00A3461E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5550A1B2" w14:textId="19369788" w:rsidR="00141B57" w:rsidRDefault="009B5D21" w:rsidP="00141B57">
      <w:p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 xml:space="preserve">Sådan kan </w:t>
      </w:r>
      <w:r w:rsidR="006573B1">
        <w:rPr>
          <w:sz w:val="24"/>
        </w:rPr>
        <w:t>I</w:t>
      </w:r>
      <w:r>
        <w:rPr>
          <w:sz w:val="24"/>
        </w:rPr>
        <w:t xml:space="preserve"> gennemføre en afstemning</w:t>
      </w:r>
      <w:r w:rsidR="008F69DE">
        <w:rPr>
          <w:sz w:val="24"/>
        </w:rPr>
        <w:t xml:space="preserve"> </w:t>
      </w:r>
      <w:r w:rsidR="00A70786">
        <w:rPr>
          <w:sz w:val="24"/>
        </w:rPr>
        <w:t xml:space="preserve">(”Poll”) </w:t>
      </w:r>
      <w:r w:rsidR="008F69DE">
        <w:rPr>
          <w:sz w:val="24"/>
        </w:rPr>
        <w:t xml:space="preserve">ved hjælp af en </w:t>
      </w:r>
      <w:r w:rsidR="00DD322D">
        <w:rPr>
          <w:sz w:val="24"/>
        </w:rPr>
        <w:t xml:space="preserve">ikke-stemmeberettiget </w:t>
      </w:r>
      <w:r w:rsidR="008F69DE">
        <w:rPr>
          <w:sz w:val="24"/>
        </w:rPr>
        <w:t>observatør</w:t>
      </w:r>
      <w:r w:rsidR="00F9122F">
        <w:rPr>
          <w:sz w:val="24"/>
        </w:rPr>
        <w:t xml:space="preserve"> eller dirigent</w:t>
      </w:r>
      <w:r w:rsidR="00141B57">
        <w:rPr>
          <w:sz w:val="24"/>
        </w:rPr>
        <w:t>:</w:t>
      </w:r>
    </w:p>
    <w:p w14:paraId="5791E397" w14:textId="1E0DA472" w:rsidR="00141B57" w:rsidRDefault="00BD0520" w:rsidP="00D030F9">
      <w:pPr>
        <w:pStyle w:val="Listeafsnit"/>
        <w:numPr>
          <w:ilvl w:val="2"/>
          <w:numId w:val="22"/>
        </w:numPr>
        <w:autoSpaceDE w:val="0"/>
        <w:autoSpaceDN w:val="0"/>
        <w:adjustRightInd w:val="0"/>
        <w:spacing w:line="240" w:lineRule="auto"/>
        <w:ind w:left="709"/>
        <w:rPr>
          <w:sz w:val="24"/>
        </w:rPr>
      </w:pPr>
      <w:r w:rsidRPr="00DD10BF">
        <w:rPr>
          <w:sz w:val="24"/>
        </w:rPr>
        <w:t>Mødeværten</w:t>
      </w:r>
      <w:r w:rsidR="007630DB">
        <w:rPr>
          <w:sz w:val="24"/>
        </w:rPr>
        <w:t xml:space="preserve"> (fx en formand) </w:t>
      </w:r>
      <w:r w:rsidR="0020567A">
        <w:rPr>
          <w:sz w:val="24"/>
        </w:rPr>
        <w:t xml:space="preserve">opretter en eller flere afstemninger (”Poll”) i Zoom </w:t>
      </w:r>
      <w:r w:rsidR="007B4806">
        <w:rPr>
          <w:sz w:val="24"/>
        </w:rPr>
        <w:t>til møde</w:t>
      </w:r>
      <w:r w:rsidR="00F9122F">
        <w:rPr>
          <w:sz w:val="24"/>
        </w:rPr>
        <w:t>t</w:t>
      </w:r>
      <w:r w:rsidR="00081A12">
        <w:rPr>
          <w:sz w:val="24"/>
        </w:rPr>
        <w:t>.</w:t>
      </w:r>
    </w:p>
    <w:p w14:paraId="3385D18B" w14:textId="0CD6F3BF" w:rsidR="00F25577" w:rsidRDefault="00DB7BA9" w:rsidP="00D030F9">
      <w:pPr>
        <w:pStyle w:val="Listeafsnit"/>
        <w:numPr>
          <w:ilvl w:val="2"/>
          <w:numId w:val="22"/>
        </w:numPr>
        <w:autoSpaceDE w:val="0"/>
        <w:autoSpaceDN w:val="0"/>
        <w:adjustRightInd w:val="0"/>
        <w:spacing w:line="240" w:lineRule="auto"/>
        <w:ind w:left="709"/>
        <w:rPr>
          <w:sz w:val="24"/>
        </w:rPr>
      </w:pPr>
      <w:r>
        <w:rPr>
          <w:sz w:val="24"/>
        </w:rPr>
        <w:t>F</w:t>
      </w:r>
      <w:r w:rsidR="00A8341E">
        <w:rPr>
          <w:sz w:val="24"/>
        </w:rPr>
        <w:t xml:space="preserve">ør mødet </w:t>
      </w:r>
      <w:r>
        <w:rPr>
          <w:sz w:val="24"/>
        </w:rPr>
        <w:t xml:space="preserve">er det </w:t>
      </w:r>
      <w:r w:rsidR="00A8341E">
        <w:rPr>
          <w:sz w:val="24"/>
        </w:rPr>
        <w:t>aftalt</w:t>
      </w:r>
      <w:r>
        <w:rPr>
          <w:sz w:val="24"/>
        </w:rPr>
        <w:t xml:space="preserve"> med </w:t>
      </w:r>
      <w:r w:rsidR="00A8341E">
        <w:rPr>
          <w:sz w:val="24"/>
        </w:rPr>
        <w:t xml:space="preserve">en ikke-stemmeberettiget </w:t>
      </w:r>
      <w:r>
        <w:rPr>
          <w:sz w:val="24"/>
        </w:rPr>
        <w:t xml:space="preserve">person, at </w:t>
      </w:r>
      <w:r w:rsidR="00764375">
        <w:rPr>
          <w:sz w:val="24"/>
        </w:rPr>
        <w:t xml:space="preserve">han eller hun </w:t>
      </w:r>
      <w:r w:rsidR="00A8341E">
        <w:rPr>
          <w:sz w:val="24"/>
        </w:rPr>
        <w:t xml:space="preserve">deltager på </w:t>
      </w:r>
      <w:r w:rsidR="000007D9">
        <w:rPr>
          <w:sz w:val="24"/>
        </w:rPr>
        <w:t>Zoom-</w:t>
      </w:r>
      <w:r w:rsidR="00A8341E">
        <w:rPr>
          <w:sz w:val="24"/>
        </w:rPr>
        <w:t xml:space="preserve">mødet </w:t>
      </w:r>
      <w:r w:rsidR="00F25577">
        <w:rPr>
          <w:sz w:val="24"/>
        </w:rPr>
        <w:t>som observatør</w:t>
      </w:r>
      <w:r w:rsidR="00692099">
        <w:rPr>
          <w:sz w:val="24"/>
        </w:rPr>
        <w:t xml:space="preserve"> i forbindelse med afstemningen.</w:t>
      </w:r>
      <w:r w:rsidR="00F25577">
        <w:rPr>
          <w:sz w:val="24"/>
        </w:rPr>
        <w:t xml:space="preserve"> </w:t>
      </w:r>
    </w:p>
    <w:p w14:paraId="09CC4D07" w14:textId="056E1849" w:rsidR="007B4806" w:rsidRDefault="00094332" w:rsidP="00D030F9">
      <w:pPr>
        <w:pStyle w:val="Listeafsnit"/>
        <w:numPr>
          <w:ilvl w:val="2"/>
          <w:numId w:val="22"/>
        </w:numPr>
        <w:autoSpaceDE w:val="0"/>
        <w:autoSpaceDN w:val="0"/>
        <w:adjustRightInd w:val="0"/>
        <w:spacing w:line="240" w:lineRule="auto"/>
        <w:ind w:left="709"/>
        <w:rPr>
          <w:sz w:val="24"/>
        </w:rPr>
      </w:pPr>
      <w:r>
        <w:rPr>
          <w:sz w:val="24"/>
        </w:rPr>
        <w:t xml:space="preserve">Mødeværten </w:t>
      </w:r>
      <w:r w:rsidR="0081394E">
        <w:rPr>
          <w:sz w:val="24"/>
        </w:rPr>
        <w:t>sender en mødeinvitation til observatøren.</w:t>
      </w:r>
    </w:p>
    <w:p w14:paraId="1F65EADB" w14:textId="74CC8077" w:rsidR="008C13A7" w:rsidRDefault="0081394E" w:rsidP="00D030F9">
      <w:pPr>
        <w:pStyle w:val="Listeafsnit"/>
        <w:numPr>
          <w:ilvl w:val="2"/>
          <w:numId w:val="22"/>
        </w:numPr>
        <w:autoSpaceDE w:val="0"/>
        <w:autoSpaceDN w:val="0"/>
        <w:adjustRightInd w:val="0"/>
        <w:spacing w:line="240" w:lineRule="auto"/>
        <w:ind w:left="709"/>
        <w:rPr>
          <w:sz w:val="24"/>
        </w:rPr>
      </w:pPr>
      <w:r>
        <w:rPr>
          <w:sz w:val="24"/>
        </w:rPr>
        <w:t xml:space="preserve">Når </w:t>
      </w:r>
      <w:r w:rsidR="003006B8">
        <w:rPr>
          <w:sz w:val="24"/>
        </w:rPr>
        <w:t>observatøren</w:t>
      </w:r>
      <w:r w:rsidR="00AD7666">
        <w:rPr>
          <w:sz w:val="24"/>
        </w:rPr>
        <w:t xml:space="preserve"> er inde i </w:t>
      </w:r>
      <w:r w:rsidR="007945B5">
        <w:rPr>
          <w:sz w:val="24"/>
        </w:rPr>
        <w:t>Zoom-</w:t>
      </w:r>
      <w:r w:rsidR="00AD7666">
        <w:rPr>
          <w:sz w:val="24"/>
        </w:rPr>
        <w:t>møde</w:t>
      </w:r>
      <w:r w:rsidR="007945B5">
        <w:rPr>
          <w:sz w:val="24"/>
        </w:rPr>
        <w:t>t</w:t>
      </w:r>
      <w:r w:rsidR="006A2B43">
        <w:rPr>
          <w:sz w:val="24"/>
        </w:rPr>
        <w:t>, når der skal være afstemning, så</w:t>
      </w:r>
      <w:r w:rsidR="00AD7666">
        <w:rPr>
          <w:sz w:val="24"/>
        </w:rPr>
        <w:t xml:space="preserve"> </w:t>
      </w:r>
      <w:r w:rsidR="001D58C8">
        <w:rPr>
          <w:sz w:val="24"/>
        </w:rPr>
        <w:t>tildeler</w:t>
      </w:r>
      <w:r w:rsidR="000007D9">
        <w:rPr>
          <w:sz w:val="24"/>
        </w:rPr>
        <w:t xml:space="preserve"> </w:t>
      </w:r>
      <w:r w:rsidR="00DB7BA9">
        <w:rPr>
          <w:sz w:val="24"/>
        </w:rPr>
        <w:t>mødevæ</w:t>
      </w:r>
      <w:r w:rsidR="00DB7BA9">
        <w:rPr>
          <w:sz w:val="24"/>
        </w:rPr>
        <w:t>r</w:t>
      </w:r>
      <w:r w:rsidR="00DB7BA9">
        <w:rPr>
          <w:sz w:val="24"/>
        </w:rPr>
        <w:t xml:space="preserve">ten </w:t>
      </w:r>
      <w:r w:rsidR="001D58C8">
        <w:rPr>
          <w:sz w:val="24"/>
        </w:rPr>
        <w:t>observatøren</w:t>
      </w:r>
      <w:r w:rsidR="009B4298">
        <w:rPr>
          <w:sz w:val="24"/>
        </w:rPr>
        <w:t xml:space="preserve"> rollen som vært (”Host”)</w:t>
      </w:r>
      <w:r w:rsidR="00615292">
        <w:rPr>
          <w:sz w:val="24"/>
        </w:rPr>
        <w:t xml:space="preserve">. </w:t>
      </w:r>
    </w:p>
    <w:p w14:paraId="081B0BD7" w14:textId="02576FE6" w:rsidR="005F7B10" w:rsidRDefault="006A2B43" w:rsidP="00D030F9">
      <w:pPr>
        <w:pStyle w:val="Listeafsnit"/>
        <w:numPr>
          <w:ilvl w:val="2"/>
          <w:numId w:val="22"/>
        </w:numPr>
        <w:autoSpaceDE w:val="0"/>
        <w:autoSpaceDN w:val="0"/>
        <w:adjustRightInd w:val="0"/>
        <w:spacing w:line="240" w:lineRule="auto"/>
        <w:ind w:left="709"/>
        <w:rPr>
          <w:sz w:val="24"/>
        </w:rPr>
      </w:pPr>
      <w:r>
        <w:rPr>
          <w:sz w:val="24"/>
        </w:rPr>
        <w:t>D</w:t>
      </w:r>
      <w:r w:rsidR="00615292">
        <w:rPr>
          <w:sz w:val="24"/>
        </w:rPr>
        <w:t>en nye vært</w:t>
      </w:r>
      <w:r w:rsidR="00B8501F">
        <w:rPr>
          <w:sz w:val="24"/>
        </w:rPr>
        <w:t xml:space="preserve"> (</w:t>
      </w:r>
      <w:r>
        <w:rPr>
          <w:sz w:val="24"/>
        </w:rPr>
        <w:t xml:space="preserve">den udefrakommende </w:t>
      </w:r>
      <w:r w:rsidR="00B8501F">
        <w:rPr>
          <w:sz w:val="24"/>
        </w:rPr>
        <w:t>observatør)</w:t>
      </w:r>
      <w:r w:rsidR="007630DB">
        <w:rPr>
          <w:sz w:val="24"/>
        </w:rPr>
        <w:t xml:space="preserve"> </w:t>
      </w:r>
      <w:r w:rsidR="003D78DE">
        <w:rPr>
          <w:sz w:val="24"/>
        </w:rPr>
        <w:t xml:space="preserve">har nu værtsrollen, og </w:t>
      </w:r>
      <w:r w:rsidR="007630DB">
        <w:rPr>
          <w:sz w:val="24"/>
        </w:rPr>
        <w:t>den oprindelige m</w:t>
      </w:r>
      <w:r w:rsidR="007630DB">
        <w:rPr>
          <w:sz w:val="24"/>
        </w:rPr>
        <w:t>ø</w:t>
      </w:r>
      <w:r w:rsidR="007630DB">
        <w:rPr>
          <w:sz w:val="24"/>
        </w:rPr>
        <w:t>devært</w:t>
      </w:r>
      <w:r w:rsidR="00615292">
        <w:rPr>
          <w:sz w:val="24"/>
        </w:rPr>
        <w:t xml:space="preserve"> </w:t>
      </w:r>
      <w:r w:rsidR="007630DB">
        <w:rPr>
          <w:sz w:val="24"/>
        </w:rPr>
        <w:t>(</w:t>
      </w:r>
      <w:r w:rsidR="00F008DB">
        <w:rPr>
          <w:sz w:val="24"/>
        </w:rPr>
        <w:t>altså formanden</w:t>
      </w:r>
      <w:r w:rsidR="007630DB">
        <w:rPr>
          <w:sz w:val="24"/>
        </w:rPr>
        <w:t>)</w:t>
      </w:r>
      <w:r w:rsidR="00F008DB">
        <w:rPr>
          <w:sz w:val="24"/>
        </w:rPr>
        <w:t xml:space="preserve"> </w:t>
      </w:r>
      <w:r w:rsidR="003D78DE">
        <w:rPr>
          <w:sz w:val="24"/>
        </w:rPr>
        <w:t xml:space="preserve">får automatisk </w:t>
      </w:r>
      <w:r w:rsidR="00F008DB">
        <w:rPr>
          <w:sz w:val="24"/>
        </w:rPr>
        <w:t>rollen som almindelig mødedeltager (”Participant”)</w:t>
      </w:r>
      <w:r w:rsidR="00956DE6">
        <w:rPr>
          <w:sz w:val="24"/>
        </w:rPr>
        <w:t>.</w:t>
      </w:r>
      <w:r>
        <w:rPr>
          <w:sz w:val="24"/>
        </w:rPr>
        <w:t xml:space="preserve"> Hvis der er en ”Co-Host” skal denne også gøres til ”Participant”, det vise deltager, som kan stemme.</w:t>
      </w:r>
    </w:p>
    <w:p w14:paraId="43A557F3" w14:textId="03CC5D4A" w:rsidR="00471352" w:rsidRDefault="00DF6B42" w:rsidP="00D030F9">
      <w:pPr>
        <w:pStyle w:val="Listeafsnit"/>
        <w:numPr>
          <w:ilvl w:val="2"/>
          <w:numId w:val="22"/>
        </w:numPr>
        <w:autoSpaceDE w:val="0"/>
        <w:autoSpaceDN w:val="0"/>
        <w:adjustRightInd w:val="0"/>
        <w:spacing w:line="240" w:lineRule="auto"/>
        <w:ind w:left="709"/>
        <w:rPr>
          <w:sz w:val="24"/>
        </w:rPr>
      </w:pPr>
      <w:r>
        <w:rPr>
          <w:sz w:val="24"/>
        </w:rPr>
        <w:t xml:space="preserve">Den nye </w:t>
      </w:r>
      <w:r w:rsidR="002B4D1F">
        <w:rPr>
          <w:sz w:val="24"/>
        </w:rPr>
        <w:t xml:space="preserve">mødevært (altså observatøren) sender </w:t>
      </w:r>
      <w:r w:rsidR="00615292">
        <w:rPr>
          <w:sz w:val="24"/>
        </w:rPr>
        <w:t xml:space="preserve">afstemningen </w:t>
      </w:r>
      <w:r w:rsidR="00630245">
        <w:rPr>
          <w:sz w:val="24"/>
        </w:rPr>
        <w:t xml:space="preserve">(”Poll”) </w:t>
      </w:r>
      <w:r w:rsidR="00615292">
        <w:rPr>
          <w:sz w:val="24"/>
        </w:rPr>
        <w:t>til alle mødedeltagerne</w:t>
      </w:r>
      <w:r w:rsidR="008C13A7">
        <w:rPr>
          <w:sz w:val="24"/>
        </w:rPr>
        <w:t xml:space="preserve">. </w:t>
      </w:r>
    </w:p>
    <w:p w14:paraId="3ACD571A" w14:textId="3D9E386C" w:rsidR="00630245" w:rsidRDefault="0097768A" w:rsidP="00630245">
      <w:pPr>
        <w:pStyle w:val="Listeafsnit"/>
        <w:numPr>
          <w:ilvl w:val="2"/>
          <w:numId w:val="22"/>
        </w:numPr>
        <w:autoSpaceDE w:val="0"/>
        <w:autoSpaceDN w:val="0"/>
        <w:adjustRightInd w:val="0"/>
        <w:spacing w:line="240" w:lineRule="auto"/>
        <w:ind w:left="709"/>
        <w:rPr>
          <w:sz w:val="24"/>
        </w:rPr>
      </w:pPr>
      <w:r>
        <w:rPr>
          <w:sz w:val="24"/>
        </w:rPr>
        <w:t>A</w:t>
      </w:r>
      <w:r w:rsidR="00951705">
        <w:rPr>
          <w:sz w:val="24"/>
        </w:rPr>
        <w:t xml:space="preserve">lle </w:t>
      </w:r>
      <w:r w:rsidR="0048785A">
        <w:rPr>
          <w:sz w:val="24"/>
        </w:rPr>
        <w:t>mødedeltagere (”Participants”)</w:t>
      </w:r>
      <w:r>
        <w:rPr>
          <w:sz w:val="24"/>
        </w:rPr>
        <w:t>, inklusive</w:t>
      </w:r>
      <w:r w:rsidR="008C13A7">
        <w:rPr>
          <w:sz w:val="24"/>
        </w:rPr>
        <w:t xml:space="preserve"> den tidligere mødevært</w:t>
      </w:r>
      <w:r w:rsidR="00956DE6">
        <w:rPr>
          <w:sz w:val="24"/>
        </w:rPr>
        <w:t xml:space="preserve"> (formanden)</w:t>
      </w:r>
      <w:r>
        <w:rPr>
          <w:sz w:val="24"/>
        </w:rPr>
        <w:t xml:space="preserve">, kan nu </w:t>
      </w:r>
      <w:r w:rsidR="00615D93">
        <w:rPr>
          <w:sz w:val="24"/>
        </w:rPr>
        <w:t>de</w:t>
      </w:r>
      <w:r w:rsidR="00615D93">
        <w:rPr>
          <w:sz w:val="24"/>
        </w:rPr>
        <w:t>l</w:t>
      </w:r>
      <w:r w:rsidR="00615D93">
        <w:rPr>
          <w:sz w:val="24"/>
        </w:rPr>
        <w:t>tage i afstemningen</w:t>
      </w:r>
      <w:r w:rsidR="008C13A7">
        <w:rPr>
          <w:sz w:val="24"/>
        </w:rPr>
        <w:t>.</w:t>
      </w:r>
    </w:p>
    <w:p w14:paraId="6131C371" w14:textId="0C3CC2EC" w:rsidR="006814BF" w:rsidRDefault="006814BF" w:rsidP="00D030F9">
      <w:pPr>
        <w:pStyle w:val="Listeafsnit"/>
        <w:numPr>
          <w:ilvl w:val="2"/>
          <w:numId w:val="22"/>
        </w:numPr>
        <w:autoSpaceDE w:val="0"/>
        <w:autoSpaceDN w:val="0"/>
        <w:adjustRightInd w:val="0"/>
        <w:spacing w:line="240" w:lineRule="auto"/>
        <w:ind w:left="709"/>
        <w:rPr>
          <w:sz w:val="24"/>
        </w:rPr>
      </w:pPr>
      <w:r>
        <w:rPr>
          <w:sz w:val="24"/>
        </w:rPr>
        <w:t xml:space="preserve">Den nye mødevært deler resultatet af afstemningen med alle. I visning af resultat fremgår det også </w:t>
      </w:r>
      <w:r w:rsidR="00CE06DE">
        <w:rPr>
          <w:sz w:val="24"/>
        </w:rPr>
        <w:t>hvor mange, der har stemt på hver valgmulighed i afstemni</w:t>
      </w:r>
      <w:r w:rsidR="000F2057">
        <w:rPr>
          <w:sz w:val="24"/>
        </w:rPr>
        <w:t>n</w:t>
      </w:r>
      <w:r w:rsidR="00CE06DE">
        <w:rPr>
          <w:sz w:val="24"/>
        </w:rPr>
        <w:t xml:space="preserve">gen. </w:t>
      </w:r>
    </w:p>
    <w:p w14:paraId="403B13D1" w14:textId="7C5FB2DF" w:rsidR="00682CE5" w:rsidRPr="0053484F" w:rsidRDefault="00B43338" w:rsidP="00682CE5">
      <w:pPr>
        <w:pStyle w:val="Listeafsnit"/>
        <w:numPr>
          <w:ilvl w:val="2"/>
          <w:numId w:val="22"/>
        </w:numPr>
        <w:autoSpaceDE w:val="0"/>
        <w:autoSpaceDN w:val="0"/>
        <w:adjustRightInd w:val="0"/>
        <w:spacing w:line="240" w:lineRule="auto"/>
        <w:ind w:left="709"/>
        <w:rPr>
          <w:sz w:val="24"/>
        </w:rPr>
      </w:pPr>
      <w:r>
        <w:rPr>
          <w:sz w:val="24"/>
        </w:rPr>
        <w:t xml:space="preserve">Observatøren </w:t>
      </w:r>
      <w:r w:rsidR="008B6E33">
        <w:rPr>
          <w:sz w:val="24"/>
        </w:rPr>
        <w:t>give</w:t>
      </w:r>
      <w:r w:rsidR="00630245">
        <w:rPr>
          <w:sz w:val="24"/>
        </w:rPr>
        <w:t>r</w:t>
      </w:r>
      <w:r w:rsidR="008B6E33">
        <w:rPr>
          <w:sz w:val="24"/>
        </w:rPr>
        <w:t xml:space="preserve"> mødeværtsrollen tilbage til den oprindelige vært</w:t>
      </w:r>
      <w:r w:rsidR="007C7885">
        <w:rPr>
          <w:sz w:val="24"/>
        </w:rPr>
        <w:t>, inden observatøren igen forlader mødet.</w:t>
      </w:r>
    </w:p>
    <w:p w14:paraId="13C3F98D" w14:textId="43972603" w:rsidR="008D02DF" w:rsidRDefault="008D02DF" w:rsidP="00DC7C8C">
      <w:pPr>
        <w:pStyle w:val="Overskrift2"/>
      </w:pPr>
      <w:r>
        <w:t>Alternativer til afstemning (Poll) i Zoom</w:t>
      </w:r>
    </w:p>
    <w:p w14:paraId="353FBCB2" w14:textId="5E0410B9" w:rsidR="00C650CC" w:rsidRPr="004E51AA" w:rsidRDefault="004E51AA" w:rsidP="004E51AA">
      <w:pPr>
        <w:pStyle w:val="Listeafsnit"/>
        <w:numPr>
          <w:ilvl w:val="0"/>
          <w:numId w:val="19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S</w:t>
      </w:r>
      <w:r w:rsidR="001341ED">
        <w:rPr>
          <w:sz w:val="24"/>
        </w:rPr>
        <w:t>MS</w:t>
      </w:r>
      <w:r>
        <w:rPr>
          <w:sz w:val="24"/>
        </w:rPr>
        <w:t xml:space="preserve">, </w:t>
      </w:r>
      <w:r w:rsidRPr="004E51AA">
        <w:rPr>
          <w:sz w:val="24"/>
        </w:rPr>
        <w:t xml:space="preserve">mail </w:t>
      </w:r>
      <w:r>
        <w:rPr>
          <w:sz w:val="24"/>
        </w:rPr>
        <w:t xml:space="preserve">eller mobil: </w:t>
      </w:r>
      <w:r w:rsidR="00AC36A2" w:rsidRPr="006B4164">
        <w:rPr>
          <w:sz w:val="24"/>
        </w:rPr>
        <w:t xml:space="preserve">Benyt </w:t>
      </w:r>
      <w:r w:rsidR="008D02DF" w:rsidRPr="006B4164">
        <w:rPr>
          <w:sz w:val="24"/>
        </w:rPr>
        <w:t xml:space="preserve">ekstern </w:t>
      </w:r>
      <w:r w:rsidR="000F2057">
        <w:rPr>
          <w:sz w:val="24"/>
        </w:rPr>
        <w:t xml:space="preserve">observatør eller dirigent, der ikke er </w:t>
      </w:r>
      <w:r w:rsidR="006046AF" w:rsidRPr="006B4164">
        <w:rPr>
          <w:sz w:val="24"/>
        </w:rPr>
        <w:t xml:space="preserve">stemmeberettiget som </w:t>
      </w:r>
      <w:r w:rsidR="008D02DF" w:rsidRPr="006B4164">
        <w:rPr>
          <w:sz w:val="24"/>
        </w:rPr>
        <w:t>stemmetæller</w:t>
      </w:r>
      <w:r w:rsidR="00A95035">
        <w:rPr>
          <w:sz w:val="24"/>
        </w:rPr>
        <w:t xml:space="preserve"> på Zoom-mødet</w:t>
      </w:r>
      <w:r w:rsidR="0096582D">
        <w:rPr>
          <w:sz w:val="24"/>
        </w:rPr>
        <w:t xml:space="preserve">. </w:t>
      </w:r>
      <w:r w:rsidR="0096582D" w:rsidRPr="004E51AA">
        <w:rPr>
          <w:sz w:val="24"/>
        </w:rPr>
        <w:t xml:space="preserve">Stemmetælleren </w:t>
      </w:r>
      <w:r w:rsidR="006E3255" w:rsidRPr="004E51AA">
        <w:rPr>
          <w:sz w:val="24"/>
        </w:rPr>
        <w:t xml:space="preserve">modtager de </w:t>
      </w:r>
      <w:r w:rsidR="008D02DF" w:rsidRPr="004E51AA">
        <w:rPr>
          <w:sz w:val="24"/>
        </w:rPr>
        <w:t xml:space="preserve">stemmeberettigede </w:t>
      </w:r>
      <w:r w:rsidR="00AC36A2" w:rsidRPr="004E51AA">
        <w:rPr>
          <w:sz w:val="24"/>
        </w:rPr>
        <w:t>m</w:t>
      </w:r>
      <w:r w:rsidR="00AC36A2" w:rsidRPr="004E51AA">
        <w:rPr>
          <w:sz w:val="24"/>
        </w:rPr>
        <w:t>ø</w:t>
      </w:r>
      <w:r w:rsidR="00AC36A2" w:rsidRPr="004E51AA">
        <w:rPr>
          <w:sz w:val="24"/>
        </w:rPr>
        <w:t>de</w:t>
      </w:r>
      <w:r w:rsidR="00D92D19" w:rsidRPr="004E51AA">
        <w:rPr>
          <w:sz w:val="24"/>
        </w:rPr>
        <w:t>deltagere</w:t>
      </w:r>
      <w:r w:rsidR="006E3255" w:rsidRPr="004E51AA">
        <w:rPr>
          <w:sz w:val="24"/>
        </w:rPr>
        <w:t>s stemmer</w:t>
      </w:r>
      <w:r w:rsidR="008D02DF" w:rsidRPr="004E51AA">
        <w:rPr>
          <w:sz w:val="24"/>
        </w:rPr>
        <w:t xml:space="preserve"> </w:t>
      </w:r>
      <w:r w:rsidR="00D92D19" w:rsidRPr="004E51AA">
        <w:rPr>
          <w:sz w:val="24"/>
        </w:rPr>
        <w:t xml:space="preserve">via </w:t>
      </w:r>
      <w:r w:rsidR="00A95035">
        <w:rPr>
          <w:sz w:val="24"/>
        </w:rPr>
        <w:t>SMS</w:t>
      </w:r>
      <w:r>
        <w:rPr>
          <w:sz w:val="24"/>
        </w:rPr>
        <w:t xml:space="preserve">, </w:t>
      </w:r>
      <w:r w:rsidR="00D92D19" w:rsidRPr="004E51AA">
        <w:rPr>
          <w:sz w:val="24"/>
        </w:rPr>
        <w:t>mail</w:t>
      </w:r>
      <w:r w:rsidR="0080348D" w:rsidRPr="004E51AA">
        <w:rPr>
          <w:sz w:val="24"/>
        </w:rPr>
        <w:t xml:space="preserve"> </w:t>
      </w:r>
      <w:r>
        <w:rPr>
          <w:sz w:val="24"/>
        </w:rPr>
        <w:t>eller mobil</w:t>
      </w:r>
      <w:r w:rsidR="00A95035">
        <w:rPr>
          <w:sz w:val="24"/>
        </w:rPr>
        <w:t>opkald</w:t>
      </w:r>
      <w:r>
        <w:rPr>
          <w:sz w:val="24"/>
        </w:rPr>
        <w:t xml:space="preserve"> a</w:t>
      </w:r>
      <w:r w:rsidR="0080348D" w:rsidRPr="004E51AA">
        <w:rPr>
          <w:sz w:val="24"/>
        </w:rPr>
        <w:t>fhængig af deltagernes forudsætni</w:t>
      </w:r>
      <w:r w:rsidR="0080348D" w:rsidRPr="004E51AA">
        <w:rPr>
          <w:sz w:val="24"/>
        </w:rPr>
        <w:t>n</w:t>
      </w:r>
      <w:r w:rsidR="0080348D" w:rsidRPr="004E51AA">
        <w:rPr>
          <w:sz w:val="24"/>
        </w:rPr>
        <w:t xml:space="preserve">ger. </w:t>
      </w:r>
    </w:p>
    <w:p w14:paraId="2FC9E1ED" w14:textId="1CB7B24E" w:rsidR="00114DCD" w:rsidRPr="0053484F" w:rsidRDefault="0051380E" w:rsidP="00AC36A2">
      <w:pPr>
        <w:pStyle w:val="Listeafsnit"/>
        <w:numPr>
          <w:ilvl w:val="0"/>
          <w:numId w:val="19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Online s</w:t>
      </w:r>
      <w:r w:rsidR="00FA5430" w:rsidRPr="00FA5430">
        <w:rPr>
          <w:sz w:val="24"/>
        </w:rPr>
        <w:t>pørgeskema</w:t>
      </w:r>
      <w:r w:rsidR="004E51AA">
        <w:rPr>
          <w:sz w:val="24"/>
        </w:rPr>
        <w:t xml:space="preserve">: Prøv </w:t>
      </w:r>
      <w:r w:rsidR="001D153C">
        <w:rPr>
          <w:sz w:val="24"/>
        </w:rPr>
        <w:t xml:space="preserve">for </w:t>
      </w:r>
      <w:r w:rsidR="001D153C" w:rsidRPr="00FA5430">
        <w:rPr>
          <w:sz w:val="24"/>
        </w:rPr>
        <w:t>eksempel</w:t>
      </w:r>
      <w:r w:rsidR="001D153C">
        <w:rPr>
          <w:sz w:val="24"/>
        </w:rPr>
        <w:t xml:space="preserve"> </w:t>
      </w:r>
      <w:r w:rsidR="00FA5430" w:rsidRPr="001D153C">
        <w:rPr>
          <w:sz w:val="24"/>
        </w:rPr>
        <w:t>Microsoft Forms</w:t>
      </w:r>
      <w:r w:rsidR="00A95035">
        <w:rPr>
          <w:sz w:val="24"/>
        </w:rPr>
        <w:t xml:space="preserve"> til </w:t>
      </w:r>
      <w:r w:rsidR="0053484F">
        <w:rPr>
          <w:sz w:val="24"/>
        </w:rPr>
        <w:t xml:space="preserve">at </w:t>
      </w:r>
      <w:r w:rsidR="00A95035">
        <w:rPr>
          <w:sz w:val="24"/>
        </w:rPr>
        <w:t>udsende afstemninger</w:t>
      </w:r>
      <w:r w:rsidR="0007247E">
        <w:rPr>
          <w:sz w:val="24"/>
        </w:rPr>
        <w:t xml:space="preserve">. </w:t>
      </w:r>
      <w:r w:rsidR="0007247E" w:rsidRPr="001D153C">
        <w:rPr>
          <w:sz w:val="24"/>
        </w:rPr>
        <w:t>Micr</w:t>
      </w:r>
      <w:r w:rsidR="0007247E" w:rsidRPr="001D153C">
        <w:rPr>
          <w:sz w:val="24"/>
        </w:rPr>
        <w:t>o</w:t>
      </w:r>
      <w:r w:rsidR="0007247E" w:rsidRPr="001D153C">
        <w:rPr>
          <w:sz w:val="24"/>
        </w:rPr>
        <w:t>soft Forms</w:t>
      </w:r>
      <w:r w:rsidR="0007247E">
        <w:rPr>
          <w:sz w:val="24"/>
        </w:rPr>
        <w:t xml:space="preserve"> </w:t>
      </w:r>
      <w:r w:rsidR="00810CBC">
        <w:rPr>
          <w:sz w:val="24"/>
        </w:rPr>
        <w:t xml:space="preserve">er tilgængelig efter WCAG tilgængelighedsstandarden. At bruge </w:t>
      </w:r>
      <w:r w:rsidR="004E51AA" w:rsidRPr="001D153C">
        <w:rPr>
          <w:sz w:val="24"/>
        </w:rPr>
        <w:t>Microsoft Forms</w:t>
      </w:r>
      <w:r w:rsidR="004E51AA">
        <w:rPr>
          <w:sz w:val="24"/>
        </w:rPr>
        <w:t xml:space="preserve"> </w:t>
      </w:r>
      <w:r w:rsidR="00810CBC">
        <w:rPr>
          <w:sz w:val="24"/>
        </w:rPr>
        <w:t xml:space="preserve">forudsætter planlægning og </w:t>
      </w:r>
      <w:r w:rsidR="007854FA">
        <w:rPr>
          <w:sz w:val="24"/>
        </w:rPr>
        <w:t>afprøvning før selve afstemningen.</w:t>
      </w:r>
      <w:r w:rsidR="0007247E">
        <w:rPr>
          <w:sz w:val="24"/>
        </w:rPr>
        <w:t xml:space="preserve"> </w:t>
      </w:r>
    </w:p>
    <w:p w14:paraId="19D3137E" w14:textId="0F35F224" w:rsidR="00114DCD" w:rsidRDefault="002568D4" w:rsidP="008679A6">
      <w:pPr>
        <w:pStyle w:val="Overskrift2"/>
      </w:pPr>
      <w:r>
        <w:t xml:space="preserve">Funktioner til </w:t>
      </w:r>
      <w:r w:rsidR="00F833C1">
        <w:t xml:space="preserve">at </w:t>
      </w:r>
      <w:r w:rsidR="004E51AA">
        <w:t>afgive stemme</w:t>
      </w:r>
      <w:r>
        <w:t xml:space="preserve">, </w:t>
      </w:r>
      <w:r w:rsidR="00C06A5E">
        <w:t xml:space="preserve">der </w:t>
      </w:r>
      <w:r w:rsidR="00C06A5E" w:rsidRPr="00F833C1">
        <w:rPr>
          <w:u w:val="single"/>
        </w:rPr>
        <w:t>ikke</w:t>
      </w:r>
      <w:r w:rsidR="00C06A5E">
        <w:t xml:space="preserve"> </w:t>
      </w:r>
      <w:r>
        <w:t xml:space="preserve">er </w:t>
      </w:r>
      <w:r w:rsidR="00114DCD">
        <w:t xml:space="preserve">anonym: </w:t>
      </w:r>
    </w:p>
    <w:p w14:paraId="36DA0E9F" w14:textId="4061EA39" w:rsidR="00114DCD" w:rsidRPr="00114DCD" w:rsidRDefault="00114DCD" w:rsidP="00114DCD">
      <w:pPr>
        <w:pStyle w:val="Listeafsnit"/>
        <w:numPr>
          <w:ilvl w:val="0"/>
          <w:numId w:val="2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114DCD">
        <w:rPr>
          <w:sz w:val="24"/>
        </w:rPr>
        <w:t xml:space="preserve">Raise Hand – </w:t>
      </w:r>
      <w:r w:rsidR="0019184C">
        <w:rPr>
          <w:sz w:val="24"/>
        </w:rPr>
        <w:t xml:space="preserve">håndsoprækning </w:t>
      </w:r>
      <w:r w:rsidRPr="00114DCD">
        <w:rPr>
          <w:sz w:val="24"/>
        </w:rPr>
        <w:t>i videoen</w:t>
      </w:r>
    </w:p>
    <w:p w14:paraId="666FC2ED" w14:textId="26162AF0" w:rsidR="00114DCD" w:rsidRPr="00114DCD" w:rsidRDefault="00114DCD" w:rsidP="00114DCD">
      <w:pPr>
        <w:pStyle w:val="Listeafsnit"/>
        <w:numPr>
          <w:ilvl w:val="0"/>
          <w:numId w:val="2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114DCD">
        <w:rPr>
          <w:sz w:val="24"/>
        </w:rPr>
        <w:lastRenderedPageBreak/>
        <w:t>Chat – skrive det/den man stemmer på</w:t>
      </w:r>
      <w:r w:rsidR="00C06A5E">
        <w:rPr>
          <w:sz w:val="24"/>
        </w:rPr>
        <w:t xml:space="preserve"> i </w:t>
      </w:r>
      <w:r w:rsidR="0019184C">
        <w:rPr>
          <w:sz w:val="24"/>
        </w:rPr>
        <w:t>møde</w:t>
      </w:r>
      <w:r w:rsidR="00C06A5E">
        <w:rPr>
          <w:sz w:val="24"/>
        </w:rPr>
        <w:t>chatten</w:t>
      </w:r>
    </w:p>
    <w:p w14:paraId="738A32F9" w14:textId="4D70E847" w:rsidR="00FA5430" w:rsidRPr="00F833C1" w:rsidRDefault="00114DCD" w:rsidP="00FA5430">
      <w:pPr>
        <w:pStyle w:val="Listeafsnit"/>
        <w:numPr>
          <w:ilvl w:val="0"/>
          <w:numId w:val="2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114DCD">
        <w:rPr>
          <w:sz w:val="24"/>
        </w:rPr>
        <w:t xml:space="preserve">Lyd – sig </w:t>
      </w:r>
      <w:r w:rsidR="00C06A5E">
        <w:rPr>
          <w:sz w:val="24"/>
        </w:rPr>
        <w:t xml:space="preserve">stemmeafgivelse </w:t>
      </w:r>
      <w:r w:rsidRPr="00114DCD">
        <w:rPr>
          <w:sz w:val="24"/>
        </w:rPr>
        <w:t>højt</w:t>
      </w:r>
      <w:r w:rsidR="004E51AA">
        <w:rPr>
          <w:sz w:val="24"/>
        </w:rPr>
        <w:t>.</w:t>
      </w:r>
    </w:p>
    <w:p w14:paraId="29148D91" w14:textId="7B0680E3" w:rsidR="00FA5430" w:rsidRDefault="00FA5430" w:rsidP="00FA5430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438B85DE" w14:textId="427F4212" w:rsidR="001370DF" w:rsidRPr="00FA5430" w:rsidRDefault="001370DF" w:rsidP="00FA5430">
      <w:p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Funktionerne</w:t>
      </w:r>
      <w:r w:rsidR="00135B88">
        <w:rPr>
          <w:sz w:val="24"/>
        </w:rPr>
        <w:t xml:space="preserve">s værdi forudsætter at de er brugbare og tilgængelige for deltagerne. </w:t>
      </w:r>
      <w:r w:rsidR="0019184C">
        <w:rPr>
          <w:sz w:val="24"/>
        </w:rPr>
        <w:t>Vær opmær</w:t>
      </w:r>
      <w:r w:rsidR="0019184C">
        <w:rPr>
          <w:sz w:val="24"/>
        </w:rPr>
        <w:t>k</w:t>
      </w:r>
      <w:r w:rsidR="0019184C">
        <w:rPr>
          <w:sz w:val="24"/>
        </w:rPr>
        <w:t xml:space="preserve">som på, at Raise Hand </w:t>
      </w:r>
      <w:r w:rsidR="000B1F84">
        <w:rPr>
          <w:sz w:val="24"/>
        </w:rPr>
        <w:t>kan være svær at anvende for nogle deltagere med synshandicap</w:t>
      </w:r>
      <w:r w:rsidR="00E64061">
        <w:rPr>
          <w:sz w:val="24"/>
        </w:rPr>
        <w:t xml:space="preserve">, Chatten kan være vanskelig at benytte for fx deltagere der </w:t>
      </w:r>
      <w:r w:rsidR="00EC6E5C">
        <w:rPr>
          <w:sz w:val="24"/>
        </w:rPr>
        <w:t xml:space="preserve">har læsevanskeligheder, og </w:t>
      </w:r>
      <w:r w:rsidR="0053484F">
        <w:rPr>
          <w:sz w:val="24"/>
        </w:rPr>
        <w:t>stemme via mikrofo</w:t>
      </w:r>
      <w:r w:rsidR="0053484F">
        <w:rPr>
          <w:sz w:val="24"/>
        </w:rPr>
        <w:t>n</w:t>
      </w:r>
      <w:r w:rsidR="00EC6E5C">
        <w:rPr>
          <w:sz w:val="24"/>
        </w:rPr>
        <w:t>lyd kan ikke nødvendighed høres af alle</w:t>
      </w:r>
      <w:r w:rsidR="0053484F">
        <w:rPr>
          <w:sz w:val="24"/>
        </w:rPr>
        <w:t xml:space="preserve">. </w:t>
      </w:r>
    </w:p>
    <w:sectPr w:rsidR="001370DF" w:rsidRPr="00FA5430" w:rsidSect="000C04AB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 w:code="9"/>
      <w:pgMar w:top="2155" w:right="567" w:bottom="1134" w:left="567" w:header="567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806886" w14:textId="77777777" w:rsidR="00BC64A3" w:rsidRDefault="00BC64A3">
      <w:pPr>
        <w:spacing w:line="240" w:lineRule="auto"/>
      </w:pPr>
      <w:r>
        <w:separator/>
      </w:r>
    </w:p>
  </w:endnote>
  <w:endnote w:type="continuationSeparator" w:id="0">
    <w:p w14:paraId="156BAB5F" w14:textId="77777777" w:rsidR="00BC64A3" w:rsidRDefault="00BC64A3">
      <w:pPr>
        <w:spacing w:line="240" w:lineRule="auto"/>
      </w:pPr>
      <w:r>
        <w:continuationSeparator/>
      </w:r>
    </w:p>
  </w:endnote>
  <w:endnote w:type="continuationNotice" w:id="1">
    <w:p w14:paraId="5796ED92" w14:textId="77777777" w:rsidR="00BC64A3" w:rsidRDefault="00BC64A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 Light">
    <w:altName w:val="Segoe UI"/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" w:fontKey="{D8FF6833-2A72-4F22-9D16-380603041FDB}"/>
    <w:embedBold r:id="rId2" w:fontKey="{F19FE054-0FAD-4025-8BA5-3724AAAAB4D1}"/>
    <w:embedItalic r:id="rId3" w:fontKey="{8632BC15-E6D2-42D0-AA60-F2F3ACD150CE}"/>
    <w:embedBoldItalic r:id="rId4" w:fontKey="{58281E4D-3F75-4C04-9005-7E9C1C880CD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F3640062-EE22-4A00-B39E-A3CBDC69D83E}"/>
    <w:embedBold r:id="rId6" w:fontKey="{8E33EDA4-3A7E-4749-9B0C-7086CA13CA80}"/>
    <w:embedItalic r:id="rId7" w:fontKey="{2242AC50-D412-4769-85B2-9C1E5511EBD5}"/>
    <w:embedBoldItalic r:id="rId8" w:fontKey="{4F73C706-0B5D-4993-BC87-30AB55742A33}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  <w:embedRegular r:id="rId9" w:fontKey="{C9FEA075-45CB-4196-8290-BF7064157968}"/>
    <w:embedBold r:id="rId10" w:fontKey="{D5967F10-4914-45DC-BAC6-D5EB9B984B1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pra Regular">
    <w:panose1 w:val="00000000000000000000"/>
    <w:charset w:val="00"/>
    <w:family w:val="modern"/>
    <w:notTrueType/>
    <w:pitch w:val="variable"/>
    <w:sig w:usb0="A000002F" w:usb1="0000005B" w:usb2="00000000" w:usb3="00000000" w:csb0="0000009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2A42DF71-2142-4D72-8BFC-6BFD90FDAA79}"/>
  </w:font>
  <w:font w:name="Carlito">
    <w:altName w:val="Calibr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D8D603E3-DD1A-4A58-B79B-4FC8C93B03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7F55DF" w14:textId="77777777" w:rsidR="00330F96" w:rsidRDefault="00330F96">
    <w:pPr>
      <w:pStyle w:val="Brdtekst"/>
      <w:spacing w:line="14" w:lineRule="auto"/>
      <w:rPr>
        <w:sz w:val="20"/>
      </w:rPr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76F89C92" wp14:editId="3A9B77F6">
              <wp:simplePos x="0" y="0"/>
              <wp:positionH relativeFrom="page">
                <wp:posOffset>6984365</wp:posOffset>
              </wp:positionH>
              <wp:positionV relativeFrom="page">
                <wp:posOffset>10046970</wp:posOffset>
              </wp:positionV>
              <wp:extent cx="153670" cy="211455"/>
              <wp:effectExtent l="0" t="0" r="0" b="0"/>
              <wp:wrapNone/>
              <wp:docPr id="2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C60DE2" w14:textId="3A9057C7" w:rsidR="00330F96" w:rsidRDefault="00330F96">
                          <w:pPr>
                            <w:pStyle w:val="Brdteks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F2C70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2" type="#_x0000_t202" style="position:absolute;margin-left:549.95pt;margin-top:791.1pt;width:12.1pt;height:16.6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" filled="f" stroked="f">
              <v:textbox inset="0,0,0,0">
                <w:txbxContent>
                  <w:p w14:paraId="45C60DE2" w14:textId="3A9057C7" w:rsidR="00330F96" w:rsidRDefault="00330F96">
                    <w:pPr>
                      <w:pStyle w:val="Brdteks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F2C70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8841E" w14:textId="77777777" w:rsidR="00330F96" w:rsidRDefault="00330F96">
    <w:pPr>
      <w:pStyle w:val="Sidefo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8446937"/>
      <w:docPartObj>
        <w:docPartGallery w:val="Page Numbers (Bottom of Page)"/>
        <w:docPartUnique/>
      </w:docPartObj>
    </w:sdtPr>
    <w:sdtEndPr/>
    <w:sdtContent>
      <w:p w14:paraId="32C53E54" w14:textId="5C9A8D26" w:rsidR="00330F96" w:rsidRDefault="00330F96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54B3">
          <w:rPr>
            <w:noProof/>
          </w:rPr>
          <w:t>13</w:t>
        </w:r>
        <w:r>
          <w:fldChar w:fldCharType="end"/>
        </w:r>
      </w:p>
    </w:sdtContent>
  </w:sdt>
  <w:p w14:paraId="5DCAF981" w14:textId="0202937A" w:rsidR="00330F96" w:rsidRDefault="00330F96" w:rsidP="00100249">
    <w:pPr>
      <w:pStyle w:val="Sidefo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Blank"/>
      <w:tblW w:w="5000" w:type="pct"/>
      <w:tblLook w:val="04A0" w:firstRow="1" w:lastRow="0" w:firstColumn="1" w:lastColumn="0" w:noHBand="0" w:noVBand="1"/>
    </w:tblPr>
    <w:tblGrid>
      <w:gridCol w:w="10772"/>
    </w:tblGrid>
    <w:tr w:rsidR="00330F96" w14:paraId="5DCAF985" w14:textId="77777777" w:rsidTr="00A97F6A">
      <w:tc>
        <w:tcPr>
          <w:tcW w:w="10915" w:type="dxa"/>
          <w:hideMark/>
        </w:tcPr>
        <w:p w14:paraId="5DCAF984" w14:textId="77777777" w:rsidR="00330F96" w:rsidRDefault="00330F96" w:rsidP="005C29DF">
          <w:pPr>
            <w:pStyle w:val="Footer-info"/>
          </w:pPr>
          <w:r>
            <w:t>DH er talerør for handicaporganisationerne og repræsenterer alle typer af handicap - fra hjerneskade og gigt til udviklingshæmning og sindslidelse.</w:t>
          </w:r>
          <w:r>
            <w:br/>
            <w:t>35 handicaporganisationer med cirka 340.000 medlemmer er tilsluttet DH.</w:t>
          </w:r>
        </w:p>
      </w:tc>
    </w:tr>
  </w:tbl>
  <w:p w14:paraId="5DCAF986" w14:textId="77777777" w:rsidR="00330F96" w:rsidRDefault="00330F96" w:rsidP="00C41E04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AD0BCE" w14:textId="77777777" w:rsidR="00BC64A3" w:rsidRDefault="00BC64A3">
      <w:pPr>
        <w:spacing w:line="240" w:lineRule="auto"/>
      </w:pPr>
      <w:r>
        <w:separator/>
      </w:r>
    </w:p>
  </w:footnote>
  <w:footnote w:type="continuationSeparator" w:id="0">
    <w:p w14:paraId="01BADA0F" w14:textId="77777777" w:rsidR="00BC64A3" w:rsidRDefault="00BC64A3">
      <w:pPr>
        <w:spacing w:line="240" w:lineRule="auto"/>
      </w:pPr>
      <w:r>
        <w:continuationSeparator/>
      </w:r>
    </w:p>
  </w:footnote>
  <w:footnote w:type="continuationNotice" w:id="1">
    <w:p w14:paraId="1D4B1D1A" w14:textId="77777777" w:rsidR="00BC64A3" w:rsidRDefault="00BC64A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8993" w14:textId="77777777" w:rsidR="00330F96" w:rsidRDefault="00330F96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CAF97E" w14:textId="77777777" w:rsidR="00330F96" w:rsidRDefault="00330F96" w:rsidP="00022BE5">
    <w:pPr>
      <w:pStyle w:val="Sidehoved"/>
    </w:pPr>
  </w:p>
  <w:p w14:paraId="5DCAF97F" w14:textId="77777777" w:rsidR="00330F96" w:rsidRDefault="00330F96">
    <w:pPr>
      <w:pStyle w:val="Sidehove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CAF982" w14:textId="3CDD5B9A" w:rsidR="00330F96" w:rsidRDefault="00330F96" w:rsidP="00F4074D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1" behindDoc="1" locked="0" layoutInCell="1" hidden="1" allowOverlap="1" wp14:anchorId="5DCAF98B" wp14:editId="130FFDE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27690"/>
          <wp:effectExtent l="0" t="0" r="3175" b="0"/>
          <wp:wrapNone/>
          <wp:docPr id="5" name="Picture 5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28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CAF983" w14:textId="77777777" w:rsidR="00330F96" w:rsidRPr="00F4074D" w:rsidRDefault="00330F96" w:rsidP="00F4074D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831E8"/>
    <w:multiLevelType w:val="hybridMultilevel"/>
    <w:tmpl w:val="774278F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55515A"/>
    <w:multiLevelType w:val="hybridMultilevel"/>
    <w:tmpl w:val="F5C8983A"/>
    <w:lvl w:ilvl="0" w:tplc="58E4771C">
      <w:start w:val="3"/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Open Sans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BE359D"/>
    <w:multiLevelType w:val="hybridMultilevel"/>
    <w:tmpl w:val="093CB50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A64478"/>
    <w:multiLevelType w:val="hybridMultilevel"/>
    <w:tmpl w:val="E01407AE"/>
    <w:lvl w:ilvl="0" w:tplc="D1EAA37C">
      <w:start w:val="1"/>
      <w:numFmt w:val="decimal"/>
      <w:lvlText w:val="%1."/>
      <w:lvlJc w:val="left"/>
      <w:pPr>
        <w:ind w:left="720" w:hanging="360"/>
      </w:pPr>
      <w:rPr>
        <w:rFonts w:ascii="Open Sans Light" w:eastAsiaTheme="minorHAnsi" w:hAnsi="Open Sans Light" w:cs="Verdana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E02950"/>
    <w:multiLevelType w:val="hybridMultilevel"/>
    <w:tmpl w:val="083C2DFC"/>
    <w:lvl w:ilvl="0" w:tplc="0046E502"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Open Sans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4078D1"/>
    <w:multiLevelType w:val="hybridMultilevel"/>
    <w:tmpl w:val="D1F641F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7C0C5A"/>
    <w:multiLevelType w:val="hybridMultilevel"/>
    <w:tmpl w:val="F6D2865E"/>
    <w:lvl w:ilvl="0" w:tplc="4A447506"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Verdan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565801"/>
    <w:multiLevelType w:val="hybridMultilevel"/>
    <w:tmpl w:val="A48AE84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65501A"/>
    <w:multiLevelType w:val="hybridMultilevel"/>
    <w:tmpl w:val="5A36555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0F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324C29"/>
    <w:multiLevelType w:val="hybridMultilevel"/>
    <w:tmpl w:val="83FCD5F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A10E27E8">
      <w:start w:val="1"/>
      <w:numFmt w:val="bullet"/>
      <w:lvlText w:val="-"/>
      <w:lvlJc w:val="left"/>
      <w:pPr>
        <w:ind w:left="2340" w:hanging="360"/>
      </w:pPr>
      <w:rPr>
        <w:rFonts w:ascii="Open Sans Light" w:eastAsiaTheme="minorHAnsi" w:hAnsi="Open Sans Light" w:cs="Verdana" w:hint="default"/>
      </w:r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9912A2"/>
    <w:multiLevelType w:val="hybridMultilevel"/>
    <w:tmpl w:val="48DEEA9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C51128"/>
    <w:multiLevelType w:val="hybridMultilevel"/>
    <w:tmpl w:val="3A24C83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AE4BD7"/>
    <w:multiLevelType w:val="hybridMultilevel"/>
    <w:tmpl w:val="54360F30"/>
    <w:lvl w:ilvl="0" w:tplc="C8C48E94">
      <w:start w:val="1"/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Open Sans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AC5475"/>
    <w:multiLevelType w:val="hybridMultilevel"/>
    <w:tmpl w:val="C680B24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D64469"/>
    <w:multiLevelType w:val="hybridMultilevel"/>
    <w:tmpl w:val="5A804E8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46166F"/>
    <w:multiLevelType w:val="hybridMultilevel"/>
    <w:tmpl w:val="689EE68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650815"/>
    <w:multiLevelType w:val="hybridMultilevel"/>
    <w:tmpl w:val="15C0C63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B61732"/>
    <w:multiLevelType w:val="hybridMultilevel"/>
    <w:tmpl w:val="E01064F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0C6D16"/>
    <w:multiLevelType w:val="hybridMultilevel"/>
    <w:tmpl w:val="0C92C1C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567567"/>
    <w:multiLevelType w:val="hybridMultilevel"/>
    <w:tmpl w:val="73028D68"/>
    <w:lvl w:ilvl="0" w:tplc="62E2F402"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Open Sans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F560EF"/>
    <w:multiLevelType w:val="hybridMultilevel"/>
    <w:tmpl w:val="D79AB1B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BC34A2"/>
    <w:multiLevelType w:val="hybridMultilevel"/>
    <w:tmpl w:val="E898D45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9F342B"/>
    <w:multiLevelType w:val="hybridMultilevel"/>
    <w:tmpl w:val="2A2C2E62"/>
    <w:lvl w:ilvl="0" w:tplc="4A447506"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Verdan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4077C1"/>
    <w:multiLevelType w:val="hybridMultilevel"/>
    <w:tmpl w:val="F2F674C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5B2CF1"/>
    <w:multiLevelType w:val="multilevel"/>
    <w:tmpl w:val="C23886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F2E7710"/>
    <w:multiLevelType w:val="hybridMultilevel"/>
    <w:tmpl w:val="D03066A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2C009DD"/>
    <w:multiLevelType w:val="hybridMultilevel"/>
    <w:tmpl w:val="1158B40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B2751A"/>
    <w:multiLevelType w:val="hybridMultilevel"/>
    <w:tmpl w:val="A8CC2ED8"/>
    <w:lvl w:ilvl="0" w:tplc="04060003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28">
    <w:nsid w:val="76626D6F"/>
    <w:multiLevelType w:val="hybridMultilevel"/>
    <w:tmpl w:val="371CBADA"/>
    <w:lvl w:ilvl="0" w:tplc="D1EAA37C">
      <w:start w:val="1"/>
      <w:numFmt w:val="decimal"/>
      <w:lvlText w:val="%1."/>
      <w:lvlJc w:val="left"/>
      <w:pPr>
        <w:ind w:left="720" w:hanging="360"/>
      </w:pPr>
      <w:rPr>
        <w:rFonts w:ascii="Open Sans Light" w:eastAsiaTheme="minorHAnsi" w:hAnsi="Open Sans Light" w:cs="Verdana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20588C"/>
    <w:multiLevelType w:val="multilevel"/>
    <w:tmpl w:val="856A9448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30">
    <w:nsid w:val="7FB354B8"/>
    <w:multiLevelType w:val="hybridMultilevel"/>
    <w:tmpl w:val="F20425EA"/>
    <w:lvl w:ilvl="0" w:tplc="A5C4DA64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C6F0A23E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 w:tplc="C442B8F8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 w:tplc="B6D0EEA2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 w:tplc="5590ED28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 w:tplc="D39EF1EC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 w:tplc="74A07ABC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 w:tplc="E04EA20C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 w:tplc="2F924E62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>
    <w:abstractNumId w:val="30"/>
  </w:num>
  <w:num w:numId="2">
    <w:abstractNumId w:val="29"/>
  </w:num>
  <w:num w:numId="3">
    <w:abstractNumId w:val="28"/>
  </w:num>
  <w:num w:numId="4">
    <w:abstractNumId w:val="1"/>
  </w:num>
  <w:num w:numId="5">
    <w:abstractNumId w:val="10"/>
  </w:num>
  <w:num w:numId="6">
    <w:abstractNumId w:val="7"/>
  </w:num>
  <w:num w:numId="7">
    <w:abstractNumId w:val="11"/>
  </w:num>
  <w:num w:numId="8">
    <w:abstractNumId w:val="13"/>
  </w:num>
  <w:num w:numId="9">
    <w:abstractNumId w:val="14"/>
  </w:num>
  <w:num w:numId="10">
    <w:abstractNumId w:val="17"/>
  </w:num>
  <w:num w:numId="11">
    <w:abstractNumId w:val="25"/>
  </w:num>
  <w:num w:numId="12">
    <w:abstractNumId w:val="2"/>
  </w:num>
  <w:num w:numId="13">
    <w:abstractNumId w:val="9"/>
  </w:num>
  <w:num w:numId="14">
    <w:abstractNumId w:val="26"/>
  </w:num>
  <w:num w:numId="15">
    <w:abstractNumId w:val="5"/>
  </w:num>
  <w:num w:numId="16">
    <w:abstractNumId w:val="15"/>
  </w:num>
  <w:num w:numId="17">
    <w:abstractNumId w:val="6"/>
  </w:num>
  <w:num w:numId="18">
    <w:abstractNumId w:val="20"/>
  </w:num>
  <w:num w:numId="19">
    <w:abstractNumId w:val="23"/>
  </w:num>
  <w:num w:numId="20">
    <w:abstractNumId w:val="22"/>
  </w:num>
  <w:num w:numId="21">
    <w:abstractNumId w:val="21"/>
  </w:num>
  <w:num w:numId="22">
    <w:abstractNumId w:val="8"/>
  </w:num>
  <w:num w:numId="23">
    <w:abstractNumId w:val="19"/>
  </w:num>
  <w:num w:numId="24">
    <w:abstractNumId w:val="4"/>
  </w:num>
  <w:num w:numId="25">
    <w:abstractNumId w:val="0"/>
  </w:num>
  <w:num w:numId="26">
    <w:abstractNumId w:val="16"/>
  </w:num>
  <w:num w:numId="27">
    <w:abstractNumId w:val="27"/>
  </w:num>
  <w:num w:numId="28">
    <w:abstractNumId w:val="18"/>
  </w:num>
  <w:num w:numId="29">
    <w:abstractNumId w:val="12"/>
  </w:num>
  <w:num w:numId="30">
    <w:abstractNumId w:val="3"/>
  </w:num>
  <w:num w:numId="31">
    <w:abstractNumId w:val="2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embedTrueTypeFonts/>
  <w:attachedTemplate r:id="rId1"/>
  <w:defaultTabStop w:val="130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AD9"/>
    <w:rsid w:val="000004CF"/>
    <w:rsid w:val="000007D9"/>
    <w:rsid w:val="00000E87"/>
    <w:rsid w:val="000018D6"/>
    <w:rsid w:val="000032AF"/>
    <w:rsid w:val="000032BF"/>
    <w:rsid w:val="00004865"/>
    <w:rsid w:val="00006F78"/>
    <w:rsid w:val="00011BEB"/>
    <w:rsid w:val="000157FC"/>
    <w:rsid w:val="00015B6A"/>
    <w:rsid w:val="00016218"/>
    <w:rsid w:val="00020A67"/>
    <w:rsid w:val="0002102A"/>
    <w:rsid w:val="00022133"/>
    <w:rsid w:val="00022BE5"/>
    <w:rsid w:val="000269E2"/>
    <w:rsid w:val="00026E06"/>
    <w:rsid w:val="00030BCA"/>
    <w:rsid w:val="00030C1B"/>
    <w:rsid w:val="000323B2"/>
    <w:rsid w:val="000358CD"/>
    <w:rsid w:val="00035FF7"/>
    <w:rsid w:val="00036F43"/>
    <w:rsid w:val="00041419"/>
    <w:rsid w:val="000416D8"/>
    <w:rsid w:val="0004495D"/>
    <w:rsid w:val="00045EDF"/>
    <w:rsid w:val="00046EE0"/>
    <w:rsid w:val="00051844"/>
    <w:rsid w:val="000633D4"/>
    <w:rsid w:val="00064AD4"/>
    <w:rsid w:val="00067865"/>
    <w:rsid w:val="0007247E"/>
    <w:rsid w:val="000724AA"/>
    <w:rsid w:val="00072B0B"/>
    <w:rsid w:val="00072F9A"/>
    <w:rsid w:val="0007343C"/>
    <w:rsid w:val="000738C9"/>
    <w:rsid w:val="00074CC8"/>
    <w:rsid w:val="00075D3A"/>
    <w:rsid w:val="000765E6"/>
    <w:rsid w:val="00076F4D"/>
    <w:rsid w:val="00080393"/>
    <w:rsid w:val="00080DF1"/>
    <w:rsid w:val="00081A12"/>
    <w:rsid w:val="00082350"/>
    <w:rsid w:val="0009128C"/>
    <w:rsid w:val="00092278"/>
    <w:rsid w:val="00092DD4"/>
    <w:rsid w:val="00094332"/>
    <w:rsid w:val="00094720"/>
    <w:rsid w:val="00094803"/>
    <w:rsid w:val="00094ABD"/>
    <w:rsid w:val="00095F85"/>
    <w:rsid w:val="00097995"/>
    <w:rsid w:val="0009799A"/>
    <w:rsid w:val="000A13F7"/>
    <w:rsid w:val="000A1AB6"/>
    <w:rsid w:val="000A1ABB"/>
    <w:rsid w:val="000A2465"/>
    <w:rsid w:val="000A27E4"/>
    <w:rsid w:val="000B128D"/>
    <w:rsid w:val="000B1F84"/>
    <w:rsid w:val="000B5B4D"/>
    <w:rsid w:val="000B5F8E"/>
    <w:rsid w:val="000B6A06"/>
    <w:rsid w:val="000B7AA7"/>
    <w:rsid w:val="000B7C37"/>
    <w:rsid w:val="000C04AB"/>
    <w:rsid w:val="000C08C2"/>
    <w:rsid w:val="000C4FB1"/>
    <w:rsid w:val="000D1122"/>
    <w:rsid w:val="000D5BC9"/>
    <w:rsid w:val="000E36FD"/>
    <w:rsid w:val="000E45C3"/>
    <w:rsid w:val="000F0DF3"/>
    <w:rsid w:val="000F2057"/>
    <w:rsid w:val="000F585B"/>
    <w:rsid w:val="00100249"/>
    <w:rsid w:val="001012C9"/>
    <w:rsid w:val="00103E3F"/>
    <w:rsid w:val="0011077B"/>
    <w:rsid w:val="00114DCD"/>
    <w:rsid w:val="00114DFB"/>
    <w:rsid w:val="00116DF3"/>
    <w:rsid w:val="00117186"/>
    <w:rsid w:val="00117B3D"/>
    <w:rsid w:val="001206C8"/>
    <w:rsid w:val="00120AB5"/>
    <w:rsid w:val="001212F7"/>
    <w:rsid w:val="00122B04"/>
    <w:rsid w:val="0012684E"/>
    <w:rsid w:val="001313F8"/>
    <w:rsid w:val="00131A97"/>
    <w:rsid w:val="0013244F"/>
    <w:rsid w:val="00132450"/>
    <w:rsid w:val="001341ED"/>
    <w:rsid w:val="00135B88"/>
    <w:rsid w:val="001370DF"/>
    <w:rsid w:val="00141B57"/>
    <w:rsid w:val="00142586"/>
    <w:rsid w:val="00143C00"/>
    <w:rsid w:val="00144BD8"/>
    <w:rsid w:val="001473EB"/>
    <w:rsid w:val="00150B83"/>
    <w:rsid w:val="00150E7E"/>
    <w:rsid w:val="001518AF"/>
    <w:rsid w:val="0015310E"/>
    <w:rsid w:val="0015356B"/>
    <w:rsid w:val="00153897"/>
    <w:rsid w:val="0015406F"/>
    <w:rsid w:val="001542A8"/>
    <w:rsid w:val="001544B0"/>
    <w:rsid w:val="00157AC3"/>
    <w:rsid w:val="001605F8"/>
    <w:rsid w:val="00160702"/>
    <w:rsid w:val="0016332B"/>
    <w:rsid w:val="001640D3"/>
    <w:rsid w:val="00167E6D"/>
    <w:rsid w:val="00175D38"/>
    <w:rsid w:val="001777D5"/>
    <w:rsid w:val="00177DDE"/>
    <w:rsid w:val="00180D31"/>
    <w:rsid w:val="001814D1"/>
    <w:rsid w:val="00181781"/>
    <w:rsid w:val="00181D8B"/>
    <w:rsid w:val="00182651"/>
    <w:rsid w:val="001861E3"/>
    <w:rsid w:val="001877E1"/>
    <w:rsid w:val="0019184C"/>
    <w:rsid w:val="00194119"/>
    <w:rsid w:val="0019523C"/>
    <w:rsid w:val="001963B8"/>
    <w:rsid w:val="00196757"/>
    <w:rsid w:val="001A0318"/>
    <w:rsid w:val="001A2C62"/>
    <w:rsid w:val="001A2D18"/>
    <w:rsid w:val="001A51BE"/>
    <w:rsid w:val="001A5627"/>
    <w:rsid w:val="001A62B3"/>
    <w:rsid w:val="001B2A82"/>
    <w:rsid w:val="001B7015"/>
    <w:rsid w:val="001B7EF9"/>
    <w:rsid w:val="001C0CC7"/>
    <w:rsid w:val="001C433E"/>
    <w:rsid w:val="001D153C"/>
    <w:rsid w:val="001D2192"/>
    <w:rsid w:val="001D30A0"/>
    <w:rsid w:val="001D58C8"/>
    <w:rsid w:val="001E044D"/>
    <w:rsid w:val="001E0BF6"/>
    <w:rsid w:val="001E19CF"/>
    <w:rsid w:val="001E2579"/>
    <w:rsid w:val="001E2A1C"/>
    <w:rsid w:val="001F0C3D"/>
    <w:rsid w:val="001F42BD"/>
    <w:rsid w:val="001F566D"/>
    <w:rsid w:val="001F62A1"/>
    <w:rsid w:val="00201004"/>
    <w:rsid w:val="0020235E"/>
    <w:rsid w:val="00202E55"/>
    <w:rsid w:val="00204E6F"/>
    <w:rsid w:val="00205607"/>
    <w:rsid w:val="0020567A"/>
    <w:rsid w:val="0020639F"/>
    <w:rsid w:val="00206780"/>
    <w:rsid w:val="00207A52"/>
    <w:rsid w:val="00207BBA"/>
    <w:rsid w:val="0021022A"/>
    <w:rsid w:val="002114C1"/>
    <w:rsid w:val="0021154B"/>
    <w:rsid w:val="00211C9F"/>
    <w:rsid w:val="00212AA6"/>
    <w:rsid w:val="00213C3E"/>
    <w:rsid w:val="00216E82"/>
    <w:rsid w:val="00217441"/>
    <w:rsid w:val="0022171F"/>
    <w:rsid w:val="0022423A"/>
    <w:rsid w:val="00231508"/>
    <w:rsid w:val="0023220B"/>
    <w:rsid w:val="0023726F"/>
    <w:rsid w:val="002415B1"/>
    <w:rsid w:val="0024282A"/>
    <w:rsid w:val="00242E6E"/>
    <w:rsid w:val="00243AFA"/>
    <w:rsid w:val="00244754"/>
    <w:rsid w:val="00244D70"/>
    <w:rsid w:val="00244E11"/>
    <w:rsid w:val="002475B3"/>
    <w:rsid w:val="002513A4"/>
    <w:rsid w:val="0025146F"/>
    <w:rsid w:val="002525FC"/>
    <w:rsid w:val="00252732"/>
    <w:rsid w:val="00256412"/>
    <w:rsid w:val="002568D4"/>
    <w:rsid w:val="00260FC0"/>
    <w:rsid w:val="00263264"/>
    <w:rsid w:val="00263CFB"/>
    <w:rsid w:val="00264466"/>
    <w:rsid w:val="002662AD"/>
    <w:rsid w:val="002668FD"/>
    <w:rsid w:val="00267A4B"/>
    <w:rsid w:val="00270422"/>
    <w:rsid w:val="00271AF7"/>
    <w:rsid w:val="00271C9B"/>
    <w:rsid w:val="00273B5F"/>
    <w:rsid w:val="00273BC1"/>
    <w:rsid w:val="00273CAC"/>
    <w:rsid w:val="002740BA"/>
    <w:rsid w:val="002762D8"/>
    <w:rsid w:val="00276CE4"/>
    <w:rsid w:val="0029153F"/>
    <w:rsid w:val="00291B7D"/>
    <w:rsid w:val="00295192"/>
    <w:rsid w:val="002953B7"/>
    <w:rsid w:val="00297FF1"/>
    <w:rsid w:val="002A25FD"/>
    <w:rsid w:val="002A4B80"/>
    <w:rsid w:val="002A540A"/>
    <w:rsid w:val="002B1FAF"/>
    <w:rsid w:val="002B285D"/>
    <w:rsid w:val="002B4D1F"/>
    <w:rsid w:val="002B5526"/>
    <w:rsid w:val="002B6986"/>
    <w:rsid w:val="002B7B28"/>
    <w:rsid w:val="002C0770"/>
    <w:rsid w:val="002C1344"/>
    <w:rsid w:val="002C20AA"/>
    <w:rsid w:val="002C4069"/>
    <w:rsid w:val="002C5297"/>
    <w:rsid w:val="002C64DC"/>
    <w:rsid w:val="002D28A7"/>
    <w:rsid w:val="002D32EE"/>
    <w:rsid w:val="002D3EAD"/>
    <w:rsid w:val="002D5278"/>
    <w:rsid w:val="002D5562"/>
    <w:rsid w:val="002E0121"/>
    <w:rsid w:val="002E0277"/>
    <w:rsid w:val="002E27B6"/>
    <w:rsid w:val="002E2A23"/>
    <w:rsid w:val="002E2E5A"/>
    <w:rsid w:val="002E3F9B"/>
    <w:rsid w:val="002E4D40"/>
    <w:rsid w:val="002E56D2"/>
    <w:rsid w:val="002E74A4"/>
    <w:rsid w:val="002E7868"/>
    <w:rsid w:val="002F00DB"/>
    <w:rsid w:val="002F121C"/>
    <w:rsid w:val="002F5F50"/>
    <w:rsid w:val="002F67E4"/>
    <w:rsid w:val="002F6A1C"/>
    <w:rsid w:val="003006B8"/>
    <w:rsid w:val="003025F7"/>
    <w:rsid w:val="003030AA"/>
    <w:rsid w:val="003033F8"/>
    <w:rsid w:val="00310978"/>
    <w:rsid w:val="00315D5D"/>
    <w:rsid w:val="00316531"/>
    <w:rsid w:val="00317969"/>
    <w:rsid w:val="0032030E"/>
    <w:rsid w:val="003222AD"/>
    <w:rsid w:val="00322419"/>
    <w:rsid w:val="00322424"/>
    <w:rsid w:val="0032367E"/>
    <w:rsid w:val="003237AB"/>
    <w:rsid w:val="003256A6"/>
    <w:rsid w:val="00326C57"/>
    <w:rsid w:val="00330F96"/>
    <w:rsid w:val="00333A4C"/>
    <w:rsid w:val="00333E52"/>
    <w:rsid w:val="00336730"/>
    <w:rsid w:val="00336E8B"/>
    <w:rsid w:val="00337822"/>
    <w:rsid w:val="003502D1"/>
    <w:rsid w:val="003504E5"/>
    <w:rsid w:val="00351F81"/>
    <w:rsid w:val="00353C5A"/>
    <w:rsid w:val="0035418E"/>
    <w:rsid w:val="003565B4"/>
    <w:rsid w:val="0036074D"/>
    <w:rsid w:val="0036110B"/>
    <w:rsid w:val="00361BC1"/>
    <w:rsid w:val="0036266D"/>
    <w:rsid w:val="003659C5"/>
    <w:rsid w:val="00366443"/>
    <w:rsid w:val="003728C0"/>
    <w:rsid w:val="00372E9B"/>
    <w:rsid w:val="00373744"/>
    <w:rsid w:val="00374692"/>
    <w:rsid w:val="00374AE1"/>
    <w:rsid w:val="00375E6C"/>
    <w:rsid w:val="00377F83"/>
    <w:rsid w:val="00380E1C"/>
    <w:rsid w:val="003810ED"/>
    <w:rsid w:val="00384593"/>
    <w:rsid w:val="003866A9"/>
    <w:rsid w:val="0038685B"/>
    <w:rsid w:val="00387348"/>
    <w:rsid w:val="003907A9"/>
    <w:rsid w:val="00391E25"/>
    <w:rsid w:val="003934E6"/>
    <w:rsid w:val="00397B09"/>
    <w:rsid w:val="003A18FC"/>
    <w:rsid w:val="003A7836"/>
    <w:rsid w:val="003B0D54"/>
    <w:rsid w:val="003B24D0"/>
    <w:rsid w:val="003B2A2E"/>
    <w:rsid w:val="003B2C04"/>
    <w:rsid w:val="003B2EC3"/>
    <w:rsid w:val="003B35B0"/>
    <w:rsid w:val="003B35E4"/>
    <w:rsid w:val="003B48CC"/>
    <w:rsid w:val="003C2D8B"/>
    <w:rsid w:val="003C3569"/>
    <w:rsid w:val="003C4F9F"/>
    <w:rsid w:val="003C60F1"/>
    <w:rsid w:val="003D4F52"/>
    <w:rsid w:val="003D6B99"/>
    <w:rsid w:val="003D6BFD"/>
    <w:rsid w:val="003D78DE"/>
    <w:rsid w:val="003E4091"/>
    <w:rsid w:val="003E4394"/>
    <w:rsid w:val="003E589E"/>
    <w:rsid w:val="003E633B"/>
    <w:rsid w:val="003E7402"/>
    <w:rsid w:val="003E780D"/>
    <w:rsid w:val="003F0840"/>
    <w:rsid w:val="003F2944"/>
    <w:rsid w:val="003F38E2"/>
    <w:rsid w:val="003F4803"/>
    <w:rsid w:val="003F5FAD"/>
    <w:rsid w:val="003F6DFC"/>
    <w:rsid w:val="003F7AC9"/>
    <w:rsid w:val="00403978"/>
    <w:rsid w:val="0041279F"/>
    <w:rsid w:val="00412B29"/>
    <w:rsid w:val="004166DD"/>
    <w:rsid w:val="00416A22"/>
    <w:rsid w:val="004170DE"/>
    <w:rsid w:val="00421009"/>
    <w:rsid w:val="00421A66"/>
    <w:rsid w:val="004241AB"/>
    <w:rsid w:val="00424709"/>
    <w:rsid w:val="00424AD9"/>
    <w:rsid w:val="0042570E"/>
    <w:rsid w:val="00426522"/>
    <w:rsid w:val="00427462"/>
    <w:rsid w:val="00427669"/>
    <w:rsid w:val="004344E5"/>
    <w:rsid w:val="00434A8C"/>
    <w:rsid w:val="00436CBB"/>
    <w:rsid w:val="004416BC"/>
    <w:rsid w:val="00441ABB"/>
    <w:rsid w:val="00444132"/>
    <w:rsid w:val="0044640E"/>
    <w:rsid w:val="004511A1"/>
    <w:rsid w:val="00452F69"/>
    <w:rsid w:val="0045378B"/>
    <w:rsid w:val="00455852"/>
    <w:rsid w:val="004632F9"/>
    <w:rsid w:val="00463CB5"/>
    <w:rsid w:val="00470041"/>
    <w:rsid w:val="00471352"/>
    <w:rsid w:val="00471F76"/>
    <w:rsid w:val="00475DB2"/>
    <w:rsid w:val="004772F4"/>
    <w:rsid w:val="004824E9"/>
    <w:rsid w:val="00482900"/>
    <w:rsid w:val="00482EC2"/>
    <w:rsid w:val="0048363A"/>
    <w:rsid w:val="00483737"/>
    <w:rsid w:val="00483CF5"/>
    <w:rsid w:val="00484D1A"/>
    <w:rsid w:val="0048785A"/>
    <w:rsid w:val="0048790C"/>
    <w:rsid w:val="00490BF6"/>
    <w:rsid w:val="004A5FFD"/>
    <w:rsid w:val="004A6D4D"/>
    <w:rsid w:val="004B0CFD"/>
    <w:rsid w:val="004B282E"/>
    <w:rsid w:val="004B2E40"/>
    <w:rsid w:val="004C01B2"/>
    <w:rsid w:val="004C027F"/>
    <w:rsid w:val="004C1954"/>
    <w:rsid w:val="004C5574"/>
    <w:rsid w:val="004D35CC"/>
    <w:rsid w:val="004D42B2"/>
    <w:rsid w:val="004D5F02"/>
    <w:rsid w:val="004D682E"/>
    <w:rsid w:val="004E01B5"/>
    <w:rsid w:val="004E0D0A"/>
    <w:rsid w:val="004E1AA9"/>
    <w:rsid w:val="004E2C1A"/>
    <w:rsid w:val="004E36F9"/>
    <w:rsid w:val="004E3F3A"/>
    <w:rsid w:val="004E49D7"/>
    <w:rsid w:val="004E51AA"/>
    <w:rsid w:val="004E79D6"/>
    <w:rsid w:val="004F01DC"/>
    <w:rsid w:val="004F09E8"/>
    <w:rsid w:val="004F1A28"/>
    <w:rsid w:val="004F1C13"/>
    <w:rsid w:val="004F1C84"/>
    <w:rsid w:val="004F1ED7"/>
    <w:rsid w:val="004F2C11"/>
    <w:rsid w:val="004F35E0"/>
    <w:rsid w:val="004F3E77"/>
    <w:rsid w:val="004F57E3"/>
    <w:rsid w:val="004F5B00"/>
    <w:rsid w:val="004F6678"/>
    <w:rsid w:val="004F7AC2"/>
    <w:rsid w:val="005005D2"/>
    <w:rsid w:val="00502F76"/>
    <w:rsid w:val="0050445C"/>
    <w:rsid w:val="005061C5"/>
    <w:rsid w:val="00506DCA"/>
    <w:rsid w:val="0050799C"/>
    <w:rsid w:val="00511600"/>
    <w:rsid w:val="005129B0"/>
    <w:rsid w:val="0051380E"/>
    <w:rsid w:val="00514365"/>
    <w:rsid w:val="0051528C"/>
    <w:rsid w:val="005178A7"/>
    <w:rsid w:val="00520451"/>
    <w:rsid w:val="005258FC"/>
    <w:rsid w:val="00530900"/>
    <w:rsid w:val="00530F35"/>
    <w:rsid w:val="0053484F"/>
    <w:rsid w:val="00536580"/>
    <w:rsid w:val="005378F9"/>
    <w:rsid w:val="0053795B"/>
    <w:rsid w:val="00537EA4"/>
    <w:rsid w:val="00540519"/>
    <w:rsid w:val="00541B97"/>
    <w:rsid w:val="00542A24"/>
    <w:rsid w:val="00543EF2"/>
    <w:rsid w:val="00551346"/>
    <w:rsid w:val="00551B11"/>
    <w:rsid w:val="005544E6"/>
    <w:rsid w:val="00554766"/>
    <w:rsid w:val="0055617E"/>
    <w:rsid w:val="00556A60"/>
    <w:rsid w:val="005575F9"/>
    <w:rsid w:val="00561C72"/>
    <w:rsid w:val="00562862"/>
    <w:rsid w:val="00563663"/>
    <w:rsid w:val="0056543D"/>
    <w:rsid w:val="00571E3B"/>
    <w:rsid w:val="00572509"/>
    <w:rsid w:val="00575180"/>
    <w:rsid w:val="005751AA"/>
    <w:rsid w:val="00576407"/>
    <w:rsid w:val="00577572"/>
    <w:rsid w:val="00582344"/>
    <w:rsid w:val="00582AE7"/>
    <w:rsid w:val="00582F66"/>
    <w:rsid w:val="0058300C"/>
    <w:rsid w:val="00585946"/>
    <w:rsid w:val="005876E7"/>
    <w:rsid w:val="00592544"/>
    <w:rsid w:val="005A00C7"/>
    <w:rsid w:val="005A25F0"/>
    <w:rsid w:val="005A28D4"/>
    <w:rsid w:val="005A2C8C"/>
    <w:rsid w:val="005A32CB"/>
    <w:rsid w:val="005A5C2D"/>
    <w:rsid w:val="005A65B4"/>
    <w:rsid w:val="005A78E0"/>
    <w:rsid w:val="005B056D"/>
    <w:rsid w:val="005C1A7C"/>
    <w:rsid w:val="005C2116"/>
    <w:rsid w:val="005C2868"/>
    <w:rsid w:val="005C29DF"/>
    <w:rsid w:val="005C3C9B"/>
    <w:rsid w:val="005C4D85"/>
    <w:rsid w:val="005C5F97"/>
    <w:rsid w:val="005C769C"/>
    <w:rsid w:val="005C776A"/>
    <w:rsid w:val="005C7995"/>
    <w:rsid w:val="005C7996"/>
    <w:rsid w:val="005D0E8E"/>
    <w:rsid w:val="005D231B"/>
    <w:rsid w:val="005D40FF"/>
    <w:rsid w:val="005D64F7"/>
    <w:rsid w:val="005E29C3"/>
    <w:rsid w:val="005E7B62"/>
    <w:rsid w:val="005F0175"/>
    <w:rsid w:val="005F1580"/>
    <w:rsid w:val="005F2182"/>
    <w:rsid w:val="005F283D"/>
    <w:rsid w:val="005F3299"/>
    <w:rsid w:val="005F3ED8"/>
    <w:rsid w:val="005F63C4"/>
    <w:rsid w:val="005F6B57"/>
    <w:rsid w:val="005F7338"/>
    <w:rsid w:val="005F7B10"/>
    <w:rsid w:val="0060103C"/>
    <w:rsid w:val="006010A5"/>
    <w:rsid w:val="006025D4"/>
    <w:rsid w:val="006046AF"/>
    <w:rsid w:val="00605038"/>
    <w:rsid w:val="00605B82"/>
    <w:rsid w:val="00610412"/>
    <w:rsid w:val="00610AC6"/>
    <w:rsid w:val="00615292"/>
    <w:rsid w:val="00615D93"/>
    <w:rsid w:val="00621163"/>
    <w:rsid w:val="00623968"/>
    <w:rsid w:val="0062562D"/>
    <w:rsid w:val="00626171"/>
    <w:rsid w:val="00626D6B"/>
    <w:rsid w:val="006276CD"/>
    <w:rsid w:val="00630245"/>
    <w:rsid w:val="00630254"/>
    <w:rsid w:val="0063095A"/>
    <w:rsid w:val="00631E10"/>
    <w:rsid w:val="006325AE"/>
    <w:rsid w:val="00634B3C"/>
    <w:rsid w:val="0063571F"/>
    <w:rsid w:val="006366B2"/>
    <w:rsid w:val="00637475"/>
    <w:rsid w:val="00637B36"/>
    <w:rsid w:val="00640798"/>
    <w:rsid w:val="00642C47"/>
    <w:rsid w:val="006448D6"/>
    <w:rsid w:val="00645431"/>
    <w:rsid w:val="00645649"/>
    <w:rsid w:val="00646565"/>
    <w:rsid w:val="006467F2"/>
    <w:rsid w:val="00646C80"/>
    <w:rsid w:val="00655B49"/>
    <w:rsid w:val="006573B1"/>
    <w:rsid w:val="0065779C"/>
    <w:rsid w:val="00662F66"/>
    <w:rsid w:val="00663A36"/>
    <w:rsid w:val="00671AA3"/>
    <w:rsid w:val="00673481"/>
    <w:rsid w:val="00674045"/>
    <w:rsid w:val="00674B15"/>
    <w:rsid w:val="0067516B"/>
    <w:rsid w:val="00680186"/>
    <w:rsid w:val="006803B0"/>
    <w:rsid w:val="006814BF"/>
    <w:rsid w:val="00681D83"/>
    <w:rsid w:val="00682CE5"/>
    <w:rsid w:val="00685489"/>
    <w:rsid w:val="00687200"/>
    <w:rsid w:val="006900C2"/>
    <w:rsid w:val="00690684"/>
    <w:rsid w:val="00690F5A"/>
    <w:rsid w:val="00691622"/>
    <w:rsid w:val="00692099"/>
    <w:rsid w:val="00692574"/>
    <w:rsid w:val="0069302C"/>
    <w:rsid w:val="00694C12"/>
    <w:rsid w:val="00695E89"/>
    <w:rsid w:val="006A1B44"/>
    <w:rsid w:val="006A29EA"/>
    <w:rsid w:val="006A2B43"/>
    <w:rsid w:val="006A2EA5"/>
    <w:rsid w:val="006A3A71"/>
    <w:rsid w:val="006A4DC4"/>
    <w:rsid w:val="006A5ED4"/>
    <w:rsid w:val="006B2AE2"/>
    <w:rsid w:val="006B30A9"/>
    <w:rsid w:val="006B4164"/>
    <w:rsid w:val="006B428F"/>
    <w:rsid w:val="006B5DF8"/>
    <w:rsid w:val="006B64AC"/>
    <w:rsid w:val="006B7FE9"/>
    <w:rsid w:val="006C0FD6"/>
    <w:rsid w:val="006C2991"/>
    <w:rsid w:val="006C2D41"/>
    <w:rsid w:val="006C302A"/>
    <w:rsid w:val="006C5E66"/>
    <w:rsid w:val="006C7473"/>
    <w:rsid w:val="006D23B8"/>
    <w:rsid w:val="006D5B68"/>
    <w:rsid w:val="006E0239"/>
    <w:rsid w:val="006E1233"/>
    <w:rsid w:val="006E3255"/>
    <w:rsid w:val="006E4951"/>
    <w:rsid w:val="006E7C44"/>
    <w:rsid w:val="006F0395"/>
    <w:rsid w:val="006F243C"/>
    <w:rsid w:val="006F6ADC"/>
    <w:rsid w:val="006F754E"/>
    <w:rsid w:val="007008EE"/>
    <w:rsid w:val="00701C88"/>
    <w:rsid w:val="0070267E"/>
    <w:rsid w:val="00703761"/>
    <w:rsid w:val="00704BA7"/>
    <w:rsid w:val="00704DFB"/>
    <w:rsid w:val="00706E32"/>
    <w:rsid w:val="00707005"/>
    <w:rsid w:val="00707AA3"/>
    <w:rsid w:val="00710901"/>
    <w:rsid w:val="00710934"/>
    <w:rsid w:val="0071195E"/>
    <w:rsid w:val="00712794"/>
    <w:rsid w:val="00712935"/>
    <w:rsid w:val="00712EF4"/>
    <w:rsid w:val="007133C6"/>
    <w:rsid w:val="00713964"/>
    <w:rsid w:val="00714E8C"/>
    <w:rsid w:val="007150B7"/>
    <w:rsid w:val="00715758"/>
    <w:rsid w:val="0073509F"/>
    <w:rsid w:val="007407F5"/>
    <w:rsid w:val="00740E30"/>
    <w:rsid w:val="00741183"/>
    <w:rsid w:val="007425C7"/>
    <w:rsid w:val="00742C29"/>
    <w:rsid w:val="0074463A"/>
    <w:rsid w:val="00745F43"/>
    <w:rsid w:val="00751071"/>
    <w:rsid w:val="00752ACA"/>
    <w:rsid w:val="007546AF"/>
    <w:rsid w:val="00756E8A"/>
    <w:rsid w:val="00760378"/>
    <w:rsid w:val="00760E09"/>
    <w:rsid w:val="0076254F"/>
    <w:rsid w:val="007630DB"/>
    <w:rsid w:val="00764375"/>
    <w:rsid w:val="00765720"/>
    <w:rsid w:val="007658A4"/>
    <w:rsid w:val="00765934"/>
    <w:rsid w:val="00766EEF"/>
    <w:rsid w:val="007670CC"/>
    <w:rsid w:val="00770AB0"/>
    <w:rsid w:val="00772B23"/>
    <w:rsid w:val="0077451B"/>
    <w:rsid w:val="00776435"/>
    <w:rsid w:val="00777FAE"/>
    <w:rsid w:val="00780FE6"/>
    <w:rsid w:val="007830AC"/>
    <w:rsid w:val="007854FA"/>
    <w:rsid w:val="007854FB"/>
    <w:rsid w:val="00785D91"/>
    <w:rsid w:val="0078666D"/>
    <w:rsid w:val="007915D3"/>
    <w:rsid w:val="007945B5"/>
    <w:rsid w:val="007A0696"/>
    <w:rsid w:val="007A0BAB"/>
    <w:rsid w:val="007A3228"/>
    <w:rsid w:val="007A6C07"/>
    <w:rsid w:val="007A737E"/>
    <w:rsid w:val="007B302D"/>
    <w:rsid w:val="007B4806"/>
    <w:rsid w:val="007B64DD"/>
    <w:rsid w:val="007B6CC9"/>
    <w:rsid w:val="007C2A6D"/>
    <w:rsid w:val="007C7885"/>
    <w:rsid w:val="007D2FA4"/>
    <w:rsid w:val="007D43E7"/>
    <w:rsid w:val="007D4A6B"/>
    <w:rsid w:val="007D5E59"/>
    <w:rsid w:val="007E1395"/>
    <w:rsid w:val="007E373C"/>
    <w:rsid w:val="007E3C42"/>
    <w:rsid w:val="007E3DA1"/>
    <w:rsid w:val="007E4213"/>
    <w:rsid w:val="007F1ED1"/>
    <w:rsid w:val="007F293A"/>
    <w:rsid w:val="007F2E88"/>
    <w:rsid w:val="007F4412"/>
    <w:rsid w:val="008002CE"/>
    <w:rsid w:val="0080053F"/>
    <w:rsid w:val="0080348D"/>
    <w:rsid w:val="00803AB7"/>
    <w:rsid w:val="00803B2F"/>
    <w:rsid w:val="00807AC0"/>
    <w:rsid w:val="00810A86"/>
    <w:rsid w:val="00810CBC"/>
    <w:rsid w:val="00812946"/>
    <w:rsid w:val="0081394E"/>
    <w:rsid w:val="00814342"/>
    <w:rsid w:val="0081550A"/>
    <w:rsid w:val="0081594C"/>
    <w:rsid w:val="0081675C"/>
    <w:rsid w:val="00817F8D"/>
    <w:rsid w:val="00820054"/>
    <w:rsid w:val="008210CB"/>
    <w:rsid w:val="00824177"/>
    <w:rsid w:val="0082782E"/>
    <w:rsid w:val="0083355A"/>
    <w:rsid w:val="00836161"/>
    <w:rsid w:val="00836C15"/>
    <w:rsid w:val="00842D60"/>
    <w:rsid w:val="00844590"/>
    <w:rsid w:val="00844F6C"/>
    <w:rsid w:val="00852BD1"/>
    <w:rsid w:val="008536C7"/>
    <w:rsid w:val="008558CF"/>
    <w:rsid w:val="008603DF"/>
    <w:rsid w:val="0086268E"/>
    <w:rsid w:val="00863629"/>
    <w:rsid w:val="008639B4"/>
    <w:rsid w:val="008657BB"/>
    <w:rsid w:val="008666A6"/>
    <w:rsid w:val="00867250"/>
    <w:rsid w:val="008679A6"/>
    <w:rsid w:val="00871809"/>
    <w:rsid w:val="00873066"/>
    <w:rsid w:val="0087744F"/>
    <w:rsid w:val="00880084"/>
    <w:rsid w:val="00880BCE"/>
    <w:rsid w:val="008825DD"/>
    <w:rsid w:val="008866FE"/>
    <w:rsid w:val="0089068C"/>
    <w:rsid w:val="008909BF"/>
    <w:rsid w:val="00892D08"/>
    <w:rsid w:val="00893791"/>
    <w:rsid w:val="00893C52"/>
    <w:rsid w:val="00893E8F"/>
    <w:rsid w:val="0089754B"/>
    <w:rsid w:val="008A02C6"/>
    <w:rsid w:val="008A13CF"/>
    <w:rsid w:val="008A1B71"/>
    <w:rsid w:val="008A4BD3"/>
    <w:rsid w:val="008A4DD4"/>
    <w:rsid w:val="008A6A4F"/>
    <w:rsid w:val="008A6C35"/>
    <w:rsid w:val="008A6DA9"/>
    <w:rsid w:val="008B0BC6"/>
    <w:rsid w:val="008B5EBA"/>
    <w:rsid w:val="008B6E33"/>
    <w:rsid w:val="008C13A7"/>
    <w:rsid w:val="008C34FE"/>
    <w:rsid w:val="008C4BA3"/>
    <w:rsid w:val="008C74F9"/>
    <w:rsid w:val="008D02DF"/>
    <w:rsid w:val="008D0BA6"/>
    <w:rsid w:val="008D23D2"/>
    <w:rsid w:val="008D343C"/>
    <w:rsid w:val="008D6638"/>
    <w:rsid w:val="008D6732"/>
    <w:rsid w:val="008D7E30"/>
    <w:rsid w:val="008E155F"/>
    <w:rsid w:val="008E1881"/>
    <w:rsid w:val="008E2BDF"/>
    <w:rsid w:val="008E31C6"/>
    <w:rsid w:val="008E3251"/>
    <w:rsid w:val="008E3D2B"/>
    <w:rsid w:val="008E3D56"/>
    <w:rsid w:val="008E50F5"/>
    <w:rsid w:val="008E5A6D"/>
    <w:rsid w:val="008E6008"/>
    <w:rsid w:val="008E7F8C"/>
    <w:rsid w:val="008F0503"/>
    <w:rsid w:val="008F17CC"/>
    <w:rsid w:val="008F1E87"/>
    <w:rsid w:val="008F32DF"/>
    <w:rsid w:val="008F3CFC"/>
    <w:rsid w:val="008F4D20"/>
    <w:rsid w:val="008F69DE"/>
    <w:rsid w:val="00900C08"/>
    <w:rsid w:val="009025F5"/>
    <w:rsid w:val="00902F59"/>
    <w:rsid w:val="00906904"/>
    <w:rsid w:val="00906A9C"/>
    <w:rsid w:val="00907233"/>
    <w:rsid w:val="009139DB"/>
    <w:rsid w:val="0092107D"/>
    <w:rsid w:val="009220EC"/>
    <w:rsid w:val="009222AA"/>
    <w:rsid w:val="00924E66"/>
    <w:rsid w:val="00925AB5"/>
    <w:rsid w:val="00926005"/>
    <w:rsid w:val="009273B9"/>
    <w:rsid w:val="00931742"/>
    <w:rsid w:val="00932D5E"/>
    <w:rsid w:val="00934B86"/>
    <w:rsid w:val="00936590"/>
    <w:rsid w:val="00940804"/>
    <w:rsid w:val="00946986"/>
    <w:rsid w:val="0094757D"/>
    <w:rsid w:val="00951615"/>
    <w:rsid w:val="00951705"/>
    <w:rsid w:val="00951B25"/>
    <w:rsid w:val="0095340E"/>
    <w:rsid w:val="00956DE6"/>
    <w:rsid w:val="00964458"/>
    <w:rsid w:val="00964E50"/>
    <w:rsid w:val="0096582D"/>
    <w:rsid w:val="00967DCC"/>
    <w:rsid w:val="00971B3F"/>
    <w:rsid w:val="0097235F"/>
    <w:rsid w:val="0097268A"/>
    <w:rsid w:val="009737E4"/>
    <w:rsid w:val="00973ED9"/>
    <w:rsid w:val="00974888"/>
    <w:rsid w:val="0097579A"/>
    <w:rsid w:val="0097612B"/>
    <w:rsid w:val="00977200"/>
    <w:rsid w:val="0097757D"/>
    <w:rsid w:val="0097768A"/>
    <w:rsid w:val="00983B74"/>
    <w:rsid w:val="00985786"/>
    <w:rsid w:val="0099004B"/>
    <w:rsid w:val="00990263"/>
    <w:rsid w:val="0099313C"/>
    <w:rsid w:val="00996C49"/>
    <w:rsid w:val="009A00AE"/>
    <w:rsid w:val="009A2CCC"/>
    <w:rsid w:val="009A4B01"/>
    <w:rsid w:val="009A4CCC"/>
    <w:rsid w:val="009B0951"/>
    <w:rsid w:val="009B109E"/>
    <w:rsid w:val="009B12E0"/>
    <w:rsid w:val="009B4298"/>
    <w:rsid w:val="009B4F2E"/>
    <w:rsid w:val="009B5D21"/>
    <w:rsid w:val="009C2069"/>
    <w:rsid w:val="009C2305"/>
    <w:rsid w:val="009D0E22"/>
    <w:rsid w:val="009D1E80"/>
    <w:rsid w:val="009D23B9"/>
    <w:rsid w:val="009D32D3"/>
    <w:rsid w:val="009E444C"/>
    <w:rsid w:val="009E4B94"/>
    <w:rsid w:val="009E5C58"/>
    <w:rsid w:val="009E65CB"/>
    <w:rsid w:val="009E6AD9"/>
    <w:rsid w:val="009F06A8"/>
    <w:rsid w:val="009F44E7"/>
    <w:rsid w:val="009F78EF"/>
    <w:rsid w:val="009F7F46"/>
    <w:rsid w:val="00A00804"/>
    <w:rsid w:val="00A017B2"/>
    <w:rsid w:val="00A04650"/>
    <w:rsid w:val="00A06860"/>
    <w:rsid w:val="00A070ED"/>
    <w:rsid w:val="00A10A71"/>
    <w:rsid w:val="00A11FBC"/>
    <w:rsid w:val="00A12585"/>
    <w:rsid w:val="00A13A5F"/>
    <w:rsid w:val="00A214FF"/>
    <w:rsid w:val="00A2199B"/>
    <w:rsid w:val="00A22FE5"/>
    <w:rsid w:val="00A24860"/>
    <w:rsid w:val="00A3461E"/>
    <w:rsid w:val="00A40475"/>
    <w:rsid w:val="00A4287F"/>
    <w:rsid w:val="00A42EEA"/>
    <w:rsid w:val="00A448F5"/>
    <w:rsid w:val="00A46697"/>
    <w:rsid w:val="00A50501"/>
    <w:rsid w:val="00A517F7"/>
    <w:rsid w:val="00A55956"/>
    <w:rsid w:val="00A56307"/>
    <w:rsid w:val="00A610BD"/>
    <w:rsid w:val="00A615E8"/>
    <w:rsid w:val="00A63BC0"/>
    <w:rsid w:val="00A63D36"/>
    <w:rsid w:val="00A676C2"/>
    <w:rsid w:val="00A70786"/>
    <w:rsid w:val="00A71A52"/>
    <w:rsid w:val="00A71F96"/>
    <w:rsid w:val="00A72AB4"/>
    <w:rsid w:val="00A74E73"/>
    <w:rsid w:val="00A75F47"/>
    <w:rsid w:val="00A763F5"/>
    <w:rsid w:val="00A76CB5"/>
    <w:rsid w:val="00A77EBB"/>
    <w:rsid w:val="00A816D4"/>
    <w:rsid w:val="00A8341E"/>
    <w:rsid w:val="00A83B04"/>
    <w:rsid w:val="00A844D8"/>
    <w:rsid w:val="00A864D6"/>
    <w:rsid w:val="00A91DA5"/>
    <w:rsid w:val="00A91EFB"/>
    <w:rsid w:val="00A921D9"/>
    <w:rsid w:val="00A9449E"/>
    <w:rsid w:val="00A945D3"/>
    <w:rsid w:val="00A94677"/>
    <w:rsid w:val="00A95035"/>
    <w:rsid w:val="00A959AE"/>
    <w:rsid w:val="00A95DE4"/>
    <w:rsid w:val="00A96060"/>
    <w:rsid w:val="00A97F6A"/>
    <w:rsid w:val="00AA00CB"/>
    <w:rsid w:val="00AA0D2C"/>
    <w:rsid w:val="00AA32DA"/>
    <w:rsid w:val="00AA4E87"/>
    <w:rsid w:val="00AA5434"/>
    <w:rsid w:val="00AB0D33"/>
    <w:rsid w:val="00AB11A3"/>
    <w:rsid w:val="00AB17FA"/>
    <w:rsid w:val="00AB3614"/>
    <w:rsid w:val="00AB4582"/>
    <w:rsid w:val="00AB5C71"/>
    <w:rsid w:val="00AB7866"/>
    <w:rsid w:val="00AB7CB6"/>
    <w:rsid w:val="00AB7FFC"/>
    <w:rsid w:val="00AC2F90"/>
    <w:rsid w:val="00AC36A2"/>
    <w:rsid w:val="00AC51A3"/>
    <w:rsid w:val="00AC7861"/>
    <w:rsid w:val="00AD1B86"/>
    <w:rsid w:val="00AD5153"/>
    <w:rsid w:val="00AD5F89"/>
    <w:rsid w:val="00AD7666"/>
    <w:rsid w:val="00AE07F3"/>
    <w:rsid w:val="00AE1DD5"/>
    <w:rsid w:val="00AE2F3F"/>
    <w:rsid w:val="00AE3691"/>
    <w:rsid w:val="00AE44F5"/>
    <w:rsid w:val="00AE4E2A"/>
    <w:rsid w:val="00AE745B"/>
    <w:rsid w:val="00AE7F8A"/>
    <w:rsid w:val="00AF04E5"/>
    <w:rsid w:val="00AF07BD"/>
    <w:rsid w:val="00AF07CC"/>
    <w:rsid w:val="00AF1D02"/>
    <w:rsid w:val="00AF51E6"/>
    <w:rsid w:val="00AF6129"/>
    <w:rsid w:val="00AF6163"/>
    <w:rsid w:val="00AF660A"/>
    <w:rsid w:val="00B00D92"/>
    <w:rsid w:val="00B01F6C"/>
    <w:rsid w:val="00B021E8"/>
    <w:rsid w:val="00B0422A"/>
    <w:rsid w:val="00B04230"/>
    <w:rsid w:val="00B06D69"/>
    <w:rsid w:val="00B06E2B"/>
    <w:rsid w:val="00B13100"/>
    <w:rsid w:val="00B13A10"/>
    <w:rsid w:val="00B13CE1"/>
    <w:rsid w:val="00B171D6"/>
    <w:rsid w:val="00B21A8C"/>
    <w:rsid w:val="00B21CB5"/>
    <w:rsid w:val="00B24E70"/>
    <w:rsid w:val="00B27ABF"/>
    <w:rsid w:val="00B30DC9"/>
    <w:rsid w:val="00B31591"/>
    <w:rsid w:val="00B36E62"/>
    <w:rsid w:val="00B43338"/>
    <w:rsid w:val="00B44285"/>
    <w:rsid w:val="00B5144A"/>
    <w:rsid w:val="00B539F7"/>
    <w:rsid w:val="00B575CA"/>
    <w:rsid w:val="00B57CBE"/>
    <w:rsid w:val="00B57E78"/>
    <w:rsid w:val="00B61A99"/>
    <w:rsid w:val="00B62887"/>
    <w:rsid w:val="00B661A1"/>
    <w:rsid w:val="00B7106E"/>
    <w:rsid w:val="00B76B38"/>
    <w:rsid w:val="00B81F03"/>
    <w:rsid w:val="00B81F19"/>
    <w:rsid w:val="00B83481"/>
    <w:rsid w:val="00B8501F"/>
    <w:rsid w:val="00B85CC6"/>
    <w:rsid w:val="00B905E0"/>
    <w:rsid w:val="00B931F7"/>
    <w:rsid w:val="00B97059"/>
    <w:rsid w:val="00B970DF"/>
    <w:rsid w:val="00BA1E54"/>
    <w:rsid w:val="00BA36AF"/>
    <w:rsid w:val="00BA4467"/>
    <w:rsid w:val="00BA50CE"/>
    <w:rsid w:val="00BA734F"/>
    <w:rsid w:val="00BA735E"/>
    <w:rsid w:val="00BB14F1"/>
    <w:rsid w:val="00BB1949"/>
    <w:rsid w:val="00BB1B90"/>
    <w:rsid w:val="00BB3045"/>
    <w:rsid w:val="00BB3EA7"/>
    <w:rsid w:val="00BB4255"/>
    <w:rsid w:val="00BB739C"/>
    <w:rsid w:val="00BC1017"/>
    <w:rsid w:val="00BC1E28"/>
    <w:rsid w:val="00BC3FEA"/>
    <w:rsid w:val="00BC4630"/>
    <w:rsid w:val="00BC4756"/>
    <w:rsid w:val="00BC64A3"/>
    <w:rsid w:val="00BC7265"/>
    <w:rsid w:val="00BD0520"/>
    <w:rsid w:val="00BD3B3A"/>
    <w:rsid w:val="00BD3C84"/>
    <w:rsid w:val="00BD4153"/>
    <w:rsid w:val="00BD426C"/>
    <w:rsid w:val="00BD6966"/>
    <w:rsid w:val="00BE1A9D"/>
    <w:rsid w:val="00BE2A74"/>
    <w:rsid w:val="00BE5D6C"/>
    <w:rsid w:val="00BF02EF"/>
    <w:rsid w:val="00BF0D57"/>
    <w:rsid w:val="00BF1879"/>
    <w:rsid w:val="00BF71EB"/>
    <w:rsid w:val="00C0433E"/>
    <w:rsid w:val="00C0465B"/>
    <w:rsid w:val="00C048F5"/>
    <w:rsid w:val="00C06A5E"/>
    <w:rsid w:val="00C13AC5"/>
    <w:rsid w:val="00C16157"/>
    <w:rsid w:val="00C167C7"/>
    <w:rsid w:val="00C22B4B"/>
    <w:rsid w:val="00C30AF2"/>
    <w:rsid w:val="00C326B2"/>
    <w:rsid w:val="00C335DD"/>
    <w:rsid w:val="00C357EF"/>
    <w:rsid w:val="00C35E6E"/>
    <w:rsid w:val="00C41E04"/>
    <w:rsid w:val="00C42A49"/>
    <w:rsid w:val="00C439CB"/>
    <w:rsid w:val="00C44AAF"/>
    <w:rsid w:val="00C465F4"/>
    <w:rsid w:val="00C4666C"/>
    <w:rsid w:val="00C538CE"/>
    <w:rsid w:val="00C57D6C"/>
    <w:rsid w:val="00C64739"/>
    <w:rsid w:val="00C6498D"/>
    <w:rsid w:val="00C650CC"/>
    <w:rsid w:val="00C727F5"/>
    <w:rsid w:val="00C756A6"/>
    <w:rsid w:val="00C76867"/>
    <w:rsid w:val="00C83E30"/>
    <w:rsid w:val="00C84168"/>
    <w:rsid w:val="00C87AAA"/>
    <w:rsid w:val="00C90C74"/>
    <w:rsid w:val="00C91475"/>
    <w:rsid w:val="00C91986"/>
    <w:rsid w:val="00C91A0A"/>
    <w:rsid w:val="00C9650B"/>
    <w:rsid w:val="00C97304"/>
    <w:rsid w:val="00C978B8"/>
    <w:rsid w:val="00CA0183"/>
    <w:rsid w:val="00CA0A7D"/>
    <w:rsid w:val="00CA2B09"/>
    <w:rsid w:val="00CA4E77"/>
    <w:rsid w:val="00CB0DDD"/>
    <w:rsid w:val="00CB3BBE"/>
    <w:rsid w:val="00CB3D61"/>
    <w:rsid w:val="00CB3EFE"/>
    <w:rsid w:val="00CB4997"/>
    <w:rsid w:val="00CC1F47"/>
    <w:rsid w:val="00CC209F"/>
    <w:rsid w:val="00CC254B"/>
    <w:rsid w:val="00CC6322"/>
    <w:rsid w:val="00CD096F"/>
    <w:rsid w:val="00CD0AEF"/>
    <w:rsid w:val="00CD0B19"/>
    <w:rsid w:val="00CD51BF"/>
    <w:rsid w:val="00CD6924"/>
    <w:rsid w:val="00CD6C89"/>
    <w:rsid w:val="00CE06DE"/>
    <w:rsid w:val="00CE5168"/>
    <w:rsid w:val="00CE5556"/>
    <w:rsid w:val="00CE57E0"/>
    <w:rsid w:val="00CF0183"/>
    <w:rsid w:val="00CF257E"/>
    <w:rsid w:val="00CF653A"/>
    <w:rsid w:val="00D008CC"/>
    <w:rsid w:val="00D00946"/>
    <w:rsid w:val="00D030F9"/>
    <w:rsid w:val="00D10FCF"/>
    <w:rsid w:val="00D11604"/>
    <w:rsid w:val="00D1265D"/>
    <w:rsid w:val="00D2187F"/>
    <w:rsid w:val="00D23C1F"/>
    <w:rsid w:val="00D273BA"/>
    <w:rsid w:val="00D27BA2"/>
    <w:rsid w:val="00D27D0E"/>
    <w:rsid w:val="00D30912"/>
    <w:rsid w:val="00D3641A"/>
    <w:rsid w:val="00D3752F"/>
    <w:rsid w:val="00D40D41"/>
    <w:rsid w:val="00D452F7"/>
    <w:rsid w:val="00D45C45"/>
    <w:rsid w:val="00D47004"/>
    <w:rsid w:val="00D47EB9"/>
    <w:rsid w:val="00D515F6"/>
    <w:rsid w:val="00D51BA0"/>
    <w:rsid w:val="00D53670"/>
    <w:rsid w:val="00D552BC"/>
    <w:rsid w:val="00D612FE"/>
    <w:rsid w:val="00D62011"/>
    <w:rsid w:val="00D64BC7"/>
    <w:rsid w:val="00D65747"/>
    <w:rsid w:val="00D6688A"/>
    <w:rsid w:val="00D70139"/>
    <w:rsid w:val="00D70368"/>
    <w:rsid w:val="00D708F1"/>
    <w:rsid w:val="00D7171B"/>
    <w:rsid w:val="00D730B6"/>
    <w:rsid w:val="00D74908"/>
    <w:rsid w:val="00D74A82"/>
    <w:rsid w:val="00D8061D"/>
    <w:rsid w:val="00D854B3"/>
    <w:rsid w:val="00D87755"/>
    <w:rsid w:val="00D87C66"/>
    <w:rsid w:val="00D92D19"/>
    <w:rsid w:val="00D936BE"/>
    <w:rsid w:val="00D93A02"/>
    <w:rsid w:val="00D93F5F"/>
    <w:rsid w:val="00D96141"/>
    <w:rsid w:val="00DA34AD"/>
    <w:rsid w:val="00DB31AF"/>
    <w:rsid w:val="00DB335E"/>
    <w:rsid w:val="00DB485A"/>
    <w:rsid w:val="00DB7BA9"/>
    <w:rsid w:val="00DC246F"/>
    <w:rsid w:val="00DC2587"/>
    <w:rsid w:val="00DC29B9"/>
    <w:rsid w:val="00DC3214"/>
    <w:rsid w:val="00DC61BD"/>
    <w:rsid w:val="00DC7C8C"/>
    <w:rsid w:val="00DD10BF"/>
    <w:rsid w:val="00DD1884"/>
    <w:rsid w:val="00DD1936"/>
    <w:rsid w:val="00DD2F1F"/>
    <w:rsid w:val="00DD322D"/>
    <w:rsid w:val="00DD5970"/>
    <w:rsid w:val="00DD5BD6"/>
    <w:rsid w:val="00DD61FE"/>
    <w:rsid w:val="00DD7E77"/>
    <w:rsid w:val="00DE2B28"/>
    <w:rsid w:val="00DE3452"/>
    <w:rsid w:val="00DE5495"/>
    <w:rsid w:val="00DE7FAE"/>
    <w:rsid w:val="00DF010D"/>
    <w:rsid w:val="00DF1260"/>
    <w:rsid w:val="00DF1EC4"/>
    <w:rsid w:val="00DF6B42"/>
    <w:rsid w:val="00E01A29"/>
    <w:rsid w:val="00E02ADD"/>
    <w:rsid w:val="00E03BC0"/>
    <w:rsid w:val="00E04D37"/>
    <w:rsid w:val="00E054B7"/>
    <w:rsid w:val="00E10AC0"/>
    <w:rsid w:val="00E12111"/>
    <w:rsid w:val="00E23314"/>
    <w:rsid w:val="00E23727"/>
    <w:rsid w:val="00E268CB"/>
    <w:rsid w:val="00E26C1A"/>
    <w:rsid w:val="00E30B2A"/>
    <w:rsid w:val="00E30FAF"/>
    <w:rsid w:val="00E31B64"/>
    <w:rsid w:val="00E37675"/>
    <w:rsid w:val="00E44524"/>
    <w:rsid w:val="00E44CF0"/>
    <w:rsid w:val="00E47680"/>
    <w:rsid w:val="00E47EC2"/>
    <w:rsid w:val="00E53EE9"/>
    <w:rsid w:val="00E56962"/>
    <w:rsid w:val="00E570BB"/>
    <w:rsid w:val="00E613EA"/>
    <w:rsid w:val="00E63F47"/>
    <w:rsid w:val="00E64061"/>
    <w:rsid w:val="00E64D69"/>
    <w:rsid w:val="00E73FBE"/>
    <w:rsid w:val="00E7414A"/>
    <w:rsid w:val="00E75B16"/>
    <w:rsid w:val="00E7617E"/>
    <w:rsid w:val="00E831A5"/>
    <w:rsid w:val="00E8341B"/>
    <w:rsid w:val="00E840A8"/>
    <w:rsid w:val="00E85A0C"/>
    <w:rsid w:val="00E86ACA"/>
    <w:rsid w:val="00E87377"/>
    <w:rsid w:val="00E87CAD"/>
    <w:rsid w:val="00E907E6"/>
    <w:rsid w:val="00E92E9E"/>
    <w:rsid w:val="00E9405E"/>
    <w:rsid w:val="00E95D98"/>
    <w:rsid w:val="00E977C1"/>
    <w:rsid w:val="00EA13EA"/>
    <w:rsid w:val="00EA34A1"/>
    <w:rsid w:val="00EA37F6"/>
    <w:rsid w:val="00EA3FA8"/>
    <w:rsid w:val="00EA443E"/>
    <w:rsid w:val="00EA4849"/>
    <w:rsid w:val="00EA62AC"/>
    <w:rsid w:val="00EA706F"/>
    <w:rsid w:val="00EA708D"/>
    <w:rsid w:val="00EA7543"/>
    <w:rsid w:val="00EB3AAC"/>
    <w:rsid w:val="00EB517E"/>
    <w:rsid w:val="00EB5205"/>
    <w:rsid w:val="00EC0522"/>
    <w:rsid w:val="00EC19CE"/>
    <w:rsid w:val="00EC281B"/>
    <w:rsid w:val="00EC5A00"/>
    <w:rsid w:val="00EC6976"/>
    <w:rsid w:val="00EC6E5C"/>
    <w:rsid w:val="00ED2DCB"/>
    <w:rsid w:val="00ED6EC5"/>
    <w:rsid w:val="00ED7070"/>
    <w:rsid w:val="00EE2122"/>
    <w:rsid w:val="00EE4292"/>
    <w:rsid w:val="00EE6689"/>
    <w:rsid w:val="00EE7A9B"/>
    <w:rsid w:val="00EF180F"/>
    <w:rsid w:val="00EF19D1"/>
    <w:rsid w:val="00EF2790"/>
    <w:rsid w:val="00EF474E"/>
    <w:rsid w:val="00EF6340"/>
    <w:rsid w:val="00F008DB"/>
    <w:rsid w:val="00F0152B"/>
    <w:rsid w:val="00F0285C"/>
    <w:rsid w:val="00F04788"/>
    <w:rsid w:val="00F055CF"/>
    <w:rsid w:val="00F1150D"/>
    <w:rsid w:val="00F12C1A"/>
    <w:rsid w:val="00F1410F"/>
    <w:rsid w:val="00F1461B"/>
    <w:rsid w:val="00F15056"/>
    <w:rsid w:val="00F156F4"/>
    <w:rsid w:val="00F1669E"/>
    <w:rsid w:val="00F16A2C"/>
    <w:rsid w:val="00F16C59"/>
    <w:rsid w:val="00F16D21"/>
    <w:rsid w:val="00F224BA"/>
    <w:rsid w:val="00F233E7"/>
    <w:rsid w:val="00F25577"/>
    <w:rsid w:val="00F25C14"/>
    <w:rsid w:val="00F27BC4"/>
    <w:rsid w:val="00F31EE8"/>
    <w:rsid w:val="00F3469C"/>
    <w:rsid w:val="00F35F89"/>
    <w:rsid w:val="00F37B4A"/>
    <w:rsid w:val="00F4074D"/>
    <w:rsid w:val="00F4101E"/>
    <w:rsid w:val="00F47018"/>
    <w:rsid w:val="00F478C4"/>
    <w:rsid w:val="00F50312"/>
    <w:rsid w:val="00F5238C"/>
    <w:rsid w:val="00F52747"/>
    <w:rsid w:val="00F57CAB"/>
    <w:rsid w:val="00F617F0"/>
    <w:rsid w:val="00F62D73"/>
    <w:rsid w:val="00F64827"/>
    <w:rsid w:val="00F6497A"/>
    <w:rsid w:val="00F64E4C"/>
    <w:rsid w:val="00F65277"/>
    <w:rsid w:val="00F659E2"/>
    <w:rsid w:val="00F710A5"/>
    <w:rsid w:val="00F71FE7"/>
    <w:rsid w:val="00F73354"/>
    <w:rsid w:val="00F74E15"/>
    <w:rsid w:val="00F76C1E"/>
    <w:rsid w:val="00F807D0"/>
    <w:rsid w:val="00F82257"/>
    <w:rsid w:val="00F833C1"/>
    <w:rsid w:val="00F8401D"/>
    <w:rsid w:val="00F84689"/>
    <w:rsid w:val="00F8683D"/>
    <w:rsid w:val="00F86903"/>
    <w:rsid w:val="00F86A44"/>
    <w:rsid w:val="00F87992"/>
    <w:rsid w:val="00F879E0"/>
    <w:rsid w:val="00F9122F"/>
    <w:rsid w:val="00F9246D"/>
    <w:rsid w:val="00FA028B"/>
    <w:rsid w:val="00FA1E46"/>
    <w:rsid w:val="00FA2CD7"/>
    <w:rsid w:val="00FA3677"/>
    <w:rsid w:val="00FA5430"/>
    <w:rsid w:val="00FB16AE"/>
    <w:rsid w:val="00FB522B"/>
    <w:rsid w:val="00FB56D7"/>
    <w:rsid w:val="00FC1EF7"/>
    <w:rsid w:val="00FC5EBA"/>
    <w:rsid w:val="00FD1289"/>
    <w:rsid w:val="00FD12E8"/>
    <w:rsid w:val="00FD1AC9"/>
    <w:rsid w:val="00FD27C9"/>
    <w:rsid w:val="00FD617B"/>
    <w:rsid w:val="00FE028D"/>
    <w:rsid w:val="00FE0428"/>
    <w:rsid w:val="00FE2C9C"/>
    <w:rsid w:val="00FE3341"/>
    <w:rsid w:val="00FE4A56"/>
    <w:rsid w:val="00FF0506"/>
    <w:rsid w:val="00FF0E3E"/>
    <w:rsid w:val="00FF1440"/>
    <w:rsid w:val="00FF21E7"/>
    <w:rsid w:val="00FF2C70"/>
    <w:rsid w:val="00FF3A83"/>
    <w:rsid w:val="00FF3C5C"/>
    <w:rsid w:val="00FF591E"/>
    <w:rsid w:val="00FF634B"/>
    <w:rsid w:val="00FF695F"/>
    <w:rsid w:val="085B141F"/>
    <w:rsid w:val="4C3E2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CAF9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/>
    <w:lsdException w:name="heading 5" w:semiHidden="0" w:uiPriority="1" w:unhideWhenUsed="0"/>
    <w:lsdException w:name="heading 6" w:semiHidden="0" w:uiPriority="1" w:unhideWhenUsed="0"/>
    <w:lsdException w:name="heading 7" w:uiPriority="1"/>
    <w:lsdException w:name="heading 8" w:uiPriority="1"/>
    <w:lsdException w:name="heading 9" w:uiPriority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21"/>
    <w:lsdException w:name="caption" w:uiPriority="3"/>
    <w:lsdException w:name="table of figures" w:uiPriority="10"/>
    <w:lsdException w:name="footnote reference" w:uiPriority="21"/>
    <w:lsdException w:name="page number" w:uiPriority="21"/>
    <w:lsdException w:name="endnote reference" w:uiPriority="21"/>
    <w:lsdException w:name="endnote text" w:uiPriority="21"/>
    <w:lsdException w:name="table of authorities" w:uiPriority="10"/>
    <w:lsdException w:name="toa heading" w:uiPriority="39"/>
    <w:lsdException w:name="List Bullet" w:uiPriority="2" w:qFormat="1"/>
    <w:lsdException w:name="List Number" w:semiHidden="0" w:uiPriority="2" w:unhideWhenUsed="0" w:qFormat="1"/>
    <w:lsdException w:name="List 4" w:unhideWhenUsed="0"/>
    <w:lsdException w:name="List 5" w:unhideWhenUsed="0"/>
    <w:lsdException w:name="Title" w:semiHidden="0" w:uiPriority="19" w:unhideWhenUsed="0"/>
    <w:lsdException w:name="Default Paragraph Font" w:uiPriority="1"/>
    <w:lsdException w:name="Body Text" w:uiPriority="1" w:qFormat="1"/>
    <w:lsdException w:name="Subtitle" w:semiHidden="0" w:uiPriority="19" w:unhideWhenUsed="0"/>
    <w:lsdException w:name="Salutation" w:unhideWhenUsed="0"/>
    <w:lsdException w:name="Date" w:unhideWhenUsed="0"/>
    <w:lsdException w:name="Body Text First Indent" w:unhideWhenUsed="0"/>
    <w:lsdException w:name="Hyperlink" w:uiPriority="21"/>
    <w:lsdException w:name="FollowedHyperlink" w:uiPriority="21"/>
    <w:lsdException w:name="Strong" w:semiHidden="0" w:uiPriority="19" w:unhideWhenUsed="0"/>
    <w:lsdException w:name="Emphasis" w:semiHidden="0" w:uiPriority="19" w:unhideWhenUsed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19" w:unhideWhenUsed="0"/>
    <w:lsdException w:name="Intense Quote" w:semiHidden="0" w:uiPriority="1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19" w:unhideWhenUsed="0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uiPriority="39"/>
  </w:latentStyles>
  <w:style w:type="paragraph" w:default="1" w:styleId="Normal">
    <w:name w:val="Normal"/>
    <w:qFormat/>
    <w:rsid w:val="00541B97"/>
  </w:style>
  <w:style w:type="paragraph" w:styleId="Overskrift1">
    <w:name w:val="heading 1"/>
    <w:basedOn w:val="Normal"/>
    <w:next w:val="Normal"/>
    <w:link w:val="Overskrift1Tegn"/>
    <w:uiPriority w:val="1"/>
    <w:qFormat/>
    <w:rsid w:val="006C2991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C2991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C2991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6C2991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6C2991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6C2991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6C2991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6C2991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6C2991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99"/>
    <w:rsid w:val="00CC209F"/>
    <w:rPr>
      <w:sz w:val="16"/>
    </w:rPr>
  </w:style>
  <w:style w:type="paragraph" w:styleId="Sidefod">
    <w:name w:val="footer"/>
    <w:basedOn w:val="Normal"/>
    <w:link w:val="SidefodTegn"/>
    <w:uiPriority w:val="99"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99"/>
    <w:rsid w:val="00CC209F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6C2991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C2991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C2991"/>
    <w:rPr>
      <w:rFonts w:ascii="Open Sans" w:eastAsiaTheme="majorEastAsia" w:hAnsi="Open Sans" w:cstheme="majorBidi"/>
      <w:bCs/>
      <w:spacing w:val="4"/>
      <w:sz w:val="22"/>
      <w:szCs w:val="20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6C2991"/>
    <w:rPr>
      <w:rFonts w:ascii="Kapra Regular" w:eastAsiaTheme="majorEastAsia" w:hAnsi="Kapra Regular" w:cstheme="majorBidi"/>
      <w:b/>
      <w:bCs/>
      <w:iCs/>
      <w:sz w:val="20"/>
      <w:szCs w:val="20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CC209F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CC209F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CC209F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CC209F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CC209F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CC209F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CC209F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CC209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CC209F"/>
    <w:rPr>
      <w:b/>
      <w:bCs/>
      <w:i/>
      <w:iCs/>
      <w:sz w:val="22"/>
    </w:rPr>
  </w:style>
  <w:style w:type="character" w:styleId="Svaghenvisning">
    <w:name w:val="Subtle Reference"/>
    <w:basedOn w:val="Standardskrifttypeiafsnit"/>
    <w:uiPriority w:val="99"/>
    <w:semiHidden/>
    <w:qFormat/>
    <w:rsid w:val="00CC209F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CC209F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CC209F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CC209F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CC209F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CC209F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CC209F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CC209F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CC209F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CC209F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CC209F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CC209F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CC209F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CC209F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CC209F"/>
    <w:rPr>
      <w:sz w:val="16"/>
    </w:rPr>
  </w:style>
  <w:style w:type="character" w:styleId="Slutnotehenvisning">
    <w:name w:val="endnote reference"/>
    <w:basedOn w:val="Standardskrifttypeiafsnit"/>
    <w:uiPriority w:val="21"/>
    <w:semiHidden/>
    <w:rsid w:val="00CC209F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CC209F"/>
    <w:rPr>
      <w:sz w:val="16"/>
    </w:rPr>
  </w:style>
  <w:style w:type="paragraph" w:styleId="Opstilling-punkttegn">
    <w:name w:val="List Bullet"/>
    <w:basedOn w:val="Normal"/>
    <w:uiPriority w:val="2"/>
    <w:qFormat/>
    <w:rsid w:val="00CC209F"/>
    <w:pPr>
      <w:numPr>
        <w:numId w:val="1"/>
      </w:numPr>
    </w:pPr>
  </w:style>
  <w:style w:type="paragraph" w:styleId="Opstilling-talellerbogst">
    <w:name w:val="List Number"/>
    <w:basedOn w:val="Normal"/>
    <w:uiPriority w:val="2"/>
    <w:qFormat/>
    <w:rsid w:val="00CC209F"/>
    <w:pPr>
      <w:numPr>
        <w:numId w:val="2"/>
      </w:numPr>
    </w:pPr>
  </w:style>
  <w:style w:type="character" w:styleId="Sidetal">
    <w:name w:val="page number"/>
    <w:basedOn w:val="Standardskrifttypeiafsnit"/>
    <w:uiPriority w:val="21"/>
    <w:semiHidden/>
    <w:rsid w:val="00CC209F"/>
    <w:rPr>
      <w:sz w:val="16"/>
    </w:rPr>
  </w:style>
  <w:style w:type="paragraph" w:customStyle="1" w:styleId="Template">
    <w:name w:val="Template"/>
    <w:uiPriority w:val="8"/>
    <w:semiHidden/>
    <w:rsid w:val="00CC209F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CC209F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CC209F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CC209F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CC209F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CC209F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CC209F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CC209F"/>
    <w:rPr>
      <w:color w:val="auto"/>
    </w:rPr>
  </w:style>
  <w:style w:type="paragraph" w:customStyle="1" w:styleId="Tabel">
    <w:name w:val="Tabel"/>
    <w:uiPriority w:val="4"/>
    <w:semiHidden/>
    <w:rsid w:val="00CC209F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CC209F"/>
  </w:style>
  <w:style w:type="paragraph" w:customStyle="1" w:styleId="Tabel-TekstTotal">
    <w:name w:val="Tabel - Tekst Total"/>
    <w:basedOn w:val="Tabel-Tekst"/>
    <w:uiPriority w:val="4"/>
    <w:rsid w:val="00CC209F"/>
    <w:rPr>
      <w:b/>
    </w:rPr>
  </w:style>
  <w:style w:type="paragraph" w:customStyle="1" w:styleId="Tabel-Tal">
    <w:name w:val="Tabel - Tal"/>
    <w:basedOn w:val="Tabel"/>
    <w:uiPriority w:val="4"/>
    <w:rsid w:val="00CC209F"/>
    <w:pPr>
      <w:jc w:val="right"/>
    </w:pPr>
  </w:style>
  <w:style w:type="paragraph" w:customStyle="1" w:styleId="Tabel-TalTotal">
    <w:name w:val="Tabel - Tal Total"/>
    <w:basedOn w:val="Tabel-Tal"/>
    <w:uiPriority w:val="4"/>
    <w:rsid w:val="00CC209F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CC209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CC209F"/>
    <w:rPr>
      <w:b/>
      <w:iCs/>
      <w:color w:val="000000" w:themeColor="text1"/>
      <w:sz w:val="22"/>
    </w:rPr>
  </w:style>
  <w:style w:type="character" w:styleId="Bogenstitel">
    <w:name w:val="Book Title"/>
    <w:basedOn w:val="Standardskrifttypeiafsnit"/>
    <w:uiPriority w:val="99"/>
    <w:semiHidden/>
    <w:qFormat/>
    <w:rsid w:val="00CC209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CC209F"/>
    <w:pPr>
      <w:ind w:right="567"/>
    </w:pPr>
  </w:style>
  <w:style w:type="paragraph" w:styleId="Normalindrykning">
    <w:name w:val="Normal Indent"/>
    <w:basedOn w:val="Normal"/>
    <w:semiHidden/>
    <w:rsid w:val="00CC209F"/>
    <w:pPr>
      <w:ind w:left="1134"/>
    </w:pPr>
  </w:style>
  <w:style w:type="table" w:styleId="Tabel-Gitter">
    <w:name w:val="Table Grid"/>
    <w:basedOn w:val="Tabel-Normal"/>
    <w:uiPriority w:val="59"/>
    <w:rsid w:val="00CC2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el"/>
    <w:uiPriority w:val="8"/>
    <w:semiHidden/>
    <w:rsid w:val="00CC209F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CC209F"/>
    <w:pPr>
      <w:spacing w:line="280" w:lineRule="atLeast"/>
    </w:pPr>
  </w:style>
  <w:style w:type="table" w:customStyle="1" w:styleId="Blank">
    <w:name w:val="Blank"/>
    <w:basedOn w:val="Tabel-Normal"/>
    <w:uiPriority w:val="99"/>
    <w:rsid w:val="00CC209F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CC209F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CC209F"/>
  </w:style>
  <w:style w:type="paragraph" w:customStyle="1" w:styleId="Tabel-Overskrift">
    <w:name w:val="Tabel - Overskrift"/>
    <w:basedOn w:val="Tabel"/>
    <w:uiPriority w:val="4"/>
    <w:rsid w:val="00CC209F"/>
    <w:rPr>
      <w:b/>
    </w:rPr>
  </w:style>
  <w:style w:type="paragraph" w:customStyle="1" w:styleId="Tabel-OverskriftHjre">
    <w:name w:val="Tabel - Overskrift Højre"/>
    <w:basedOn w:val="Tabel-Overskrift"/>
    <w:uiPriority w:val="4"/>
    <w:rsid w:val="00CC209F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CC209F"/>
    <w:rPr>
      <w:caps/>
    </w:rPr>
  </w:style>
  <w:style w:type="paragraph" w:customStyle="1" w:styleId="Footer-info">
    <w:name w:val="Footer - info"/>
    <w:basedOn w:val="Sidefod"/>
    <w:uiPriority w:val="8"/>
    <w:semiHidden/>
    <w:rsid w:val="00CC209F"/>
    <w:pPr>
      <w:spacing w:line="180" w:lineRule="atLeast"/>
      <w:jc w:val="center"/>
    </w:pPr>
    <w:rPr>
      <w:b/>
      <w:color w:val="193764" w:themeColor="text2"/>
      <w:sz w:val="12"/>
    </w:rPr>
  </w:style>
  <w:style w:type="paragraph" w:customStyle="1" w:styleId="Header-info">
    <w:name w:val="Header - info"/>
    <w:basedOn w:val="Template-Adresse"/>
    <w:uiPriority w:val="8"/>
    <w:semiHidden/>
    <w:rsid w:val="00AA00CB"/>
    <w:pPr>
      <w:framePr w:wrap="around" w:vAnchor="page" w:hAnchor="margin" w:y="568"/>
      <w:jc w:val="left"/>
    </w:pPr>
    <w:rPr>
      <w:color w:val="193764" w:themeColor="text2"/>
    </w:rPr>
  </w:style>
  <w:style w:type="character" w:customStyle="1" w:styleId="Underoverskrift">
    <w:name w:val="Underoverskrift"/>
    <w:basedOn w:val="Standardskrifttypeiafsnit"/>
    <w:uiPriority w:val="1"/>
    <w:qFormat/>
    <w:rsid w:val="006C2991"/>
    <w:rPr>
      <w:rFonts w:ascii="Open Sans" w:hAnsi="Open Sans"/>
      <w:b/>
      <w:caps w:val="0"/>
      <w:smallCaps w:val="0"/>
      <w:sz w:val="21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C04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C04AB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3F6DFC"/>
    <w:pPr>
      <w:ind w:left="720"/>
      <w:contextualSpacing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3237AB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3237AB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3237AB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3237A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3237AB"/>
    <w:rPr>
      <w:b/>
      <w:bCs/>
    </w:rPr>
  </w:style>
  <w:style w:type="character" w:styleId="Hyperlink">
    <w:name w:val="Hyperlink"/>
    <w:basedOn w:val="Standardskrifttypeiafsnit"/>
    <w:uiPriority w:val="21"/>
    <w:unhideWhenUsed/>
    <w:rsid w:val="002740BA"/>
    <w:rPr>
      <w:color w:val="0000FF" w:themeColor="hyperlink"/>
      <w:u w:val="single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2740BA"/>
    <w:rPr>
      <w:color w:val="605E5C"/>
      <w:shd w:val="clear" w:color="auto" w:fill="E1DFDD"/>
    </w:rPr>
  </w:style>
  <w:style w:type="paragraph" w:styleId="Brdtekst">
    <w:name w:val="Body Text"/>
    <w:basedOn w:val="Normal"/>
    <w:link w:val="BrdtekstTegn"/>
    <w:uiPriority w:val="1"/>
    <w:qFormat/>
    <w:rsid w:val="004F1C84"/>
    <w:pPr>
      <w:widowControl w:val="0"/>
      <w:autoSpaceDE w:val="0"/>
      <w:autoSpaceDN w:val="0"/>
      <w:spacing w:line="240" w:lineRule="auto"/>
    </w:pPr>
    <w:rPr>
      <w:rFonts w:ascii="Carlito" w:eastAsia="Carlito" w:hAnsi="Carlito" w:cs="Carlito"/>
      <w:sz w:val="24"/>
      <w:szCs w:val="24"/>
    </w:rPr>
  </w:style>
  <w:style w:type="character" w:customStyle="1" w:styleId="BrdtekstTegn">
    <w:name w:val="Brødtekst Tegn"/>
    <w:basedOn w:val="Standardskrifttypeiafsnit"/>
    <w:link w:val="Brdtekst"/>
    <w:uiPriority w:val="1"/>
    <w:rsid w:val="004F1C84"/>
    <w:rPr>
      <w:rFonts w:ascii="Carlito" w:eastAsia="Carlito" w:hAnsi="Carlito" w:cs="Carlito"/>
      <w:sz w:val="24"/>
      <w:szCs w:val="24"/>
    </w:rPr>
  </w:style>
  <w:style w:type="table" w:customStyle="1" w:styleId="NormalTable0">
    <w:name w:val="Normal Table0"/>
    <w:uiPriority w:val="2"/>
    <w:semiHidden/>
    <w:unhideWhenUsed/>
    <w:qFormat/>
    <w:rsid w:val="004F1C13"/>
    <w:pPr>
      <w:widowControl w:val="0"/>
      <w:autoSpaceDE w:val="0"/>
      <w:autoSpaceDN w:val="0"/>
      <w:spacing w:line="240" w:lineRule="auto"/>
    </w:pPr>
    <w:rPr>
      <w:rFonts w:ascii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F1C13"/>
    <w:pPr>
      <w:widowControl w:val="0"/>
      <w:autoSpaceDE w:val="0"/>
      <w:autoSpaceDN w:val="0"/>
      <w:spacing w:line="240" w:lineRule="auto"/>
    </w:pPr>
    <w:rPr>
      <w:rFonts w:ascii="Carlito" w:eastAsia="Carlito" w:hAnsi="Carlito" w:cs="Carlito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D854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/>
    <w:lsdException w:name="heading 5" w:semiHidden="0" w:uiPriority="1" w:unhideWhenUsed="0"/>
    <w:lsdException w:name="heading 6" w:semiHidden="0" w:uiPriority="1" w:unhideWhenUsed="0"/>
    <w:lsdException w:name="heading 7" w:uiPriority="1"/>
    <w:lsdException w:name="heading 8" w:uiPriority="1"/>
    <w:lsdException w:name="heading 9" w:uiPriority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21"/>
    <w:lsdException w:name="caption" w:uiPriority="3"/>
    <w:lsdException w:name="table of figures" w:uiPriority="10"/>
    <w:lsdException w:name="footnote reference" w:uiPriority="21"/>
    <w:lsdException w:name="page number" w:uiPriority="21"/>
    <w:lsdException w:name="endnote reference" w:uiPriority="21"/>
    <w:lsdException w:name="endnote text" w:uiPriority="21"/>
    <w:lsdException w:name="table of authorities" w:uiPriority="10"/>
    <w:lsdException w:name="toa heading" w:uiPriority="39"/>
    <w:lsdException w:name="List Bullet" w:uiPriority="2" w:qFormat="1"/>
    <w:lsdException w:name="List Number" w:semiHidden="0" w:uiPriority="2" w:unhideWhenUsed="0" w:qFormat="1"/>
    <w:lsdException w:name="List 4" w:unhideWhenUsed="0"/>
    <w:lsdException w:name="List 5" w:unhideWhenUsed="0"/>
    <w:lsdException w:name="Title" w:semiHidden="0" w:uiPriority="19" w:unhideWhenUsed="0"/>
    <w:lsdException w:name="Default Paragraph Font" w:uiPriority="1"/>
    <w:lsdException w:name="Body Text" w:uiPriority="1" w:qFormat="1"/>
    <w:lsdException w:name="Subtitle" w:semiHidden="0" w:uiPriority="19" w:unhideWhenUsed="0"/>
    <w:lsdException w:name="Salutation" w:unhideWhenUsed="0"/>
    <w:lsdException w:name="Date" w:unhideWhenUsed="0"/>
    <w:lsdException w:name="Body Text First Indent" w:unhideWhenUsed="0"/>
    <w:lsdException w:name="Hyperlink" w:uiPriority="21"/>
    <w:lsdException w:name="FollowedHyperlink" w:uiPriority="21"/>
    <w:lsdException w:name="Strong" w:semiHidden="0" w:uiPriority="19" w:unhideWhenUsed="0"/>
    <w:lsdException w:name="Emphasis" w:semiHidden="0" w:uiPriority="19" w:unhideWhenUsed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19" w:unhideWhenUsed="0"/>
    <w:lsdException w:name="Intense Quote" w:semiHidden="0" w:uiPriority="1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19" w:unhideWhenUsed="0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uiPriority="39"/>
  </w:latentStyles>
  <w:style w:type="paragraph" w:default="1" w:styleId="Normal">
    <w:name w:val="Normal"/>
    <w:qFormat/>
    <w:rsid w:val="00541B97"/>
  </w:style>
  <w:style w:type="paragraph" w:styleId="Overskrift1">
    <w:name w:val="heading 1"/>
    <w:basedOn w:val="Normal"/>
    <w:next w:val="Normal"/>
    <w:link w:val="Overskrift1Tegn"/>
    <w:uiPriority w:val="1"/>
    <w:qFormat/>
    <w:rsid w:val="006C2991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C2991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C2991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6C2991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6C2991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6C2991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6C2991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6C2991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6C2991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99"/>
    <w:rsid w:val="00CC209F"/>
    <w:rPr>
      <w:sz w:val="16"/>
    </w:rPr>
  </w:style>
  <w:style w:type="paragraph" w:styleId="Sidefod">
    <w:name w:val="footer"/>
    <w:basedOn w:val="Normal"/>
    <w:link w:val="SidefodTegn"/>
    <w:uiPriority w:val="99"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99"/>
    <w:rsid w:val="00CC209F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6C2991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C2991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C2991"/>
    <w:rPr>
      <w:rFonts w:ascii="Open Sans" w:eastAsiaTheme="majorEastAsia" w:hAnsi="Open Sans" w:cstheme="majorBidi"/>
      <w:bCs/>
      <w:spacing w:val="4"/>
      <w:sz w:val="22"/>
      <w:szCs w:val="20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6C2991"/>
    <w:rPr>
      <w:rFonts w:ascii="Kapra Regular" w:eastAsiaTheme="majorEastAsia" w:hAnsi="Kapra Regular" w:cstheme="majorBidi"/>
      <w:b/>
      <w:bCs/>
      <w:iCs/>
      <w:sz w:val="20"/>
      <w:szCs w:val="20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CC209F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CC209F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CC209F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CC209F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CC209F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CC209F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CC209F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CC209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CC209F"/>
    <w:rPr>
      <w:b/>
      <w:bCs/>
      <w:i/>
      <w:iCs/>
      <w:sz w:val="22"/>
    </w:rPr>
  </w:style>
  <w:style w:type="character" w:styleId="Svaghenvisning">
    <w:name w:val="Subtle Reference"/>
    <w:basedOn w:val="Standardskrifttypeiafsnit"/>
    <w:uiPriority w:val="99"/>
    <w:semiHidden/>
    <w:qFormat/>
    <w:rsid w:val="00CC209F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CC209F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CC209F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CC209F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CC209F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CC209F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CC209F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CC209F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CC209F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CC209F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CC209F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CC209F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CC209F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CC209F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CC209F"/>
    <w:rPr>
      <w:sz w:val="16"/>
    </w:rPr>
  </w:style>
  <w:style w:type="character" w:styleId="Slutnotehenvisning">
    <w:name w:val="endnote reference"/>
    <w:basedOn w:val="Standardskrifttypeiafsnit"/>
    <w:uiPriority w:val="21"/>
    <w:semiHidden/>
    <w:rsid w:val="00CC209F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CC209F"/>
    <w:rPr>
      <w:sz w:val="16"/>
    </w:rPr>
  </w:style>
  <w:style w:type="paragraph" w:styleId="Opstilling-punkttegn">
    <w:name w:val="List Bullet"/>
    <w:basedOn w:val="Normal"/>
    <w:uiPriority w:val="2"/>
    <w:qFormat/>
    <w:rsid w:val="00CC209F"/>
    <w:pPr>
      <w:numPr>
        <w:numId w:val="1"/>
      </w:numPr>
    </w:pPr>
  </w:style>
  <w:style w:type="paragraph" w:styleId="Opstilling-talellerbogst">
    <w:name w:val="List Number"/>
    <w:basedOn w:val="Normal"/>
    <w:uiPriority w:val="2"/>
    <w:qFormat/>
    <w:rsid w:val="00CC209F"/>
    <w:pPr>
      <w:numPr>
        <w:numId w:val="2"/>
      </w:numPr>
    </w:pPr>
  </w:style>
  <w:style w:type="character" w:styleId="Sidetal">
    <w:name w:val="page number"/>
    <w:basedOn w:val="Standardskrifttypeiafsnit"/>
    <w:uiPriority w:val="21"/>
    <w:semiHidden/>
    <w:rsid w:val="00CC209F"/>
    <w:rPr>
      <w:sz w:val="16"/>
    </w:rPr>
  </w:style>
  <w:style w:type="paragraph" w:customStyle="1" w:styleId="Template">
    <w:name w:val="Template"/>
    <w:uiPriority w:val="8"/>
    <w:semiHidden/>
    <w:rsid w:val="00CC209F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CC209F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CC209F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CC209F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CC209F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CC209F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CC209F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CC209F"/>
    <w:rPr>
      <w:color w:val="auto"/>
    </w:rPr>
  </w:style>
  <w:style w:type="paragraph" w:customStyle="1" w:styleId="Tabel">
    <w:name w:val="Tabel"/>
    <w:uiPriority w:val="4"/>
    <w:semiHidden/>
    <w:rsid w:val="00CC209F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CC209F"/>
  </w:style>
  <w:style w:type="paragraph" w:customStyle="1" w:styleId="Tabel-TekstTotal">
    <w:name w:val="Tabel - Tekst Total"/>
    <w:basedOn w:val="Tabel-Tekst"/>
    <w:uiPriority w:val="4"/>
    <w:rsid w:val="00CC209F"/>
    <w:rPr>
      <w:b/>
    </w:rPr>
  </w:style>
  <w:style w:type="paragraph" w:customStyle="1" w:styleId="Tabel-Tal">
    <w:name w:val="Tabel - Tal"/>
    <w:basedOn w:val="Tabel"/>
    <w:uiPriority w:val="4"/>
    <w:rsid w:val="00CC209F"/>
    <w:pPr>
      <w:jc w:val="right"/>
    </w:pPr>
  </w:style>
  <w:style w:type="paragraph" w:customStyle="1" w:styleId="Tabel-TalTotal">
    <w:name w:val="Tabel - Tal Total"/>
    <w:basedOn w:val="Tabel-Tal"/>
    <w:uiPriority w:val="4"/>
    <w:rsid w:val="00CC209F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CC209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CC209F"/>
    <w:rPr>
      <w:b/>
      <w:iCs/>
      <w:color w:val="000000" w:themeColor="text1"/>
      <w:sz w:val="22"/>
    </w:rPr>
  </w:style>
  <w:style w:type="character" w:styleId="Bogenstitel">
    <w:name w:val="Book Title"/>
    <w:basedOn w:val="Standardskrifttypeiafsnit"/>
    <w:uiPriority w:val="99"/>
    <w:semiHidden/>
    <w:qFormat/>
    <w:rsid w:val="00CC209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CC209F"/>
    <w:pPr>
      <w:ind w:right="567"/>
    </w:pPr>
  </w:style>
  <w:style w:type="paragraph" w:styleId="Normalindrykning">
    <w:name w:val="Normal Indent"/>
    <w:basedOn w:val="Normal"/>
    <w:semiHidden/>
    <w:rsid w:val="00CC209F"/>
    <w:pPr>
      <w:ind w:left="1134"/>
    </w:pPr>
  </w:style>
  <w:style w:type="table" w:styleId="Tabel-Gitter">
    <w:name w:val="Table Grid"/>
    <w:basedOn w:val="Tabel-Normal"/>
    <w:uiPriority w:val="59"/>
    <w:rsid w:val="00CC2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el"/>
    <w:uiPriority w:val="8"/>
    <w:semiHidden/>
    <w:rsid w:val="00CC209F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CC209F"/>
    <w:pPr>
      <w:spacing w:line="280" w:lineRule="atLeast"/>
    </w:pPr>
  </w:style>
  <w:style w:type="table" w:customStyle="1" w:styleId="Blank">
    <w:name w:val="Blank"/>
    <w:basedOn w:val="Tabel-Normal"/>
    <w:uiPriority w:val="99"/>
    <w:rsid w:val="00CC209F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CC209F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CC209F"/>
  </w:style>
  <w:style w:type="paragraph" w:customStyle="1" w:styleId="Tabel-Overskrift">
    <w:name w:val="Tabel - Overskrift"/>
    <w:basedOn w:val="Tabel"/>
    <w:uiPriority w:val="4"/>
    <w:rsid w:val="00CC209F"/>
    <w:rPr>
      <w:b/>
    </w:rPr>
  </w:style>
  <w:style w:type="paragraph" w:customStyle="1" w:styleId="Tabel-OverskriftHjre">
    <w:name w:val="Tabel - Overskrift Højre"/>
    <w:basedOn w:val="Tabel-Overskrift"/>
    <w:uiPriority w:val="4"/>
    <w:rsid w:val="00CC209F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CC209F"/>
    <w:rPr>
      <w:caps/>
    </w:rPr>
  </w:style>
  <w:style w:type="paragraph" w:customStyle="1" w:styleId="Footer-info">
    <w:name w:val="Footer - info"/>
    <w:basedOn w:val="Sidefod"/>
    <w:uiPriority w:val="8"/>
    <w:semiHidden/>
    <w:rsid w:val="00CC209F"/>
    <w:pPr>
      <w:spacing w:line="180" w:lineRule="atLeast"/>
      <w:jc w:val="center"/>
    </w:pPr>
    <w:rPr>
      <w:b/>
      <w:color w:val="193764" w:themeColor="text2"/>
      <w:sz w:val="12"/>
    </w:rPr>
  </w:style>
  <w:style w:type="paragraph" w:customStyle="1" w:styleId="Header-info">
    <w:name w:val="Header - info"/>
    <w:basedOn w:val="Template-Adresse"/>
    <w:uiPriority w:val="8"/>
    <w:semiHidden/>
    <w:rsid w:val="00AA00CB"/>
    <w:pPr>
      <w:framePr w:wrap="around" w:vAnchor="page" w:hAnchor="margin" w:y="568"/>
      <w:jc w:val="left"/>
    </w:pPr>
    <w:rPr>
      <w:color w:val="193764" w:themeColor="text2"/>
    </w:rPr>
  </w:style>
  <w:style w:type="character" w:customStyle="1" w:styleId="Underoverskrift">
    <w:name w:val="Underoverskrift"/>
    <w:basedOn w:val="Standardskrifttypeiafsnit"/>
    <w:uiPriority w:val="1"/>
    <w:qFormat/>
    <w:rsid w:val="006C2991"/>
    <w:rPr>
      <w:rFonts w:ascii="Open Sans" w:hAnsi="Open Sans"/>
      <w:b/>
      <w:caps w:val="0"/>
      <w:smallCaps w:val="0"/>
      <w:sz w:val="21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C04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C04AB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3F6DFC"/>
    <w:pPr>
      <w:ind w:left="720"/>
      <w:contextualSpacing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3237AB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3237AB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3237AB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3237A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3237AB"/>
    <w:rPr>
      <w:b/>
      <w:bCs/>
    </w:rPr>
  </w:style>
  <w:style w:type="character" w:styleId="Hyperlink">
    <w:name w:val="Hyperlink"/>
    <w:basedOn w:val="Standardskrifttypeiafsnit"/>
    <w:uiPriority w:val="21"/>
    <w:unhideWhenUsed/>
    <w:rsid w:val="002740BA"/>
    <w:rPr>
      <w:color w:val="0000FF" w:themeColor="hyperlink"/>
      <w:u w:val="single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2740BA"/>
    <w:rPr>
      <w:color w:val="605E5C"/>
      <w:shd w:val="clear" w:color="auto" w:fill="E1DFDD"/>
    </w:rPr>
  </w:style>
  <w:style w:type="paragraph" w:styleId="Brdtekst">
    <w:name w:val="Body Text"/>
    <w:basedOn w:val="Normal"/>
    <w:link w:val="BrdtekstTegn"/>
    <w:uiPriority w:val="1"/>
    <w:qFormat/>
    <w:rsid w:val="004F1C84"/>
    <w:pPr>
      <w:widowControl w:val="0"/>
      <w:autoSpaceDE w:val="0"/>
      <w:autoSpaceDN w:val="0"/>
      <w:spacing w:line="240" w:lineRule="auto"/>
    </w:pPr>
    <w:rPr>
      <w:rFonts w:ascii="Carlito" w:eastAsia="Carlito" w:hAnsi="Carlito" w:cs="Carlito"/>
      <w:sz w:val="24"/>
      <w:szCs w:val="24"/>
    </w:rPr>
  </w:style>
  <w:style w:type="character" w:customStyle="1" w:styleId="BrdtekstTegn">
    <w:name w:val="Brødtekst Tegn"/>
    <w:basedOn w:val="Standardskrifttypeiafsnit"/>
    <w:link w:val="Brdtekst"/>
    <w:uiPriority w:val="1"/>
    <w:rsid w:val="004F1C84"/>
    <w:rPr>
      <w:rFonts w:ascii="Carlito" w:eastAsia="Carlito" w:hAnsi="Carlito" w:cs="Carlito"/>
      <w:sz w:val="24"/>
      <w:szCs w:val="24"/>
    </w:rPr>
  </w:style>
  <w:style w:type="table" w:customStyle="1" w:styleId="NormalTable0">
    <w:name w:val="Normal Table0"/>
    <w:uiPriority w:val="2"/>
    <w:semiHidden/>
    <w:unhideWhenUsed/>
    <w:qFormat/>
    <w:rsid w:val="004F1C13"/>
    <w:pPr>
      <w:widowControl w:val="0"/>
      <w:autoSpaceDE w:val="0"/>
      <w:autoSpaceDN w:val="0"/>
      <w:spacing w:line="240" w:lineRule="auto"/>
    </w:pPr>
    <w:rPr>
      <w:rFonts w:ascii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F1C13"/>
    <w:pPr>
      <w:widowControl w:val="0"/>
      <w:autoSpaceDE w:val="0"/>
      <w:autoSpaceDN w:val="0"/>
      <w:spacing w:line="240" w:lineRule="auto"/>
    </w:pPr>
    <w:rPr>
      <w:rFonts w:ascii="Carlito" w:eastAsia="Carlito" w:hAnsi="Carlito" w:cs="Carlito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D854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2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30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31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372273">
                      <w:marLeft w:val="2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27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386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19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emf"/><Relationship Id="rId18" Type="http://schemas.openxmlformats.org/officeDocument/2006/relationships/image" Target="media/image40.jpeg"/><Relationship Id="rId26" Type="http://schemas.openxmlformats.org/officeDocument/2006/relationships/image" Target="media/image12.png"/><Relationship Id="rId39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image" Target="media/image19.png"/><Relationship Id="rId42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6.emf"/><Relationship Id="rId29" Type="http://schemas.openxmlformats.org/officeDocument/2006/relationships/image" Target="media/image1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footer" Target="footer2.xml"/><Relationship Id="rId40" Type="http://schemas.openxmlformats.org/officeDocument/2006/relationships/footer" Target="footer4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image" Target="media/image5.emf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footer" Target="footer1.xml"/><Relationship Id="rId35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_hhdrift.dk\Desktop\DH%20Skabeloner\Notat%20med%20logo%20ny.dotx" TargetMode="External"/></Relationships>
</file>

<file path=word/theme/theme1.xml><?xml version="1.0" encoding="utf-8"?>
<a:theme xmlns:a="http://schemas.openxmlformats.org/drawingml/2006/main" name="Office Theme">
  <a:themeElements>
    <a:clrScheme name="Danske Handicaporganisationer  ">
      <a:dk1>
        <a:sysClr val="windowText" lastClr="000000"/>
      </a:dk1>
      <a:lt1>
        <a:sysClr val="window" lastClr="FFFFFF"/>
      </a:lt1>
      <a:dk2>
        <a:srgbClr val="193764"/>
      </a:dk2>
      <a:lt2>
        <a:srgbClr val="F1F1F1"/>
      </a:lt2>
      <a:accent1>
        <a:srgbClr val="193764"/>
      </a:accent1>
      <a:accent2>
        <a:srgbClr val="003CE1"/>
      </a:accent2>
      <a:accent3>
        <a:srgbClr val="B90F23"/>
      </a:accent3>
      <a:accent4>
        <a:srgbClr val="23A537"/>
      </a:accent4>
      <a:accent5>
        <a:srgbClr val="FFF041"/>
      </a:accent5>
      <a:accent6>
        <a:srgbClr val="E60528"/>
      </a:accent6>
      <a:hlink>
        <a:srgbClr val="0000FF"/>
      </a:hlink>
      <a:folHlink>
        <a:srgbClr val="800080"/>
      </a:folHlink>
    </a:clrScheme>
    <a:fontScheme name="Danske Handicaporganisationer">
      <a:majorFont>
        <a:latin typeface="Open Sans Light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ientName xmlns="b5812392-da20-49c2-83e1-4ce4188245d4">Danske Handicaporganisationer</ClientName>
    <MatterName xmlns="b5812392-da20-49c2-83e1-4ce4188245d4">Digitale fællesskaber</MatterName>
    <ProjectManager xmlns="b5812392-da20-49c2-83e1-4ce4188245d4">
      <UserInfo>
        <DisplayName>Kasper Nizam - Implement Consulting Group</DisplayName>
        <AccountId>10</AccountId>
        <AccountType/>
      </UserInfo>
    </ProjectManager>
    <ClientCode xmlns="b5812392-da20-49c2-83e1-4ce4188245d4">11917</ClientCode>
    <MatterCode xmlns="b5812392-da20-49c2-83e1-4ce4188245d4">30002</MatterCode>
    <SharedWithUsers xmlns="b5812392-da20-49c2-83e1-4ce4188245d4">
      <UserInfo>
        <DisplayName>Tina Hjulmann Meldgaard - Implement Consulting Group</DisplayName>
        <AccountId>14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IM Document" ma:contentTypeID="0x0101006FB0A57AB364454E9C3609524FA70E0800A9F2F5130A05834C8C830987B7ACC544" ma:contentTypeVersion="18" ma:contentTypeDescription="Opret et nyt dokument." ma:contentTypeScope="" ma:versionID="ee3ff51170438e64c2d983f061fba817">
  <xsd:schema xmlns:xsd="http://www.w3.org/2001/XMLSchema" xmlns:xs="http://www.w3.org/2001/XMLSchema" xmlns:p="http://schemas.microsoft.com/office/2006/metadata/properties" xmlns:ns1="b5812392-da20-49c2-83e1-4ce4188245d4" xmlns:ns3="dd5469e2-0b3c-4090-8ca7-f9afdfc19598" targetNamespace="http://schemas.microsoft.com/office/2006/metadata/properties" ma:root="true" ma:fieldsID="98963016ba36494e209a5d3fbeb78625" ns1:_="" ns3:_="">
    <xsd:import namespace="b5812392-da20-49c2-83e1-4ce4188245d4"/>
    <xsd:import namespace="dd5469e2-0b3c-4090-8ca7-f9afdfc19598"/>
    <xsd:element name="properties">
      <xsd:complexType>
        <xsd:sequence>
          <xsd:element name="documentManagement">
            <xsd:complexType>
              <xsd:all>
                <xsd:element ref="ns1:ClientName" minOccurs="0"/>
                <xsd:element ref="ns1:ClientCode" minOccurs="0"/>
                <xsd:element ref="ns1:ProjectManager" minOccurs="0"/>
                <xsd:element ref="ns1:MatterName" minOccurs="0"/>
                <xsd:element ref="ns1:MatterCode" minOccurs="0"/>
                <xsd:element ref="ns3:MediaServiceMetadata" minOccurs="0"/>
                <xsd:element ref="ns3:MediaServiceFastMetadata" minOccurs="0"/>
                <xsd:element ref="ns1:SharedWithUsers" minOccurs="0"/>
                <xsd:element ref="ns1:SharedWithDetail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12392-da20-49c2-83e1-4ce4188245d4" elementFormDefault="qualified">
    <xsd:import namespace="http://schemas.microsoft.com/office/2006/documentManagement/types"/>
    <xsd:import namespace="http://schemas.microsoft.com/office/infopath/2007/PartnerControls"/>
    <xsd:element name="ClientName" ma:index="0" nillable="true" ma:displayName="ClientName" ma:default="Danske Handicaporganisationer" ma:internalName="ClientName" ma:readOnly="false">
      <xsd:simpleType>
        <xsd:restriction base="dms:Text"/>
      </xsd:simpleType>
    </xsd:element>
    <xsd:element name="ClientCode" ma:index="1" nillable="true" ma:displayName="ClientCode" ma:default="11917" ma:internalName="ClientCode" ma:readOnly="false">
      <xsd:simpleType>
        <xsd:restriction base="dms:Text"/>
      </xsd:simpleType>
    </xsd:element>
    <xsd:element name="ProjectManager" ma:index="2" nillable="true" ma:displayName="ProjectManager" ma:default="10;#Kasper Nizam - Implement Consulting Group" ma:internalName="ProjectManage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terName" ma:index="10" nillable="true" ma:displayName="ProjectName" ma:default="Digitale fællesskaber" ma:internalName="MatterName" ma:readOnly="false">
      <xsd:simpleType>
        <xsd:restriction base="dms:Text"/>
      </xsd:simpleType>
    </xsd:element>
    <xsd:element name="MatterCode" ma:index="11" nillable="true" ma:displayName="ProjectCode" ma:default="30002" ma:internalName="MatterCode" ma:readOnly="false">
      <xsd:simpleType>
        <xsd:restriction base="dms:Text"/>
      </xsd:simpleType>
    </xsd:element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5469e2-0b3c-4090-8ca7-f9afdfc195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3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smart xmlns:xsd="http://www.w3.org/2001/XMLSchema" xmlns:xsi="http://www.w3.org/2001/XMLSchema-instance">
  <documentSettings>
    <rules>
      <disabled/>
    </rules>
    <placement>
      <settings/>
    </placement>
    <theme>
      <recentColors/>
    </theme>
  </documentSettings>
</smart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489F57-3187-4B29-97E6-810A2D3CD1B8}">
  <ds:schemaRefs>
    <ds:schemaRef ds:uri="http://schemas.microsoft.com/office/2006/metadata/properties"/>
    <ds:schemaRef ds:uri="http://schemas.microsoft.com/office/infopath/2007/PartnerControls"/>
    <ds:schemaRef ds:uri="b5812392-da20-49c2-83e1-4ce4188245d4"/>
  </ds:schemaRefs>
</ds:datastoreItem>
</file>

<file path=customXml/itemProps2.xml><?xml version="1.0" encoding="utf-8"?>
<ds:datastoreItem xmlns:ds="http://schemas.openxmlformats.org/officeDocument/2006/customXml" ds:itemID="{7C583E13-4225-4514-A9A9-F8ADC404AD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1AAF87-0117-4F40-902D-9CF048789D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812392-da20-49c2-83e1-4ce4188245d4"/>
    <ds:schemaRef ds:uri="dd5469e2-0b3c-4090-8ca7-f9afdfc195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0B077F8-48B1-4124-832A-3CE3447A9E77}">
  <ds:schemaRefs>
    <ds:schemaRef ds:uri="http://www.w3.org/2001/XMLSchema"/>
  </ds:schemaRefs>
</ds:datastoreItem>
</file>

<file path=customXml/itemProps5.xml><?xml version="1.0" encoding="utf-8"?>
<ds:datastoreItem xmlns:ds="http://schemas.openxmlformats.org/officeDocument/2006/customXml" ds:itemID="{74B43DF5-4BAD-42C9-834B-EB664E99F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 med logo ny</Template>
  <TotalTime>0</TotalTime>
  <Pages>13</Pages>
  <Words>1922</Words>
  <Characters>11727</Characters>
  <Application>Microsoft Office Word</Application>
  <DocSecurity>0</DocSecurity>
  <Lines>97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Notat</vt:lpstr>
    </vt:vector>
  </TitlesOfParts>
  <Company/>
  <LinksUpToDate>false</LinksUpToDate>
  <CharactersWithSpaces>13622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Mikkel Wied</dc:creator>
  <cp:lastModifiedBy>Karen Kristine Grove Sørensen</cp:lastModifiedBy>
  <cp:revision>2</cp:revision>
  <dcterms:created xsi:type="dcterms:W3CDTF">2021-04-22T05:54:00Z</dcterms:created>
  <dcterms:modified xsi:type="dcterms:W3CDTF">2021-04-22T05:54:00Z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0x0101006FB0A57AB364454E9C3609524FA70E0800A9F2F5130A05834C8C830987B7ACC544</vt:lpwstr>
  </property>
  <property fmtid="{D5CDD505-2E9C-101B-9397-08002B2CF9AE}" pid="3" name="TeamShareLastOpen">
    <vt:lpwstr>25-11-2020 11:03:04</vt:lpwstr>
  </property>
</Properties>
</file>