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1F1082" w14:textId="7C63979D" w:rsidR="00AB17FA" w:rsidRDefault="00AB17FA" w:rsidP="00316531">
      <w:pPr>
        <w:pStyle w:val="Heading1"/>
        <w:pBdr>
          <w:bottom w:val="single" w:sz="4" w:space="1" w:color="auto"/>
        </w:pBdr>
        <w:rPr>
          <w:sz w:val="32"/>
          <w:szCs w:val="22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13BC69BC" wp14:editId="20472E24">
            <wp:simplePos x="0" y="0"/>
            <wp:positionH relativeFrom="page">
              <wp:posOffset>5358765</wp:posOffset>
            </wp:positionH>
            <wp:positionV relativeFrom="page">
              <wp:posOffset>302895</wp:posOffset>
            </wp:positionV>
            <wp:extent cx="1799590" cy="619125"/>
            <wp:effectExtent l="0" t="0" r="0" b="9525"/>
            <wp:wrapNone/>
            <wp:docPr id="32" name="Logo" descr="DH'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o" descr="DH's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9BEE3" w14:textId="77777777" w:rsidR="002D32EE" w:rsidRDefault="002D32EE" w:rsidP="00316531">
      <w:pPr>
        <w:pStyle w:val="Heading1"/>
        <w:pBdr>
          <w:bottom w:val="single" w:sz="4" w:space="1" w:color="auto"/>
        </w:pBdr>
        <w:rPr>
          <w:sz w:val="32"/>
          <w:szCs w:val="22"/>
        </w:rPr>
      </w:pPr>
    </w:p>
    <w:p w14:paraId="5DCAF97A" w14:textId="0065C232" w:rsidR="00DB335E" w:rsidRPr="00E23727" w:rsidRDefault="0025146F" w:rsidP="00316531">
      <w:pPr>
        <w:pStyle w:val="Heading1"/>
        <w:pBdr>
          <w:bottom w:val="single" w:sz="4" w:space="1" w:color="auto"/>
        </w:pBdr>
        <w:rPr>
          <w:sz w:val="32"/>
          <w:szCs w:val="22"/>
        </w:rPr>
      </w:pPr>
      <w:r w:rsidRPr="00E23727">
        <w:rPr>
          <w:sz w:val="32"/>
          <w:szCs w:val="22"/>
        </w:rPr>
        <w:t>GUIDE</w:t>
      </w:r>
      <w:r>
        <w:rPr>
          <w:sz w:val="32"/>
          <w:szCs w:val="22"/>
        </w:rPr>
        <w:t xml:space="preserve">: </w:t>
      </w:r>
      <w:r w:rsidR="00387155">
        <w:rPr>
          <w:sz w:val="32"/>
          <w:szCs w:val="22"/>
        </w:rPr>
        <w:t xml:space="preserve">INDSTILLINGER FOR </w:t>
      </w:r>
      <w:r w:rsidR="00455AF9">
        <w:rPr>
          <w:sz w:val="32"/>
          <w:szCs w:val="22"/>
        </w:rPr>
        <w:t>TILGÆNGELIGHED</w:t>
      </w:r>
      <w:r w:rsidR="004F1C84">
        <w:rPr>
          <w:sz w:val="32"/>
          <w:szCs w:val="22"/>
        </w:rPr>
        <w:t xml:space="preserve"> I </w:t>
      </w:r>
      <w:r>
        <w:rPr>
          <w:sz w:val="32"/>
          <w:szCs w:val="22"/>
        </w:rPr>
        <w:t>ZOOM</w:t>
      </w:r>
    </w:p>
    <w:p w14:paraId="478B8841" w14:textId="77777777" w:rsidR="009E7E31" w:rsidRDefault="002E2668" w:rsidP="002E2668">
      <w:pPr>
        <w:pStyle w:val="BodyText"/>
        <w:rPr>
          <w:rFonts w:ascii="Open Sans" w:hAnsi="Open Sans" w:cs="Open Sans"/>
        </w:rPr>
      </w:pPr>
      <w:r>
        <w:rPr>
          <w:rFonts w:ascii="Open Sans" w:hAnsi="Open Sans" w:cs="Open Sans"/>
        </w:rPr>
        <w:t>Denne guide</w:t>
      </w:r>
      <w:r w:rsidR="000F283C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>beskriver</w:t>
      </w:r>
      <w:r w:rsidR="000F283C">
        <w:rPr>
          <w:rFonts w:ascii="Open Sans" w:hAnsi="Open Sans" w:cs="Open Sans"/>
        </w:rPr>
        <w:t>, hvordan du indstiller</w:t>
      </w:r>
      <w:r w:rsidR="00AF49D6">
        <w:rPr>
          <w:rFonts w:ascii="Open Sans" w:hAnsi="Open Sans" w:cs="Open Sans"/>
        </w:rPr>
        <w:t xml:space="preserve"> tilgængelighedsfunktioner i Zoom. </w:t>
      </w:r>
      <w:r w:rsidR="00550109">
        <w:rPr>
          <w:rFonts w:ascii="Open Sans" w:hAnsi="Open Sans" w:cs="Open Sans"/>
        </w:rPr>
        <w:t>Guiden er en hjælp til</w:t>
      </w:r>
      <w:r w:rsidR="009A0C95">
        <w:rPr>
          <w:rFonts w:ascii="Open Sans" w:hAnsi="Open Sans" w:cs="Open Sans"/>
        </w:rPr>
        <w:t xml:space="preserve"> </w:t>
      </w:r>
      <w:r w:rsidR="006B5BBC">
        <w:rPr>
          <w:rFonts w:ascii="Open Sans" w:hAnsi="Open Sans" w:cs="Open Sans"/>
        </w:rPr>
        <w:t>dig</w:t>
      </w:r>
      <w:r w:rsidR="00550109">
        <w:rPr>
          <w:rFonts w:ascii="Open Sans" w:hAnsi="Open Sans" w:cs="Open Sans"/>
        </w:rPr>
        <w:t xml:space="preserve"> som</w:t>
      </w:r>
      <w:r w:rsidR="009E7E31">
        <w:rPr>
          <w:rFonts w:ascii="Open Sans" w:hAnsi="Open Sans" w:cs="Open Sans"/>
        </w:rPr>
        <w:t>:</w:t>
      </w:r>
      <w:r w:rsidR="00550109">
        <w:rPr>
          <w:rFonts w:ascii="Open Sans" w:hAnsi="Open Sans" w:cs="Open Sans"/>
        </w:rPr>
        <w:t xml:space="preserve"> </w:t>
      </w:r>
    </w:p>
    <w:p w14:paraId="14FFCBA6" w14:textId="22AF8B08" w:rsidR="009E7E31" w:rsidRDefault="006B5BBC" w:rsidP="009E7E31">
      <w:pPr>
        <w:pStyle w:val="BodyText"/>
        <w:numPr>
          <w:ilvl w:val="0"/>
          <w:numId w:val="18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>anvender skærmlæser</w:t>
      </w:r>
    </w:p>
    <w:p w14:paraId="2E573750" w14:textId="3ACB879C" w:rsidR="009E7E31" w:rsidRPr="002B0E07" w:rsidRDefault="00966216" w:rsidP="002B0E07">
      <w:pPr>
        <w:pStyle w:val="BodyText"/>
        <w:numPr>
          <w:ilvl w:val="0"/>
          <w:numId w:val="18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>har brug for forstørret tekst</w:t>
      </w:r>
    </w:p>
    <w:p w14:paraId="19D6414F" w14:textId="7CFE67E9" w:rsidR="00276682" w:rsidRDefault="009E7E31" w:rsidP="009E7E31">
      <w:pPr>
        <w:pStyle w:val="BodyText"/>
        <w:numPr>
          <w:ilvl w:val="0"/>
          <w:numId w:val="18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>er arrangør</w:t>
      </w:r>
      <w:r w:rsidR="006F5AF7">
        <w:rPr>
          <w:rFonts w:ascii="Open Sans" w:hAnsi="Open Sans" w:cs="Open Sans"/>
        </w:rPr>
        <w:t xml:space="preserve"> af</w:t>
      </w:r>
      <w:r>
        <w:rPr>
          <w:rFonts w:ascii="Open Sans" w:hAnsi="Open Sans" w:cs="Open Sans"/>
        </w:rPr>
        <w:t xml:space="preserve"> det digitale møde</w:t>
      </w:r>
    </w:p>
    <w:p w14:paraId="472F4F34" w14:textId="13B7F703" w:rsidR="006F5AF7" w:rsidRDefault="006F5AF7" w:rsidP="006F5AF7">
      <w:pPr>
        <w:pStyle w:val="BodyText"/>
        <w:rPr>
          <w:rFonts w:ascii="Open Sans" w:hAnsi="Open Sans" w:cs="Open Sans"/>
        </w:rPr>
      </w:pPr>
    </w:p>
    <w:p w14:paraId="138BD6EE" w14:textId="7D483A38" w:rsidR="00D53F53" w:rsidRDefault="00D53F53" w:rsidP="006F5AF7">
      <w:pPr>
        <w:pStyle w:val="BodyText"/>
        <w:rPr>
          <w:rFonts w:ascii="Open Sans" w:hAnsi="Open Sans" w:cs="Open Sans"/>
        </w:rPr>
      </w:pPr>
      <w:r w:rsidRPr="00B84D73">
        <w:rPr>
          <w:rFonts w:ascii="Open Sans" w:hAnsi="Open Sans" w:cs="Open Sans"/>
        </w:rPr>
        <w:t xml:space="preserve">For at bruge indstillinger for tilgængelighed skal du installere Zoom </w:t>
      </w:r>
      <w:proofErr w:type="spellStart"/>
      <w:r w:rsidR="00D64DD9" w:rsidRPr="00B84D73">
        <w:rPr>
          <w:rFonts w:ascii="Open Sans" w:hAnsi="Open Sans" w:cs="Open Sans"/>
        </w:rPr>
        <w:t>appen</w:t>
      </w:r>
      <w:proofErr w:type="spellEnd"/>
      <w:r w:rsidR="00D64DD9" w:rsidRPr="00B84D73">
        <w:rPr>
          <w:rFonts w:ascii="Open Sans" w:hAnsi="Open Sans" w:cs="Open Sans"/>
        </w:rPr>
        <w:t xml:space="preserve"> </w:t>
      </w:r>
      <w:r w:rsidRPr="00B84D73">
        <w:rPr>
          <w:rFonts w:ascii="Open Sans" w:hAnsi="Open Sans" w:cs="Open Sans"/>
        </w:rPr>
        <w:t xml:space="preserve">på en computer, </w:t>
      </w:r>
      <w:r w:rsidR="00D64DD9" w:rsidRPr="00B84D73">
        <w:rPr>
          <w:rFonts w:ascii="Open Sans" w:hAnsi="Open Sans" w:cs="Open Sans"/>
        </w:rPr>
        <w:t xml:space="preserve">hvor </w:t>
      </w:r>
      <w:r w:rsidRPr="00B84D73">
        <w:rPr>
          <w:rFonts w:ascii="Open Sans" w:hAnsi="Open Sans" w:cs="Open Sans"/>
        </w:rPr>
        <w:t>du vil have indstillingerne</w:t>
      </w:r>
      <w:r w:rsidR="00D64DD9" w:rsidRPr="00B84D73">
        <w:rPr>
          <w:rFonts w:ascii="Open Sans" w:hAnsi="Open Sans" w:cs="Open Sans"/>
        </w:rPr>
        <w:t xml:space="preserve"> for tilgængelighed</w:t>
      </w:r>
      <w:r w:rsidRPr="00B84D73">
        <w:rPr>
          <w:rFonts w:ascii="Open Sans" w:hAnsi="Open Sans" w:cs="Open Sans"/>
        </w:rPr>
        <w:t>.</w:t>
      </w:r>
      <w:r>
        <w:rPr>
          <w:rFonts w:ascii="Open Sans" w:hAnsi="Open Sans" w:cs="Open Sans"/>
        </w:rPr>
        <w:t xml:space="preserve"> </w:t>
      </w:r>
    </w:p>
    <w:p w14:paraId="6950F83F" w14:textId="77777777" w:rsidR="00D53F53" w:rsidRDefault="00D53F53" w:rsidP="006F5AF7">
      <w:pPr>
        <w:pStyle w:val="BodyText"/>
        <w:rPr>
          <w:rFonts w:ascii="Open Sans" w:hAnsi="Open Sans" w:cs="Open Sans"/>
        </w:rPr>
      </w:pPr>
    </w:p>
    <w:p w14:paraId="71E5914E" w14:textId="70FA87CD" w:rsidR="0085594A" w:rsidRPr="002E2668" w:rsidRDefault="0085594A" w:rsidP="006F5AF7">
      <w:pPr>
        <w:pStyle w:val="BodyText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Det er en fordel at </w:t>
      </w:r>
      <w:r w:rsidR="001A2FAC">
        <w:rPr>
          <w:rFonts w:ascii="Open Sans" w:hAnsi="Open Sans" w:cs="Open Sans"/>
        </w:rPr>
        <w:t>tjekke indstillingerne for tilgængelighed</w:t>
      </w:r>
      <w:r w:rsidR="00B518A7">
        <w:rPr>
          <w:rFonts w:ascii="Open Sans" w:hAnsi="Open Sans" w:cs="Open Sans"/>
        </w:rPr>
        <w:t>,</w:t>
      </w:r>
      <w:r w:rsidR="001A2FAC">
        <w:rPr>
          <w:rFonts w:ascii="Open Sans" w:hAnsi="Open Sans" w:cs="Open Sans"/>
        </w:rPr>
        <w:t xml:space="preserve"> inden du invitere</w:t>
      </w:r>
      <w:r w:rsidR="00B518A7">
        <w:rPr>
          <w:rFonts w:ascii="Open Sans" w:hAnsi="Open Sans" w:cs="Open Sans"/>
        </w:rPr>
        <w:t>r</w:t>
      </w:r>
      <w:r w:rsidR="00E3642C">
        <w:rPr>
          <w:rFonts w:ascii="Open Sans" w:hAnsi="Open Sans" w:cs="Open Sans"/>
        </w:rPr>
        <w:t xml:space="preserve"> eller deltager i et møde. På den måde kan du vælge dine fortrukne indstillinger, så det virker </w:t>
      </w:r>
      <w:r w:rsidR="00A8042F">
        <w:rPr>
          <w:rFonts w:ascii="Open Sans" w:hAnsi="Open Sans" w:cs="Open Sans"/>
        </w:rPr>
        <w:t>første gang. Som deltager er</w:t>
      </w:r>
      <w:r w:rsidR="009D0023">
        <w:rPr>
          <w:rFonts w:ascii="Open Sans" w:hAnsi="Open Sans" w:cs="Open Sans"/>
        </w:rPr>
        <w:t xml:space="preserve"> det</w:t>
      </w:r>
      <w:r w:rsidR="00A8042F">
        <w:rPr>
          <w:rFonts w:ascii="Open Sans" w:hAnsi="Open Sans" w:cs="Open Sans"/>
        </w:rPr>
        <w:t xml:space="preserve"> også muligt at ændre indstillingerne under et møde.</w:t>
      </w:r>
      <w:r w:rsidR="005121DA">
        <w:rPr>
          <w:rFonts w:ascii="Open Sans" w:hAnsi="Open Sans" w:cs="Open Sans"/>
        </w:rPr>
        <w:t xml:space="preserve"> Indstillingerne for deltageren </w:t>
      </w:r>
      <w:r w:rsidR="005121DA" w:rsidRPr="00B84D73">
        <w:rPr>
          <w:rFonts w:ascii="Open Sans" w:hAnsi="Open Sans" w:cs="Open Sans"/>
        </w:rPr>
        <w:t>er kun muligt</w:t>
      </w:r>
      <w:r w:rsidR="001C4218" w:rsidRPr="00B84D73">
        <w:rPr>
          <w:rFonts w:ascii="Open Sans" w:hAnsi="Open Sans" w:cs="Open Sans"/>
        </w:rPr>
        <w:t xml:space="preserve">, når Zoom er installeret </w:t>
      </w:r>
      <w:r w:rsidR="00521BEF" w:rsidRPr="00B84D73">
        <w:rPr>
          <w:rFonts w:ascii="Open Sans" w:hAnsi="Open Sans" w:cs="Open Sans"/>
        </w:rPr>
        <w:t xml:space="preserve">som app </w:t>
      </w:r>
      <w:r w:rsidR="001C4218" w:rsidRPr="00B84D73">
        <w:rPr>
          <w:rFonts w:ascii="Open Sans" w:hAnsi="Open Sans" w:cs="Open Sans"/>
        </w:rPr>
        <w:t>på en computer.</w:t>
      </w:r>
      <w:r w:rsidR="00521BEF" w:rsidRPr="00B84D73">
        <w:rPr>
          <w:rFonts w:ascii="Open Sans" w:hAnsi="Open Sans" w:cs="Open Sans"/>
        </w:rPr>
        <w:t xml:space="preserve"> Det vil sige: Du kan ikke </w:t>
      </w:r>
      <w:r w:rsidR="009B703E" w:rsidRPr="00B84D73">
        <w:rPr>
          <w:rFonts w:ascii="Open Sans" w:hAnsi="Open Sans" w:cs="Open Sans"/>
        </w:rPr>
        <w:t xml:space="preserve">benytte indstillingerne, hvis du bruger Zoom i en </w:t>
      </w:r>
      <w:r w:rsidR="00B84D73">
        <w:rPr>
          <w:rFonts w:ascii="Open Sans" w:hAnsi="Open Sans" w:cs="Open Sans"/>
        </w:rPr>
        <w:t>I</w:t>
      </w:r>
      <w:r w:rsidR="009B703E" w:rsidRPr="00B84D73">
        <w:rPr>
          <w:rFonts w:ascii="Open Sans" w:hAnsi="Open Sans" w:cs="Open Sans"/>
        </w:rPr>
        <w:t>nternet browser.</w:t>
      </w:r>
      <w:r w:rsidR="009B703E">
        <w:rPr>
          <w:rFonts w:ascii="Open Sans" w:hAnsi="Open Sans" w:cs="Open Sans"/>
        </w:rPr>
        <w:t xml:space="preserve"> </w:t>
      </w:r>
    </w:p>
    <w:p w14:paraId="0F64A75E" w14:textId="77777777" w:rsidR="00276682" w:rsidRPr="00276682" w:rsidRDefault="00276682" w:rsidP="00276682"/>
    <w:p w14:paraId="2630D8EB" w14:textId="70417299" w:rsidR="00AC0A08" w:rsidRDefault="00AC0A08" w:rsidP="004F34CD">
      <w:pPr>
        <w:pStyle w:val="Heading2"/>
      </w:pPr>
      <w:r>
        <w:t>Indstillinger for tilgængelighed</w:t>
      </w:r>
    </w:p>
    <w:p w14:paraId="43E81A67" w14:textId="3EBDA7FC" w:rsidR="00022015" w:rsidRPr="00BA5F6D" w:rsidRDefault="005121DA" w:rsidP="00BA5F6D">
      <w:pPr>
        <w:rPr>
          <w:sz w:val="24"/>
          <w:szCs w:val="24"/>
        </w:rPr>
      </w:pPr>
      <w:r w:rsidRPr="00BA5F6D">
        <w:rPr>
          <w:sz w:val="24"/>
          <w:szCs w:val="24"/>
        </w:rPr>
        <w:t xml:space="preserve">Når du åbner Zoom </w:t>
      </w:r>
      <w:r w:rsidR="001C4218" w:rsidRPr="00BA5F6D">
        <w:rPr>
          <w:sz w:val="24"/>
          <w:szCs w:val="24"/>
        </w:rPr>
        <w:t xml:space="preserve">på din </w:t>
      </w:r>
      <w:r w:rsidR="00E846B2" w:rsidRPr="00BA5F6D">
        <w:rPr>
          <w:sz w:val="24"/>
          <w:szCs w:val="24"/>
        </w:rPr>
        <w:t>desktop</w:t>
      </w:r>
      <w:r w:rsidR="00440484" w:rsidRPr="00BA5F6D">
        <w:rPr>
          <w:sz w:val="24"/>
          <w:szCs w:val="24"/>
        </w:rPr>
        <w:t xml:space="preserve"> </w:t>
      </w:r>
      <w:r w:rsidR="001E0E6E" w:rsidRPr="00BA5F6D">
        <w:rPr>
          <w:sz w:val="24"/>
          <w:szCs w:val="24"/>
        </w:rPr>
        <w:t>computer,</w:t>
      </w:r>
      <w:r w:rsidR="00862A50" w:rsidRPr="00BA5F6D">
        <w:rPr>
          <w:sz w:val="24"/>
          <w:szCs w:val="24"/>
        </w:rPr>
        <w:t xml:space="preserve"> vises et vindue</w:t>
      </w:r>
      <w:r w:rsidR="00F70267" w:rsidRPr="00BA5F6D">
        <w:rPr>
          <w:sz w:val="24"/>
          <w:szCs w:val="24"/>
        </w:rPr>
        <w:t xml:space="preserve"> med en menulinje øverst, hvor der står </w:t>
      </w:r>
      <w:r w:rsidR="00D64DD9">
        <w:rPr>
          <w:sz w:val="24"/>
          <w:szCs w:val="24"/>
        </w:rPr>
        <w:t>H</w:t>
      </w:r>
      <w:r w:rsidR="00F70267" w:rsidRPr="00BA5F6D">
        <w:rPr>
          <w:sz w:val="24"/>
          <w:szCs w:val="24"/>
        </w:rPr>
        <w:t xml:space="preserve">ome, </w:t>
      </w:r>
      <w:r w:rsidR="00D64DD9">
        <w:rPr>
          <w:sz w:val="24"/>
          <w:szCs w:val="24"/>
        </w:rPr>
        <w:t>C</w:t>
      </w:r>
      <w:r w:rsidR="00F70267" w:rsidRPr="00BA5F6D">
        <w:rPr>
          <w:sz w:val="24"/>
          <w:szCs w:val="24"/>
        </w:rPr>
        <w:t xml:space="preserve">hat, </w:t>
      </w:r>
      <w:r w:rsidR="00D64DD9">
        <w:rPr>
          <w:sz w:val="24"/>
          <w:szCs w:val="24"/>
        </w:rPr>
        <w:t>M</w:t>
      </w:r>
      <w:r w:rsidR="00F70267" w:rsidRPr="00BA5F6D">
        <w:rPr>
          <w:sz w:val="24"/>
          <w:szCs w:val="24"/>
        </w:rPr>
        <w:t xml:space="preserve">eeting og </w:t>
      </w:r>
      <w:r w:rsidR="00D64DD9">
        <w:rPr>
          <w:sz w:val="24"/>
          <w:szCs w:val="24"/>
        </w:rPr>
        <w:t>C</w:t>
      </w:r>
      <w:r w:rsidR="00F70267" w:rsidRPr="00BA5F6D">
        <w:rPr>
          <w:sz w:val="24"/>
          <w:szCs w:val="24"/>
        </w:rPr>
        <w:t>ontacts</w:t>
      </w:r>
      <w:r w:rsidR="00750087" w:rsidRPr="00BA5F6D">
        <w:rPr>
          <w:sz w:val="24"/>
          <w:szCs w:val="24"/>
        </w:rPr>
        <w:t>. Længst til højre er der et søgefelt og et lille ikon</w:t>
      </w:r>
      <w:r w:rsidR="00D64DD9">
        <w:rPr>
          <w:sz w:val="24"/>
          <w:szCs w:val="24"/>
        </w:rPr>
        <w:t>,</w:t>
      </w:r>
      <w:r w:rsidR="000B7C26" w:rsidRPr="00BA5F6D">
        <w:rPr>
          <w:sz w:val="24"/>
          <w:szCs w:val="24"/>
        </w:rPr>
        <w:t xml:space="preserve"> som indikere</w:t>
      </w:r>
      <w:r w:rsidR="00021CCA" w:rsidRPr="00BA5F6D">
        <w:rPr>
          <w:sz w:val="24"/>
          <w:szCs w:val="24"/>
        </w:rPr>
        <w:t>r</w:t>
      </w:r>
      <w:r w:rsidR="000B7C26" w:rsidRPr="00BA5F6D">
        <w:rPr>
          <w:sz w:val="24"/>
          <w:szCs w:val="24"/>
        </w:rPr>
        <w:t xml:space="preserve"> din profil. Under ikonet for din profil finder du </w:t>
      </w:r>
      <w:r w:rsidR="00A32E5C" w:rsidRPr="00BA5F6D">
        <w:rPr>
          <w:sz w:val="24"/>
          <w:szCs w:val="24"/>
        </w:rPr>
        <w:t xml:space="preserve">et ikon med </w:t>
      </w:r>
      <w:r w:rsidR="000B7C26" w:rsidRPr="00BA5F6D">
        <w:rPr>
          <w:sz w:val="24"/>
          <w:szCs w:val="24"/>
        </w:rPr>
        <w:t>en møtrik</w:t>
      </w:r>
      <w:r w:rsidR="00A32E5C" w:rsidRPr="00BA5F6D">
        <w:rPr>
          <w:sz w:val="24"/>
          <w:szCs w:val="24"/>
        </w:rPr>
        <w:t xml:space="preserve">, som er knappen til indstillinger. </w:t>
      </w:r>
    </w:p>
    <w:p w14:paraId="16562907" w14:textId="77777777" w:rsidR="009E1471" w:rsidRPr="009E1471" w:rsidRDefault="009E1471" w:rsidP="009E1471"/>
    <w:p w14:paraId="793970D6" w14:textId="380D8422" w:rsidR="00AF780B" w:rsidRPr="00AF780B" w:rsidRDefault="00A32E5C" w:rsidP="00AF780B">
      <w:r w:rsidRPr="005775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92D7F3" wp14:editId="5C35A96C">
                <wp:simplePos x="0" y="0"/>
                <wp:positionH relativeFrom="column">
                  <wp:posOffset>6368081</wp:posOffset>
                </wp:positionH>
                <wp:positionV relativeFrom="paragraph">
                  <wp:posOffset>566954</wp:posOffset>
                </wp:positionV>
                <wp:extent cx="463550" cy="304800"/>
                <wp:effectExtent l="19050" t="19050" r="12700" b="19050"/>
                <wp:wrapNone/>
                <wp:docPr id="42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30480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E016" id="Freeform 117" o:spid="_x0000_s1026" alt="&quot;&quot;" style="position:absolute;margin-left:501.4pt;margin-top:44.65pt;width:36.5pt;height:2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" path="m,80l6,49,23,23,49,6,80,,416,r31,6l472,23r18,26l496,80r,320l490,431r-18,26l447,474r-31,6l80,480,49,474,23,457,6,431,,400,,80xe" filled="f" strokecolor="red" strokeweight="3pt">
                <v:path arrowok="t" o:connecttype="custom" o:connectlocs="0,69850;5607,50165;21495,33655;45794,22860;74766,19050;388784,19050;417756,22860;441120,33655;457943,50165;463550,69850;463550,273050;457943,292735;441120,309245;417756,320040;388784,323850;74766,323850;45794,320040;21495,309245;5607,292735;0,273050;0,69850" o:connectangles="0,0,0,0,0,0,0,0,0,0,0,0,0,0,0,0,0,0,0,0,0"/>
              </v:shape>
            </w:pict>
          </mc:Fallback>
        </mc:AlternateContent>
      </w:r>
      <w:r w:rsidR="00230431" w:rsidRPr="00230431">
        <w:rPr>
          <w:noProof/>
        </w:rPr>
        <w:drawing>
          <wp:inline distT="0" distB="0" distL="0" distR="0" wp14:anchorId="5A265AC6" wp14:editId="4CEA8679">
            <wp:extent cx="6781800" cy="4878705"/>
            <wp:effectExtent l="0" t="0" r="0" b="0"/>
            <wp:docPr id="46" name="Billede 46" descr="Skærmbillede viser åbningsvindue i Zoom, hvor knappen til indstillinger find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lede 46" descr="Skærmbillede viser åbningsvindue i Zoom, hvor knappen til indstillinger findes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11601" cy="490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E0AF" w14:textId="361DB26C" w:rsidR="00230431" w:rsidRDefault="00230431" w:rsidP="00AC0A08"/>
    <w:p w14:paraId="17BB5CCE" w14:textId="007E9718" w:rsidR="00442C08" w:rsidRPr="00BA5F6D" w:rsidRDefault="00090E47" w:rsidP="00BA5F6D">
      <w:pPr>
        <w:rPr>
          <w:sz w:val="24"/>
          <w:szCs w:val="24"/>
        </w:rPr>
      </w:pPr>
      <w:r w:rsidRPr="00BA5F6D">
        <w:rPr>
          <w:sz w:val="24"/>
          <w:szCs w:val="24"/>
        </w:rPr>
        <w:t xml:space="preserve">Et vindue kommer frem for </w:t>
      </w:r>
      <w:r w:rsidR="00292C7D" w:rsidRPr="00BA5F6D">
        <w:rPr>
          <w:sz w:val="24"/>
          <w:szCs w:val="24"/>
        </w:rPr>
        <w:t>indstillinger med titlen ”</w:t>
      </w:r>
      <w:proofErr w:type="spellStart"/>
      <w:r w:rsidR="00292C7D" w:rsidRPr="00BA5F6D">
        <w:rPr>
          <w:sz w:val="24"/>
          <w:szCs w:val="24"/>
        </w:rPr>
        <w:t>Settings</w:t>
      </w:r>
      <w:proofErr w:type="spellEnd"/>
      <w:r w:rsidR="00292C7D" w:rsidRPr="00BA5F6D">
        <w:rPr>
          <w:sz w:val="24"/>
          <w:szCs w:val="24"/>
        </w:rPr>
        <w:t xml:space="preserve">”. </w:t>
      </w:r>
      <w:r w:rsidR="00F33D2B" w:rsidRPr="00BA5F6D">
        <w:rPr>
          <w:sz w:val="24"/>
          <w:szCs w:val="24"/>
        </w:rPr>
        <w:t xml:space="preserve">Vinduet viser en menu til venstre og </w:t>
      </w:r>
      <w:r w:rsidR="00442C08" w:rsidRPr="00BA5F6D">
        <w:rPr>
          <w:sz w:val="24"/>
          <w:szCs w:val="24"/>
        </w:rPr>
        <w:t>indstillingsmulighederne til højre, når et menupunkt er markeret.</w:t>
      </w:r>
      <w:r w:rsidR="005D6DB3">
        <w:rPr>
          <w:sz w:val="24"/>
          <w:szCs w:val="24"/>
        </w:rPr>
        <w:t xml:space="preserve"> </w:t>
      </w:r>
      <w:r w:rsidR="00442C08" w:rsidRPr="00BA5F6D">
        <w:rPr>
          <w:sz w:val="24"/>
          <w:szCs w:val="24"/>
        </w:rPr>
        <w:t xml:space="preserve">Tryk på menupunktet </w:t>
      </w:r>
      <w:r w:rsidR="006D320E" w:rsidRPr="00BA5F6D">
        <w:rPr>
          <w:sz w:val="24"/>
          <w:szCs w:val="24"/>
        </w:rPr>
        <w:t xml:space="preserve">for tilgængelighed </w:t>
      </w:r>
      <w:r w:rsidR="00442C08" w:rsidRPr="00BA5F6D">
        <w:rPr>
          <w:sz w:val="24"/>
          <w:szCs w:val="24"/>
        </w:rPr>
        <w:t>”</w:t>
      </w:r>
      <w:r w:rsidR="006D320E" w:rsidRPr="00BA5F6D">
        <w:rPr>
          <w:sz w:val="24"/>
          <w:szCs w:val="24"/>
        </w:rPr>
        <w:t>Accessibility”.</w:t>
      </w:r>
    </w:p>
    <w:p w14:paraId="1516607F" w14:textId="125345CD" w:rsidR="00F25103" w:rsidRPr="00BA5F6D" w:rsidRDefault="00F25103" w:rsidP="00BA5F6D">
      <w:pPr>
        <w:rPr>
          <w:sz w:val="24"/>
          <w:szCs w:val="24"/>
        </w:rPr>
      </w:pPr>
    </w:p>
    <w:p w14:paraId="1FA9887D" w14:textId="32C80D0F" w:rsidR="00F25103" w:rsidRPr="00BA5F6D" w:rsidRDefault="00F25103" w:rsidP="00BA5F6D">
      <w:pPr>
        <w:rPr>
          <w:sz w:val="24"/>
          <w:szCs w:val="24"/>
        </w:rPr>
      </w:pPr>
      <w:r w:rsidRPr="00BA5F6D">
        <w:rPr>
          <w:sz w:val="24"/>
          <w:szCs w:val="24"/>
        </w:rPr>
        <w:t xml:space="preserve">Til venstre vises nu de </w:t>
      </w:r>
      <w:r w:rsidR="00CE5C77" w:rsidRPr="00BA5F6D">
        <w:rPr>
          <w:sz w:val="24"/>
          <w:szCs w:val="24"/>
        </w:rPr>
        <w:t>indstillings</w:t>
      </w:r>
      <w:r w:rsidRPr="00BA5F6D">
        <w:rPr>
          <w:sz w:val="24"/>
          <w:szCs w:val="24"/>
        </w:rPr>
        <w:t xml:space="preserve">muligheder der </w:t>
      </w:r>
      <w:r w:rsidR="00CE5C77" w:rsidRPr="00BA5F6D">
        <w:rPr>
          <w:sz w:val="24"/>
          <w:szCs w:val="24"/>
        </w:rPr>
        <w:t xml:space="preserve">er for tilgængelighed. </w:t>
      </w:r>
      <w:r w:rsidR="00F46486" w:rsidRPr="00BA5F6D">
        <w:rPr>
          <w:sz w:val="24"/>
          <w:szCs w:val="24"/>
        </w:rPr>
        <w:t>Der er følgende muligheder:</w:t>
      </w:r>
    </w:p>
    <w:p w14:paraId="3FA9B5D1" w14:textId="4E66A757" w:rsidR="00F46486" w:rsidRPr="00BA5F6D" w:rsidRDefault="00F46486" w:rsidP="00F46486">
      <w:pPr>
        <w:pStyle w:val="ListParagraph"/>
        <w:numPr>
          <w:ilvl w:val="0"/>
          <w:numId w:val="19"/>
        </w:numPr>
        <w:rPr>
          <w:sz w:val="24"/>
          <w:szCs w:val="24"/>
        </w:rPr>
      </w:pPr>
      <w:proofErr w:type="spellStart"/>
      <w:r w:rsidRPr="00BA5F6D">
        <w:rPr>
          <w:sz w:val="24"/>
          <w:szCs w:val="24"/>
        </w:rPr>
        <w:t>Closed</w:t>
      </w:r>
      <w:proofErr w:type="spellEnd"/>
      <w:r w:rsidRPr="00BA5F6D">
        <w:rPr>
          <w:sz w:val="24"/>
          <w:szCs w:val="24"/>
        </w:rPr>
        <w:t xml:space="preserve"> </w:t>
      </w:r>
      <w:proofErr w:type="spellStart"/>
      <w:r w:rsidRPr="00BA5F6D">
        <w:rPr>
          <w:sz w:val="24"/>
          <w:szCs w:val="24"/>
        </w:rPr>
        <w:t>Caption</w:t>
      </w:r>
      <w:proofErr w:type="spellEnd"/>
      <w:r w:rsidRPr="00BA5F6D">
        <w:rPr>
          <w:sz w:val="24"/>
          <w:szCs w:val="24"/>
        </w:rPr>
        <w:t xml:space="preserve">: Hvis der er undertekster </w:t>
      </w:r>
      <w:r w:rsidR="00CF2CA9" w:rsidRPr="00BA5F6D">
        <w:rPr>
          <w:sz w:val="24"/>
          <w:szCs w:val="24"/>
        </w:rPr>
        <w:t xml:space="preserve">til et møde, kan du vælge hvor stor skriften skal være. Det gøres ved at </w:t>
      </w:r>
      <w:r w:rsidR="006F208F" w:rsidRPr="00BA5F6D">
        <w:rPr>
          <w:sz w:val="24"/>
          <w:szCs w:val="24"/>
        </w:rPr>
        <w:t>trække i den blå knap fra venstre (small) mod højre (large).</w:t>
      </w:r>
      <w:r w:rsidR="00F62F3E" w:rsidRPr="00BA5F6D">
        <w:rPr>
          <w:sz w:val="24"/>
          <w:szCs w:val="24"/>
        </w:rPr>
        <w:t xml:space="preserve"> Lige under </w:t>
      </w:r>
      <w:r w:rsidR="004F34CD" w:rsidRPr="00BA5F6D">
        <w:rPr>
          <w:sz w:val="24"/>
          <w:szCs w:val="24"/>
        </w:rPr>
        <w:t>vises et eksempel på underteksten.</w:t>
      </w:r>
    </w:p>
    <w:p w14:paraId="1AFB93F9" w14:textId="5AE960CE" w:rsidR="006F208F" w:rsidRPr="00BA5F6D" w:rsidRDefault="00C230F5" w:rsidP="00F46486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>Chat-vinduet</w:t>
      </w:r>
      <w:r w:rsidR="00CE2E55" w:rsidRPr="00BA5F6D">
        <w:rPr>
          <w:sz w:val="24"/>
          <w:szCs w:val="24"/>
        </w:rPr>
        <w:t>:</w:t>
      </w:r>
      <w:r w:rsidRPr="00BA5F6D">
        <w:rPr>
          <w:sz w:val="24"/>
          <w:szCs w:val="24"/>
        </w:rPr>
        <w:t xml:space="preserve"> hvor deltagere skriver kommentarer kan </w:t>
      </w:r>
      <w:r w:rsidR="00D54A2B" w:rsidRPr="00BA5F6D">
        <w:rPr>
          <w:sz w:val="24"/>
          <w:szCs w:val="24"/>
        </w:rPr>
        <w:t>gøres større og mindre. Vælg procentvis forstørrelse</w:t>
      </w:r>
      <w:r w:rsidR="009223AB" w:rsidRPr="00BA5F6D">
        <w:rPr>
          <w:sz w:val="24"/>
          <w:szCs w:val="24"/>
        </w:rPr>
        <w:t xml:space="preserve"> mellem 80 </w:t>
      </w:r>
      <w:r w:rsidR="00F62F3E" w:rsidRPr="00BA5F6D">
        <w:rPr>
          <w:sz w:val="24"/>
          <w:szCs w:val="24"/>
        </w:rPr>
        <w:t>–</w:t>
      </w:r>
      <w:r w:rsidR="009223AB" w:rsidRPr="00BA5F6D">
        <w:rPr>
          <w:sz w:val="24"/>
          <w:szCs w:val="24"/>
        </w:rPr>
        <w:t xml:space="preserve"> 200</w:t>
      </w:r>
      <w:r w:rsidR="00F62F3E" w:rsidRPr="00BA5F6D">
        <w:rPr>
          <w:sz w:val="24"/>
          <w:szCs w:val="24"/>
        </w:rPr>
        <w:t xml:space="preserve"> %</w:t>
      </w:r>
      <w:r w:rsidR="00D54A2B" w:rsidRPr="00BA5F6D">
        <w:rPr>
          <w:sz w:val="24"/>
          <w:szCs w:val="24"/>
        </w:rPr>
        <w:t>.</w:t>
      </w:r>
    </w:p>
    <w:p w14:paraId="20743445" w14:textId="3612D2B7" w:rsidR="00D54A2B" w:rsidRPr="00BA5F6D" w:rsidRDefault="00D54A2B" w:rsidP="00F46486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>Screen</w:t>
      </w:r>
      <w:r w:rsidR="00CE2E55" w:rsidRPr="00BA5F6D">
        <w:rPr>
          <w:sz w:val="24"/>
          <w:szCs w:val="24"/>
        </w:rPr>
        <w:t xml:space="preserve"> Reader Alerts: er de </w:t>
      </w:r>
      <w:r w:rsidR="00FE5592" w:rsidRPr="00BA5F6D">
        <w:rPr>
          <w:sz w:val="24"/>
          <w:szCs w:val="24"/>
        </w:rPr>
        <w:t>beskeder der bemærkes via en skærmlæser</w:t>
      </w:r>
      <w:r w:rsidR="00634546" w:rsidRPr="00BA5F6D">
        <w:rPr>
          <w:sz w:val="24"/>
          <w:szCs w:val="24"/>
        </w:rPr>
        <w:t>. De enkelte punkter kan kobles til og fra under ”</w:t>
      </w:r>
      <w:proofErr w:type="spellStart"/>
      <w:r w:rsidR="00634546" w:rsidRPr="00BA5F6D">
        <w:rPr>
          <w:sz w:val="24"/>
          <w:szCs w:val="24"/>
        </w:rPr>
        <w:t>Enable</w:t>
      </w:r>
      <w:proofErr w:type="spellEnd"/>
      <w:r w:rsidR="00634546" w:rsidRPr="00BA5F6D">
        <w:rPr>
          <w:sz w:val="24"/>
          <w:szCs w:val="24"/>
        </w:rPr>
        <w:t xml:space="preserve">”. </w:t>
      </w:r>
      <w:r w:rsidR="002F2AB9" w:rsidRPr="00BA5F6D">
        <w:rPr>
          <w:sz w:val="24"/>
          <w:szCs w:val="24"/>
        </w:rPr>
        <w:t>Oversat fra engelsk er det følgende bemærkninger:</w:t>
      </w:r>
    </w:p>
    <w:p w14:paraId="0B2A889B" w14:textId="6BC92E32" w:rsidR="002F2AB9" w:rsidRPr="00BA5F6D" w:rsidRDefault="009E4F92" w:rsidP="002F2AB9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>Chat besked modtaget</w:t>
      </w:r>
    </w:p>
    <w:p w14:paraId="1FFE2C34" w14:textId="141AB4DB" w:rsidR="009E4F92" w:rsidRPr="00BA5F6D" w:rsidRDefault="009E4F92" w:rsidP="002F2AB9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 xml:space="preserve">Deltager </w:t>
      </w:r>
      <w:r w:rsidR="00B96688" w:rsidRPr="00BA5F6D">
        <w:rPr>
          <w:sz w:val="24"/>
          <w:szCs w:val="24"/>
        </w:rPr>
        <w:t>er ankommet/forladt mødet (kun for arrangøren)</w:t>
      </w:r>
    </w:p>
    <w:p w14:paraId="5F98E9DB" w14:textId="7C438C93" w:rsidR="00B96688" w:rsidRPr="00BA5F6D" w:rsidRDefault="003D7F2E" w:rsidP="002F2AB9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>Deltager er ankommet/forladt venterummet (kun for arrangøren)</w:t>
      </w:r>
    </w:p>
    <w:p w14:paraId="005FC05D" w14:textId="73E63AD1" w:rsidR="003D7F2E" w:rsidRPr="00BA5F6D" w:rsidRDefault="003D7F2E" w:rsidP="002F2AB9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 xml:space="preserve">Lyd </w:t>
      </w:r>
      <w:r w:rsidR="006C2206" w:rsidRPr="00BA5F6D">
        <w:rPr>
          <w:sz w:val="24"/>
          <w:szCs w:val="24"/>
        </w:rPr>
        <w:t>er slået fra (</w:t>
      </w:r>
      <w:proofErr w:type="spellStart"/>
      <w:r w:rsidR="006C2206" w:rsidRPr="00BA5F6D">
        <w:rPr>
          <w:sz w:val="24"/>
          <w:szCs w:val="24"/>
        </w:rPr>
        <w:t>muted</w:t>
      </w:r>
      <w:proofErr w:type="spellEnd"/>
      <w:r w:rsidR="006C2206" w:rsidRPr="00BA5F6D">
        <w:rPr>
          <w:sz w:val="24"/>
          <w:szCs w:val="24"/>
        </w:rPr>
        <w:t>) af arrangøren</w:t>
      </w:r>
    </w:p>
    <w:p w14:paraId="626B616E" w14:textId="4C4D2BA5" w:rsidR="006C2206" w:rsidRPr="00BA5F6D" w:rsidRDefault="007929C8" w:rsidP="002F2AB9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 xml:space="preserve">Video er stoppet </w:t>
      </w:r>
      <w:r w:rsidR="008909E3" w:rsidRPr="00BA5F6D">
        <w:rPr>
          <w:sz w:val="24"/>
          <w:szCs w:val="24"/>
        </w:rPr>
        <w:t>af arrangøren</w:t>
      </w:r>
    </w:p>
    <w:p w14:paraId="4790357A" w14:textId="53915CFC" w:rsidR="008909E3" w:rsidRPr="00BA5F6D" w:rsidRDefault="008909E3" w:rsidP="002F2AB9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lastRenderedPageBreak/>
        <w:t>Skærmdeling er startet/stoppet af deltager</w:t>
      </w:r>
    </w:p>
    <w:p w14:paraId="0AA91FDE" w14:textId="484696A8" w:rsidR="008909E3" w:rsidRPr="00BA5F6D" w:rsidRDefault="008909E3" w:rsidP="002F2AB9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>Optage</w:t>
      </w:r>
      <w:r w:rsidR="000C3988" w:rsidRPr="00BA5F6D">
        <w:rPr>
          <w:sz w:val="24"/>
          <w:szCs w:val="24"/>
        </w:rPr>
        <w:t xml:space="preserve">tilladelse er </w:t>
      </w:r>
      <w:r w:rsidR="004C38AC" w:rsidRPr="00BA5F6D">
        <w:rPr>
          <w:sz w:val="24"/>
          <w:szCs w:val="24"/>
        </w:rPr>
        <w:t>givet</w:t>
      </w:r>
    </w:p>
    <w:p w14:paraId="570E8146" w14:textId="487BBEE5" w:rsidR="004C38AC" w:rsidRPr="00BA5F6D" w:rsidRDefault="00940CD2" w:rsidP="002F2AB9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 xml:space="preserve">Fælles </w:t>
      </w:r>
      <w:r w:rsidR="004C38AC" w:rsidRPr="00BA5F6D">
        <w:rPr>
          <w:sz w:val="24"/>
          <w:szCs w:val="24"/>
        </w:rPr>
        <w:t>besked modtaget i chatten</w:t>
      </w:r>
    </w:p>
    <w:p w14:paraId="126DBC82" w14:textId="0DD0B245" w:rsidR="004C38AC" w:rsidRPr="00BA5F6D" w:rsidRDefault="00940CD2" w:rsidP="002F2AB9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>Private besked modtaget i chatten</w:t>
      </w:r>
    </w:p>
    <w:p w14:paraId="1A53BB10" w14:textId="06760E16" w:rsidR="00940CD2" w:rsidRPr="00BA5F6D" w:rsidRDefault="00C30968" w:rsidP="002F2AB9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 xml:space="preserve">Fil er </w:t>
      </w:r>
      <w:proofErr w:type="spellStart"/>
      <w:r w:rsidRPr="00BA5F6D">
        <w:rPr>
          <w:sz w:val="24"/>
          <w:szCs w:val="24"/>
        </w:rPr>
        <w:t>oploadet</w:t>
      </w:r>
      <w:proofErr w:type="spellEnd"/>
    </w:p>
    <w:p w14:paraId="7A071072" w14:textId="3351457D" w:rsidR="000D6727" w:rsidRPr="00BA5F6D" w:rsidRDefault="000D6727" w:rsidP="002F2AB9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>Undertekster er tilgængelige</w:t>
      </w:r>
    </w:p>
    <w:p w14:paraId="4FE396F7" w14:textId="61B23E27" w:rsidR="000D6727" w:rsidRPr="00BA5F6D" w:rsidRDefault="000D6727" w:rsidP="002F2AB9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>Tilladelse til at skrive undertekster</w:t>
      </w:r>
      <w:r w:rsidR="004D3C1A" w:rsidRPr="00BA5F6D">
        <w:rPr>
          <w:sz w:val="24"/>
          <w:szCs w:val="24"/>
        </w:rPr>
        <w:t xml:space="preserve"> er givet</w:t>
      </w:r>
    </w:p>
    <w:p w14:paraId="0E0738AF" w14:textId="5E2F6CFB" w:rsidR="004D3C1A" w:rsidRPr="00BA5F6D" w:rsidRDefault="004D3C1A" w:rsidP="002F2AB9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>Tilladelse som arrangør/host er givet</w:t>
      </w:r>
    </w:p>
    <w:p w14:paraId="5C74C1EF" w14:textId="5EB337C1" w:rsidR="004D3C1A" w:rsidRPr="00BA5F6D" w:rsidRDefault="00DD2431" w:rsidP="002F2AB9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>Tilladelse som med-arrangør/</w:t>
      </w:r>
      <w:proofErr w:type="spellStart"/>
      <w:r w:rsidRPr="00BA5F6D">
        <w:rPr>
          <w:sz w:val="24"/>
          <w:szCs w:val="24"/>
        </w:rPr>
        <w:t>co</w:t>
      </w:r>
      <w:proofErr w:type="spellEnd"/>
      <w:r w:rsidRPr="00BA5F6D">
        <w:rPr>
          <w:sz w:val="24"/>
          <w:szCs w:val="24"/>
        </w:rPr>
        <w:t>-host er givet</w:t>
      </w:r>
    </w:p>
    <w:p w14:paraId="1C6EBE08" w14:textId="63A095A2" w:rsidR="00DD2431" w:rsidRPr="00BA5F6D" w:rsidRDefault="00DD2431" w:rsidP="002F2AB9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 xml:space="preserve">Tilladelse til </w:t>
      </w:r>
      <w:r w:rsidR="00AE692D" w:rsidRPr="00BA5F6D">
        <w:rPr>
          <w:sz w:val="24"/>
          <w:szCs w:val="24"/>
        </w:rPr>
        <w:t>fjern</w:t>
      </w:r>
      <w:r w:rsidRPr="00BA5F6D">
        <w:rPr>
          <w:sz w:val="24"/>
          <w:szCs w:val="24"/>
        </w:rPr>
        <w:t>kontrol</w:t>
      </w:r>
      <w:r w:rsidR="00AE692D" w:rsidRPr="00BA5F6D">
        <w:rPr>
          <w:sz w:val="24"/>
          <w:szCs w:val="24"/>
        </w:rPr>
        <w:t xml:space="preserve"> er givet </w:t>
      </w:r>
    </w:p>
    <w:p w14:paraId="229946DD" w14:textId="36D2E0AB" w:rsidR="00AE692D" w:rsidRPr="00BA5F6D" w:rsidRDefault="00AE692D" w:rsidP="002F2AB9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BA5F6D">
        <w:rPr>
          <w:sz w:val="24"/>
          <w:szCs w:val="24"/>
        </w:rPr>
        <w:t>Deltager har rejst</w:t>
      </w:r>
      <w:r w:rsidR="009223AB" w:rsidRPr="00BA5F6D">
        <w:rPr>
          <w:sz w:val="24"/>
          <w:szCs w:val="24"/>
        </w:rPr>
        <w:t xml:space="preserve"> eller taget hånden ned</w:t>
      </w:r>
    </w:p>
    <w:p w14:paraId="51830B37" w14:textId="77777777" w:rsidR="000D740A" w:rsidRPr="00BA5F6D" w:rsidRDefault="000D740A" w:rsidP="000D740A">
      <w:pPr>
        <w:rPr>
          <w:sz w:val="24"/>
          <w:szCs w:val="24"/>
        </w:rPr>
      </w:pPr>
    </w:p>
    <w:p w14:paraId="2AED59B6" w14:textId="77777777" w:rsidR="00230431" w:rsidRPr="00BA5F6D" w:rsidRDefault="00230431" w:rsidP="00AC0A08">
      <w:pPr>
        <w:rPr>
          <w:sz w:val="24"/>
          <w:szCs w:val="24"/>
        </w:rPr>
      </w:pPr>
    </w:p>
    <w:p w14:paraId="420A3CB6" w14:textId="29D32436" w:rsidR="00230431" w:rsidRPr="00BA5F6D" w:rsidRDefault="00230431" w:rsidP="00AC0A08">
      <w:pPr>
        <w:rPr>
          <w:sz w:val="24"/>
          <w:szCs w:val="24"/>
        </w:rPr>
      </w:pPr>
    </w:p>
    <w:p w14:paraId="1B7FD2FC" w14:textId="26B2C92B" w:rsidR="00427EEF" w:rsidRPr="00427EEF" w:rsidRDefault="00DF09E6" w:rsidP="00427EEF">
      <w:r w:rsidRPr="00577572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3DC4BF7" wp14:editId="7F22169C">
                <wp:simplePos x="0" y="0"/>
                <wp:positionH relativeFrom="column">
                  <wp:posOffset>2241884</wp:posOffset>
                </wp:positionH>
                <wp:positionV relativeFrom="paragraph">
                  <wp:posOffset>2438633</wp:posOffset>
                </wp:positionV>
                <wp:extent cx="1832142" cy="540753"/>
                <wp:effectExtent l="12700" t="12700" r="22225" b="31115"/>
                <wp:wrapNone/>
                <wp:docPr id="104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2142" cy="540753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14972" id="Freeform 117" o:spid="_x0000_s1026" alt="&quot;&quot;" style="position:absolute;margin-left:176.55pt;margin-top:192pt;width:144.25pt;height:42.6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" path="m,80l6,49,23,23,49,6,80,,416,r31,6l472,23r18,26l496,80r,320l490,431r-18,26l447,474r-31,6l80,480,49,474,23,457,6,431,,400,,80xe" filled="f" strokecolor="red" strokeweight="3pt">
                <v:path arrowok="t" o:connecttype="custom" o:connectlocs="0,123923;22163,88999;84958,59708;180998,40556;295507,33797;1536635,33797;1651144,40556;1743490,59708;1809979,88999;1832142,123923;1832142,484425;1809979,519348;1743490,548639;1651144,567791;1536635,574550;295507,574550;180998,567791;84958,548639;22163,519348;0,484425;0,123923" o:connectangles="0,0,0,0,0,0,0,0,0,0,0,0,0,0,0,0,0,0,0,0,0"/>
              </v:shape>
            </w:pict>
          </mc:Fallback>
        </mc:AlternateContent>
      </w:r>
      <w:r w:rsidRPr="00577572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457F8BF" wp14:editId="59CA4998">
                <wp:simplePos x="0" y="0"/>
                <wp:positionH relativeFrom="column">
                  <wp:posOffset>2241884</wp:posOffset>
                </wp:positionH>
                <wp:positionV relativeFrom="paragraph">
                  <wp:posOffset>272950</wp:posOffset>
                </wp:positionV>
                <wp:extent cx="4398879" cy="2120900"/>
                <wp:effectExtent l="12700" t="12700" r="20955" b="25400"/>
                <wp:wrapNone/>
                <wp:docPr id="103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8879" cy="212090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90B51" id="Freeform 117" o:spid="_x0000_s1026" alt="&quot;&quot;" style="position:absolute;margin-left:176.55pt;margin-top:21.5pt;width:346.35pt;height:16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" path="m,80l6,49,23,23,49,6,80,,416,r31,6l472,23r18,26l496,80r,320l490,431r-18,26l447,474r-31,6l80,480,49,474,23,457,6,431,,400,,80xe" filled="f" strokecolor="red" strokeweight="3pt">
                <v:path arrowok="t" o:connecttype="custom" o:connectlocs="0,486040;53212,349065;203980,234183;434567,159068;709497,132556;3689382,132556;3964312,159068;4186030,234183;4345667,349065;4398879,486040;4398879,1899973;4345667,2036948;4186030,2151830;3964312,2226945;3689382,2253456;709497,2253456;434567,2226945;203980,2151830;53212,2036948;0,1899973;0,486040" o:connectangles="0,0,0,0,0,0,0,0,0,0,0,0,0,0,0,0,0,0,0,0,0"/>
              </v:shape>
            </w:pict>
          </mc:Fallback>
        </mc:AlternateContent>
      </w:r>
      <w:r w:rsidRPr="005D64F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9BBCE49" wp14:editId="40762DDA">
                <wp:simplePos x="0" y="0"/>
                <wp:positionH relativeFrom="margin">
                  <wp:posOffset>1836854</wp:posOffset>
                </wp:positionH>
                <wp:positionV relativeFrom="paragraph">
                  <wp:posOffset>3133190</wp:posOffset>
                </wp:positionV>
                <wp:extent cx="425450" cy="425450"/>
                <wp:effectExtent l="0" t="0" r="0" b="0"/>
                <wp:wrapNone/>
                <wp:docPr id="102" name="Freeform: Sha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DB9E219" w14:textId="10F6607A" w:rsidR="00DF09E6" w:rsidRPr="00FF6EDC" w:rsidRDefault="00DF09E6" w:rsidP="00DF09E6">
                            <w:pPr>
                              <w:spacing w:line="216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BCE49" id="Freeform: Shape 22" o:spid="_x0000_s1026" alt="&quot;&quot;" style="position:absolute;margin-left:144.65pt;margin-top:246.7pt;width:33.5pt;height:33.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6DB9E219" w14:textId="10F6607A" w:rsidR="00DF09E6" w:rsidRPr="00FF6EDC" w:rsidRDefault="00DF09E6" w:rsidP="00DF09E6">
                      <w:pPr>
                        <w:spacing w:line="216" w:lineRule="auto"/>
                        <w:rPr>
                          <w:rFonts w:ascii="Open Sans" w:hAnsi="Open Sans" w:cs="Open San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64F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1335FFF" wp14:editId="10C9D1AD">
                <wp:simplePos x="0" y="0"/>
                <wp:positionH relativeFrom="margin">
                  <wp:posOffset>1820078</wp:posOffset>
                </wp:positionH>
                <wp:positionV relativeFrom="paragraph">
                  <wp:posOffset>2392680</wp:posOffset>
                </wp:positionV>
                <wp:extent cx="425450" cy="425450"/>
                <wp:effectExtent l="0" t="0" r="0" b="0"/>
                <wp:wrapNone/>
                <wp:docPr id="101" name="Freeform: Sha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3A6A808" w14:textId="639B82D1" w:rsidR="00DF09E6" w:rsidRPr="00FF6EDC" w:rsidRDefault="00DF09E6" w:rsidP="00DF09E6">
                            <w:pPr>
                              <w:spacing w:line="216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35FFF" id="_x0000_s1027" alt="&quot;&quot;" style="position:absolute;margin-left:143.3pt;margin-top:188.4pt;width:33.5pt;height:3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03A6A808" w14:textId="639B82D1" w:rsidR="00DF09E6" w:rsidRPr="00FF6EDC" w:rsidRDefault="00DF09E6" w:rsidP="00DF09E6">
                      <w:pPr>
                        <w:spacing w:line="216" w:lineRule="auto"/>
                        <w:rPr>
                          <w:rFonts w:ascii="Open Sans" w:hAnsi="Open Sans" w:cs="Open San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64F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6E29F8A" wp14:editId="297D8648">
                <wp:simplePos x="0" y="0"/>
                <wp:positionH relativeFrom="margin">
                  <wp:posOffset>1819743</wp:posOffset>
                </wp:positionH>
                <wp:positionV relativeFrom="paragraph">
                  <wp:posOffset>275590</wp:posOffset>
                </wp:positionV>
                <wp:extent cx="425450" cy="425450"/>
                <wp:effectExtent l="0" t="0" r="0" b="0"/>
                <wp:wrapNone/>
                <wp:docPr id="100" name="Freeform: Sha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72C5581" w14:textId="77777777" w:rsidR="00DF09E6" w:rsidRPr="00FF6EDC" w:rsidRDefault="00DF09E6" w:rsidP="00DF09E6">
                            <w:pPr>
                              <w:spacing w:line="216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FF6EDC">
                              <w:rPr>
                                <w:rFonts w:ascii="Open Sans" w:hAnsi="Open Sans" w:cs="Open Sans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29F8A" id="_x0000_s1028" alt="&quot;&quot;" style="position:absolute;margin-left:143.3pt;margin-top:21.7pt;width:33.5pt;height:33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672C5581" w14:textId="77777777" w:rsidR="00DF09E6" w:rsidRPr="00FF6EDC" w:rsidRDefault="00DF09E6" w:rsidP="00DF09E6">
                      <w:pPr>
                        <w:spacing w:line="216" w:lineRule="auto"/>
                        <w:rPr>
                          <w:rFonts w:ascii="Open Sans" w:hAnsi="Open Sans" w:cs="Open San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Pr="00FF6EDC">
                        <w:rPr>
                          <w:rFonts w:ascii="Open Sans" w:hAnsi="Open Sans" w:cs="Open Sans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320E" w:rsidRPr="00577572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75FF848" wp14:editId="4F9546FB">
                <wp:simplePos x="0" y="0"/>
                <wp:positionH relativeFrom="column">
                  <wp:posOffset>44116</wp:posOffset>
                </wp:positionH>
                <wp:positionV relativeFrom="paragraph">
                  <wp:posOffset>3891614</wp:posOffset>
                </wp:positionV>
                <wp:extent cx="1832142" cy="452521"/>
                <wp:effectExtent l="12700" t="12700" r="22225" b="30480"/>
                <wp:wrapNone/>
                <wp:docPr id="62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2142" cy="452521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592D3" id="Freeform 117" o:spid="_x0000_s1026" alt="&quot;&quot;" style="position:absolute;margin-left:3.45pt;margin-top:306.45pt;width:144.25pt;height:35.6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" path="m,80l6,49,23,23,49,6,80,,416,r31,6l472,23r18,26l496,80r,320l490,431r-18,26l447,474r-31,6l80,480,49,474,23,457,6,431,,400,,80xe" filled="f" strokecolor="red" strokeweight="3pt">
                <v:path arrowok="t" o:connecttype="custom" o:connectlocs="0,103703;22163,74477;84958,49966;180998,33939;295507,28283;1536635,28283;1651144,33939;1743490,49966;1809979,74477;1832142,103703;1832142,405383;1809979,434609;1743490,459120;1651144,475147;1536635,480804;295507,480804;180998,475147;84958,459120;22163,434609;0,405383;0,103703" o:connectangles="0,0,0,0,0,0,0,0,0,0,0,0,0,0,0,0,0,0,0,0,0"/>
              </v:shape>
            </w:pict>
          </mc:Fallback>
        </mc:AlternateContent>
      </w:r>
      <w:r w:rsidR="00230431" w:rsidRPr="00230431">
        <w:rPr>
          <w:noProof/>
        </w:rPr>
        <w:drawing>
          <wp:inline distT="0" distB="0" distL="0" distR="0" wp14:anchorId="226DF10C" wp14:editId="30246421">
            <wp:extent cx="6781800" cy="5604510"/>
            <wp:effectExtent l="0" t="0" r="0" b="0"/>
            <wp:docPr id="48" name="Billede 48" descr="Skærmbillede viser hvor der findes indstillinger for tilgængeligh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lede 48" descr="Skærmbillede viser hvor der findes indstillinger for tilgængelighed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60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8422" w14:textId="77777777" w:rsidR="002F0EF1" w:rsidRDefault="002F0EF1" w:rsidP="00AC0A08"/>
    <w:p w14:paraId="76E9FEF8" w14:textId="77777777" w:rsidR="002F0EF1" w:rsidRDefault="002F0EF1" w:rsidP="00AC0A08"/>
    <w:p w14:paraId="100DD6E0" w14:textId="5D1AE05A" w:rsidR="002F0EF1" w:rsidRDefault="00B75148" w:rsidP="004F34CD">
      <w:pPr>
        <w:pStyle w:val="Heading2"/>
      </w:pPr>
      <w:r>
        <w:t xml:space="preserve">Indstillinger for </w:t>
      </w:r>
      <w:r w:rsidR="00924943">
        <w:t xml:space="preserve">mødevært </w:t>
      </w:r>
      <w:r w:rsidR="00DC7C92">
        <w:t>(Host)</w:t>
      </w:r>
    </w:p>
    <w:p w14:paraId="64F97C7A" w14:textId="01A35771" w:rsidR="00B75148" w:rsidRPr="00B75148" w:rsidRDefault="00EB26DF" w:rsidP="00B75148">
      <w:r>
        <w:t xml:space="preserve">Som </w:t>
      </w:r>
      <w:r w:rsidR="00924943">
        <w:t xml:space="preserve">mødevært </w:t>
      </w:r>
      <w:r w:rsidR="007C692D">
        <w:t xml:space="preserve">kan </w:t>
      </w:r>
      <w:r>
        <w:t>du</w:t>
      </w:r>
      <w:r w:rsidR="007C692D">
        <w:t xml:space="preserve"> </w:t>
      </w:r>
      <w:r w:rsidR="00FF4FF9">
        <w:t xml:space="preserve">tildele </w:t>
      </w:r>
      <w:r w:rsidR="00255D11">
        <w:t>møde</w:t>
      </w:r>
      <w:r w:rsidR="00FF4FF9">
        <w:t>deltagere rollen som tolk</w:t>
      </w:r>
      <w:r w:rsidR="00560113">
        <w:t xml:space="preserve">. Det kan være som </w:t>
      </w:r>
      <w:r w:rsidR="00255D11">
        <w:t xml:space="preserve">både </w:t>
      </w:r>
      <w:r w:rsidR="00560113">
        <w:t>tegnsprogstolk og skriveto</w:t>
      </w:r>
      <w:r w:rsidR="00FF4FF9">
        <w:t>lk</w:t>
      </w:r>
      <w:r w:rsidR="00560113">
        <w:t xml:space="preserve">. </w:t>
      </w:r>
    </w:p>
    <w:p w14:paraId="55BB4DAF" w14:textId="5AD89B26" w:rsidR="002F0EF1" w:rsidRDefault="003620B8" w:rsidP="00AC0A08">
      <w:r>
        <w:t xml:space="preserve">I samme vindue for indstillinger </w:t>
      </w:r>
      <w:r w:rsidR="00255D11">
        <w:t xml:space="preserve">som </w:t>
      </w:r>
      <w:r>
        <w:t>ovenfor, skal du trykke på øverste menupunkt ”General”</w:t>
      </w:r>
      <w:r w:rsidR="005D1C72">
        <w:t xml:space="preserve">. </w:t>
      </w:r>
      <w:r w:rsidR="009267B9">
        <w:t>U</w:t>
      </w:r>
      <w:r w:rsidR="00690006">
        <w:t>nder indstillingerne til højre finder du et link med en blå tekst, hvor der står ”</w:t>
      </w:r>
      <w:proofErr w:type="spellStart"/>
      <w:r w:rsidR="009A57FE">
        <w:t>View</w:t>
      </w:r>
      <w:proofErr w:type="spellEnd"/>
      <w:r w:rsidR="009A57FE">
        <w:t xml:space="preserve"> More </w:t>
      </w:r>
      <w:proofErr w:type="spellStart"/>
      <w:r w:rsidR="009A57FE">
        <w:t>Settings</w:t>
      </w:r>
      <w:proofErr w:type="spellEnd"/>
      <w:r w:rsidR="009A57FE">
        <w:t>”. Tryk på linket.</w:t>
      </w:r>
    </w:p>
    <w:p w14:paraId="5706A57D" w14:textId="35079190" w:rsidR="009A57FE" w:rsidRDefault="009A57FE" w:rsidP="00AC0A08"/>
    <w:p w14:paraId="7E682364" w14:textId="2A1EA5BE" w:rsidR="009A57FE" w:rsidRDefault="009A57FE" w:rsidP="00AC0A08">
      <w:r>
        <w:t>Linket åbner</w:t>
      </w:r>
      <w:r w:rsidR="00ED2A7F">
        <w:t xml:space="preserve"> en side i din </w:t>
      </w:r>
      <w:r w:rsidR="009C4882">
        <w:t>i</w:t>
      </w:r>
      <w:r w:rsidR="00ED2A7F">
        <w:t>nternetbrowser</w:t>
      </w:r>
      <w:r w:rsidR="00DC7C92">
        <w:t xml:space="preserve">. </w:t>
      </w:r>
    </w:p>
    <w:p w14:paraId="3CD08F63" w14:textId="77777777" w:rsidR="002F0EF1" w:rsidRDefault="002F0EF1" w:rsidP="00AC0A08"/>
    <w:p w14:paraId="77FDE7BB" w14:textId="2E33982A" w:rsidR="00F175DF" w:rsidRPr="00F175DF" w:rsidRDefault="005D1C72" w:rsidP="00F175DF">
      <w:r w:rsidRPr="00577572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B4D3E1A" wp14:editId="173B0237">
                <wp:simplePos x="0" y="0"/>
                <wp:positionH relativeFrom="column">
                  <wp:posOffset>2009274</wp:posOffset>
                </wp:positionH>
                <wp:positionV relativeFrom="paragraph">
                  <wp:posOffset>5201920</wp:posOffset>
                </wp:positionV>
                <wp:extent cx="1832142" cy="402189"/>
                <wp:effectExtent l="12700" t="12700" r="22225" b="29845"/>
                <wp:wrapNone/>
                <wp:docPr id="106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2142" cy="402189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69D47" id="Freeform 117" o:spid="_x0000_s1026" alt="&quot;&quot;" style="position:absolute;margin-left:158.2pt;margin-top:409.6pt;width:144.25pt;height:31.6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" path="m,80l6,49,23,23,49,6,80,,416,r31,6l472,23r18,26l496,80r,320l490,431r-18,26l447,474r-31,6l80,480,49,474,23,457,6,431,,400,,80xe" filled="f" strokecolor="red" strokeweight="3pt">
                <v:path arrowok="t" o:connecttype="custom" o:connectlocs="0,92168;22163,66194;84958,44408;180998,30164;295507,25137;1536635,25137;1651144,30164;1743490,44408;1809979,66194;1832142,92168;1832142,360294;1809979,386269;1743490,408054;1651144,422298;1536635,427326;295507,427326;180998,422298;84958,408054;22163,386269;0,360294;0,92168" o:connectangles="0,0,0,0,0,0,0,0,0,0,0,0,0,0,0,0,0,0,0,0,0"/>
              </v:shape>
            </w:pict>
          </mc:Fallback>
        </mc:AlternateContent>
      </w:r>
      <w:r w:rsidRPr="00577572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0276CDC" wp14:editId="7828A14B">
                <wp:simplePos x="0" y="0"/>
                <wp:positionH relativeFrom="column">
                  <wp:posOffset>52137</wp:posOffset>
                </wp:positionH>
                <wp:positionV relativeFrom="paragraph">
                  <wp:posOffset>236888</wp:posOffset>
                </wp:positionV>
                <wp:extent cx="1832142" cy="402189"/>
                <wp:effectExtent l="12700" t="12700" r="22225" b="29845"/>
                <wp:wrapNone/>
                <wp:docPr id="105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2142" cy="402189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F50D9" id="Freeform 117" o:spid="_x0000_s1026" alt="&quot;&quot;" style="position:absolute;margin-left:4.1pt;margin-top:18.65pt;width:144.25pt;height:31.6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" path="m,80l6,49,23,23,49,6,80,,416,r31,6l472,23r18,26l496,80r,320l490,431r-18,26l447,474r-31,6l80,480,49,474,23,457,6,431,,400,,80xe" filled="f" strokecolor="red" strokeweight="3pt">
                <v:path arrowok="t" o:connecttype="custom" o:connectlocs="0,92168;22163,66194;84958,44408;180998,30164;295507,25137;1536635,25137;1651144,30164;1743490,44408;1809979,66194;1832142,92168;1832142,360294;1809979,386269;1743490,408054;1651144,422298;1536635,427326;295507,427326;180998,422298;84958,408054;22163,386269;0,360294;0,92168" o:connectangles="0,0,0,0,0,0,0,0,0,0,0,0,0,0,0,0,0,0,0,0,0"/>
              </v:shape>
            </w:pict>
          </mc:Fallback>
        </mc:AlternateContent>
      </w:r>
      <w:r w:rsidR="002F0EF1" w:rsidRPr="002F0EF1">
        <w:rPr>
          <w:noProof/>
        </w:rPr>
        <w:drawing>
          <wp:inline distT="0" distB="0" distL="0" distR="0" wp14:anchorId="442E2D29" wp14:editId="61864C43">
            <wp:extent cx="6781800" cy="5604510"/>
            <wp:effectExtent l="0" t="0" r="0" b="0"/>
            <wp:docPr id="50" name="Billede 50" descr="Skærmbillede viser hvor der findes et link til flere indstilling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illede 50" descr="Skærmbillede viser hvor der findes et link til flere indstillinger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60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D5E2" w14:textId="77777777" w:rsidR="00A97516" w:rsidRDefault="00A97516" w:rsidP="00AC0A08"/>
    <w:p w14:paraId="7A1EEA86" w14:textId="77777777" w:rsidR="00A97516" w:rsidRDefault="00A97516" w:rsidP="00AC0A08"/>
    <w:p w14:paraId="7ACAAEA8" w14:textId="7ED09273" w:rsidR="00A97516" w:rsidRDefault="009C4882" w:rsidP="00AC0A08">
      <w:r>
        <w:t xml:space="preserve">På internetsiden </w:t>
      </w:r>
      <w:r w:rsidR="002025C6">
        <w:t xml:space="preserve">er der en menu til højre, som er markeret </w:t>
      </w:r>
      <w:r w:rsidR="000F2C21">
        <w:t>under ”</w:t>
      </w:r>
      <w:proofErr w:type="spellStart"/>
      <w:r w:rsidR="000F2C21">
        <w:t>Setting</w:t>
      </w:r>
      <w:r w:rsidR="00484329">
        <w:t>s</w:t>
      </w:r>
      <w:proofErr w:type="spellEnd"/>
      <w:r w:rsidR="00484329">
        <w:t>”</w:t>
      </w:r>
      <w:r w:rsidR="00CA28C8">
        <w:t>. Hvis ikke skal du trykke på menupunktet ”</w:t>
      </w:r>
      <w:proofErr w:type="spellStart"/>
      <w:r w:rsidR="00CA28C8">
        <w:t>Settings</w:t>
      </w:r>
      <w:proofErr w:type="spellEnd"/>
      <w:r w:rsidR="00CA28C8">
        <w:t>”.</w:t>
      </w:r>
    </w:p>
    <w:p w14:paraId="7F63302A" w14:textId="77777777" w:rsidR="00A97516" w:rsidRDefault="00A97516" w:rsidP="00AC0A08"/>
    <w:p w14:paraId="2ED9334D" w14:textId="05C3913D" w:rsidR="00AF6DDB" w:rsidRDefault="00CA28C8" w:rsidP="00AC0A08">
      <w:r w:rsidRPr="005775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1D44BAC" wp14:editId="7AE0A586">
                <wp:simplePos x="0" y="0"/>
                <wp:positionH relativeFrom="column">
                  <wp:posOffset>-635</wp:posOffset>
                </wp:positionH>
                <wp:positionV relativeFrom="paragraph">
                  <wp:posOffset>2165684</wp:posOffset>
                </wp:positionV>
                <wp:extent cx="1832142" cy="402189"/>
                <wp:effectExtent l="12700" t="12700" r="22225" b="29845"/>
                <wp:wrapNone/>
                <wp:docPr id="107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2142" cy="402189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70D95" id="Freeform 117" o:spid="_x0000_s1026" alt="&quot;&quot;" style="position:absolute;margin-left:-.05pt;margin-top:170.55pt;width:144.25pt;height:31.6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" path="m,80l6,49,23,23,49,6,80,,416,r31,6l472,23r18,26l496,80r,320l490,431r-18,26l447,474r-31,6l80,480,49,474,23,457,6,431,,400,,80xe" filled="f" strokecolor="red" strokeweight="3pt">
                <v:path arrowok="t" o:connecttype="custom" o:connectlocs="0,92168;22163,66194;84958,44408;180998,30164;295507,25137;1536635,25137;1651144,30164;1743490,44408;1809979,66194;1832142,92168;1832142,360294;1809979,386269;1743490,408054;1651144,422298;1536635,427326;295507,427326;180998,422298;84958,408054;22163,386269;0,360294;0,92168" o:connectangles="0,0,0,0,0,0,0,0,0,0,0,0,0,0,0,0,0,0,0,0,0"/>
              </v:shape>
            </w:pict>
          </mc:Fallback>
        </mc:AlternateContent>
      </w:r>
      <w:r w:rsidR="00AF6DDB" w:rsidRPr="00AF6DDB">
        <w:rPr>
          <w:noProof/>
        </w:rPr>
        <w:drawing>
          <wp:inline distT="0" distB="0" distL="0" distR="0" wp14:anchorId="092D3170" wp14:editId="5BFC589F">
            <wp:extent cx="6781800" cy="4555490"/>
            <wp:effectExtent l="0" t="0" r="0" b="0"/>
            <wp:docPr id="63" name="Billede 63" descr="Skærmbillede fra indstillinger under en brugerprofil i en internetbrowser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Billede 63" descr="Skærmbillede fra indstillinger under en brugerprofil i en internetbrowser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9133E" w14:textId="6E84560E" w:rsidR="00CA28C8" w:rsidRDefault="00CA28C8" w:rsidP="00AC0A08"/>
    <w:p w14:paraId="65E64AEC" w14:textId="74DBD6D5" w:rsidR="00CA28C8" w:rsidRDefault="00CA28C8" w:rsidP="00AC0A08"/>
    <w:p w14:paraId="3257E256" w14:textId="4A62EBA1" w:rsidR="006268AC" w:rsidRDefault="00F81A6F" w:rsidP="00C11913">
      <w:r>
        <w:t xml:space="preserve">Når </w:t>
      </w:r>
      <w:r w:rsidR="008B5C63" w:rsidRPr="00C5496F">
        <w:rPr>
          <w:b/>
          <w:bCs/>
        </w:rPr>
        <w:t>”</w:t>
      </w:r>
      <w:proofErr w:type="spellStart"/>
      <w:r w:rsidR="008B5C63" w:rsidRPr="00C5496F">
        <w:rPr>
          <w:b/>
          <w:bCs/>
        </w:rPr>
        <w:t>Settings</w:t>
      </w:r>
      <w:proofErr w:type="spellEnd"/>
      <w:r w:rsidR="008B5C63" w:rsidRPr="00C5496F">
        <w:rPr>
          <w:b/>
          <w:bCs/>
        </w:rPr>
        <w:t>”</w:t>
      </w:r>
      <w:r w:rsidR="008B5C63">
        <w:t xml:space="preserve"> er markeret skal </w:t>
      </w:r>
      <w:r w:rsidR="00C11913">
        <w:t>s</w:t>
      </w:r>
      <w:r w:rsidR="00C15839">
        <w:t xml:space="preserve">crolle ned på siden til </w:t>
      </w:r>
      <w:r w:rsidR="00863C0B">
        <w:t xml:space="preserve">overskriften </w:t>
      </w:r>
      <w:r w:rsidR="00863C0B" w:rsidRPr="00C11913">
        <w:rPr>
          <w:b/>
          <w:bCs/>
        </w:rPr>
        <w:t>”In meeting (Advanced)</w:t>
      </w:r>
      <w:r w:rsidR="00AD6346" w:rsidRPr="00C11913">
        <w:rPr>
          <w:b/>
          <w:bCs/>
        </w:rPr>
        <w:t>”</w:t>
      </w:r>
      <w:r w:rsidR="00C5496F">
        <w:t>.</w:t>
      </w:r>
      <w:r w:rsidR="00C11913">
        <w:t xml:space="preserve"> Her skal du gøre følgende:</w:t>
      </w:r>
    </w:p>
    <w:p w14:paraId="36DA5A47" w14:textId="77777777" w:rsidR="00C11913" w:rsidRPr="00C11913" w:rsidRDefault="006268AC" w:rsidP="00C11913">
      <w:pPr>
        <w:pStyle w:val="ListParagraph"/>
        <w:numPr>
          <w:ilvl w:val="0"/>
          <w:numId w:val="21"/>
        </w:numPr>
      </w:pPr>
      <w:r w:rsidRPr="00B518A7">
        <w:t>F</w:t>
      </w:r>
      <w:r w:rsidR="00C5496F" w:rsidRPr="00B518A7">
        <w:t>ind punktet</w:t>
      </w:r>
      <w:r w:rsidR="0099798B" w:rsidRPr="00B518A7">
        <w:t xml:space="preserve"> ”</w:t>
      </w:r>
      <w:proofErr w:type="spellStart"/>
      <w:r w:rsidR="0099798B" w:rsidRPr="00B518A7">
        <w:rPr>
          <w:b/>
        </w:rPr>
        <w:t>Closed</w:t>
      </w:r>
      <w:proofErr w:type="spellEnd"/>
      <w:r w:rsidR="00F12AA5" w:rsidRPr="00B518A7">
        <w:rPr>
          <w:b/>
        </w:rPr>
        <w:t xml:space="preserve"> </w:t>
      </w:r>
      <w:proofErr w:type="spellStart"/>
      <w:r w:rsidR="00F12AA5" w:rsidRPr="00B518A7">
        <w:rPr>
          <w:b/>
        </w:rPr>
        <w:t>captioning</w:t>
      </w:r>
      <w:proofErr w:type="spellEnd"/>
      <w:r w:rsidR="004803DD" w:rsidRPr="00B518A7">
        <w:rPr>
          <w:b/>
        </w:rPr>
        <w:t>”</w:t>
      </w:r>
      <w:r w:rsidR="004F6262" w:rsidRPr="00B518A7">
        <w:rPr>
          <w:bCs/>
        </w:rPr>
        <w:t xml:space="preserve">. </w:t>
      </w:r>
      <w:r w:rsidR="00887A7C" w:rsidRPr="006268AC">
        <w:rPr>
          <w:bCs/>
        </w:rPr>
        <w:t xml:space="preserve">Til højre </w:t>
      </w:r>
      <w:r w:rsidR="0025053B" w:rsidRPr="006268AC">
        <w:rPr>
          <w:bCs/>
        </w:rPr>
        <w:t>er der en knap, hvor du kan slå funktionen til.</w:t>
      </w:r>
    </w:p>
    <w:p w14:paraId="49197E48" w14:textId="68CAA98A" w:rsidR="00892067" w:rsidRPr="003E095F" w:rsidRDefault="00892067" w:rsidP="00C11913">
      <w:pPr>
        <w:pStyle w:val="ListParagraph"/>
        <w:numPr>
          <w:ilvl w:val="0"/>
          <w:numId w:val="21"/>
        </w:numPr>
      </w:pPr>
      <w:r w:rsidRPr="00C11913">
        <w:rPr>
          <w:bCs/>
        </w:rPr>
        <w:t xml:space="preserve">Sørg for at der er </w:t>
      </w:r>
      <w:r w:rsidR="002F0F2F" w:rsidRPr="00C11913">
        <w:rPr>
          <w:bCs/>
        </w:rPr>
        <w:t>markering</w:t>
      </w:r>
      <w:r w:rsidR="00AC4CEC" w:rsidRPr="00C11913">
        <w:rPr>
          <w:bCs/>
        </w:rPr>
        <w:t xml:space="preserve"> i </w:t>
      </w:r>
      <w:r w:rsidR="00B1514C" w:rsidRPr="00C11913">
        <w:rPr>
          <w:bCs/>
        </w:rPr>
        <w:t>underpunktet ”</w:t>
      </w:r>
      <w:proofErr w:type="spellStart"/>
      <w:r w:rsidR="00B1514C" w:rsidRPr="00C11913">
        <w:rPr>
          <w:bCs/>
        </w:rPr>
        <w:t>Enable</w:t>
      </w:r>
      <w:proofErr w:type="spellEnd"/>
      <w:r w:rsidR="00B1514C" w:rsidRPr="00C11913">
        <w:rPr>
          <w:bCs/>
        </w:rPr>
        <w:t xml:space="preserve"> live </w:t>
      </w:r>
      <w:proofErr w:type="spellStart"/>
      <w:r w:rsidR="00B1514C" w:rsidRPr="00C11913">
        <w:rPr>
          <w:bCs/>
        </w:rPr>
        <w:t>transription</w:t>
      </w:r>
      <w:proofErr w:type="spellEnd"/>
      <w:r w:rsidR="00B1514C" w:rsidRPr="00C11913">
        <w:rPr>
          <w:bCs/>
        </w:rPr>
        <w:t xml:space="preserve"> service to show transcript on the side panel in-meeting</w:t>
      </w:r>
      <w:r w:rsidR="00B074B7" w:rsidRPr="00C11913">
        <w:rPr>
          <w:bCs/>
        </w:rPr>
        <w:t>”</w:t>
      </w:r>
    </w:p>
    <w:p w14:paraId="20A8FA9E" w14:textId="49AACA96" w:rsidR="003E095F" w:rsidRPr="00BE43B5" w:rsidRDefault="00704786" w:rsidP="00AC0A08">
      <w:pPr>
        <w:pStyle w:val="ListParagraph"/>
        <w:numPr>
          <w:ilvl w:val="0"/>
          <w:numId w:val="21"/>
        </w:numPr>
      </w:pPr>
      <w:r>
        <w:rPr>
          <w:bCs/>
        </w:rPr>
        <w:t xml:space="preserve">I punktet under ”Save </w:t>
      </w:r>
      <w:proofErr w:type="spellStart"/>
      <w:r>
        <w:rPr>
          <w:bCs/>
        </w:rPr>
        <w:t>Captions</w:t>
      </w:r>
      <w:proofErr w:type="spellEnd"/>
      <w:r>
        <w:rPr>
          <w:bCs/>
        </w:rPr>
        <w:t xml:space="preserve">” kan du </w:t>
      </w:r>
      <w:r w:rsidR="00174983">
        <w:rPr>
          <w:bCs/>
        </w:rPr>
        <w:t xml:space="preserve">slå til, sådan at deltagere kan gemme </w:t>
      </w:r>
      <w:r w:rsidR="00E6026B">
        <w:rPr>
          <w:bCs/>
        </w:rPr>
        <w:t>skrivetolkningen.</w:t>
      </w:r>
    </w:p>
    <w:p w14:paraId="382AC398" w14:textId="3CA36EAE" w:rsidR="00BE43B5" w:rsidRDefault="00AA6BB3" w:rsidP="00AC0A08">
      <w:pPr>
        <w:pStyle w:val="ListParagraph"/>
        <w:numPr>
          <w:ilvl w:val="0"/>
          <w:numId w:val="21"/>
        </w:numPr>
      </w:pPr>
      <w:r>
        <w:t>Slå også ”Language Interpretation” til. Det gør</w:t>
      </w:r>
      <w:r w:rsidR="004748C0">
        <w:t xml:space="preserve">, at dig som arrangør kan tildele en deltager </w:t>
      </w:r>
      <w:r w:rsidR="005039A1">
        <w:t xml:space="preserve">rollen som </w:t>
      </w:r>
      <w:r w:rsidR="00005848">
        <w:t xml:space="preserve">eksempelvis </w:t>
      </w:r>
      <w:r w:rsidR="00A22A96">
        <w:t>tegnsprogs</w:t>
      </w:r>
      <w:r w:rsidR="005039A1">
        <w:t>tolk.</w:t>
      </w:r>
    </w:p>
    <w:p w14:paraId="3D42AEBC" w14:textId="087BDC21" w:rsidR="00C575F1" w:rsidRPr="006268AC" w:rsidRDefault="00C575F1" w:rsidP="00AC0A08">
      <w:pPr>
        <w:pStyle w:val="ListParagraph"/>
        <w:numPr>
          <w:ilvl w:val="0"/>
          <w:numId w:val="21"/>
        </w:numPr>
      </w:pPr>
      <w:r>
        <w:t>Tilføj tegnsprog som sprog</w:t>
      </w:r>
      <w:r w:rsidR="00F20074">
        <w:t>. Se beskrivelse nedenfor.</w:t>
      </w:r>
    </w:p>
    <w:p w14:paraId="3DAE28A2" w14:textId="3A21C2FB" w:rsidR="00CA28C8" w:rsidRDefault="00CA28C8" w:rsidP="00AC0A08"/>
    <w:p w14:paraId="0BE72E88" w14:textId="423548D1" w:rsidR="00EA7BF3" w:rsidRDefault="00EA7BF3" w:rsidP="00AC0A08"/>
    <w:p w14:paraId="5DD58CB7" w14:textId="2F24A0A2" w:rsidR="00A97516" w:rsidRDefault="00F20074" w:rsidP="00AC0A08">
      <w:r w:rsidRPr="005D64F7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2CA6F8E" wp14:editId="2B0A18B2">
                <wp:simplePos x="0" y="0"/>
                <wp:positionH relativeFrom="margin">
                  <wp:posOffset>1668714</wp:posOffset>
                </wp:positionH>
                <wp:positionV relativeFrom="paragraph">
                  <wp:posOffset>3390298</wp:posOffset>
                </wp:positionV>
                <wp:extent cx="413753" cy="425450"/>
                <wp:effectExtent l="0" t="0" r="5715" b="6350"/>
                <wp:wrapNone/>
                <wp:docPr id="112" name="Freeform: Sha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53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7FF08EE" w14:textId="03D120BE" w:rsidR="00F20074" w:rsidRPr="00FF6EDC" w:rsidRDefault="00F20074" w:rsidP="00A22A96">
                            <w:pPr>
                              <w:spacing w:line="216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A6F8E" id="_x0000_s1029" alt="&quot;&quot;" style="position:absolute;margin-left:131.4pt;margin-top:266.95pt;width:32.6pt;height:33.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06864,424736;74247,374730;3847,246618;40282,88980;174443,3889;207481,1191;340098,51197;410498,179308;374063,336947;239902,421878;206864,424736;206864,424736" o:connectangles="0,0,0,0,0,0,0,0,0,0,0,0" textboxrect="0,0,1511317,1511317"/>
                <v:textbox inset="0,1.5mm,0,0">
                  <w:txbxContent>
                    <w:p w14:paraId="17FF08EE" w14:textId="03D120BE" w:rsidR="00F20074" w:rsidRPr="00FF6EDC" w:rsidRDefault="00F20074" w:rsidP="00A22A96">
                      <w:pPr>
                        <w:spacing w:line="216" w:lineRule="auto"/>
                        <w:rPr>
                          <w:rFonts w:ascii="Open Sans" w:hAnsi="Open Sans" w:cs="Open San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64F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17159C7" wp14:editId="3D622986">
                <wp:simplePos x="0" y="0"/>
                <wp:positionH relativeFrom="margin">
                  <wp:posOffset>1666809</wp:posOffset>
                </wp:positionH>
                <wp:positionV relativeFrom="paragraph">
                  <wp:posOffset>2717031</wp:posOffset>
                </wp:positionV>
                <wp:extent cx="413753" cy="425450"/>
                <wp:effectExtent l="0" t="0" r="5715" b="6350"/>
                <wp:wrapNone/>
                <wp:docPr id="111" name="Freeform: Sha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53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92D6494" w14:textId="497A0130" w:rsidR="00A22A96" w:rsidRPr="00FF6EDC" w:rsidRDefault="00A22A96" w:rsidP="00A22A96">
                            <w:pPr>
                              <w:spacing w:line="216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159C7" id="_x0000_s1030" alt="&quot;&quot;" style="position:absolute;margin-left:131.25pt;margin-top:213.95pt;width:32.6pt;height:33.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06864,424736;74247,374730;3847,246618;40282,88980;174443,3889;207481,1191;340098,51197;410498,179308;374063,336947;239902,421878;206864,424736;206864,424736" o:connectangles="0,0,0,0,0,0,0,0,0,0,0,0" textboxrect="0,0,1511317,1511317"/>
                <v:textbox inset="0,1.5mm,0,0">
                  <w:txbxContent>
                    <w:p w14:paraId="592D6494" w14:textId="497A0130" w:rsidR="00A22A96" w:rsidRPr="00FF6EDC" w:rsidRDefault="00A22A96" w:rsidP="00A22A96">
                      <w:pPr>
                        <w:spacing w:line="216" w:lineRule="auto"/>
                        <w:rPr>
                          <w:rFonts w:ascii="Open Sans" w:hAnsi="Open Sans" w:cs="Open San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2A96" w:rsidRPr="005D64F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61AB170" wp14:editId="79DFD0BE">
                <wp:simplePos x="0" y="0"/>
                <wp:positionH relativeFrom="margin">
                  <wp:posOffset>1664503</wp:posOffset>
                </wp:positionH>
                <wp:positionV relativeFrom="paragraph">
                  <wp:posOffset>2045335</wp:posOffset>
                </wp:positionV>
                <wp:extent cx="413753" cy="425450"/>
                <wp:effectExtent l="0" t="0" r="5715" b="6350"/>
                <wp:wrapNone/>
                <wp:docPr id="110" name="Freeform: Sha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53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5C3BDAE" w14:textId="02608A62" w:rsidR="00A22A96" w:rsidRPr="00FF6EDC" w:rsidRDefault="00A22A96" w:rsidP="00A22A96">
                            <w:pPr>
                              <w:spacing w:line="216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B170" id="_x0000_s1031" alt="&quot;&quot;" style="position:absolute;margin-left:131.05pt;margin-top:161.05pt;width:32.6pt;height:33.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06864,424736;74247,374730;3847,246618;40282,88980;174443,3889;207481,1191;340098,51197;410498,179308;374063,336947;239902,421878;206864,424736;206864,424736" o:connectangles="0,0,0,0,0,0,0,0,0,0,0,0" textboxrect="0,0,1511317,1511317"/>
                <v:textbox inset="0,1.5mm,0,0">
                  <w:txbxContent>
                    <w:p w14:paraId="25C3BDAE" w14:textId="02608A62" w:rsidR="00A22A96" w:rsidRPr="00FF6EDC" w:rsidRDefault="00A22A96" w:rsidP="00A22A96">
                      <w:pPr>
                        <w:spacing w:line="216" w:lineRule="auto"/>
                        <w:rPr>
                          <w:rFonts w:ascii="Open Sans" w:hAnsi="Open Sans" w:cs="Open San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2A96" w:rsidRPr="005D64F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63F04F5" wp14:editId="1A580BC7">
                <wp:simplePos x="0" y="0"/>
                <wp:positionH relativeFrom="margin">
                  <wp:posOffset>1667444</wp:posOffset>
                </wp:positionH>
                <wp:positionV relativeFrom="paragraph">
                  <wp:posOffset>664845</wp:posOffset>
                </wp:positionV>
                <wp:extent cx="413753" cy="425450"/>
                <wp:effectExtent l="0" t="0" r="5715" b="6350"/>
                <wp:wrapNone/>
                <wp:docPr id="108" name="Freeform: Sha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53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1455449" w14:textId="77777777" w:rsidR="00A22A96" w:rsidRPr="00FF6EDC" w:rsidRDefault="00A22A96" w:rsidP="00A22A96">
                            <w:pPr>
                              <w:spacing w:line="216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FF6EDC">
                              <w:rPr>
                                <w:rFonts w:ascii="Open Sans" w:hAnsi="Open Sans" w:cs="Open Sans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F04F5" id="_x0000_s1032" alt="&quot;&quot;" style="position:absolute;margin-left:131.3pt;margin-top:52.35pt;width:32.6pt;height:33.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06864,424736;74247,374730;3847,246618;40282,88980;174443,3889;207481,1191;340098,51197;410498,179308;374063,336947;239902,421878;206864,424736;206864,424736" o:connectangles="0,0,0,0,0,0,0,0,0,0,0,0" textboxrect="0,0,1511317,1511317"/>
                <v:textbox inset="0,1.5mm,0,0">
                  <w:txbxContent>
                    <w:p w14:paraId="71455449" w14:textId="77777777" w:rsidR="00A22A96" w:rsidRPr="00FF6EDC" w:rsidRDefault="00A22A96" w:rsidP="00A22A96">
                      <w:pPr>
                        <w:spacing w:line="216" w:lineRule="auto"/>
                        <w:rPr>
                          <w:rFonts w:ascii="Open Sans" w:hAnsi="Open Sans" w:cs="Open San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Pr="00FF6EDC">
                        <w:rPr>
                          <w:rFonts w:ascii="Open Sans" w:hAnsi="Open Sans" w:cs="Open Sans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2A96" w:rsidRPr="005D64F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C7BC7A4" wp14:editId="3EC8836C">
                <wp:simplePos x="0" y="0"/>
                <wp:positionH relativeFrom="margin">
                  <wp:posOffset>1670418</wp:posOffset>
                </wp:positionH>
                <wp:positionV relativeFrom="paragraph">
                  <wp:posOffset>1343159</wp:posOffset>
                </wp:positionV>
                <wp:extent cx="413753" cy="425450"/>
                <wp:effectExtent l="0" t="0" r="5715" b="6350"/>
                <wp:wrapNone/>
                <wp:docPr id="109" name="Freeform: Sha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53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057655B" w14:textId="78DDFE04" w:rsidR="00A22A96" w:rsidRPr="00FF6EDC" w:rsidRDefault="00A22A96" w:rsidP="00A22A96">
                            <w:pPr>
                              <w:spacing w:line="216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BC7A4" id="_x0000_s1033" alt="&quot;&quot;" style="position:absolute;margin-left:131.55pt;margin-top:105.75pt;width:32.6pt;height:33.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06864,424736;74247,374730;3847,246618;40282,88980;174443,3889;207481,1191;340098,51197;410498,179308;374063,336947;239902,421878;206864,424736;206864,424736" o:connectangles="0,0,0,0,0,0,0,0,0,0,0,0" textboxrect="0,0,1511317,1511317"/>
                <v:textbox inset="0,1.5mm,0,0">
                  <w:txbxContent>
                    <w:p w14:paraId="6057655B" w14:textId="78DDFE04" w:rsidR="00A22A96" w:rsidRPr="00FF6EDC" w:rsidRDefault="00A22A96" w:rsidP="00A22A96">
                      <w:pPr>
                        <w:spacing w:line="216" w:lineRule="auto"/>
                        <w:rPr>
                          <w:rFonts w:ascii="Open Sans" w:hAnsi="Open Sans" w:cs="Open San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516" w:rsidRPr="00A97516">
        <w:rPr>
          <w:noProof/>
        </w:rPr>
        <w:drawing>
          <wp:inline distT="0" distB="0" distL="0" distR="0" wp14:anchorId="3078C854" wp14:editId="2F1746F6">
            <wp:extent cx="6781800" cy="4688205"/>
            <wp:effectExtent l="0" t="0" r="0" b="0"/>
            <wp:docPr id="51" name="Billede 51" descr="Skærmbillede viser indstillinger for tilføjelse af skrivetol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llede 51" descr="Skærmbillede viser indstillinger for tilføjelse af skrivetolk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DF85A" w14:textId="77777777" w:rsidR="00A97516" w:rsidRDefault="00A97516" w:rsidP="00AC0A08"/>
    <w:p w14:paraId="5EA20D81" w14:textId="6151352D" w:rsidR="00A97516" w:rsidRDefault="00A97516" w:rsidP="00AC0A08"/>
    <w:p w14:paraId="0371DEA9" w14:textId="50C9E6D5" w:rsidR="008E6AAB" w:rsidRDefault="008E6AAB" w:rsidP="008E6AAB">
      <w:pPr>
        <w:pStyle w:val="Heading2"/>
      </w:pPr>
      <w:r>
        <w:t>Tilføj</w:t>
      </w:r>
      <w:r w:rsidR="00EA70D8">
        <w:t xml:space="preserve"> </w:t>
      </w:r>
      <w:r w:rsidR="001155B5">
        <w:t>tegnsprog</w:t>
      </w:r>
      <w:r w:rsidR="00E8592A">
        <w:t xml:space="preserve"> og dansk</w:t>
      </w:r>
    </w:p>
    <w:p w14:paraId="609E74C4" w14:textId="55EDABEF" w:rsidR="00A97516" w:rsidRDefault="009A2429" w:rsidP="00AC0A08">
      <w:r>
        <w:t xml:space="preserve">Hvis du tilføjer dansk og tegnsprog under </w:t>
      </w:r>
      <w:r w:rsidR="00DC25C7">
        <w:t>sprog (Langu</w:t>
      </w:r>
      <w:r w:rsidR="00045214">
        <w:t>ages), får du mulighed for at invitere deltagere</w:t>
      </w:r>
      <w:r w:rsidR="00811A01">
        <w:t>,</w:t>
      </w:r>
      <w:r w:rsidR="00312744">
        <w:t xml:space="preserve"> som </w:t>
      </w:r>
      <w:r w:rsidR="003B1F49">
        <w:t xml:space="preserve">tildeles rollen som </w:t>
      </w:r>
      <w:r w:rsidR="00A95D86">
        <w:t>tegnsprogstolk.</w:t>
      </w:r>
    </w:p>
    <w:p w14:paraId="66F4988D" w14:textId="508D4FC2" w:rsidR="00416B87" w:rsidRDefault="00416B87" w:rsidP="00AC0A08"/>
    <w:p w14:paraId="5839ACF4" w14:textId="2938783D" w:rsidR="00416B87" w:rsidRDefault="00C42388" w:rsidP="00741156">
      <w:pPr>
        <w:pStyle w:val="ListParagraph"/>
        <w:numPr>
          <w:ilvl w:val="0"/>
          <w:numId w:val="22"/>
        </w:numPr>
      </w:pPr>
      <w:r>
        <w:t xml:space="preserve">Når du har trykket på </w:t>
      </w:r>
      <w:r w:rsidR="00410AE3">
        <w:t xml:space="preserve">plus-ikonet ”+” ved siden af </w:t>
      </w:r>
      <w:proofErr w:type="gramStart"/>
      <w:r w:rsidR="00410AE3">
        <w:t>”(</w:t>
      </w:r>
      <w:proofErr w:type="gramEnd"/>
      <w:r w:rsidR="00410AE3">
        <w:t xml:space="preserve">10) </w:t>
      </w:r>
      <w:proofErr w:type="spellStart"/>
      <w:r w:rsidR="00410AE3">
        <w:t>lang</w:t>
      </w:r>
      <w:r w:rsidR="00D4092A">
        <w:t>ua</w:t>
      </w:r>
      <w:r w:rsidR="00410AE3">
        <w:t>ges</w:t>
      </w:r>
      <w:proofErr w:type="spellEnd"/>
      <w:r w:rsidR="00E467E7">
        <w:t>”</w:t>
      </w:r>
      <w:r w:rsidR="00CD6036">
        <w:t xml:space="preserve">, åbnes et vindue hvor du tilføjer </w:t>
      </w:r>
      <w:r w:rsidR="00741156">
        <w:t>eksempelvis ”Tegnsprog”.</w:t>
      </w:r>
    </w:p>
    <w:p w14:paraId="27298425" w14:textId="487A4159" w:rsidR="00A97516" w:rsidRDefault="00A97516" w:rsidP="00AC0A08"/>
    <w:p w14:paraId="38D1B8AF" w14:textId="42923F41" w:rsidR="00EA7BF3" w:rsidRDefault="00EA7BF3" w:rsidP="00AC0A08">
      <w:r w:rsidRPr="00EA7BF3">
        <w:rPr>
          <w:noProof/>
        </w:rPr>
        <w:lastRenderedPageBreak/>
        <w:drawing>
          <wp:inline distT="0" distB="0" distL="0" distR="0" wp14:anchorId="62C9ABB8" wp14:editId="4E0CB9CB">
            <wp:extent cx="6781800" cy="2717800"/>
            <wp:effectExtent l="0" t="0" r="0" b="6350"/>
            <wp:docPr id="1" name="Billede 1" descr="Skærmbillede viser hvordan der tilføjes tegnsprog som spr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Skærmbillede viser hvordan der tilføjes tegnsprog som sprog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52B9F" w14:textId="1CD55336" w:rsidR="001B2A82" w:rsidRDefault="001B2A82" w:rsidP="008F4FC7"/>
    <w:p w14:paraId="3EE5F9E3" w14:textId="77777777" w:rsidR="008F4FC7" w:rsidRPr="008F4FC7" w:rsidRDefault="008F4FC7" w:rsidP="008F4FC7"/>
    <w:sectPr w:rsidR="008F4FC7" w:rsidRPr="008F4FC7" w:rsidSect="000C04A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A89EA" w14:textId="77777777" w:rsidR="00321549" w:rsidRDefault="00321549">
      <w:pPr>
        <w:spacing w:line="240" w:lineRule="auto"/>
      </w:pPr>
      <w:r>
        <w:separator/>
      </w:r>
    </w:p>
  </w:endnote>
  <w:endnote w:type="continuationSeparator" w:id="0">
    <w:p w14:paraId="2817A50D" w14:textId="77777777" w:rsidR="00321549" w:rsidRDefault="00321549">
      <w:pPr>
        <w:spacing w:line="240" w:lineRule="auto"/>
      </w:pPr>
      <w:r>
        <w:continuationSeparator/>
      </w:r>
    </w:p>
  </w:endnote>
  <w:endnote w:type="continuationNotice" w:id="1">
    <w:p w14:paraId="2B6B77A7" w14:textId="77777777" w:rsidR="00321549" w:rsidRDefault="003215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 Light">
    <w:altName w:val="﷽﷽﷽﷽﷽﷽﷽﷽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DD1B1856-C9A4-ED4E-ABF8-D5231C078AED}"/>
    <w:embedBold r:id="rId2" w:fontKey="{B6715ED7-F6DA-8E4E-B391-7648862EA955}"/>
    <w:embedItalic r:id="rId3" w:fontKey="{E031FFF0-56AE-4447-984E-6E835B37F81A}"/>
    <w:embedBoldItalic r:id="rId4" w:fontKey="{A0B2C441-3B9F-F34C-8BA6-6126407CA9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D901134-EEE1-2B4C-99ED-5AF8B1E247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9DE9383-4425-564E-8498-756F3ADCAE61}"/>
    <w:embedBold r:id="rId7" w:fontKey="{F1BC3C24-4D45-374B-B2A8-87EEA3B64545}"/>
    <w:embedItalic r:id="rId8" w:fontKey="{9A9F72AE-D8FC-2F4A-B44F-4A54E8F97E04}"/>
    <w:embedBoldItalic r:id="rId9" w:fontKey="{FB7777DF-6043-7C47-83BC-598C62DA9B7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0D30E5CE-4919-FC42-B18A-73C145B717E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1" w:fontKey="{EC77FDED-003F-7948-B80D-24D218A43FA4}"/>
  </w:font>
  <w:font w:name="Carlito">
    <w:altName w:val="Calibri"/>
    <w:panose1 w:val="020B0604020202020204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FF893EF2-CFEC-7442-A997-F227FD514836}"/>
    <w:embedBold r:id="rId14" w:fontKey="{9D87D388-7497-AE4E-A7FF-A03E2C107EEA}"/>
    <w:embedItalic r:id="rId15" w:fontKey="{9A54A55A-16FA-9F47-A6A3-C84A5E38A1B4}"/>
    <w:embedBoldItalic r:id="rId16" w:fontKey="{22423706-2DE0-F148-9005-749C3E74DE0B}"/>
  </w:font>
  <w:font w:name="Open Sans">
    <w:altName w:val="﷽﷽﷽﷽﷽﷽B}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7" w:fontKey="{EE8AE6B6-1888-D448-95F8-80FAF24DDDC4}"/>
    <w:embedBold r:id="rId18" w:fontKey="{34AC8428-7B41-4540-BB65-714FBBAD1CD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altName w:val="Kapra Regular"/>
    <w:panose1 w:val="020B0604020202020204"/>
    <w:charset w:val="4D"/>
    <w:family w:val="auto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54AE2E7E-BE6F-2A4B-B1FD-865E69A4D5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8841E" w14:textId="77777777" w:rsidR="001E2579" w:rsidRDefault="001E25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81" w14:textId="0202937A" w:rsidR="001E2579" w:rsidRDefault="001E2579" w:rsidP="001002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1E2579" w14:paraId="5DCAF985" w14:textId="77777777" w:rsidTr="00A97F6A">
      <w:tc>
        <w:tcPr>
          <w:tcW w:w="10915" w:type="dxa"/>
          <w:hideMark/>
        </w:tcPr>
        <w:p w14:paraId="5DCAF984" w14:textId="77777777" w:rsidR="001E2579" w:rsidRDefault="001E2579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35 handicaporganisationer med cirka 340.000 medlemmer er tilsluttet DH.</w:t>
          </w:r>
        </w:p>
      </w:tc>
    </w:tr>
  </w:tbl>
  <w:p w14:paraId="5DCAF986" w14:textId="77777777" w:rsidR="001E2579" w:rsidRDefault="001E2579" w:rsidP="00C41E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646584" w14:textId="77777777" w:rsidR="00321549" w:rsidRDefault="00321549">
      <w:pPr>
        <w:spacing w:line="240" w:lineRule="auto"/>
      </w:pPr>
      <w:r>
        <w:separator/>
      </w:r>
    </w:p>
  </w:footnote>
  <w:footnote w:type="continuationSeparator" w:id="0">
    <w:p w14:paraId="66F48E16" w14:textId="77777777" w:rsidR="00321549" w:rsidRDefault="00321549">
      <w:pPr>
        <w:spacing w:line="240" w:lineRule="auto"/>
      </w:pPr>
      <w:r>
        <w:continuationSeparator/>
      </w:r>
    </w:p>
  </w:footnote>
  <w:footnote w:type="continuationNotice" w:id="1">
    <w:p w14:paraId="2AFFC4F0" w14:textId="77777777" w:rsidR="00321549" w:rsidRDefault="0032154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18993" w14:textId="77777777" w:rsidR="001E2579" w:rsidRDefault="001E25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7E" w14:textId="77777777" w:rsidR="001E2579" w:rsidRDefault="001E2579" w:rsidP="00022BE5">
    <w:pPr>
      <w:pStyle w:val="Header"/>
    </w:pPr>
  </w:p>
  <w:p w14:paraId="5DCAF97F" w14:textId="77777777" w:rsidR="001E2579" w:rsidRDefault="001E25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82" w14:textId="3CDD5B9A" w:rsidR="001E2579" w:rsidRDefault="001E2579" w:rsidP="00F4074D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hidden="1" allowOverlap="1" wp14:anchorId="5DCAF98B" wp14:editId="130FFD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CAF983" w14:textId="77777777" w:rsidR="001E2579" w:rsidRPr="00F4074D" w:rsidRDefault="001E2579" w:rsidP="00F407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5515A"/>
    <w:multiLevelType w:val="hybridMultilevel"/>
    <w:tmpl w:val="F5C8983A"/>
    <w:lvl w:ilvl="0" w:tplc="58E4771C">
      <w:start w:val="3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721CC"/>
    <w:multiLevelType w:val="hybridMultilevel"/>
    <w:tmpl w:val="89D4F7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E359D"/>
    <w:multiLevelType w:val="hybridMultilevel"/>
    <w:tmpl w:val="093CB5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97CAE"/>
    <w:multiLevelType w:val="multilevel"/>
    <w:tmpl w:val="E592B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565801"/>
    <w:multiLevelType w:val="hybridMultilevel"/>
    <w:tmpl w:val="A48AE84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324C29"/>
    <w:multiLevelType w:val="hybridMultilevel"/>
    <w:tmpl w:val="1BAE633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912A2"/>
    <w:multiLevelType w:val="hybridMultilevel"/>
    <w:tmpl w:val="48DEEA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C51128"/>
    <w:multiLevelType w:val="hybridMultilevel"/>
    <w:tmpl w:val="3A24C8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323725"/>
    <w:multiLevelType w:val="hybridMultilevel"/>
    <w:tmpl w:val="045A642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C5475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64469"/>
    <w:multiLevelType w:val="hybridMultilevel"/>
    <w:tmpl w:val="5A804E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F67597"/>
    <w:multiLevelType w:val="hybridMultilevel"/>
    <w:tmpl w:val="03D0B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9C7645"/>
    <w:multiLevelType w:val="hybridMultilevel"/>
    <w:tmpl w:val="F17CC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61732"/>
    <w:multiLevelType w:val="hybridMultilevel"/>
    <w:tmpl w:val="E01064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53238B"/>
    <w:multiLevelType w:val="hybridMultilevel"/>
    <w:tmpl w:val="6E9834E0"/>
    <w:lvl w:ilvl="0" w:tplc="98768714">
      <w:numFmt w:val="bullet"/>
      <w:lvlText w:val="-"/>
      <w:lvlJc w:val="left"/>
      <w:pPr>
        <w:ind w:left="720" w:hanging="360"/>
      </w:pPr>
      <w:rPr>
        <w:rFonts w:ascii="Carlito" w:eastAsia="Carlito" w:hAnsi="Carlito" w:cs="Carlito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B652B2"/>
    <w:multiLevelType w:val="hybridMultilevel"/>
    <w:tmpl w:val="6F4AD3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B0591B"/>
    <w:multiLevelType w:val="hybridMultilevel"/>
    <w:tmpl w:val="4CFCEA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2E7710"/>
    <w:multiLevelType w:val="hybridMultilevel"/>
    <w:tmpl w:val="D03066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C009DD"/>
    <w:multiLevelType w:val="hybridMultilevel"/>
    <w:tmpl w:val="1158B4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626D6F"/>
    <w:multiLevelType w:val="hybridMultilevel"/>
    <w:tmpl w:val="24CCF6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684767"/>
    <w:multiLevelType w:val="hybridMultilevel"/>
    <w:tmpl w:val="F7E6C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20588C"/>
    <w:multiLevelType w:val="hybridMultilevel"/>
    <w:tmpl w:val="DDC8C172"/>
    <w:lvl w:ilvl="0" w:tplc="1B12F882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 w:tplc="2166B148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 w:tplc="92287B9A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 w:tplc="37761CAE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 w:tplc="807A3072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 w:tplc="EE8ADA1C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 w:tplc="17C4FF8C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 w:tplc="4F46AD42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 w:tplc="42A87AD4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22" w15:restartNumberingAfterBreak="0">
    <w:nsid w:val="7FB354B8"/>
    <w:multiLevelType w:val="hybridMultilevel"/>
    <w:tmpl w:val="F20425EA"/>
    <w:lvl w:ilvl="0" w:tplc="A5C4DA64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C6F0A23E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 w:tplc="C442B8F8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 w:tplc="B6D0EEA2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 w:tplc="5590ED28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 w:tplc="D39EF1EC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 w:tplc="74A07ABC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 w:tplc="E04EA20C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 w:tplc="2F924E62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22"/>
  </w:num>
  <w:num w:numId="2">
    <w:abstractNumId w:val="21"/>
  </w:num>
  <w:num w:numId="3">
    <w:abstractNumId w:val="19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9"/>
  </w:num>
  <w:num w:numId="9">
    <w:abstractNumId w:val="10"/>
  </w:num>
  <w:num w:numId="10">
    <w:abstractNumId w:val="13"/>
  </w:num>
  <w:num w:numId="11">
    <w:abstractNumId w:val="17"/>
  </w:num>
  <w:num w:numId="12">
    <w:abstractNumId w:val="2"/>
  </w:num>
  <w:num w:numId="13">
    <w:abstractNumId w:val="5"/>
  </w:num>
  <w:num w:numId="14">
    <w:abstractNumId w:val="18"/>
  </w:num>
  <w:num w:numId="15">
    <w:abstractNumId w:val="14"/>
  </w:num>
  <w:num w:numId="16">
    <w:abstractNumId w:val="8"/>
  </w:num>
  <w:num w:numId="17">
    <w:abstractNumId w:val="3"/>
  </w:num>
  <w:num w:numId="18">
    <w:abstractNumId w:val="11"/>
  </w:num>
  <w:num w:numId="19">
    <w:abstractNumId w:val="16"/>
  </w:num>
  <w:num w:numId="20">
    <w:abstractNumId w:val="12"/>
  </w:num>
  <w:num w:numId="21">
    <w:abstractNumId w:val="1"/>
  </w:num>
  <w:num w:numId="22">
    <w:abstractNumId w:val="20"/>
  </w:num>
  <w:num w:numId="23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AD9"/>
    <w:rsid w:val="000004CF"/>
    <w:rsid w:val="00000E87"/>
    <w:rsid w:val="000018D6"/>
    <w:rsid w:val="000032AF"/>
    <w:rsid w:val="000032BF"/>
    <w:rsid w:val="00004865"/>
    <w:rsid w:val="00005848"/>
    <w:rsid w:val="00006F78"/>
    <w:rsid w:val="00011BEB"/>
    <w:rsid w:val="00012C3C"/>
    <w:rsid w:val="000157FC"/>
    <w:rsid w:val="00015B6A"/>
    <w:rsid w:val="00016218"/>
    <w:rsid w:val="00020A67"/>
    <w:rsid w:val="0002102A"/>
    <w:rsid w:val="00021CCA"/>
    <w:rsid w:val="00022015"/>
    <w:rsid w:val="00022133"/>
    <w:rsid w:val="00022BE5"/>
    <w:rsid w:val="000269E2"/>
    <w:rsid w:val="00026E06"/>
    <w:rsid w:val="00030BCA"/>
    <w:rsid w:val="00030C1B"/>
    <w:rsid w:val="000323B2"/>
    <w:rsid w:val="00035FF7"/>
    <w:rsid w:val="00036F43"/>
    <w:rsid w:val="00041419"/>
    <w:rsid w:val="000416D8"/>
    <w:rsid w:val="00042757"/>
    <w:rsid w:val="0004495D"/>
    <w:rsid w:val="00045214"/>
    <w:rsid w:val="00045516"/>
    <w:rsid w:val="00045EDF"/>
    <w:rsid w:val="00046EE0"/>
    <w:rsid w:val="00047A29"/>
    <w:rsid w:val="00057F43"/>
    <w:rsid w:val="000633D4"/>
    <w:rsid w:val="0006434F"/>
    <w:rsid w:val="00064AD4"/>
    <w:rsid w:val="00065E7D"/>
    <w:rsid w:val="00067714"/>
    <w:rsid w:val="00067865"/>
    <w:rsid w:val="000720B9"/>
    <w:rsid w:val="000724AA"/>
    <w:rsid w:val="00072B0B"/>
    <w:rsid w:val="00072F9A"/>
    <w:rsid w:val="0007343C"/>
    <w:rsid w:val="000738C9"/>
    <w:rsid w:val="000757F6"/>
    <w:rsid w:val="00075D3A"/>
    <w:rsid w:val="000765E6"/>
    <w:rsid w:val="00076F4D"/>
    <w:rsid w:val="00080393"/>
    <w:rsid w:val="00080DF1"/>
    <w:rsid w:val="00082350"/>
    <w:rsid w:val="00083DEE"/>
    <w:rsid w:val="00090E47"/>
    <w:rsid w:val="0009128C"/>
    <w:rsid w:val="00092278"/>
    <w:rsid w:val="0009350C"/>
    <w:rsid w:val="00094720"/>
    <w:rsid w:val="00094803"/>
    <w:rsid w:val="00094ABD"/>
    <w:rsid w:val="00095F85"/>
    <w:rsid w:val="00097995"/>
    <w:rsid w:val="0009799A"/>
    <w:rsid w:val="000A13F7"/>
    <w:rsid w:val="000A1AB6"/>
    <w:rsid w:val="000A1ABB"/>
    <w:rsid w:val="000A2465"/>
    <w:rsid w:val="000A27E4"/>
    <w:rsid w:val="000A446A"/>
    <w:rsid w:val="000B128D"/>
    <w:rsid w:val="000B31E7"/>
    <w:rsid w:val="000B5B4D"/>
    <w:rsid w:val="000B5F8E"/>
    <w:rsid w:val="000B6A06"/>
    <w:rsid w:val="000B7AA7"/>
    <w:rsid w:val="000B7C26"/>
    <w:rsid w:val="000B7C37"/>
    <w:rsid w:val="000C04AB"/>
    <w:rsid w:val="000C08C2"/>
    <w:rsid w:val="000C3988"/>
    <w:rsid w:val="000C39B0"/>
    <w:rsid w:val="000C4FB1"/>
    <w:rsid w:val="000D1122"/>
    <w:rsid w:val="000D2253"/>
    <w:rsid w:val="000D5BC9"/>
    <w:rsid w:val="000D6727"/>
    <w:rsid w:val="000D740A"/>
    <w:rsid w:val="000E36FD"/>
    <w:rsid w:val="000E45C3"/>
    <w:rsid w:val="000E6936"/>
    <w:rsid w:val="000F0DF3"/>
    <w:rsid w:val="000F283C"/>
    <w:rsid w:val="000F2C21"/>
    <w:rsid w:val="000F585B"/>
    <w:rsid w:val="000F5D63"/>
    <w:rsid w:val="00100249"/>
    <w:rsid w:val="001012C9"/>
    <w:rsid w:val="00103E3F"/>
    <w:rsid w:val="0011077B"/>
    <w:rsid w:val="00112047"/>
    <w:rsid w:val="00114DFB"/>
    <w:rsid w:val="001155B5"/>
    <w:rsid w:val="00116DF3"/>
    <w:rsid w:val="00117186"/>
    <w:rsid w:val="00117B3D"/>
    <w:rsid w:val="001206C8"/>
    <w:rsid w:val="00120AB5"/>
    <w:rsid w:val="001212F7"/>
    <w:rsid w:val="00122B04"/>
    <w:rsid w:val="0012684E"/>
    <w:rsid w:val="001313F8"/>
    <w:rsid w:val="00131A97"/>
    <w:rsid w:val="0013244F"/>
    <w:rsid w:val="00133B59"/>
    <w:rsid w:val="00141F1F"/>
    <w:rsid w:val="00142586"/>
    <w:rsid w:val="00144BD8"/>
    <w:rsid w:val="00144E5E"/>
    <w:rsid w:val="001473EB"/>
    <w:rsid w:val="00150B83"/>
    <w:rsid w:val="00150E7E"/>
    <w:rsid w:val="001518AF"/>
    <w:rsid w:val="0015310E"/>
    <w:rsid w:val="0015356B"/>
    <w:rsid w:val="00153897"/>
    <w:rsid w:val="0015406F"/>
    <w:rsid w:val="001542A8"/>
    <w:rsid w:val="001544B0"/>
    <w:rsid w:val="00157AC3"/>
    <w:rsid w:val="001605F8"/>
    <w:rsid w:val="0016332B"/>
    <w:rsid w:val="00167E6D"/>
    <w:rsid w:val="00172A86"/>
    <w:rsid w:val="00174983"/>
    <w:rsid w:val="00175D38"/>
    <w:rsid w:val="001777D5"/>
    <w:rsid w:val="00177DDE"/>
    <w:rsid w:val="00181781"/>
    <w:rsid w:val="00181D8B"/>
    <w:rsid w:val="00182651"/>
    <w:rsid w:val="001861E3"/>
    <w:rsid w:val="001877E1"/>
    <w:rsid w:val="00194119"/>
    <w:rsid w:val="001963B8"/>
    <w:rsid w:val="00196757"/>
    <w:rsid w:val="001A0318"/>
    <w:rsid w:val="001A0912"/>
    <w:rsid w:val="001A2C62"/>
    <w:rsid w:val="001A2D18"/>
    <w:rsid w:val="001A2FAC"/>
    <w:rsid w:val="001A51BE"/>
    <w:rsid w:val="001A5627"/>
    <w:rsid w:val="001A62B3"/>
    <w:rsid w:val="001B2A82"/>
    <w:rsid w:val="001B7015"/>
    <w:rsid w:val="001B7EF9"/>
    <w:rsid w:val="001C0CC7"/>
    <w:rsid w:val="001C3756"/>
    <w:rsid w:val="001C4218"/>
    <w:rsid w:val="001D2192"/>
    <w:rsid w:val="001D30A0"/>
    <w:rsid w:val="001D3110"/>
    <w:rsid w:val="001D386E"/>
    <w:rsid w:val="001E044D"/>
    <w:rsid w:val="001E0BF6"/>
    <w:rsid w:val="001E0E6E"/>
    <w:rsid w:val="001E2579"/>
    <w:rsid w:val="001E2A1C"/>
    <w:rsid w:val="001F0C3D"/>
    <w:rsid w:val="001F1B1D"/>
    <w:rsid w:val="001F566D"/>
    <w:rsid w:val="00201004"/>
    <w:rsid w:val="00201B2F"/>
    <w:rsid w:val="0020235E"/>
    <w:rsid w:val="002025C6"/>
    <w:rsid w:val="00202E55"/>
    <w:rsid w:val="002031CF"/>
    <w:rsid w:val="00204E6F"/>
    <w:rsid w:val="0020500B"/>
    <w:rsid w:val="00205607"/>
    <w:rsid w:val="00205718"/>
    <w:rsid w:val="0020639F"/>
    <w:rsid w:val="00206780"/>
    <w:rsid w:val="00207A52"/>
    <w:rsid w:val="00207BBA"/>
    <w:rsid w:val="0021022A"/>
    <w:rsid w:val="002114C1"/>
    <w:rsid w:val="0021154B"/>
    <w:rsid w:val="00211C9F"/>
    <w:rsid w:val="00212AA6"/>
    <w:rsid w:val="00213C3E"/>
    <w:rsid w:val="00216E82"/>
    <w:rsid w:val="00217441"/>
    <w:rsid w:val="0022171F"/>
    <w:rsid w:val="0022423A"/>
    <w:rsid w:val="00230431"/>
    <w:rsid w:val="00231508"/>
    <w:rsid w:val="00236D5D"/>
    <w:rsid w:val="0023726F"/>
    <w:rsid w:val="00241022"/>
    <w:rsid w:val="002415B1"/>
    <w:rsid w:val="0024282A"/>
    <w:rsid w:val="00242E6E"/>
    <w:rsid w:val="00243AFA"/>
    <w:rsid w:val="00244D70"/>
    <w:rsid w:val="002475B3"/>
    <w:rsid w:val="0025053B"/>
    <w:rsid w:val="002513A4"/>
    <w:rsid w:val="0025146F"/>
    <w:rsid w:val="002525FC"/>
    <w:rsid w:val="00252732"/>
    <w:rsid w:val="00255D11"/>
    <w:rsid w:val="00256412"/>
    <w:rsid w:val="00260A87"/>
    <w:rsid w:val="00260D69"/>
    <w:rsid w:val="00260FC0"/>
    <w:rsid w:val="00263264"/>
    <w:rsid w:val="00263CFB"/>
    <w:rsid w:val="00264466"/>
    <w:rsid w:val="002662AD"/>
    <w:rsid w:val="002668FD"/>
    <w:rsid w:val="00267A4B"/>
    <w:rsid w:val="00270422"/>
    <w:rsid w:val="00271AF7"/>
    <w:rsid w:val="00271C9B"/>
    <w:rsid w:val="00273B5F"/>
    <w:rsid w:val="00273BC1"/>
    <w:rsid w:val="00273CAC"/>
    <w:rsid w:val="002740BA"/>
    <w:rsid w:val="002762D8"/>
    <w:rsid w:val="00276682"/>
    <w:rsid w:val="00280152"/>
    <w:rsid w:val="002854F4"/>
    <w:rsid w:val="002867C7"/>
    <w:rsid w:val="0029153F"/>
    <w:rsid w:val="00291B7D"/>
    <w:rsid w:val="00292C7D"/>
    <w:rsid w:val="002953B7"/>
    <w:rsid w:val="00297FF1"/>
    <w:rsid w:val="002A25FD"/>
    <w:rsid w:val="002A45E6"/>
    <w:rsid w:val="002A4B80"/>
    <w:rsid w:val="002A6EA6"/>
    <w:rsid w:val="002B0E07"/>
    <w:rsid w:val="002B1B69"/>
    <w:rsid w:val="002B1FAF"/>
    <w:rsid w:val="002B285D"/>
    <w:rsid w:val="002B5526"/>
    <w:rsid w:val="002B6986"/>
    <w:rsid w:val="002B7B28"/>
    <w:rsid w:val="002C4069"/>
    <w:rsid w:val="002C5297"/>
    <w:rsid w:val="002C64DC"/>
    <w:rsid w:val="002D28A7"/>
    <w:rsid w:val="002D32EE"/>
    <w:rsid w:val="002D3EAD"/>
    <w:rsid w:val="002D500F"/>
    <w:rsid w:val="002D5278"/>
    <w:rsid w:val="002D5562"/>
    <w:rsid w:val="002E0277"/>
    <w:rsid w:val="002E2668"/>
    <w:rsid w:val="002E27B6"/>
    <w:rsid w:val="002E2A23"/>
    <w:rsid w:val="002E2E5A"/>
    <w:rsid w:val="002E3F9B"/>
    <w:rsid w:val="002E4D40"/>
    <w:rsid w:val="002E56D2"/>
    <w:rsid w:val="002E74A4"/>
    <w:rsid w:val="002E7868"/>
    <w:rsid w:val="002F00DB"/>
    <w:rsid w:val="002F0EF1"/>
    <w:rsid w:val="002F0F2F"/>
    <w:rsid w:val="002F121C"/>
    <w:rsid w:val="002F1FC9"/>
    <w:rsid w:val="002F2AB9"/>
    <w:rsid w:val="002F5F50"/>
    <w:rsid w:val="002F67E4"/>
    <w:rsid w:val="002F6A1C"/>
    <w:rsid w:val="003010A4"/>
    <w:rsid w:val="00302527"/>
    <w:rsid w:val="003025F7"/>
    <w:rsid w:val="00302B4F"/>
    <w:rsid w:val="003030AA"/>
    <w:rsid w:val="003033F8"/>
    <w:rsid w:val="00312744"/>
    <w:rsid w:val="003128F1"/>
    <w:rsid w:val="00313316"/>
    <w:rsid w:val="00314B3A"/>
    <w:rsid w:val="00315D5D"/>
    <w:rsid w:val="00316531"/>
    <w:rsid w:val="00317969"/>
    <w:rsid w:val="0032030E"/>
    <w:rsid w:val="00321549"/>
    <w:rsid w:val="003222AD"/>
    <w:rsid w:val="00322419"/>
    <w:rsid w:val="00322424"/>
    <w:rsid w:val="00322F95"/>
    <w:rsid w:val="003237AB"/>
    <w:rsid w:val="003256A6"/>
    <w:rsid w:val="00326C57"/>
    <w:rsid w:val="00333A4C"/>
    <w:rsid w:val="00333E52"/>
    <w:rsid w:val="00336730"/>
    <w:rsid w:val="00336E8B"/>
    <w:rsid w:val="003379EE"/>
    <w:rsid w:val="00342279"/>
    <w:rsid w:val="003502D1"/>
    <w:rsid w:val="003504E5"/>
    <w:rsid w:val="00351F81"/>
    <w:rsid w:val="00353C5A"/>
    <w:rsid w:val="0035418E"/>
    <w:rsid w:val="003565B4"/>
    <w:rsid w:val="00356B4E"/>
    <w:rsid w:val="0036074D"/>
    <w:rsid w:val="0036110B"/>
    <w:rsid w:val="00361BC1"/>
    <w:rsid w:val="00361D33"/>
    <w:rsid w:val="003620B8"/>
    <w:rsid w:val="003659C5"/>
    <w:rsid w:val="003664BA"/>
    <w:rsid w:val="003728C0"/>
    <w:rsid w:val="00372E9B"/>
    <w:rsid w:val="00374692"/>
    <w:rsid w:val="00374AE1"/>
    <w:rsid w:val="00375E6C"/>
    <w:rsid w:val="00375EA3"/>
    <w:rsid w:val="003810ED"/>
    <w:rsid w:val="00384593"/>
    <w:rsid w:val="003866A9"/>
    <w:rsid w:val="0038685B"/>
    <w:rsid w:val="00387155"/>
    <w:rsid w:val="003907A9"/>
    <w:rsid w:val="003934E6"/>
    <w:rsid w:val="00393642"/>
    <w:rsid w:val="003A6422"/>
    <w:rsid w:val="003A7836"/>
    <w:rsid w:val="003B0D54"/>
    <w:rsid w:val="003B1F49"/>
    <w:rsid w:val="003B24D0"/>
    <w:rsid w:val="003B2A2E"/>
    <w:rsid w:val="003B2C04"/>
    <w:rsid w:val="003B2EC3"/>
    <w:rsid w:val="003B35B0"/>
    <w:rsid w:val="003B35E4"/>
    <w:rsid w:val="003B48CC"/>
    <w:rsid w:val="003B61E4"/>
    <w:rsid w:val="003C2D8B"/>
    <w:rsid w:val="003C3569"/>
    <w:rsid w:val="003C4F9F"/>
    <w:rsid w:val="003C54E0"/>
    <w:rsid w:val="003C60F1"/>
    <w:rsid w:val="003D535D"/>
    <w:rsid w:val="003D6B99"/>
    <w:rsid w:val="003D6BFD"/>
    <w:rsid w:val="003D7F2E"/>
    <w:rsid w:val="003E095F"/>
    <w:rsid w:val="003E4091"/>
    <w:rsid w:val="003E4394"/>
    <w:rsid w:val="003E589E"/>
    <w:rsid w:val="003E7402"/>
    <w:rsid w:val="003E780D"/>
    <w:rsid w:val="003F0840"/>
    <w:rsid w:val="003F38E2"/>
    <w:rsid w:val="003F5FAD"/>
    <w:rsid w:val="003F6DFC"/>
    <w:rsid w:val="003F7AC9"/>
    <w:rsid w:val="00403978"/>
    <w:rsid w:val="00410AE3"/>
    <w:rsid w:val="0041279F"/>
    <w:rsid w:val="00412B29"/>
    <w:rsid w:val="004166DD"/>
    <w:rsid w:val="00416A22"/>
    <w:rsid w:val="00416B87"/>
    <w:rsid w:val="00416C24"/>
    <w:rsid w:val="004170DE"/>
    <w:rsid w:val="00421009"/>
    <w:rsid w:val="00421A66"/>
    <w:rsid w:val="004239F2"/>
    <w:rsid w:val="004240D2"/>
    <w:rsid w:val="004241AB"/>
    <w:rsid w:val="00424709"/>
    <w:rsid w:val="00424AD9"/>
    <w:rsid w:val="0042570E"/>
    <w:rsid w:val="00426522"/>
    <w:rsid w:val="00427462"/>
    <w:rsid w:val="00427669"/>
    <w:rsid w:val="00427EEF"/>
    <w:rsid w:val="004344E5"/>
    <w:rsid w:val="00434802"/>
    <w:rsid w:val="00434A8C"/>
    <w:rsid w:val="00436CBB"/>
    <w:rsid w:val="00440484"/>
    <w:rsid w:val="004416BC"/>
    <w:rsid w:val="00441ABB"/>
    <w:rsid w:val="00442C08"/>
    <w:rsid w:val="00444132"/>
    <w:rsid w:val="0044640E"/>
    <w:rsid w:val="00447274"/>
    <w:rsid w:val="004500A0"/>
    <w:rsid w:val="00450C43"/>
    <w:rsid w:val="00452F69"/>
    <w:rsid w:val="0045378B"/>
    <w:rsid w:val="00455852"/>
    <w:rsid w:val="00455AF9"/>
    <w:rsid w:val="004632F9"/>
    <w:rsid w:val="00463CB5"/>
    <w:rsid w:val="00466BA4"/>
    <w:rsid w:val="004748C0"/>
    <w:rsid w:val="00475490"/>
    <w:rsid w:val="00476411"/>
    <w:rsid w:val="004772F4"/>
    <w:rsid w:val="004803DD"/>
    <w:rsid w:val="00481168"/>
    <w:rsid w:val="00482413"/>
    <w:rsid w:val="004824E9"/>
    <w:rsid w:val="00482900"/>
    <w:rsid w:val="00482EC2"/>
    <w:rsid w:val="0048363A"/>
    <w:rsid w:val="00483737"/>
    <w:rsid w:val="00483CF5"/>
    <w:rsid w:val="00484329"/>
    <w:rsid w:val="00484D1A"/>
    <w:rsid w:val="00484DC2"/>
    <w:rsid w:val="0048790C"/>
    <w:rsid w:val="00490BF6"/>
    <w:rsid w:val="00493AA5"/>
    <w:rsid w:val="004964E0"/>
    <w:rsid w:val="00497E4E"/>
    <w:rsid w:val="004A2ACC"/>
    <w:rsid w:val="004A5FFD"/>
    <w:rsid w:val="004A6D4D"/>
    <w:rsid w:val="004B0CFD"/>
    <w:rsid w:val="004B282E"/>
    <w:rsid w:val="004B2E40"/>
    <w:rsid w:val="004B4CAB"/>
    <w:rsid w:val="004C01B2"/>
    <w:rsid w:val="004C027F"/>
    <w:rsid w:val="004C1954"/>
    <w:rsid w:val="004C38AC"/>
    <w:rsid w:val="004C5574"/>
    <w:rsid w:val="004D2B50"/>
    <w:rsid w:val="004D35CC"/>
    <w:rsid w:val="004D3C1A"/>
    <w:rsid w:val="004D42B2"/>
    <w:rsid w:val="004D5F02"/>
    <w:rsid w:val="004E01B5"/>
    <w:rsid w:val="004E0D0A"/>
    <w:rsid w:val="004E1AA9"/>
    <w:rsid w:val="004E2C1A"/>
    <w:rsid w:val="004E36F9"/>
    <w:rsid w:val="004E3F3A"/>
    <w:rsid w:val="004E49D7"/>
    <w:rsid w:val="004F01DC"/>
    <w:rsid w:val="004F09E8"/>
    <w:rsid w:val="004F1A28"/>
    <w:rsid w:val="004F1C13"/>
    <w:rsid w:val="004F1C84"/>
    <w:rsid w:val="004F1ED7"/>
    <w:rsid w:val="004F2C11"/>
    <w:rsid w:val="004F34CD"/>
    <w:rsid w:val="004F35E0"/>
    <w:rsid w:val="004F3E77"/>
    <w:rsid w:val="004F57E3"/>
    <w:rsid w:val="004F5B00"/>
    <w:rsid w:val="004F6262"/>
    <w:rsid w:val="004F7AC2"/>
    <w:rsid w:val="005005D2"/>
    <w:rsid w:val="00502F76"/>
    <w:rsid w:val="005031D7"/>
    <w:rsid w:val="005039A1"/>
    <w:rsid w:val="0050445C"/>
    <w:rsid w:val="00506DCA"/>
    <w:rsid w:val="0050799C"/>
    <w:rsid w:val="00511600"/>
    <w:rsid w:val="005121DA"/>
    <w:rsid w:val="005129B0"/>
    <w:rsid w:val="00513DC5"/>
    <w:rsid w:val="00514365"/>
    <w:rsid w:val="0051528C"/>
    <w:rsid w:val="005178A7"/>
    <w:rsid w:val="00517F4E"/>
    <w:rsid w:val="00520451"/>
    <w:rsid w:val="005208F4"/>
    <w:rsid w:val="00521BEF"/>
    <w:rsid w:val="005258FC"/>
    <w:rsid w:val="00525A89"/>
    <w:rsid w:val="00530F35"/>
    <w:rsid w:val="00536580"/>
    <w:rsid w:val="005378F9"/>
    <w:rsid w:val="0053795B"/>
    <w:rsid w:val="00537EA4"/>
    <w:rsid w:val="00540519"/>
    <w:rsid w:val="00541B34"/>
    <w:rsid w:val="00541B97"/>
    <w:rsid w:val="0054259A"/>
    <w:rsid w:val="00542A24"/>
    <w:rsid w:val="00543EF2"/>
    <w:rsid w:val="00550109"/>
    <w:rsid w:val="0055029E"/>
    <w:rsid w:val="00551346"/>
    <w:rsid w:val="00551B11"/>
    <w:rsid w:val="0055410B"/>
    <w:rsid w:val="005544E6"/>
    <w:rsid w:val="00554766"/>
    <w:rsid w:val="0055617E"/>
    <w:rsid w:val="005575F9"/>
    <w:rsid w:val="00560113"/>
    <w:rsid w:val="00561790"/>
    <w:rsid w:val="00561A4C"/>
    <w:rsid w:val="00561C72"/>
    <w:rsid w:val="00562862"/>
    <w:rsid w:val="00563663"/>
    <w:rsid w:val="0056434C"/>
    <w:rsid w:val="0056543D"/>
    <w:rsid w:val="0057108F"/>
    <w:rsid w:val="00571E3B"/>
    <w:rsid w:val="00572509"/>
    <w:rsid w:val="00575180"/>
    <w:rsid w:val="005751AA"/>
    <w:rsid w:val="00575EE0"/>
    <w:rsid w:val="00576407"/>
    <w:rsid w:val="00577572"/>
    <w:rsid w:val="00582344"/>
    <w:rsid w:val="00582AE7"/>
    <w:rsid w:val="00582F66"/>
    <w:rsid w:val="0058300C"/>
    <w:rsid w:val="005869E6"/>
    <w:rsid w:val="005876E7"/>
    <w:rsid w:val="00587BC6"/>
    <w:rsid w:val="00592544"/>
    <w:rsid w:val="00594398"/>
    <w:rsid w:val="005A00C7"/>
    <w:rsid w:val="005A1F1F"/>
    <w:rsid w:val="005A25F0"/>
    <w:rsid w:val="005A28D4"/>
    <w:rsid w:val="005A65B4"/>
    <w:rsid w:val="005A72E8"/>
    <w:rsid w:val="005A78E0"/>
    <w:rsid w:val="005B056D"/>
    <w:rsid w:val="005C1A7C"/>
    <w:rsid w:val="005C2116"/>
    <w:rsid w:val="005C2868"/>
    <w:rsid w:val="005C29DF"/>
    <w:rsid w:val="005C3C9B"/>
    <w:rsid w:val="005C5A5B"/>
    <w:rsid w:val="005C5F8F"/>
    <w:rsid w:val="005C5F97"/>
    <w:rsid w:val="005C7014"/>
    <w:rsid w:val="005C769C"/>
    <w:rsid w:val="005C776A"/>
    <w:rsid w:val="005C7995"/>
    <w:rsid w:val="005C7996"/>
    <w:rsid w:val="005D1C72"/>
    <w:rsid w:val="005D40FF"/>
    <w:rsid w:val="005D64F7"/>
    <w:rsid w:val="005D6DB3"/>
    <w:rsid w:val="005E25F5"/>
    <w:rsid w:val="005E29C3"/>
    <w:rsid w:val="005E7B62"/>
    <w:rsid w:val="005F0175"/>
    <w:rsid w:val="005F0F96"/>
    <w:rsid w:val="005F1580"/>
    <w:rsid w:val="005F3299"/>
    <w:rsid w:val="005F3ED8"/>
    <w:rsid w:val="005F63C4"/>
    <w:rsid w:val="005F6B57"/>
    <w:rsid w:val="005F7338"/>
    <w:rsid w:val="0060103C"/>
    <w:rsid w:val="006010A5"/>
    <w:rsid w:val="00605038"/>
    <w:rsid w:val="00605B82"/>
    <w:rsid w:val="00610412"/>
    <w:rsid w:val="00610AC6"/>
    <w:rsid w:val="00614D21"/>
    <w:rsid w:val="00616762"/>
    <w:rsid w:val="00621163"/>
    <w:rsid w:val="00622CCB"/>
    <w:rsid w:val="00623968"/>
    <w:rsid w:val="0062562D"/>
    <w:rsid w:val="00626171"/>
    <w:rsid w:val="006268AC"/>
    <w:rsid w:val="006271EB"/>
    <w:rsid w:val="006276CD"/>
    <w:rsid w:val="00627A6C"/>
    <w:rsid w:val="0063095A"/>
    <w:rsid w:val="00631E10"/>
    <w:rsid w:val="006325AE"/>
    <w:rsid w:val="00634546"/>
    <w:rsid w:val="00634B3C"/>
    <w:rsid w:val="0063571F"/>
    <w:rsid w:val="006366B2"/>
    <w:rsid w:val="00637475"/>
    <w:rsid w:val="00637B36"/>
    <w:rsid w:val="00640798"/>
    <w:rsid w:val="00642C47"/>
    <w:rsid w:val="00644172"/>
    <w:rsid w:val="00645431"/>
    <w:rsid w:val="00645649"/>
    <w:rsid w:val="006467F2"/>
    <w:rsid w:val="00646C80"/>
    <w:rsid w:val="00647668"/>
    <w:rsid w:val="00650CC2"/>
    <w:rsid w:val="00654CC1"/>
    <w:rsid w:val="00655B49"/>
    <w:rsid w:val="0065779C"/>
    <w:rsid w:val="00657E11"/>
    <w:rsid w:val="00662E92"/>
    <w:rsid w:val="00662F66"/>
    <w:rsid w:val="00663A36"/>
    <w:rsid w:val="00667E9E"/>
    <w:rsid w:val="00671AA3"/>
    <w:rsid w:val="00672B75"/>
    <w:rsid w:val="00673481"/>
    <w:rsid w:val="00674045"/>
    <w:rsid w:val="00674B15"/>
    <w:rsid w:val="0067516B"/>
    <w:rsid w:val="00680186"/>
    <w:rsid w:val="006803B0"/>
    <w:rsid w:val="00681D83"/>
    <w:rsid w:val="00685489"/>
    <w:rsid w:val="00686D5F"/>
    <w:rsid w:val="00687200"/>
    <w:rsid w:val="00690006"/>
    <w:rsid w:val="006900C2"/>
    <w:rsid w:val="00690684"/>
    <w:rsid w:val="00690F5A"/>
    <w:rsid w:val="006911D9"/>
    <w:rsid w:val="00691622"/>
    <w:rsid w:val="00692574"/>
    <w:rsid w:val="0069382B"/>
    <w:rsid w:val="00694C12"/>
    <w:rsid w:val="00695E89"/>
    <w:rsid w:val="006A1B44"/>
    <w:rsid w:val="006A2EA5"/>
    <w:rsid w:val="006A3A71"/>
    <w:rsid w:val="006A4DC4"/>
    <w:rsid w:val="006A5ED4"/>
    <w:rsid w:val="006B2AE2"/>
    <w:rsid w:val="006B30A9"/>
    <w:rsid w:val="006B508A"/>
    <w:rsid w:val="006B5BBC"/>
    <w:rsid w:val="006B5DF8"/>
    <w:rsid w:val="006B709C"/>
    <w:rsid w:val="006B760A"/>
    <w:rsid w:val="006B7FE9"/>
    <w:rsid w:val="006C1230"/>
    <w:rsid w:val="006C20BD"/>
    <w:rsid w:val="006C2206"/>
    <w:rsid w:val="006C2991"/>
    <w:rsid w:val="006C2D41"/>
    <w:rsid w:val="006C5E66"/>
    <w:rsid w:val="006D0953"/>
    <w:rsid w:val="006D23B8"/>
    <w:rsid w:val="006D320E"/>
    <w:rsid w:val="006D5B68"/>
    <w:rsid w:val="006E0239"/>
    <w:rsid w:val="006E1233"/>
    <w:rsid w:val="006E2AFA"/>
    <w:rsid w:val="006E482E"/>
    <w:rsid w:val="006E65EB"/>
    <w:rsid w:val="006E7C44"/>
    <w:rsid w:val="006F0395"/>
    <w:rsid w:val="006F208F"/>
    <w:rsid w:val="006F243C"/>
    <w:rsid w:val="006F48C4"/>
    <w:rsid w:val="006F5AF7"/>
    <w:rsid w:val="006F6ADC"/>
    <w:rsid w:val="006F754E"/>
    <w:rsid w:val="007008EE"/>
    <w:rsid w:val="00701C88"/>
    <w:rsid w:val="0070267E"/>
    <w:rsid w:val="00703761"/>
    <w:rsid w:val="00704786"/>
    <w:rsid w:val="00704BA7"/>
    <w:rsid w:val="00704DFB"/>
    <w:rsid w:val="00706E32"/>
    <w:rsid w:val="00707005"/>
    <w:rsid w:val="00707AA3"/>
    <w:rsid w:val="00710901"/>
    <w:rsid w:val="0071195E"/>
    <w:rsid w:val="00712794"/>
    <w:rsid w:val="00712935"/>
    <w:rsid w:val="00712EF4"/>
    <w:rsid w:val="007133C6"/>
    <w:rsid w:val="00713964"/>
    <w:rsid w:val="00713A5D"/>
    <w:rsid w:val="00714E8C"/>
    <w:rsid w:val="007150B7"/>
    <w:rsid w:val="00715758"/>
    <w:rsid w:val="007229EB"/>
    <w:rsid w:val="00732FC9"/>
    <w:rsid w:val="00741156"/>
    <w:rsid w:val="00741183"/>
    <w:rsid w:val="007425C7"/>
    <w:rsid w:val="00742C29"/>
    <w:rsid w:val="0074463A"/>
    <w:rsid w:val="007451E8"/>
    <w:rsid w:val="00750087"/>
    <w:rsid w:val="00751071"/>
    <w:rsid w:val="00752ACA"/>
    <w:rsid w:val="007546AF"/>
    <w:rsid w:val="00756E8A"/>
    <w:rsid w:val="00760378"/>
    <w:rsid w:val="007622F5"/>
    <w:rsid w:val="0076254F"/>
    <w:rsid w:val="00765720"/>
    <w:rsid w:val="007658A4"/>
    <w:rsid w:val="00765934"/>
    <w:rsid w:val="007668C7"/>
    <w:rsid w:val="00766EEF"/>
    <w:rsid w:val="007670CC"/>
    <w:rsid w:val="0076719C"/>
    <w:rsid w:val="00770AB0"/>
    <w:rsid w:val="00772B23"/>
    <w:rsid w:val="0077414B"/>
    <w:rsid w:val="0077451B"/>
    <w:rsid w:val="00776435"/>
    <w:rsid w:val="00777A9B"/>
    <w:rsid w:val="00777FAE"/>
    <w:rsid w:val="00780FE6"/>
    <w:rsid w:val="007830AC"/>
    <w:rsid w:val="00785D91"/>
    <w:rsid w:val="0078666D"/>
    <w:rsid w:val="0078690B"/>
    <w:rsid w:val="007915D3"/>
    <w:rsid w:val="007929C8"/>
    <w:rsid w:val="0079495C"/>
    <w:rsid w:val="007A0696"/>
    <w:rsid w:val="007A0BAB"/>
    <w:rsid w:val="007A3228"/>
    <w:rsid w:val="007A4199"/>
    <w:rsid w:val="007A4893"/>
    <w:rsid w:val="007A6C07"/>
    <w:rsid w:val="007A737E"/>
    <w:rsid w:val="007A7C13"/>
    <w:rsid w:val="007B0C7A"/>
    <w:rsid w:val="007B6CC9"/>
    <w:rsid w:val="007C17CD"/>
    <w:rsid w:val="007C2A6D"/>
    <w:rsid w:val="007C692D"/>
    <w:rsid w:val="007D2FA4"/>
    <w:rsid w:val="007D43E7"/>
    <w:rsid w:val="007D4A6B"/>
    <w:rsid w:val="007D59CD"/>
    <w:rsid w:val="007D5E59"/>
    <w:rsid w:val="007E0226"/>
    <w:rsid w:val="007E373C"/>
    <w:rsid w:val="007E3C42"/>
    <w:rsid w:val="007E3DA1"/>
    <w:rsid w:val="007E4213"/>
    <w:rsid w:val="007E5A21"/>
    <w:rsid w:val="007F1ED1"/>
    <w:rsid w:val="007F4412"/>
    <w:rsid w:val="008002CE"/>
    <w:rsid w:val="0080053F"/>
    <w:rsid w:val="0080220B"/>
    <w:rsid w:val="00804299"/>
    <w:rsid w:val="008048C1"/>
    <w:rsid w:val="00805ADF"/>
    <w:rsid w:val="00806232"/>
    <w:rsid w:val="00807A36"/>
    <w:rsid w:val="00810A86"/>
    <w:rsid w:val="00811A01"/>
    <w:rsid w:val="00812946"/>
    <w:rsid w:val="00812EAA"/>
    <w:rsid w:val="0081550A"/>
    <w:rsid w:val="008159F5"/>
    <w:rsid w:val="0081675C"/>
    <w:rsid w:val="00817F8D"/>
    <w:rsid w:val="00820054"/>
    <w:rsid w:val="008210CB"/>
    <w:rsid w:val="00824177"/>
    <w:rsid w:val="0082782E"/>
    <w:rsid w:val="00830184"/>
    <w:rsid w:val="0083355A"/>
    <w:rsid w:val="00836161"/>
    <w:rsid w:val="00836C15"/>
    <w:rsid w:val="00837D54"/>
    <w:rsid w:val="008405B9"/>
    <w:rsid w:val="00841BCB"/>
    <w:rsid w:val="00842D60"/>
    <w:rsid w:val="00844590"/>
    <w:rsid w:val="00844F6C"/>
    <w:rsid w:val="0085186F"/>
    <w:rsid w:val="00852BD1"/>
    <w:rsid w:val="008558CF"/>
    <w:rsid w:val="0085594A"/>
    <w:rsid w:val="008603DF"/>
    <w:rsid w:val="0086268E"/>
    <w:rsid w:val="00862A50"/>
    <w:rsid w:val="00863629"/>
    <w:rsid w:val="008639B4"/>
    <w:rsid w:val="00863C0B"/>
    <w:rsid w:val="008657BB"/>
    <w:rsid w:val="008666A6"/>
    <w:rsid w:val="00867250"/>
    <w:rsid w:val="00871809"/>
    <w:rsid w:val="00873066"/>
    <w:rsid w:val="0087744F"/>
    <w:rsid w:val="00880084"/>
    <w:rsid w:val="008823D7"/>
    <w:rsid w:val="008825DD"/>
    <w:rsid w:val="008865AB"/>
    <w:rsid w:val="008866FE"/>
    <w:rsid w:val="0088754C"/>
    <w:rsid w:val="00887A7C"/>
    <w:rsid w:val="0089068C"/>
    <w:rsid w:val="008909E3"/>
    <w:rsid w:val="008918DE"/>
    <w:rsid w:val="00892067"/>
    <w:rsid w:val="00892D08"/>
    <w:rsid w:val="00893791"/>
    <w:rsid w:val="00893C52"/>
    <w:rsid w:val="00893E8F"/>
    <w:rsid w:val="008A02C6"/>
    <w:rsid w:val="008A08D6"/>
    <w:rsid w:val="008A13CF"/>
    <w:rsid w:val="008A1B71"/>
    <w:rsid w:val="008A4BD3"/>
    <w:rsid w:val="008A4DD4"/>
    <w:rsid w:val="008A59FA"/>
    <w:rsid w:val="008A6A4F"/>
    <w:rsid w:val="008A6C35"/>
    <w:rsid w:val="008A6DA9"/>
    <w:rsid w:val="008B0BC6"/>
    <w:rsid w:val="008B5C63"/>
    <w:rsid w:val="008B5EBA"/>
    <w:rsid w:val="008C0449"/>
    <w:rsid w:val="008C34FE"/>
    <w:rsid w:val="008C4E14"/>
    <w:rsid w:val="008C74F9"/>
    <w:rsid w:val="008D0BA6"/>
    <w:rsid w:val="008D1AC0"/>
    <w:rsid w:val="008D23D2"/>
    <w:rsid w:val="008D343C"/>
    <w:rsid w:val="008D577F"/>
    <w:rsid w:val="008D6426"/>
    <w:rsid w:val="008D6638"/>
    <w:rsid w:val="008D6732"/>
    <w:rsid w:val="008D7E30"/>
    <w:rsid w:val="008E155F"/>
    <w:rsid w:val="008E1881"/>
    <w:rsid w:val="008E2BDF"/>
    <w:rsid w:val="008E3251"/>
    <w:rsid w:val="008E3D2B"/>
    <w:rsid w:val="008E3D56"/>
    <w:rsid w:val="008E50F5"/>
    <w:rsid w:val="008E5A6D"/>
    <w:rsid w:val="008E6008"/>
    <w:rsid w:val="008E6AAB"/>
    <w:rsid w:val="008E7F8C"/>
    <w:rsid w:val="008F0503"/>
    <w:rsid w:val="008F1700"/>
    <w:rsid w:val="008F17CC"/>
    <w:rsid w:val="008F1E87"/>
    <w:rsid w:val="008F3095"/>
    <w:rsid w:val="008F32DF"/>
    <w:rsid w:val="008F3CFC"/>
    <w:rsid w:val="008F4D20"/>
    <w:rsid w:val="008F4FC7"/>
    <w:rsid w:val="00900C08"/>
    <w:rsid w:val="009025F5"/>
    <w:rsid w:val="00902F59"/>
    <w:rsid w:val="0090571E"/>
    <w:rsid w:val="00906904"/>
    <w:rsid w:val="00907233"/>
    <w:rsid w:val="009139DB"/>
    <w:rsid w:val="00917699"/>
    <w:rsid w:val="00921040"/>
    <w:rsid w:val="009220EC"/>
    <w:rsid w:val="009222AA"/>
    <w:rsid w:val="009223AB"/>
    <w:rsid w:val="00924943"/>
    <w:rsid w:val="00924E66"/>
    <w:rsid w:val="00925AB5"/>
    <w:rsid w:val="009267B9"/>
    <w:rsid w:val="00931742"/>
    <w:rsid w:val="00934B86"/>
    <w:rsid w:val="00936590"/>
    <w:rsid w:val="00940804"/>
    <w:rsid w:val="00940CD2"/>
    <w:rsid w:val="00945624"/>
    <w:rsid w:val="00946986"/>
    <w:rsid w:val="0094757D"/>
    <w:rsid w:val="00951615"/>
    <w:rsid w:val="00951B25"/>
    <w:rsid w:val="0095340E"/>
    <w:rsid w:val="00964458"/>
    <w:rsid w:val="00964E29"/>
    <w:rsid w:val="00966216"/>
    <w:rsid w:val="00967DCC"/>
    <w:rsid w:val="00971B3F"/>
    <w:rsid w:val="0097235F"/>
    <w:rsid w:val="0097268A"/>
    <w:rsid w:val="009737E4"/>
    <w:rsid w:val="00973ED9"/>
    <w:rsid w:val="00974888"/>
    <w:rsid w:val="0097612B"/>
    <w:rsid w:val="00977200"/>
    <w:rsid w:val="0097757D"/>
    <w:rsid w:val="00983B74"/>
    <w:rsid w:val="00985786"/>
    <w:rsid w:val="0099004B"/>
    <w:rsid w:val="00990263"/>
    <w:rsid w:val="0099313C"/>
    <w:rsid w:val="00996C49"/>
    <w:rsid w:val="0099798B"/>
    <w:rsid w:val="009A00AE"/>
    <w:rsid w:val="009A0C95"/>
    <w:rsid w:val="009A2144"/>
    <w:rsid w:val="009A2429"/>
    <w:rsid w:val="009A2CCC"/>
    <w:rsid w:val="009A4B01"/>
    <w:rsid w:val="009A4CCC"/>
    <w:rsid w:val="009A57FE"/>
    <w:rsid w:val="009A6BBB"/>
    <w:rsid w:val="009B023C"/>
    <w:rsid w:val="009B109E"/>
    <w:rsid w:val="009B12E0"/>
    <w:rsid w:val="009B4F2E"/>
    <w:rsid w:val="009B4F30"/>
    <w:rsid w:val="009B703E"/>
    <w:rsid w:val="009C2069"/>
    <w:rsid w:val="009C2305"/>
    <w:rsid w:val="009C4882"/>
    <w:rsid w:val="009C6B3E"/>
    <w:rsid w:val="009D0023"/>
    <w:rsid w:val="009D1E80"/>
    <w:rsid w:val="009D23B9"/>
    <w:rsid w:val="009D32D3"/>
    <w:rsid w:val="009E1471"/>
    <w:rsid w:val="009E444C"/>
    <w:rsid w:val="009E4B94"/>
    <w:rsid w:val="009E4F92"/>
    <w:rsid w:val="009E65CB"/>
    <w:rsid w:val="009E6AD9"/>
    <w:rsid w:val="009E72C9"/>
    <w:rsid w:val="009E7E31"/>
    <w:rsid w:val="009F06A8"/>
    <w:rsid w:val="009F146F"/>
    <w:rsid w:val="009F44E7"/>
    <w:rsid w:val="009F78EF"/>
    <w:rsid w:val="009F7F46"/>
    <w:rsid w:val="00A00804"/>
    <w:rsid w:val="00A017B2"/>
    <w:rsid w:val="00A04650"/>
    <w:rsid w:val="00A062FC"/>
    <w:rsid w:val="00A06860"/>
    <w:rsid w:val="00A070ED"/>
    <w:rsid w:val="00A07C89"/>
    <w:rsid w:val="00A10A71"/>
    <w:rsid w:val="00A11FBC"/>
    <w:rsid w:val="00A12585"/>
    <w:rsid w:val="00A13A5F"/>
    <w:rsid w:val="00A17B27"/>
    <w:rsid w:val="00A203CF"/>
    <w:rsid w:val="00A2199B"/>
    <w:rsid w:val="00A22253"/>
    <w:rsid w:val="00A22A96"/>
    <w:rsid w:val="00A22FE5"/>
    <w:rsid w:val="00A24860"/>
    <w:rsid w:val="00A32E5C"/>
    <w:rsid w:val="00A36C24"/>
    <w:rsid w:val="00A36FFF"/>
    <w:rsid w:val="00A40475"/>
    <w:rsid w:val="00A4287F"/>
    <w:rsid w:val="00A42EEA"/>
    <w:rsid w:val="00A448F5"/>
    <w:rsid w:val="00A46697"/>
    <w:rsid w:val="00A46CD5"/>
    <w:rsid w:val="00A50501"/>
    <w:rsid w:val="00A517F7"/>
    <w:rsid w:val="00A51C7C"/>
    <w:rsid w:val="00A55956"/>
    <w:rsid w:val="00A56307"/>
    <w:rsid w:val="00A564B2"/>
    <w:rsid w:val="00A615E8"/>
    <w:rsid w:val="00A62014"/>
    <w:rsid w:val="00A63BC0"/>
    <w:rsid w:val="00A63D36"/>
    <w:rsid w:val="00A6409A"/>
    <w:rsid w:val="00A676C2"/>
    <w:rsid w:val="00A71F96"/>
    <w:rsid w:val="00A720B3"/>
    <w:rsid w:val="00A72AB4"/>
    <w:rsid w:val="00A74E73"/>
    <w:rsid w:val="00A75F47"/>
    <w:rsid w:val="00A763F5"/>
    <w:rsid w:val="00A76AD6"/>
    <w:rsid w:val="00A76CB5"/>
    <w:rsid w:val="00A77EBB"/>
    <w:rsid w:val="00A8042F"/>
    <w:rsid w:val="00A816D4"/>
    <w:rsid w:val="00A83673"/>
    <w:rsid w:val="00A83B04"/>
    <w:rsid w:val="00A844C8"/>
    <w:rsid w:val="00A844D8"/>
    <w:rsid w:val="00A864D6"/>
    <w:rsid w:val="00A91DA5"/>
    <w:rsid w:val="00A91EFB"/>
    <w:rsid w:val="00A9205B"/>
    <w:rsid w:val="00A921D9"/>
    <w:rsid w:val="00A9449E"/>
    <w:rsid w:val="00A945D3"/>
    <w:rsid w:val="00A94677"/>
    <w:rsid w:val="00A959AE"/>
    <w:rsid w:val="00A95D86"/>
    <w:rsid w:val="00A95DE4"/>
    <w:rsid w:val="00A96060"/>
    <w:rsid w:val="00A97516"/>
    <w:rsid w:val="00A97567"/>
    <w:rsid w:val="00A97F6A"/>
    <w:rsid w:val="00AA00CB"/>
    <w:rsid w:val="00AA0D2C"/>
    <w:rsid w:val="00AA0E07"/>
    <w:rsid w:val="00AA32DA"/>
    <w:rsid w:val="00AA4E87"/>
    <w:rsid w:val="00AA5434"/>
    <w:rsid w:val="00AA6BB3"/>
    <w:rsid w:val="00AB11A3"/>
    <w:rsid w:val="00AB17FA"/>
    <w:rsid w:val="00AB4582"/>
    <w:rsid w:val="00AB5C71"/>
    <w:rsid w:val="00AB7866"/>
    <w:rsid w:val="00AB7CB6"/>
    <w:rsid w:val="00AB7FFC"/>
    <w:rsid w:val="00AC0A08"/>
    <w:rsid w:val="00AC146D"/>
    <w:rsid w:val="00AC2F90"/>
    <w:rsid w:val="00AC4CEC"/>
    <w:rsid w:val="00AC51A3"/>
    <w:rsid w:val="00AC7861"/>
    <w:rsid w:val="00AC7D2F"/>
    <w:rsid w:val="00AD392D"/>
    <w:rsid w:val="00AD5153"/>
    <w:rsid w:val="00AD5F89"/>
    <w:rsid w:val="00AD6346"/>
    <w:rsid w:val="00AE07F3"/>
    <w:rsid w:val="00AE1DD5"/>
    <w:rsid w:val="00AE2F3F"/>
    <w:rsid w:val="00AE3691"/>
    <w:rsid w:val="00AE4E2A"/>
    <w:rsid w:val="00AE692D"/>
    <w:rsid w:val="00AE745B"/>
    <w:rsid w:val="00AE7F8A"/>
    <w:rsid w:val="00AF07BD"/>
    <w:rsid w:val="00AF07CC"/>
    <w:rsid w:val="00AF1786"/>
    <w:rsid w:val="00AF1D02"/>
    <w:rsid w:val="00AF49D6"/>
    <w:rsid w:val="00AF51E6"/>
    <w:rsid w:val="00AF6129"/>
    <w:rsid w:val="00AF660A"/>
    <w:rsid w:val="00AF6DDB"/>
    <w:rsid w:val="00AF780B"/>
    <w:rsid w:val="00B00D92"/>
    <w:rsid w:val="00B01F6C"/>
    <w:rsid w:val="00B0270D"/>
    <w:rsid w:val="00B0422A"/>
    <w:rsid w:val="00B04230"/>
    <w:rsid w:val="00B06D69"/>
    <w:rsid w:val="00B06E2B"/>
    <w:rsid w:val="00B074B7"/>
    <w:rsid w:val="00B13A10"/>
    <w:rsid w:val="00B13CE1"/>
    <w:rsid w:val="00B1514C"/>
    <w:rsid w:val="00B16B3D"/>
    <w:rsid w:val="00B171D6"/>
    <w:rsid w:val="00B21A8C"/>
    <w:rsid w:val="00B21CB5"/>
    <w:rsid w:val="00B24E70"/>
    <w:rsid w:val="00B30DC9"/>
    <w:rsid w:val="00B31591"/>
    <w:rsid w:val="00B36E62"/>
    <w:rsid w:val="00B3783A"/>
    <w:rsid w:val="00B44285"/>
    <w:rsid w:val="00B47F99"/>
    <w:rsid w:val="00B5144A"/>
    <w:rsid w:val="00B518A7"/>
    <w:rsid w:val="00B539F7"/>
    <w:rsid w:val="00B55DC3"/>
    <w:rsid w:val="00B56532"/>
    <w:rsid w:val="00B575CA"/>
    <w:rsid w:val="00B57CBE"/>
    <w:rsid w:val="00B606A7"/>
    <w:rsid w:val="00B61456"/>
    <w:rsid w:val="00B62887"/>
    <w:rsid w:val="00B649FB"/>
    <w:rsid w:val="00B7106E"/>
    <w:rsid w:val="00B75148"/>
    <w:rsid w:val="00B76B38"/>
    <w:rsid w:val="00B81F03"/>
    <w:rsid w:val="00B81F19"/>
    <w:rsid w:val="00B83481"/>
    <w:rsid w:val="00B84D73"/>
    <w:rsid w:val="00B85CC6"/>
    <w:rsid w:val="00B85D3B"/>
    <w:rsid w:val="00B87D94"/>
    <w:rsid w:val="00B931F7"/>
    <w:rsid w:val="00B96688"/>
    <w:rsid w:val="00B97059"/>
    <w:rsid w:val="00B970DF"/>
    <w:rsid w:val="00BA04AB"/>
    <w:rsid w:val="00BA1E54"/>
    <w:rsid w:val="00BA36AF"/>
    <w:rsid w:val="00BA4467"/>
    <w:rsid w:val="00BA50CE"/>
    <w:rsid w:val="00BA5F6D"/>
    <w:rsid w:val="00BA734F"/>
    <w:rsid w:val="00BB0C16"/>
    <w:rsid w:val="00BB1949"/>
    <w:rsid w:val="00BB1B90"/>
    <w:rsid w:val="00BB2CD3"/>
    <w:rsid w:val="00BB3045"/>
    <w:rsid w:val="00BB3EA7"/>
    <w:rsid w:val="00BB4255"/>
    <w:rsid w:val="00BB4497"/>
    <w:rsid w:val="00BB739C"/>
    <w:rsid w:val="00BC1017"/>
    <w:rsid w:val="00BC1E28"/>
    <w:rsid w:val="00BC3FEA"/>
    <w:rsid w:val="00BC4630"/>
    <w:rsid w:val="00BC4756"/>
    <w:rsid w:val="00BC5351"/>
    <w:rsid w:val="00BC5A68"/>
    <w:rsid w:val="00BC66AF"/>
    <w:rsid w:val="00BC7265"/>
    <w:rsid w:val="00BD0D21"/>
    <w:rsid w:val="00BD26F7"/>
    <w:rsid w:val="00BD3B3A"/>
    <w:rsid w:val="00BD3C84"/>
    <w:rsid w:val="00BD3FBD"/>
    <w:rsid w:val="00BD4153"/>
    <w:rsid w:val="00BD426C"/>
    <w:rsid w:val="00BD4CD2"/>
    <w:rsid w:val="00BD63AD"/>
    <w:rsid w:val="00BD6966"/>
    <w:rsid w:val="00BE1A9D"/>
    <w:rsid w:val="00BE2A74"/>
    <w:rsid w:val="00BE43B5"/>
    <w:rsid w:val="00BE5D6C"/>
    <w:rsid w:val="00BF02EF"/>
    <w:rsid w:val="00BF0D57"/>
    <w:rsid w:val="00BF1879"/>
    <w:rsid w:val="00BF71EB"/>
    <w:rsid w:val="00BF79DD"/>
    <w:rsid w:val="00C0433E"/>
    <w:rsid w:val="00C05085"/>
    <w:rsid w:val="00C072E0"/>
    <w:rsid w:val="00C0733A"/>
    <w:rsid w:val="00C10885"/>
    <w:rsid w:val="00C11913"/>
    <w:rsid w:val="00C13AC5"/>
    <w:rsid w:val="00C15839"/>
    <w:rsid w:val="00C16157"/>
    <w:rsid w:val="00C167C7"/>
    <w:rsid w:val="00C22B4B"/>
    <w:rsid w:val="00C230F5"/>
    <w:rsid w:val="00C23728"/>
    <w:rsid w:val="00C3090E"/>
    <w:rsid w:val="00C30968"/>
    <w:rsid w:val="00C30AF2"/>
    <w:rsid w:val="00C31E5E"/>
    <w:rsid w:val="00C326B2"/>
    <w:rsid w:val="00C335DD"/>
    <w:rsid w:val="00C33A05"/>
    <w:rsid w:val="00C357EF"/>
    <w:rsid w:val="00C35E6E"/>
    <w:rsid w:val="00C41E04"/>
    <w:rsid w:val="00C42388"/>
    <w:rsid w:val="00C439CB"/>
    <w:rsid w:val="00C44AAF"/>
    <w:rsid w:val="00C465F4"/>
    <w:rsid w:val="00C4666C"/>
    <w:rsid w:val="00C5056B"/>
    <w:rsid w:val="00C522C9"/>
    <w:rsid w:val="00C538CE"/>
    <w:rsid w:val="00C5496F"/>
    <w:rsid w:val="00C575F1"/>
    <w:rsid w:val="00C57D6C"/>
    <w:rsid w:val="00C61AA5"/>
    <w:rsid w:val="00C6268B"/>
    <w:rsid w:val="00C63500"/>
    <w:rsid w:val="00C64739"/>
    <w:rsid w:val="00C6498D"/>
    <w:rsid w:val="00C727F5"/>
    <w:rsid w:val="00C756A6"/>
    <w:rsid w:val="00C76867"/>
    <w:rsid w:val="00C81540"/>
    <w:rsid w:val="00C83E30"/>
    <w:rsid w:val="00C84168"/>
    <w:rsid w:val="00C906C5"/>
    <w:rsid w:val="00C90C74"/>
    <w:rsid w:val="00C91475"/>
    <w:rsid w:val="00C91986"/>
    <w:rsid w:val="00C91A0A"/>
    <w:rsid w:val="00C93242"/>
    <w:rsid w:val="00C978B8"/>
    <w:rsid w:val="00C97C18"/>
    <w:rsid w:val="00CA0183"/>
    <w:rsid w:val="00CA0A7D"/>
    <w:rsid w:val="00CA2372"/>
    <w:rsid w:val="00CA28C8"/>
    <w:rsid w:val="00CA4E77"/>
    <w:rsid w:val="00CA6CD7"/>
    <w:rsid w:val="00CB0234"/>
    <w:rsid w:val="00CB0DDD"/>
    <w:rsid w:val="00CB3D61"/>
    <w:rsid w:val="00CB3EFE"/>
    <w:rsid w:val="00CB4997"/>
    <w:rsid w:val="00CC1F47"/>
    <w:rsid w:val="00CC209F"/>
    <w:rsid w:val="00CC254B"/>
    <w:rsid w:val="00CC6322"/>
    <w:rsid w:val="00CD0AEF"/>
    <w:rsid w:val="00CD0B19"/>
    <w:rsid w:val="00CD6036"/>
    <w:rsid w:val="00CD6C89"/>
    <w:rsid w:val="00CE1D2B"/>
    <w:rsid w:val="00CE214B"/>
    <w:rsid w:val="00CE2E55"/>
    <w:rsid w:val="00CE5168"/>
    <w:rsid w:val="00CE550B"/>
    <w:rsid w:val="00CE5556"/>
    <w:rsid w:val="00CE57E0"/>
    <w:rsid w:val="00CE5C77"/>
    <w:rsid w:val="00CF0183"/>
    <w:rsid w:val="00CF257E"/>
    <w:rsid w:val="00CF2CA9"/>
    <w:rsid w:val="00CF653A"/>
    <w:rsid w:val="00D00878"/>
    <w:rsid w:val="00D008CC"/>
    <w:rsid w:val="00D00946"/>
    <w:rsid w:val="00D10FCF"/>
    <w:rsid w:val="00D11604"/>
    <w:rsid w:val="00D1265D"/>
    <w:rsid w:val="00D23C1F"/>
    <w:rsid w:val="00D27320"/>
    <w:rsid w:val="00D273BA"/>
    <w:rsid w:val="00D27BA2"/>
    <w:rsid w:val="00D27D0E"/>
    <w:rsid w:val="00D30912"/>
    <w:rsid w:val="00D32CC4"/>
    <w:rsid w:val="00D3641A"/>
    <w:rsid w:val="00D3752F"/>
    <w:rsid w:val="00D4092A"/>
    <w:rsid w:val="00D40D41"/>
    <w:rsid w:val="00D44D7D"/>
    <w:rsid w:val="00D452F7"/>
    <w:rsid w:val="00D45C45"/>
    <w:rsid w:val="00D46C5A"/>
    <w:rsid w:val="00D47004"/>
    <w:rsid w:val="00D47EB9"/>
    <w:rsid w:val="00D515F6"/>
    <w:rsid w:val="00D51BA0"/>
    <w:rsid w:val="00D53670"/>
    <w:rsid w:val="00D53F53"/>
    <w:rsid w:val="00D54A2B"/>
    <w:rsid w:val="00D552BC"/>
    <w:rsid w:val="00D6085E"/>
    <w:rsid w:val="00D612FE"/>
    <w:rsid w:val="00D62011"/>
    <w:rsid w:val="00D64BC7"/>
    <w:rsid w:val="00D64DD9"/>
    <w:rsid w:val="00D65747"/>
    <w:rsid w:val="00D708F1"/>
    <w:rsid w:val="00D7171B"/>
    <w:rsid w:val="00D730B6"/>
    <w:rsid w:val="00D74908"/>
    <w:rsid w:val="00D74A82"/>
    <w:rsid w:val="00D76266"/>
    <w:rsid w:val="00D8061D"/>
    <w:rsid w:val="00D87755"/>
    <w:rsid w:val="00D87C66"/>
    <w:rsid w:val="00D936BE"/>
    <w:rsid w:val="00D93A02"/>
    <w:rsid w:val="00D93F5F"/>
    <w:rsid w:val="00D96141"/>
    <w:rsid w:val="00D967A5"/>
    <w:rsid w:val="00DA34AD"/>
    <w:rsid w:val="00DB31AF"/>
    <w:rsid w:val="00DB335E"/>
    <w:rsid w:val="00DB485A"/>
    <w:rsid w:val="00DC157D"/>
    <w:rsid w:val="00DC246F"/>
    <w:rsid w:val="00DC25C7"/>
    <w:rsid w:val="00DC29B9"/>
    <w:rsid w:val="00DC3214"/>
    <w:rsid w:val="00DC61BD"/>
    <w:rsid w:val="00DC7C92"/>
    <w:rsid w:val="00DD1884"/>
    <w:rsid w:val="00DD1936"/>
    <w:rsid w:val="00DD2431"/>
    <w:rsid w:val="00DD2F1F"/>
    <w:rsid w:val="00DD5970"/>
    <w:rsid w:val="00DD5BD6"/>
    <w:rsid w:val="00DD61FE"/>
    <w:rsid w:val="00DD7E77"/>
    <w:rsid w:val="00DE2B28"/>
    <w:rsid w:val="00DE3452"/>
    <w:rsid w:val="00DE6129"/>
    <w:rsid w:val="00DE799C"/>
    <w:rsid w:val="00DE7FAE"/>
    <w:rsid w:val="00DF010D"/>
    <w:rsid w:val="00DF09E6"/>
    <w:rsid w:val="00DF1260"/>
    <w:rsid w:val="00DF1EC4"/>
    <w:rsid w:val="00E02ADD"/>
    <w:rsid w:val="00E03BC0"/>
    <w:rsid w:val="00E04D37"/>
    <w:rsid w:val="00E054B7"/>
    <w:rsid w:val="00E05CDE"/>
    <w:rsid w:val="00E10AC0"/>
    <w:rsid w:val="00E10BE1"/>
    <w:rsid w:val="00E12111"/>
    <w:rsid w:val="00E169E7"/>
    <w:rsid w:val="00E23314"/>
    <w:rsid w:val="00E23727"/>
    <w:rsid w:val="00E268CB"/>
    <w:rsid w:val="00E26C1A"/>
    <w:rsid w:val="00E26C1B"/>
    <w:rsid w:val="00E30B2A"/>
    <w:rsid w:val="00E30FAF"/>
    <w:rsid w:val="00E31B64"/>
    <w:rsid w:val="00E34C11"/>
    <w:rsid w:val="00E3642C"/>
    <w:rsid w:val="00E37675"/>
    <w:rsid w:val="00E40663"/>
    <w:rsid w:val="00E44524"/>
    <w:rsid w:val="00E44CF0"/>
    <w:rsid w:val="00E467E7"/>
    <w:rsid w:val="00E47680"/>
    <w:rsid w:val="00E47EC2"/>
    <w:rsid w:val="00E53EE9"/>
    <w:rsid w:val="00E547CA"/>
    <w:rsid w:val="00E56962"/>
    <w:rsid w:val="00E570BB"/>
    <w:rsid w:val="00E6026B"/>
    <w:rsid w:val="00E613EA"/>
    <w:rsid w:val="00E63F47"/>
    <w:rsid w:val="00E64D69"/>
    <w:rsid w:val="00E73FBE"/>
    <w:rsid w:val="00E7414A"/>
    <w:rsid w:val="00E75B16"/>
    <w:rsid w:val="00E7617E"/>
    <w:rsid w:val="00E831A5"/>
    <w:rsid w:val="00E8341B"/>
    <w:rsid w:val="00E840A8"/>
    <w:rsid w:val="00E846B2"/>
    <w:rsid w:val="00E8592A"/>
    <w:rsid w:val="00E85A0C"/>
    <w:rsid w:val="00E87CAD"/>
    <w:rsid w:val="00E907E6"/>
    <w:rsid w:val="00E9185D"/>
    <w:rsid w:val="00E92E9E"/>
    <w:rsid w:val="00E9405E"/>
    <w:rsid w:val="00E94639"/>
    <w:rsid w:val="00E94764"/>
    <w:rsid w:val="00E94D20"/>
    <w:rsid w:val="00E95D98"/>
    <w:rsid w:val="00E96250"/>
    <w:rsid w:val="00E977C1"/>
    <w:rsid w:val="00EA13EA"/>
    <w:rsid w:val="00EA34A1"/>
    <w:rsid w:val="00EA37F6"/>
    <w:rsid w:val="00EA3FA8"/>
    <w:rsid w:val="00EA443E"/>
    <w:rsid w:val="00EA4849"/>
    <w:rsid w:val="00EA62AC"/>
    <w:rsid w:val="00EA706F"/>
    <w:rsid w:val="00EA708D"/>
    <w:rsid w:val="00EA70D8"/>
    <w:rsid w:val="00EA7BF3"/>
    <w:rsid w:val="00EB1C23"/>
    <w:rsid w:val="00EB26BC"/>
    <w:rsid w:val="00EB26DF"/>
    <w:rsid w:val="00EB3AAC"/>
    <w:rsid w:val="00EB517E"/>
    <w:rsid w:val="00EB5205"/>
    <w:rsid w:val="00EC0522"/>
    <w:rsid w:val="00EC19CE"/>
    <w:rsid w:val="00EC281B"/>
    <w:rsid w:val="00EC4B2C"/>
    <w:rsid w:val="00EC4FCB"/>
    <w:rsid w:val="00EC5A00"/>
    <w:rsid w:val="00EC6976"/>
    <w:rsid w:val="00ED2A7F"/>
    <w:rsid w:val="00ED2DCB"/>
    <w:rsid w:val="00ED30B9"/>
    <w:rsid w:val="00ED3AD7"/>
    <w:rsid w:val="00ED6EC5"/>
    <w:rsid w:val="00ED7070"/>
    <w:rsid w:val="00EE4292"/>
    <w:rsid w:val="00EE5B15"/>
    <w:rsid w:val="00EE6689"/>
    <w:rsid w:val="00EE7285"/>
    <w:rsid w:val="00EE7A9B"/>
    <w:rsid w:val="00EF180F"/>
    <w:rsid w:val="00EF19D1"/>
    <w:rsid w:val="00EF2790"/>
    <w:rsid w:val="00EF474E"/>
    <w:rsid w:val="00EF5C22"/>
    <w:rsid w:val="00EF6340"/>
    <w:rsid w:val="00F0152B"/>
    <w:rsid w:val="00F04788"/>
    <w:rsid w:val="00F055CF"/>
    <w:rsid w:val="00F10ABD"/>
    <w:rsid w:val="00F1150D"/>
    <w:rsid w:val="00F12AA5"/>
    <w:rsid w:val="00F12AC2"/>
    <w:rsid w:val="00F14026"/>
    <w:rsid w:val="00F1410F"/>
    <w:rsid w:val="00F1461B"/>
    <w:rsid w:val="00F156F4"/>
    <w:rsid w:val="00F1669E"/>
    <w:rsid w:val="00F16A2C"/>
    <w:rsid w:val="00F16C59"/>
    <w:rsid w:val="00F175DF"/>
    <w:rsid w:val="00F20074"/>
    <w:rsid w:val="00F20435"/>
    <w:rsid w:val="00F224BA"/>
    <w:rsid w:val="00F233E7"/>
    <w:rsid w:val="00F25103"/>
    <w:rsid w:val="00F25C14"/>
    <w:rsid w:val="00F27BC4"/>
    <w:rsid w:val="00F31EE8"/>
    <w:rsid w:val="00F33D2B"/>
    <w:rsid w:val="00F3469C"/>
    <w:rsid w:val="00F35F89"/>
    <w:rsid w:val="00F37B4A"/>
    <w:rsid w:val="00F4074D"/>
    <w:rsid w:val="00F4101E"/>
    <w:rsid w:val="00F46486"/>
    <w:rsid w:val="00F47018"/>
    <w:rsid w:val="00F5238C"/>
    <w:rsid w:val="00F52747"/>
    <w:rsid w:val="00F533FB"/>
    <w:rsid w:val="00F554A3"/>
    <w:rsid w:val="00F56E10"/>
    <w:rsid w:val="00F57CAB"/>
    <w:rsid w:val="00F60703"/>
    <w:rsid w:val="00F617F0"/>
    <w:rsid w:val="00F62D73"/>
    <w:rsid w:val="00F62F3E"/>
    <w:rsid w:val="00F64827"/>
    <w:rsid w:val="00F6497A"/>
    <w:rsid w:val="00F64E4C"/>
    <w:rsid w:val="00F65277"/>
    <w:rsid w:val="00F659E2"/>
    <w:rsid w:val="00F70267"/>
    <w:rsid w:val="00F710A5"/>
    <w:rsid w:val="00F71FE7"/>
    <w:rsid w:val="00F73354"/>
    <w:rsid w:val="00F74E15"/>
    <w:rsid w:val="00F76559"/>
    <w:rsid w:val="00F807D0"/>
    <w:rsid w:val="00F80A4F"/>
    <w:rsid w:val="00F81A6F"/>
    <w:rsid w:val="00F82257"/>
    <w:rsid w:val="00F8401D"/>
    <w:rsid w:val="00F84689"/>
    <w:rsid w:val="00F86903"/>
    <w:rsid w:val="00F879E0"/>
    <w:rsid w:val="00F9246D"/>
    <w:rsid w:val="00FA028B"/>
    <w:rsid w:val="00FA1E46"/>
    <w:rsid w:val="00FA2CD7"/>
    <w:rsid w:val="00FA3677"/>
    <w:rsid w:val="00FA5095"/>
    <w:rsid w:val="00FB16AE"/>
    <w:rsid w:val="00FB522B"/>
    <w:rsid w:val="00FB56D7"/>
    <w:rsid w:val="00FC1EF7"/>
    <w:rsid w:val="00FC5EBA"/>
    <w:rsid w:val="00FD1289"/>
    <w:rsid w:val="00FD12E8"/>
    <w:rsid w:val="00FD1AC9"/>
    <w:rsid w:val="00FD27C9"/>
    <w:rsid w:val="00FD617B"/>
    <w:rsid w:val="00FE028D"/>
    <w:rsid w:val="00FE0428"/>
    <w:rsid w:val="00FE2C9C"/>
    <w:rsid w:val="00FE3341"/>
    <w:rsid w:val="00FE4A56"/>
    <w:rsid w:val="00FE5592"/>
    <w:rsid w:val="00FF0506"/>
    <w:rsid w:val="00FF0E3E"/>
    <w:rsid w:val="00FF2127"/>
    <w:rsid w:val="00FF3A83"/>
    <w:rsid w:val="00FF3C5C"/>
    <w:rsid w:val="00FF4FF9"/>
    <w:rsid w:val="00FF591E"/>
    <w:rsid w:val="00FF634B"/>
    <w:rsid w:val="00FF6EDC"/>
    <w:rsid w:val="00FF7460"/>
    <w:rsid w:val="085B141F"/>
    <w:rsid w:val="4C3E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DCAF977"/>
  <w15:docId w15:val="{35D23069-18E8-4CA0-B851-C236AB1E3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B97"/>
  </w:style>
  <w:style w:type="paragraph" w:styleId="Heading1">
    <w:name w:val="heading 1"/>
    <w:basedOn w:val="Normal"/>
    <w:next w:val="Normal"/>
    <w:link w:val="Heading1Char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C209F"/>
    <w:rPr>
      <w:sz w:val="16"/>
    </w:rPr>
  </w:style>
  <w:style w:type="paragraph" w:styleId="Footer">
    <w:name w:val="footer"/>
    <w:basedOn w:val="Normal"/>
    <w:link w:val="FooterChar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C209F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ubtleEmphasis">
    <w:name w:val="Subtle Emphasis"/>
    <w:basedOn w:val="DefaultParagraphFon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19"/>
    <w:semiHidden/>
    <w:rsid w:val="00CC209F"/>
    <w:rPr>
      <w:b/>
      <w:bCs/>
      <w:i/>
      <w:iCs/>
      <w:color w:val="auto"/>
    </w:rPr>
  </w:style>
  <w:style w:type="character" w:styleId="Strong">
    <w:name w:val="Strong"/>
    <w:basedOn w:val="DefaultParagraphFont"/>
    <w:uiPriority w:val="19"/>
    <w:semiHidden/>
    <w:rsid w:val="00CC209F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19"/>
    <w:semiHidden/>
    <w:rsid w:val="00CC209F"/>
    <w:rPr>
      <w:b/>
      <w:bCs/>
      <w:i/>
      <w:iCs/>
      <w:sz w:val="22"/>
    </w:rPr>
  </w:style>
  <w:style w:type="character" w:styleId="SubtleReference">
    <w:name w:val="Subtle Reference"/>
    <w:basedOn w:val="DefaultParagraphFon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IntenseReference">
    <w:name w:val="Intense Reference"/>
    <w:basedOn w:val="DefaultParagraphFon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Caption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TOC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TOC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TOC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TOC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TOC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TOC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TOC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TOC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TOC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TOCHeading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ckTex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CC209F"/>
    <w:rPr>
      <w:sz w:val="16"/>
    </w:rPr>
  </w:style>
  <w:style w:type="character" w:styleId="EndnoteReference">
    <w:name w:val="endnote reference"/>
    <w:basedOn w:val="DefaultParagraphFont"/>
    <w:uiPriority w:val="21"/>
    <w:semiHidden/>
    <w:rsid w:val="00CC209F"/>
    <w:rPr>
      <w:vertAlign w:val="superscript"/>
    </w:rPr>
  </w:style>
  <w:style w:type="paragraph" w:styleId="FootnoteText">
    <w:name w:val="footnote text"/>
    <w:basedOn w:val="Normal"/>
    <w:link w:val="FootnoteTextChar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CC209F"/>
    <w:rPr>
      <w:sz w:val="16"/>
    </w:rPr>
  </w:style>
  <w:style w:type="paragraph" w:styleId="ListBullet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ListNumber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PageNumber">
    <w:name w:val="page number"/>
    <w:basedOn w:val="DefaultParagraphFon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TOAHeading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Signature">
    <w:name w:val="Signature"/>
    <w:basedOn w:val="Normal"/>
    <w:link w:val="SignatureChar"/>
    <w:uiPriority w:val="99"/>
    <w:semiHidden/>
    <w:rsid w:val="00CC209F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C209F"/>
    <w:rPr>
      <w:sz w:val="22"/>
    </w:rPr>
  </w:style>
  <w:style w:type="character" w:styleId="PlaceholderText">
    <w:name w:val="Placeholder Text"/>
    <w:basedOn w:val="DefaultParagraphFon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Quote">
    <w:name w:val="Quote"/>
    <w:basedOn w:val="Normal"/>
    <w:next w:val="Normal"/>
    <w:link w:val="QuoteChar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19"/>
    <w:semiHidden/>
    <w:rsid w:val="00CC209F"/>
    <w:rPr>
      <w:b/>
      <w:iCs/>
      <w:color w:val="000000" w:themeColor="text1"/>
      <w:sz w:val="22"/>
    </w:rPr>
  </w:style>
  <w:style w:type="character" w:styleId="BookTitle">
    <w:name w:val="Book Title"/>
    <w:basedOn w:val="DefaultParagraphFon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TableofAuthorities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ent">
    <w:name w:val="Normal Indent"/>
    <w:basedOn w:val="Normal"/>
    <w:semiHidden/>
    <w:rsid w:val="00CC209F"/>
    <w:pPr>
      <w:ind w:left="1134"/>
    </w:pPr>
  </w:style>
  <w:style w:type="table" w:styleId="TableGrid">
    <w:name w:val="Table Grid"/>
    <w:basedOn w:val="Table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le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le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NoSpacing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Heading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Footer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DefaultParagraphFon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6DF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237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37A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37A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7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7AB"/>
    <w:rPr>
      <w:b/>
      <w:bCs/>
    </w:rPr>
  </w:style>
  <w:style w:type="character" w:styleId="Hyperlink">
    <w:name w:val="Hyperlink"/>
    <w:basedOn w:val="DefaultParagraphFont"/>
    <w:uiPriority w:val="21"/>
    <w:unhideWhenUsed/>
    <w:rsid w:val="002740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40B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4F1C84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F1C84"/>
    <w:rPr>
      <w:rFonts w:ascii="Carlito" w:eastAsia="Carlito" w:hAnsi="Carlito" w:cs="Carlito"/>
      <w:sz w:val="24"/>
      <w:szCs w:val="24"/>
    </w:rPr>
  </w:style>
  <w:style w:type="table" w:customStyle="1" w:styleId="NormalTable0">
    <w:name w:val="Normal Table0"/>
    <w:uiPriority w:val="2"/>
    <w:semiHidden/>
    <w:unhideWhenUsed/>
    <w:qFormat/>
    <w:rsid w:val="004F1C13"/>
    <w:pPr>
      <w:widowControl w:val="0"/>
      <w:autoSpaceDE w:val="0"/>
      <w:autoSpaceDN w:val="0"/>
      <w:spacing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1C1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72273">
                      <w:marLeft w:val="2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/>
        <AccountId xsi:nil="true"/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8" ma:contentTypeDescription="Opret et nyt dokument." ma:contentTypeScope="" ma:versionID="ee3ff51170438e64c2d983f061fba817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98963016ba36494e209a5d3fbeb78625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smart xmlns:xsd="http://www.w3.org/2001/XMLSchema" xmlns:xsi="http://www.w3.org/2001/XMLSchema-instance">
  <documentSettings>
    <rules>
      <disabled/>
    </rules>
    <placement>
      <settings/>
    </placement>
    <theme>
      <recentColors/>
    </theme>
  </documentSettings>
</smart>
</file>

<file path=customXml/itemProps1.xml><?xml version="1.0" encoding="utf-8"?>
<ds:datastoreItem xmlns:ds="http://schemas.openxmlformats.org/officeDocument/2006/customXml" ds:itemID="{B7B7F60D-050A-447B-8523-7494FF0E8D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customXml/itemProps4.xml><?xml version="1.0" encoding="utf-8"?>
<ds:datastoreItem xmlns:ds="http://schemas.openxmlformats.org/officeDocument/2006/customXml" ds:itemID="{03CC53A2-0A15-4A38-A418-D659427575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0B077F8-48B1-4124-832A-3CE3447A9E77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C:\Users\mw_hhdrift.dk\Desktop\DH Skabeloner\Notat med logo ny.dotx</Template>
  <TotalTime>355</TotalTime>
  <Pages>7</Pages>
  <Words>616</Words>
  <Characters>3516</Characters>
  <Application>Microsoft Office Word</Application>
  <DocSecurity>0</DocSecurity>
  <Lines>29</Lines>
  <Paragraphs>8</Paragraphs>
  <ScaleCrop>false</ScaleCrop>
  <Company/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Anders Justian - Implement Consulting Group</cp:lastModifiedBy>
  <cp:revision>419</cp:revision>
  <dcterms:created xsi:type="dcterms:W3CDTF">2021-03-03T05:24:00Z</dcterms:created>
  <dcterms:modified xsi:type="dcterms:W3CDTF">2021-04-12T09:35:00Z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