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0955FB" w14:paraId="73D95547" w14:textId="77777777" w:rsidTr="00260FC0">
        <w:trPr>
          <w:trHeight w:hRule="exact" w:val="3062"/>
        </w:trPr>
        <w:tc>
          <w:tcPr>
            <w:tcW w:w="7371" w:type="dxa"/>
          </w:tcPr>
          <w:p w14:paraId="73D95544" w14:textId="4CFA197B" w:rsidR="00655B49" w:rsidRDefault="00820757" w:rsidP="00833FD9">
            <w:bookmarkStart w:id="0" w:name="Navn"/>
            <w:bookmarkEnd w:id="0"/>
            <w:r>
              <w:t>Børne- og Undervisningsministeriet</w:t>
            </w:r>
          </w:p>
          <w:p w14:paraId="4C9C3C7B" w14:textId="77777777" w:rsidR="00820757" w:rsidRDefault="00820757" w:rsidP="00C75409">
            <w:pPr>
              <w:pStyle w:val="ModtagerAdresse"/>
              <w:rPr>
                <w:color w:val="0000FF"/>
                <w:sz w:val="23"/>
                <w:szCs w:val="23"/>
              </w:rPr>
            </w:pPr>
            <w:r>
              <w:rPr>
                <w:color w:val="0000FF"/>
                <w:sz w:val="23"/>
                <w:szCs w:val="23"/>
              </w:rPr>
              <w:t xml:space="preserve">aarjk@uvm.dk </w:t>
            </w:r>
          </w:p>
          <w:p w14:paraId="31B0550F" w14:textId="358DFCCC" w:rsidR="00820757" w:rsidRDefault="00820757" w:rsidP="00833FD9"/>
          <w:p w14:paraId="73D95545" w14:textId="77777777" w:rsidR="008D4691" w:rsidRDefault="008D4691" w:rsidP="00833FD9">
            <w:bookmarkStart w:id="1" w:name="Adresse"/>
            <w:bookmarkEnd w:id="1"/>
          </w:p>
          <w:p w14:paraId="73D95546" w14:textId="77777777" w:rsidR="008D4691" w:rsidRPr="00C75409" w:rsidRDefault="00571AE2" w:rsidP="00C75409">
            <w:pPr>
              <w:pStyle w:val="ModtagerAdresse"/>
            </w:pPr>
            <w:bookmarkStart w:id="2" w:name="PostNr"/>
            <w:bookmarkEnd w:id="2"/>
            <w:r>
              <w:t xml:space="preserve"> </w:t>
            </w:r>
            <w:bookmarkStart w:id="3" w:name="By"/>
            <w:bookmarkEnd w:id="3"/>
          </w:p>
        </w:tc>
      </w:tr>
    </w:tbl>
    <w:p w14:paraId="73D95548" w14:textId="77777777" w:rsidR="006A09C5" w:rsidRPr="00DB6858" w:rsidRDefault="00571AE2" w:rsidP="00975AA6">
      <w:pPr>
        <w:pStyle w:val="Overskrift1"/>
        <w:pBdr>
          <w:bottom w:val="single" w:sz="4" w:space="1" w:color="auto"/>
        </w:pBdr>
      </w:pPr>
      <w:bookmarkStart w:id="4" w:name="Overskrift"/>
      <w:r>
        <w:t>DH høringssvar over udkast til forslag om ændring af love vedr. kapacitetsfastsættelse og elevfordeling på de gymnasiale ungdomsuddannelser</w:t>
      </w:r>
      <w:bookmarkEnd w:id="4"/>
    </w:p>
    <w:p w14:paraId="032C1F67" w14:textId="69EDAA27" w:rsidR="00724513" w:rsidRDefault="00724513" w:rsidP="00DB6858">
      <w:r>
        <w:t xml:space="preserve">Danske Handicaporganisationer (DH) har følgende bemærkninger: </w:t>
      </w:r>
    </w:p>
    <w:p w14:paraId="4CE61132" w14:textId="62410723" w:rsidR="0077200E" w:rsidRDefault="00724513" w:rsidP="00DB6858">
      <w:r>
        <w:t xml:space="preserve">Det er </w:t>
      </w:r>
      <w:r w:rsidR="0077200E">
        <w:t xml:space="preserve">meget </w:t>
      </w:r>
      <w:r>
        <w:t xml:space="preserve">positivt, at der med </w:t>
      </w:r>
      <w:r w:rsidRPr="0077200E">
        <w:t xml:space="preserve">elevfordelingsaftalen er enighed om, at </w:t>
      </w:r>
      <w:r w:rsidR="0077200E" w:rsidRPr="0077200E">
        <w:t>visse elevgrupper, herunder elever med handicap skal kunne opnå</w:t>
      </w:r>
      <w:r w:rsidRPr="0077200E">
        <w:t xml:space="preserve"> forrang til</w:t>
      </w:r>
      <w:r w:rsidR="0077200E" w:rsidRPr="0077200E">
        <w:t xml:space="preserve"> optagelse på visse afdelinger. For nogle unge med handicap er det helt afgørende for deres mulighed for at gennemføre en ungdomsuddannelse, at de fx kan gå i en ASF-klasse, tage uddannelsen på et forlænget forløb, gå på en uddannelsesinstitution med god fysisk tilgængelighed eller hvor det er muligt at komme til med offentlig transport.</w:t>
      </w:r>
      <w:r w:rsidR="0077200E">
        <w:t xml:space="preserve"> </w:t>
      </w:r>
    </w:p>
    <w:p w14:paraId="73BBC26C" w14:textId="051E9AFB" w:rsidR="0077200E" w:rsidRDefault="0077200E" w:rsidP="00DB6858"/>
    <w:p w14:paraId="4FA40EEE" w14:textId="08FC4AC0" w:rsidR="008B12E4" w:rsidRDefault="0077200E" w:rsidP="0077200E">
      <w:r>
        <w:t xml:space="preserve">I bemærkningerne til lovforslaget </w:t>
      </w:r>
      <w:r w:rsidR="00D02602">
        <w:t xml:space="preserve">fremgår det, at </w:t>
      </w:r>
      <w:r w:rsidRPr="008B12E4">
        <w:rPr>
          <w:i/>
        </w:rPr>
        <w:t>”Ansøgere med handicap (hovedsageligt fysiske handicap)”</w:t>
      </w:r>
      <w:r w:rsidR="00D02602">
        <w:rPr>
          <w:i/>
        </w:rPr>
        <w:t xml:space="preserve"> </w:t>
      </w:r>
      <w:r>
        <w:t xml:space="preserve">kan opnå forrang til optagelse til visse afdelinger. </w:t>
      </w:r>
    </w:p>
    <w:p w14:paraId="4A9A296F" w14:textId="77777777" w:rsidR="008B12E4" w:rsidRDefault="008B12E4" w:rsidP="0077200E"/>
    <w:p w14:paraId="3CA7D7C5" w14:textId="187F8D8F" w:rsidR="00D02602" w:rsidRDefault="0077200E" w:rsidP="00D02602">
      <w:r>
        <w:t xml:space="preserve">Hertil vil vi </w:t>
      </w:r>
      <w:r w:rsidR="00571AE2">
        <w:t>gøre opmærksom på</w:t>
      </w:r>
      <w:r>
        <w:t>, at det også for ansøgere med andre former for handicap, fx autisme</w:t>
      </w:r>
      <w:r w:rsidR="008B12E4">
        <w:t xml:space="preserve"> eller andre handicap </w:t>
      </w:r>
      <w:r>
        <w:t>kan være af stor betydning at få mulighed for at gå på en specifik uddannelsesinstitution, eksempelvis for at undgå at skulle tage offentlig transport eller andre fo</w:t>
      </w:r>
      <w:r w:rsidR="008B12E4">
        <w:t>rhold, der kan udgøre en barriere.</w:t>
      </w:r>
      <w:r w:rsidR="00D02602">
        <w:t xml:space="preserve"> </w:t>
      </w:r>
    </w:p>
    <w:p w14:paraId="36659639" w14:textId="77777777" w:rsidR="00D02602" w:rsidRDefault="00D02602" w:rsidP="00D02602"/>
    <w:p w14:paraId="5F8D95B8" w14:textId="7AFC7E23" w:rsidR="00724513" w:rsidRDefault="008B12E4" w:rsidP="00D02602">
      <w:r>
        <w:t>Herudover vil vi gøre opmærksom på en problematik, som vi håber bliver løst m</w:t>
      </w:r>
      <w:r w:rsidR="00D02602">
        <w:t>ed den nye elevfordelingsaftale:</w:t>
      </w:r>
    </w:p>
    <w:p w14:paraId="5D4ECAD8" w14:textId="58BA7123" w:rsidR="008B12E4" w:rsidRDefault="009A7DE7" w:rsidP="006900C2">
      <w:pPr>
        <w:keepNext/>
        <w:keepLines/>
      </w:pPr>
      <w:r>
        <w:br/>
      </w:r>
      <w:r w:rsidR="008B12E4">
        <w:t xml:space="preserve">Vi er bekendt med, at det </w:t>
      </w:r>
      <w:r w:rsidR="00D02602">
        <w:t xml:space="preserve">ikke </w:t>
      </w:r>
      <w:r w:rsidR="008B12E4">
        <w:t xml:space="preserve">tidligere </w:t>
      </w:r>
      <w:r w:rsidR="00D02602">
        <w:t xml:space="preserve">har været </w:t>
      </w:r>
      <w:r w:rsidR="008B12E4">
        <w:t>muligt at søge en 1. og 2. prioritet på samme gymnasium</w:t>
      </w:r>
      <w:r w:rsidR="00D02602">
        <w:t xml:space="preserve"> via Den Koordinerede Tilmelding</w:t>
      </w:r>
      <w:r w:rsidR="008B12E4">
        <w:t xml:space="preserve">. Det </w:t>
      </w:r>
      <w:r w:rsidR="00D02602">
        <w:t xml:space="preserve">er </w:t>
      </w:r>
      <w:r w:rsidR="008B12E4">
        <w:t xml:space="preserve">et problem for de unge, der </w:t>
      </w:r>
      <w:r w:rsidR="00D02602">
        <w:t xml:space="preserve">fx </w:t>
      </w:r>
      <w:r w:rsidR="008B12E4">
        <w:t>som 1. prioritet ønsker at søge optagelse i en ASF-klasse</w:t>
      </w:r>
      <w:r w:rsidR="00D02602">
        <w:t xml:space="preserve"> og som 2. prioritet på en almindelig gymnasial uddannelse på samme gymnasium. Det er uhensigtsmæssigt, hvis den unge bliver tvunget til at søge et gymnasium i en anden by og med længere transporttid, alene fordi det ikke er muligt at have sine uddannelsesønsker på samme gymnasium.</w:t>
      </w:r>
    </w:p>
    <w:p w14:paraId="3364E917" w14:textId="513E97F8" w:rsidR="00724513" w:rsidRDefault="00724513" w:rsidP="006900C2">
      <w:pPr>
        <w:keepNext/>
        <w:keepLines/>
      </w:pPr>
    </w:p>
    <w:p w14:paraId="6958E29A" w14:textId="29BDFE6B" w:rsidR="00D02602" w:rsidRDefault="00D02602" w:rsidP="006900C2">
      <w:pPr>
        <w:keepNext/>
        <w:keepLines/>
      </w:pPr>
      <w:r>
        <w:t xml:space="preserve">Vi </w:t>
      </w:r>
      <w:r w:rsidR="00263D07">
        <w:t>opfordrer til</w:t>
      </w:r>
      <w:r>
        <w:t>, at man sikrer sig, at dette ikke fremover bliver et problem med udmøntningen af aftalen om elevfordeling og kapacitetsfastsættelse.</w:t>
      </w:r>
    </w:p>
    <w:p w14:paraId="043D1E38" w14:textId="77777777" w:rsidR="00D02602" w:rsidRDefault="00D02602" w:rsidP="006900C2">
      <w:pPr>
        <w:keepNext/>
        <w:keepLines/>
      </w:pPr>
    </w:p>
    <w:p w14:paraId="73D9554E" w14:textId="65EB0574" w:rsidR="00094ABD" w:rsidRDefault="00571AE2" w:rsidP="006900C2">
      <w:pPr>
        <w:keepNext/>
        <w:keepLines/>
      </w:pPr>
      <w:r>
        <w:t>Med venlig hilsen</w:t>
      </w:r>
    </w:p>
    <w:p w14:paraId="73D9554F" w14:textId="77777777" w:rsidR="00094ABD" w:rsidRDefault="00094ABD" w:rsidP="006900C2">
      <w:pPr>
        <w:keepNext/>
        <w:keepLines/>
      </w:pPr>
    </w:p>
    <w:p w14:paraId="07839FE6" w14:textId="1021FB4E" w:rsidR="00D02602" w:rsidRDefault="00D02602" w:rsidP="00F0783E">
      <w:pPr>
        <w:keepNext/>
        <w:keepLines/>
      </w:pPr>
    </w:p>
    <w:p w14:paraId="73D95552" w14:textId="18BC3681" w:rsidR="007A5D34" w:rsidRDefault="00820757" w:rsidP="00F0783E">
      <w:pPr>
        <w:keepNext/>
        <w:keepLines/>
      </w:pPr>
      <w:r>
        <w:t>Thorkild Olesen</w:t>
      </w:r>
    </w:p>
    <w:p w14:paraId="6729D632" w14:textId="547E58EA" w:rsidR="00D02602" w:rsidRPr="00D02602" w:rsidRDefault="00D02602" w:rsidP="00F0783E">
      <w:pPr>
        <w:keepNext/>
        <w:keepLines/>
        <w:rPr>
          <w:i/>
        </w:rPr>
      </w:pPr>
      <w:r w:rsidRPr="00D02602">
        <w:rPr>
          <w:i/>
        </w:rPr>
        <w:t>formand</w:t>
      </w:r>
    </w:p>
    <w:sectPr w:rsidR="00D02602" w:rsidRPr="00D02602" w:rsidSect="00E10AC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BAF6C" w14:textId="77777777" w:rsidR="008E59EB" w:rsidRDefault="008E59EB">
      <w:pPr>
        <w:spacing w:line="240" w:lineRule="auto"/>
      </w:pPr>
      <w:r>
        <w:separator/>
      </w:r>
    </w:p>
  </w:endnote>
  <w:endnote w:type="continuationSeparator" w:id="0">
    <w:p w14:paraId="17A6F536" w14:textId="77777777" w:rsidR="008E59EB" w:rsidRDefault="008E59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Corbel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3D99AFCD-BE2F-45D3-87BA-C438198C9783}"/>
    <w:embedBold r:id="rId2" w:fontKey="{01022978-5CC7-4882-A1CD-B9F4540A6A85}"/>
    <w:embedItalic r:id="rId3" w:fontKey="{56C79534-C5B9-4BCE-BA22-2FD806A516CB}"/>
    <w:embedBoldItalic r:id="rId4" w:fontKey="{2E5841D8-B840-4870-A425-989D3AA9D0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9FD1797-F3B7-4C30-B4B0-85DB87B4123A}"/>
    <w:embedBold r:id="rId6" w:fontKey="{72DF2A4E-9DF1-4FFA-98D9-1B8C31770E45}"/>
    <w:embedItalic r:id="rId7" w:fontKey="{C1D2B317-AAD1-46E7-91BB-A21DF22F7DD7}"/>
    <w:embedBoldItalic r:id="rId8" w:fontKey="{E32F9ECE-50AC-4678-B7B4-2965996EBEE0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F8F67732-5ADB-4FDA-A271-44BEE518ECCF}"/>
    <w:embedBold r:id="rId10" w:fontKey="{E57F57C8-81D7-45FA-8F27-CBD6F966D2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5555" w14:textId="77777777" w:rsidR="00E9405E" w:rsidRDefault="00571AE2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D9555B" wp14:editId="73D9555C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D95563" w14:textId="3EAD0EEA" w:rsidR="004F1A28" w:rsidRDefault="00571AE2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D0260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9A7DE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9555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" filled="f" fillcolor="white [3201]" stroked="f" strokeweight=".5pt">
              <v:textbox inset="0,0,0,0">
                <w:txbxContent>
                  <w:p w14:paraId="73D95563" w14:textId="3EAD0EEA" w:rsidR="004F1A28" w:rsidRDefault="00571AE2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D02602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9A7DE7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0955FB" w14:paraId="73D95559" w14:textId="77777777" w:rsidTr="00C62171">
      <w:tc>
        <w:tcPr>
          <w:tcW w:w="10915" w:type="dxa"/>
        </w:tcPr>
        <w:p w14:paraId="73D95558" w14:textId="77777777" w:rsidR="0087744F" w:rsidRPr="00310FAA" w:rsidRDefault="00571AE2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73D9555A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F6B29" w14:textId="77777777" w:rsidR="008E59EB" w:rsidRDefault="008E59EB">
      <w:pPr>
        <w:spacing w:line="240" w:lineRule="auto"/>
      </w:pPr>
      <w:r>
        <w:separator/>
      </w:r>
    </w:p>
  </w:footnote>
  <w:footnote w:type="continuationSeparator" w:id="0">
    <w:p w14:paraId="322B9BEC" w14:textId="77777777" w:rsidR="008E59EB" w:rsidRDefault="008E59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5553" w14:textId="77777777" w:rsidR="00022BE5" w:rsidRDefault="00022BE5" w:rsidP="00022BE5">
    <w:pPr>
      <w:pStyle w:val="Sidehoved"/>
    </w:pPr>
  </w:p>
  <w:p w14:paraId="73D95554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5556" w14:textId="77777777" w:rsidR="002762D8" w:rsidRDefault="00571AE2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73D9555D" wp14:editId="73D9555E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73D9555F" wp14:editId="73D955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D95557" w14:textId="77777777" w:rsidR="008F4D20" w:rsidRPr="00F4074D" w:rsidRDefault="00571AE2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73D95561" wp14:editId="73D95562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1470" cy="1638300"/>
              <wp:effectExtent l="0" t="0" r="0" b="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1470" cy="163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0955FB" w14:paraId="73D9556D" w14:textId="77777777" w:rsidTr="004D35CC">
                            <w:tc>
                              <w:tcPr>
                                <w:tcW w:w="1960" w:type="dxa"/>
                              </w:tcPr>
                              <w:p w14:paraId="73D95564" w14:textId="77777777" w:rsidR="00244D70" w:rsidRPr="00244D70" w:rsidRDefault="00571AE2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73D95565" w14:textId="77777777" w:rsidR="00244D70" w:rsidRPr="00244D70" w:rsidRDefault="00571AE2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73D95566" w14:textId="77777777" w:rsidR="00F0152B" w:rsidRPr="00244D70" w:rsidRDefault="00571AE2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73D95567" w14:textId="77777777" w:rsidR="00244D70" w:rsidRDefault="00571AE2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73D95568" w14:textId="77777777" w:rsidR="00F0152B" w:rsidRDefault="00571AE2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73D95569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73D9556A" w14:textId="77777777" w:rsidR="00F0152B" w:rsidRDefault="00110E18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5" w:name="Dato"/>
                                <w:r>
                                  <w:rPr>
                                    <w:szCs w:val="16"/>
                                  </w:rPr>
                                  <w:t>11. februar 2022</w:t>
                                </w:r>
                                <w:bookmarkEnd w:id="5"/>
                                <w:r>
                                  <w:rPr>
                                    <w:szCs w:val="16"/>
                                  </w:rPr>
                                  <w:t xml:space="preserve"> / </w:t>
                                </w:r>
                                <w:bookmarkStart w:id="6" w:name="Init"/>
                                <w:r>
                                  <w:rPr>
                                    <w:szCs w:val="16"/>
                                  </w:rPr>
                                  <w:t>kwk_dh</w:t>
                                </w:r>
                                <w:bookmarkEnd w:id="6"/>
                              </w:p>
                              <w:p w14:paraId="73D9556B" w14:textId="77777777" w:rsidR="00F0152B" w:rsidRPr="008D4691" w:rsidRDefault="00571AE2" w:rsidP="001542A8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Sag </w:t>
                                </w:r>
                                <w:bookmarkStart w:id="7" w:name="SagsID"/>
                                <w:r w:rsidR="008D4691" w:rsidRPr="008D4691">
                                  <w:rPr>
                                    <w:sz w:val="16"/>
                                    <w:szCs w:val="16"/>
                                  </w:rPr>
                                  <w:t>20-2022-00118</w:t>
                                </w:r>
                                <w:bookmarkEnd w:id="7"/>
                              </w:p>
                              <w:p w14:paraId="73D9556C" w14:textId="77777777" w:rsidR="008D4691" w:rsidRPr="00244D70" w:rsidRDefault="00571AE2" w:rsidP="001542A8">
                                <w:pPr>
                                  <w:jc w:val="right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Dok</w:t>
                                </w:r>
                                <w:r w:rsidR="0014089D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bookmarkStart w:id="8" w:name="DokID"/>
                                <w:r w:rsidRPr="008D4691">
                                  <w:rPr>
                                    <w:sz w:val="16"/>
                                    <w:szCs w:val="16"/>
                                  </w:rPr>
                                  <w:t>568110</w:t>
                                </w:r>
                                <w:bookmarkEnd w:id="8"/>
                              </w:p>
                            </w:tc>
                          </w:tr>
                        </w:tbl>
                        <w:p w14:paraId="73D9556E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95561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pt;margin-top:83.6pt;width:126.1pt;height:129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0955FB" w14:paraId="73D9556D" w14:textId="77777777" w:rsidTr="004D35CC">
                      <w:tc>
                        <w:tcPr>
                          <w:tcW w:w="1960" w:type="dxa"/>
                        </w:tcPr>
                        <w:p w14:paraId="73D95564" w14:textId="77777777" w:rsidR="00244D70" w:rsidRPr="00244D70" w:rsidRDefault="00571AE2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73D95565" w14:textId="77777777" w:rsidR="00244D70" w:rsidRPr="00244D70" w:rsidRDefault="00571AE2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73D95566" w14:textId="77777777" w:rsidR="00F0152B" w:rsidRPr="00244D70" w:rsidRDefault="00571AE2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73D95567" w14:textId="77777777" w:rsidR="00244D70" w:rsidRDefault="00571AE2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73D95568" w14:textId="77777777" w:rsidR="00F0152B" w:rsidRDefault="00571AE2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73D95569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73D9556A" w14:textId="77777777" w:rsidR="00F0152B" w:rsidRDefault="00110E18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9" w:name="Dato"/>
                          <w:r>
                            <w:rPr>
                              <w:szCs w:val="16"/>
                            </w:rPr>
                            <w:t>11. februar 2022</w:t>
                          </w:r>
                          <w:bookmarkEnd w:id="9"/>
                          <w:r>
                            <w:rPr>
                              <w:szCs w:val="16"/>
                            </w:rPr>
                            <w:t xml:space="preserve"> / </w:t>
                          </w:r>
                          <w:bookmarkStart w:id="10" w:name="Init"/>
                          <w:r>
                            <w:rPr>
                              <w:szCs w:val="16"/>
                            </w:rPr>
                            <w:t>kwk_dh</w:t>
                          </w:r>
                          <w:bookmarkEnd w:id="10"/>
                        </w:p>
                        <w:p w14:paraId="73D9556B" w14:textId="77777777" w:rsidR="00F0152B" w:rsidRPr="008D4691" w:rsidRDefault="00571AE2" w:rsidP="001542A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Sag </w:t>
                          </w:r>
                          <w:bookmarkStart w:id="11" w:name="SagsID"/>
                          <w:r w:rsidR="008D4691" w:rsidRPr="008D4691">
                            <w:rPr>
                              <w:sz w:val="16"/>
                              <w:szCs w:val="16"/>
                            </w:rPr>
                            <w:t>20-2022-00118</w:t>
                          </w:r>
                          <w:bookmarkEnd w:id="11"/>
                        </w:p>
                        <w:p w14:paraId="73D9556C" w14:textId="77777777" w:rsidR="008D4691" w:rsidRPr="00244D70" w:rsidRDefault="00571AE2" w:rsidP="001542A8">
                          <w:pPr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</w:rPr>
                            <w:t>Dok</w:t>
                          </w:r>
                          <w:r w:rsidR="0014089D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bookmarkStart w:id="12" w:name="DokID"/>
                          <w:r w:rsidRPr="008D4691">
                            <w:rPr>
                              <w:sz w:val="16"/>
                              <w:szCs w:val="16"/>
                            </w:rPr>
                            <w:t>568110</w:t>
                          </w:r>
                          <w:bookmarkEnd w:id="12"/>
                        </w:p>
                      </w:tc>
                    </w:tr>
                  </w:tbl>
                  <w:p w14:paraId="73D9556E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34088227">
    <w:abstractNumId w:val="10"/>
  </w:num>
  <w:num w:numId="2" w16cid:durableId="246308339">
    <w:abstractNumId w:val="7"/>
  </w:num>
  <w:num w:numId="3" w16cid:durableId="1048649997">
    <w:abstractNumId w:val="6"/>
  </w:num>
  <w:num w:numId="4" w16cid:durableId="1419214338">
    <w:abstractNumId w:val="5"/>
  </w:num>
  <w:num w:numId="5" w16cid:durableId="486476871">
    <w:abstractNumId w:val="4"/>
  </w:num>
  <w:num w:numId="6" w16cid:durableId="668289175">
    <w:abstractNumId w:val="9"/>
  </w:num>
  <w:num w:numId="7" w16cid:durableId="1333291071">
    <w:abstractNumId w:val="3"/>
  </w:num>
  <w:num w:numId="8" w16cid:durableId="564990550">
    <w:abstractNumId w:val="2"/>
  </w:num>
  <w:num w:numId="9" w16cid:durableId="587076182">
    <w:abstractNumId w:val="1"/>
  </w:num>
  <w:num w:numId="10" w16cid:durableId="624771107">
    <w:abstractNumId w:val="0"/>
  </w:num>
  <w:num w:numId="11" w16cid:durableId="433592931">
    <w:abstractNumId w:val="8"/>
  </w:num>
  <w:num w:numId="12" w16cid:durableId="1895114530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657655308">
    <w:abstractNumId w:val="10"/>
  </w:num>
  <w:num w:numId="14" w16cid:durableId="13649424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90666"/>
    <w:rsid w:val="0009128C"/>
    <w:rsid w:val="00094ABD"/>
    <w:rsid w:val="00094C71"/>
    <w:rsid w:val="000955FB"/>
    <w:rsid w:val="00095F85"/>
    <w:rsid w:val="000A0218"/>
    <w:rsid w:val="000B589F"/>
    <w:rsid w:val="001012C9"/>
    <w:rsid w:val="00103E3F"/>
    <w:rsid w:val="00110E18"/>
    <w:rsid w:val="00113C37"/>
    <w:rsid w:val="00116DF3"/>
    <w:rsid w:val="0013244F"/>
    <w:rsid w:val="0014089D"/>
    <w:rsid w:val="0015406F"/>
    <w:rsid w:val="001542A8"/>
    <w:rsid w:val="00182651"/>
    <w:rsid w:val="00196791"/>
    <w:rsid w:val="001A2318"/>
    <w:rsid w:val="001B5BA9"/>
    <w:rsid w:val="001C147D"/>
    <w:rsid w:val="001F566D"/>
    <w:rsid w:val="00206D61"/>
    <w:rsid w:val="00216CB8"/>
    <w:rsid w:val="00216E82"/>
    <w:rsid w:val="002415B1"/>
    <w:rsid w:val="00244D70"/>
    <w:rsid w:val="00260FC0"/>
    <w:rsid w:val="00263D07"/>
    <w:rsid w:val="002662AD"/>
    <w:rsid w:val="00271383"/>
    <w:rsid w:val="00273CAC"/>
    <w:rsid w:val="002751CE"/>
    <w:rsid w:val="002758E0"/>
    <w:rsid w:val="002762D8"/>
    <w:rsid w:val="002B7464"/>
    <w:rsid w:val="002C394F"/>
    <w:rsid w:val="002C5297"/>
    <w:rsid w:val="002C64DC"/>
    <w:rsid w:val="002D5562"/>
    <w:rsid w:val="002E27B6"/>
    <w:rsid w:val="002E74A4"/>
    <w:rsid w:val="003033F8"/>
    <w:rsid w:val="00310FAA"/>
    <w:rsid w:val="00330AD0"/>
    <w:rsid w:val="00334592"/>
    <w:rsid w:val="00361BC1"/>
    <w:rsid w:val="003B35B0"/>
    <w:rsid w:val="003C3569"/>
    <w:rsid w:val="003C4F9F"/>
    <w:rsid w:val="003C60F1"/>
    <w:rsid w:val="003F1FFD"/>
    <w:rsid w:val="0040682B"/>
    <w:rsid w:val="004166DD"/>
    <w:rsid w:val="00421009"/>
    <w:rsid w:val="00424709"/>
    <w:rsid w:val="00424AD9"/>
    <w:rsid w:val="00436CBB"/>
    <w:rsid w:val="004558DD"/>
    <w:rsid w:val="00472153"/>
    <w:rsid w:val="00474D8B"/>
    <w:rsid w:val="004A5FFD"/>
    <w:rsid w:val="004A6D4D"/>
    <w:rsid w:val="004C01B2"/>
    <w:rsid w:val="004D35CC"/>
    <w:rsid w:val="004E1AA9"/>
    <w:rsid w:val="004F1A28"/>
    <w:rsid w:val="004F1ED7"/>
    <w:rsid w:val="005178A7"/>
    <w:rsid w:val="00543B63"/>
    <w:rsid w:val="00543EF2"/>
    <w:rsid w:val="00561C72"/>
    <w:rsid w:val="00571AE2"/>
    <w:rsid w:val="00582AE7"/>
    <w:rsid w:val="005A28D4"/>
    <w:rsid w:val="005C5F97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2AE2"/>
    <w:rsid w:val="006B30A9"/>
    <w:rsid w:val="007008EE"/>
    <w:rsid w:val="0070267E"/>
    <w:rsid w:val="00704BA7"/>
    <w:rsid w:val="00706E32"/>
    <w:rsid w:val="00724513"/>
    <w:rsid w:val="007527B6"/>
    <w:rsid w:val="007546AF"/>
    <w:rsid w:val="00756883"/>
    <w:rsid w:val="007577F0"/>
    <w:rsid w:val="00765934"/>
    <w:rsid w:val="00771433"/>
    <w:rsid w:val="0077200E"/>
    <w:rsid w:val="0077451B"/>
    <w:rsid w:val="00776435"/>
    <w:rsid w:val="007830AC"/>
    <w:rsid w:val="00797E99"/>
    <w:rsid w:val="007A5D34"/>
    <w:rsid w:val="007B1FFF"/>
    <w:rsid w:val="007E373C"/>
    <w:rsid w:val="008002CE"/>
    <w:rsid w:val="00810A86"/>
    <w:rsid w:val="0082034F"/>
    <w:rsid w:val="00820757"/>
    <w:rsid w:val="00833FD9"/>
    <w:rsid w:val="00834A5D"/>
    <w:rsid w:val="00836161"/>
    <w:rsid w:val="008408A0"/>
    <w:rsid w:val="0087744F"/>
    <w:rsid w:val="00883783"/>
    <w:rsid w:val="00885E3C"/>
    <w:rsid w:val="008866FE"/>
    <w:rsid w:val="00892D08"/>
    <w:rsid w:val="00893791"/>
    <w:rsid w:val="008A318C"/>
    <w:rsid w:val="008A6A4F"/>
    <w:rsid w:val="008B12E4"/>
    <w:rsid w:val="008B3FEB"/>
    <w:rsid w:val="008C6AE4"/>
    <w:rsid w:val="008D4691"/>
    <w:rsid w:val="008D531B"/>
    <w:rsid w:val="008E3D2B"/>
    <w:rsid w:val="008E59EB"/>
    <w:rsid w:val="008E5A6D"/>
    <w:rsid w:val="008F32DF"/>
    <w:rsid w:val="008F4D20"/>
    <w:rsid w:val="00905B42"/>
    <w:rsid w:val="0094757D"/>
    <w:rsid w:val="00947A9F"/>
    <w:rsid w:val="00950D3C"/>
    <w:rsid w:val="00951B25"/>
    <w:rsid w:val="00956EA3"/>
    <w:rsid w:val="009737E4"/>
    <w:rsid w:val="00975AA6"/>
    <w:rsid w:val="00981E0F"/>
    <w:rsid w:val="00983B74"/>
    <w:rsid w:val="00990263"/>
    <w:rsid w:val="009A4CCC"/>
    <w:rsid w:val="009A4D05"/>
    <w:rsid w:val="009A7C32"/>
    <w:rsid w:val="009A7DE7"/>
    <w:rsid w:val="009C2069"/>
    <w:rsid w:val="009D1E80"/>
    <w:rsid w:val="009E4B94"/>
    <w:rsid w:val="00A51DA1"/>
    <w:rsid w:val="00A774BC"/>
    <w:rsid w:val="00A91DA5"/>
    <w:rsid w:val="00AA4E87"/>
    <w:rsid w:val="00AB4582"/>
    <w:rsid w:val="00AD5F89"/>
    <w:rsid w:val="00AF1D02"/>
    <w:rsid w:val="00B00D92"/>
    <w:rsid w:val="00B0422A"/>
    <w:rsid w:val="00B06E2B"/>
    <w:rsid w:val="00B20C54"/>
    <w:rsid w:val="00B24E70"/>
    <w:rsid w:val="00B52EA4"/>
    <w:rsid w:val="00B539F7"/>
    <w:rsid w:val="00B80BC6"/>
    <w:rsid w:val="00BB4255"/>
    <w:rsid w:val="00BC33AB"/>
    <w:rsid w:val="00BF0D57"/>
    <w:rsid w:val="00C34D5A"/>
    <w:rsid w:val="00C357EF"/>
    <w:rsid w:val="00C439CB"/>
    <w:rsid w:val="00C62171"/>
    <w:rsid w:val="00C75409"/>
    <w:rsid w:val="00CA0183"/>
    <w:rsid w:val="00CA0A7D"/>
    <w:rsid w:val="00CA1F51"/>
    <w:rsid w:val="00CC6322"/>
    <w:rsid w:val="00CD6495"/>
    <w:rsid w:val="00CE5168"/>
    <w:rsid w:val="00CE57E0"/>
    <w:rsid w:val="00D02602"/>
    <w:rsid w:val="00D23C1F"/>
    <w:rsid w:val="00D27D0E"/>
    <w:rsid w:val="00D31954"/>
    <w:rsid w:val="00D3752F"/>
    <w:rsid w:val="00D53670"/>
    <w:rsid w:val="00D55E11"/>
    <w:rsid w:val="00D74908"/>
    <w:rsid w:val="00D81FF6"/>
    <w:rsid w:val="00D87C66"/>
    <w:rsid w:val="00D96141"/>
    <w:rsid w:val="00DB31AF"/>
    <w:rsid w:val="00DB6858"/>
    <w:rsid w:val="00DC246F"/>
    <w:rsid w:val="00DC61BD"/>
    <w:rsid w:val="00DD1936"/>
    <w:rsid w:val="00DE2B28"/>
    <w:rsid w:val="00DE2EB8"/>
    <w:rsid w:val="00E10AC0"/>
    <w:rsid w:val="00E53EE9"/>
    <w:rsid w:val="00E8708E"/>
    <w:rsid w:val="00E91524"/>
    <w:rsid w:val="00E9405E"/>
    <w:rsid w:val="00EB2128"/>
    <w:rsid w:val="00ED5310"/>
    <w:rsid w:val="00ED6EC5"/>
    <w:rsid w:val="00EF251A"/>
    <w:rsid w:val="00F0152B"/>
    <w:rsid w:val="00F04788"/>
    <w:rsid w:val="00F0783E"/>
    <w:rsid w:val="00F233E7"/>
    <w:rsid w:val="00F4074D"/>
    <w:rsid w:val="00F579ED"/>
    <w:rsid w:val="00F710A5"/>
    <w:rsid w:val="00F73354"/>
    <w:rsid w:val="00FC09D2"/>
    <w:rsid w:val="00FC2BA0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5544"/>
  <w15:docId w15:val="{15CF1080-D467-4CD7-9C58-7179A9CC7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paragraph" w:customStyle="1" w:styleId="Default">
    <w:name w:val="Default"/>
    <w:rsid w:val="0077200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65A6022FE38C48B9740ABFE73B4B4B" ma:contentTypeVersion="0" ma:contentTypeDescription="Create a new document." ma:contentTypeScope="" ma:versionID="f2b352d4d32d3ef8c17a7a6cfe90ae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89C82-DAF7-4FA5-A3F7-F834025ADF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A53B19-15E4-455D-AA14-BDC300D97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986DD0-6593-4D42-BBD6-869590A9DD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F89D41-171C-4933-B3D5-C8EF8A483D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55</TotalTime>
  <Pages>1</Pages>
  <Words>289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Karen Il Wol Knudsen</cp:lastModifiedBy>
  <cp:revision>13</cp:revision>
  <cp:lastPrinted>2019-07-03T07:32:00Z</cp:lastPrinted>
  <dcterms:created xsi:type="dcterms:W3CDTF">2020-03-17T10:53:00Z</dcterms:created>
  <dcterms:modified xsi:type="dcterms:W3CDTF">2024-05-16T12:28:00Z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0x0101008265A6022FE38C48B9740ABFE73B4B4B</vt:lpwstr>
  </property>
  <property fmtid="{D5CDD505-2E9C-101B-9397-08002B2CF9AE}" pid="3" name="TeamShareLastOpen">
    <vt:lpwstr>11-02-2022 17:32:21</vt:lpwstr>
  </property>
</Properties>
</file>