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lank"/>
        <w:tblW w:w="7371" w:type="dxa"/>
        <w:tblLayout w:type="fixed"/>
        <w:tblLook w:val="0600" w:firstRow="0" w:lastRow="0" w:firstColumn="0" w:lastColumn="0" w:noHBand="1" w:noVBand="1"/>
      </w:tblPr>
      <w:tblGrid>
        <w:gridCol w:w="7371"/>
      </w:tblGrid>
      <w:tr w:rsidR="00D122AF" w14:paraId="600CBBFB" w14:textId="77777777" w:rsidTr="00260FC0">
        <w:trPr>
          <w:trHeight w:hRule="exact" w:val="3062"/>
        </w:trPr>
        <w:tc>
          <w:tcPr>
            <w:tcW w:w="7371" w:type="dxa"/>
          </w:tcPr>
          <w:p w14:paraId="13422E26" w14:textId="134D91D9" w:rsidR="007351D6" w:rsidRPr="008375A5" w:rsidRDefault="007351D6" w:rsidP="008375A5">
            <w:bookmarkStart w:id="0" w:name="Adresse"/>
            <w:bookmarkEnd w:id="0"/>
            <w:r w:rsidRPr="008375A5">
              <w:t>Til Uddannelses- og Forskningsstyrelsen</w:t>
            </w:r>
          </w:p>
          <w:p w14:paraId="7650DBC9" w14:textId="77777777" w:rsidR="007351D6" w:rsidRPr="008375A5" w:rsidRDefault="007351D6" w:rsidP="008375A5">
            <w:r w:rsidRPr="008375A5">
              <w:t xml:space="preserve">ufs-hoering@ufm.dk, cc. tvj@ufm.dk </w:t>
            </w:r>
          </w:p>
          <w:p w14:paraId="600CBBF9" w14:textId="67C94C1A" w:rsidR="008D4691" w:rsidRDefault="007351D6" w:rsidP="008375A5">
            <w:r>
              <w:t>Vedr. sag 2023-4959</w:t>
            </w:r>
          </w:p>
          <w:p w14:paraId="3F9A2548" w14:textId="77777777" w:rsidR="008D4691" w:rsidRDefault="008D4691" w:rsidP="00C75409">
            <w:pPr>
              <w:pStyle w:val="ModtagerAdresse"/>
            </w:pPr>
            <w:bookmarkStart w:id="1" w:name="PostNr"/>
            <w:bookmarkStart w:id="2" w:name="By"/>
            <w:bookmarkEnd w:id="1"/>
            <w:bookmarkEnd w:id="2"/>
          </w:p>
          <w:p w14:paraId="4D4D8C91" w14:textId="77777777" w:rsidR="007949BA" w:rsidRDefault="007949BA" w:rsidP="00C75409">
            <w:pPr>
              <w:pStyle w:val="ModtagerAdresse"/>
            </w:pPr>
          </w:p>
          <w:p w14:paraId="600CBBFA" w14:textId="24D31193" w:rsidR="007949BA" w:rsidRPr="007949BA" w:rsidRDefault="007949BA" w:rsidP="00C75409">
            <w:pPr>
              <w:pStyle w:val="ModtagerAdresse"/>
              <w:rPr>
                <w:b/>
                <w:bCs/>
              </w:rPr>
            </w:pPr>
          </w:p>
        </w:tc>
      </w:tr>
    </w:tbl>
    <w:p w14:paraId="600CBBFC" w14:textId="5B8C19EB" w:rsidR="006A09C5" w:rsidRPr="00DB6858" w:rsidRDefault="009820F3" w:rsidP="00975AA6">
      <w:pPr>
        <w:pStyle w:val="Overskrift1"/>
        <w:pBdr>
          <w:bottom w:val="single" w:sz="4" w:space="1" w:color="auto"/>
        </w:pBdr>
      </w:pPr>
      <w:bookmarkStart w:id="3" w:name="Overskrift"/>
      <w:r>
        <w:t>H</w:t>
      </w:r>
      <w:r w:rsidR="003265DE">
        <w:t xml:space="preserve">øringssvar over udkast til bekendtgørelse om </w:t>
      </w:r>
      <w:r>
        <w:t>uddannelsen til professionsbachelor som lærer i folkeskolen</w:t>
      </w:r>
      <w:bookmarkEnd w:id="3"/>
    </w:p>
    <w:p w14:paraId="4B933776" w14:textId="07F11498" w:rsidR="00920762" w:rsidRPr="00920762" w:rsidRDefault="00920762" w:rsidP="00E25E6C">
      <w:pPr>
        <w:pStyle w:val="Overskrift3"/>
      </w:pPr>
      <w:r>
        <w:t xml:space="preserve">Positivt at </w:t>
      </w:r>
      <w:proofErr w:type="spellStart"/>
      <w:r>
        <w:t>specialpædagogik</w:t>
      </w:r>
      <w:proofErr w:type="spellEnd"/>
      <w:r>
        <w:t xml:space="preserve"> kommer tilbage </w:t>
      </w:r>
      <w:r w:rsidR="007118F5">
        <w:t xml:space="preserve">på </w:t>
      </w:r>
      <w:r>
        <w:t>læreruddannelsen</w:t>
      </w:r>
    </w:p>
    <w:p w14:paraId="4C3A487A" w14:textId="01AECE46" w:rsidR="00001326" w:rsidRDefault="009820F3" w:rsidP="00DB6858">
      <w:r>
        <w:t xml:space="preserve">Danske Handicaporganisationer (DH) er meget </w:t>
      </w:r>
      <w:r w:rsidR="007D05BD">
        <w:t>tilfredse med</w:t>
      </w:r>
      <w:r>
        <w:t xml:space="preserve">, at </w:t>
      </w:r>
      <w:proofErr w:type="spellStart"/>
      <w:r>
        <w:t>specialpædagogik</w:t>
      </w:r>
      <w:proofErr w:type="spellEnd"/>
      <w:r>
        <w:t xml:space="preserve"> er blevet et undervisningsfag i den ny </w:t>
      </w:r>
      <w:r w:rsidR="00001326">
        <w:t xml:space="preserve">læreruddannelse. </w:t>
      </w:r>
      <w:r w:rsidR="00920762">
        <w:t xml:space="preserve">Det er et ønske, vi har haft i mange år. </w:t>
      </w:r>
      <w:r w:rsidR="00001326">
        <w:t xml:space="preserve">Med styrkede specialpædagogiske kompetencer vil de kommende lærere have langt bedre forudsætninger for at </w:t>
      </w:r>
      <w:r w:rsidR="007D05BD">
        <w:t>skabe inkluderende fællesskaber</w:t>
      </w:r>
      <w:r w:rsidR="00CA7E86">
        <w:t xml:space="preserve"> i skolen</w:t>
      </w:r>
      <w:r w:rsidR="007D05BD">
        <w:t xml:space="preserve">, hvor </w:t>
      </w:r>
      <w:r w:rsidR="00001326">
        <w:t>elever med handicap</w:t>
      </w:r>
      <w:r w:rsidR="007D05BD">
        <w:t xml:space="preserve"> trives, lærer, og udvikler sig, </w:t>
      </w:r>
      <w:r w:rsidR="00001326">
        <w:t>uanset om det er i almenundervisningen, i en såkaldt ”mellemform” eller i et specialiseret undervisningstilbud.</w:t>
      </w:r>
    </w:p>
    <w:p w14:paraId="2B61CF33" w14:textId="37A5CC7F" w:rsidR="00001326" w:rsidRDefault="00001326" w:rsidP="00DB6858"/>
    <w:p w14:paraId="359C58D5" w14:textId="2B8C1DAD" w:rsidR="005F6842" w:rsidRDefault="008375A5" w:rsidP="00DB6858">
      <w:r>
        <w:t>Danmarks Lærerforening har peget på, at lærerne ser inklusion som en af de største udfordringer i skolen. VIVES evaluering af inklusion fra 2022</w:t>
      </w:r>
      <w:r w:rsidR="005F6842">
        <w:t xml:space="preserve"> viser, at inklusion og </w:t>
      </w:r>
      <w:proofErr w:type="spellStart"/>
      <w:r w:rsidR="005F6842">
        <w:t>specialpædagogik</w:t>
      </w:r>
      <w:proofErr w:type="spellEnd"/>
      <w:r w:rsidR="005F6842">
        <w:t xml:space="preserve"> ifølge skolelederne er de to områder på folkeskoleområdet, hvor der er størst behov for kompetenceudvikling. Dette behov bør afspejles i dimensionering</w:t>
      </w:r>
      <w:r w:rsidR="00EF1645">
        <w:t>en</w:t>
      </w:r>
      <w:r w:rsidR="005F6842">
        <w:t xml:space="preserve"> af </w:t>
      </w:r>
      <w:proofErr w:type="spellStart"/>
      <w:r w:rsidR="005F6842">
        <w:t>specialpædagogik</w:t>
      </w:r>
      <w:proofErr w:type="spellEnd"/>
      <w:r w:rsidR="005F6842">
        <w:t>.</w:t>
      </w:r>
    </w:p>
    <w:p w14:paraId="4A2DB796" w14:textId="68578D66" w:rsidR="005F6842" w:rsidRDefault="005F6842" w:rsidP="00DB6858"/>
    <w:p w14:paraId="01D876DF" w14:textId="72649350" w:rsidR="005F6842" w:rsidRDefault="005F6842" w:rsidP="00DB6858">
      <w:r>
        <w:t xml:space="preserve">Det er vigtigt for DH, at </w:t>
      </w:r>
      <w:proofErr w:type="spellStart"/>
      <w:r>
        <w:t>specialpædagogik</w:t>
      </w:r>
      <w:proofErr w:type="spellEnd"/>
      <w:r>
        <w:t xml:space="preserve"> bliver et fag, der opnår prestige ved, at der kommer dygtige lærere ud, der formår at løfte inklusionsopgaven i folkeskolen. Derfor er det også vigtigt, at det er de studerende, der har de bedste forudsætninger for at blive dygtige inden for faget, der får adgang til at læse faget.</w:t>
      </w:r>
    </w:p>
    <w:p w14:paraId="298F8354" w14:textId="17746AA3" w:rsidR="008375A5" w:rsidRDefault="008375A5" w:rsidP="00DB6858"/>
    <w:p w14:paraId="7F3D692F" w14:textId="1CF43F62" w:rsidR="00315AC1" w:rsidRDefault="00315AC1" w:rsidP="00DB6858">
      <w:r>
        <w:t>Vi forestiller os, at det eksempelvis vil være studerende, der har en god pædagogisk og psykologisk forståelse</w:t>
      </w:r>
      <w:r w:rsidR="0045199E">
        <w:t xml:space="preserve"> og </w:t>
      </w:r>
      <w:r w:rsidR="007F5E75">
        <w:t>som har viden om børn og unges sociale, kognitive og emotionelle udvikling</w:t>
      </w:r>
      <w:r w:rsidR="0045199E">
        <w:t xml:space="preserve">. Studerende, der er </w:t>
      </w:r>
      <w:r w:rsidR="007F5E75">
        <w:t xml:space="preserve">optagede af </w:t>
      </w:r>
      <w:r w:rsidR="00AF098C">
        <w:t>at udvikle inkluderende fællesskaber og forebygge eksklusion</w:t>
      </w:r>
      <w:r w:rsidR="0045199E">
        <w:t xml:space="preserve"> i skolen.</w:t>
      </w:r>
    </w:p>
    <w:p w14:paraId="74C5289E" w14:textId="036AC33C" w:rsidR="00920762" w:rsidRPr="00920762" w:rsidRDefault="00CA7E86" w:rsidP="00E25E6C">
      <w:pPr>
        <w:pStyle w:val="Overskrift3"/>
      </w:pPr>
      <w:r>
        <w:t xml:space="preserve">Dimensionering og relevante kriterier for adgang til </w:t>
      </w:r>
      <w:proofErr w:type="spellStart"/>
      <w:r>
        <w:t>specialpædagogik</w:t>
      </w:r>
      <w:proofErr w:type="spellEnd"/>
      <w:r>
        <w:t xml:space="preserve"> som fag</w:t>
      </w:r>
    </w:p>
    <w:p w14:paraId="40EF47A6" w14:textId="543E4AB7" w:rsidR="007D05BD" w:rsidRDefault="005F6842" w:rsidP="00DB6858">
      <w:r>
        <w:t xml:space="preserve">På den baggrund </w:t>
      </w:r>
      <w:r w:rsidR="002749EC">
        <w:t xml:space="preserve">har </w:t>
      </w:r>
      <w:r>
        <w:t xml:space="preserve">DH </w:t>
      </w:r>
      <w:r w:rsidR="00C5157C">
        <w:t xml:space="preserve">en særlig opmærksomhed på </w:t>
      </w:r>
      <w:r w:rsidR="000931B6">
        <w:t xml:space="preserve">udformningen af en fremtidig dimensioneringsmodel. </w:t>
      </w:r>
      <w:r w:rsidR="0075593E">
        <w:t xml:space="preserve">DH mener, at det vil være skævt, at det bliver </w:t>
      </w:r>
      <w:r w:rsidR="00315AC1">
        <w:t xml:space="preserve">den studerendes karakterer i dansk på A-niveau på ungdomsuddannelsen, der bliver afgørende for muligheden for at få adgang til at læse </w:t>
      </w:r>
      <w:proofErr w:type="spellStart"/>
      <w:r w:rsidR="00315AC1">
        <w:t>specialpædagogik</w:t>
      </w:r>
      <w:proofErr w:type="spellEnd"/>
      <w:r w:rsidR="00315AC1">
        <w:t xml:space="preserve"> på læreruddannelsen.</w:t>
      </w:r>
      <w:r w:rsidR="00B12FD7">
        <w:t xml:space="preserve"> </w:t>
      </w:r>
      <w:r w:rsidR="00C5157C">
        <w:t xml:space="preserve">DH finder ikke, at </w:t>
      </w:r>
      <w:r w:rsidR="00B12FD7">
        <w:t xml:space="preserve">dette </w:t>
      </w:r>
      <w:r w:rsidR="00C5157C">
        <w:t xml:space="preserve">er </w:t>
      </w:r>
      <w:r w:rsidR="0075593E">
        <w:t xml:space="preserve">et </w:t>
      </w:r>
      <w:r w:rsidR="00B12FD7">
        <w:t xml:space="preserve">relevant kriterium for at kunne blive en dygtig </w:t>
      </w:r>
      <w:r w:rsidR="002A6A8E">
        <w:t xml:space="preserve">lærer i </w:t>
      </w:r>
      <w:proofErr w:type="spellStart"/>
      <w:r w:rsidR="00B12FD7">
        <w:t>specialpædagogi</w:t>
      </w:r>
      <w:r w:rsidR="002A6A8E">
        <w:t>k</w:t>
      </w:r>
      <w:proofErr w:type="spellEnd"/>
      <w:r w:rsidR="00B12FD7">
        <w:t>.</w:t>
      </w:r>
      <w:r w:rsidR="002A6A8E">
        <w:t xml:space="preserve"> Det vil udelukke </w:t>
      </w:r>
      <w:r w:rsidR="0075593E">
        <w:t xml:space="preserve">ellers kompetente </w:t>
      </w:r>
      <w:r w:rsidR="002A6A8E">
        <w:t>studerende, der</w:t>
      </w:r>
      <w:r w:rsidR="0075593E">
        <w:t xml:space="preserve"> ikke fik de højeste karakterer i dansk, men som har en god menneskelig forståelse og som måske fik de </w:t>
      </w:r>
      <w:r w:rsidR="002A6A8E">
        <w:t xml:space="preserve">højeste karakterer i </w:t>
      </w:r>
      <w:r w:rsidR="0075593E">
        <w:t xml:space="preserve">et andet fag som fx matematik, sprog, naturfag eller musik. </w:t>
      </w:r>
    </w:p>
    <w:p w14:paraId="0699EFFE" w14:textId="77777777" w:rsidR="00001326" w:rsidRDefault="00001326" w:rsidP="00DB6858"/>
    <w:p w14:paraId="2CCB786F" w14:textId="7E36E0A9" w:rsidR="00001326" w:rsidRDefault="00315AC1" w:rsidP="00DB6858">
      <w:r>
        <w:t>DH mener</w:t>
      </w:r>
      <w:r w:rsidR="002A6A8E">
        <w:t xml:space="preserve"> derfor</w:t>
      </w:r>
      <w:r>
        <w:t xml:space="preserve">, at der bør opstilles relevante kriterier for adgangen til </w:t>
      </w:r>
      <w:proofErr w:type="spellStart"/>
      <w:r>
        <w:t>specialpædagogik</w:t>
      </w:r>
      <w:proofErr w:type="spellEnd"/>
      <w:r>
        <w:t xml:space="preserve">. </w:t>
      </w:r>
      <w:r w:rsidR="002A6A8E">
        <w:t xml:space="preserve">Det </w:t>
      </w:r>
      <w:r w:rsidR="0075593E">
        <w:t xml:space="preserve">vil være oplagt, at det bliver på </w:t>
      </w:r>
      <w:r w:rsidR="002A6A8E">
        <w:t>baggrund af den studerendes karakter i ”Pædagogisk psykologi, inklusion og specialundervisning”, der er et fag i lærernes grundfaglighed.</w:t>
      </w:r>
    </w:p>
    <w:p w14:paraId="40B29F1F" w14:textId="23E0186E" w:rsidR="00001326" w:rsidRDefault="00001326" w:rsidP="00DB6858"/>
    <w:p w14:paraId="513F533B" w14:textId="6322C17F" w:rsidR="00920762" w:rsidRPr="00E25E6C" w:rsidRDefault="00920762" w:rsidP="00E25E6C">
      <w:pPr>
        <w:pStyle w:val="Overskrift3"/>
      </w:pPr>
      <w:r w:rsidRPr="00E25E6C">
        <w:lastRenderedPageBreak/>
        <w:t xml:space="preserve">Behov for udvikling af efteruddannelsestilbud i </w:t>
      </w:r>
      <w:proofErr w:type="spellStart"/>
      <w:r w:rsidRPr="00E25E6C">
        <w:t>specialpædagogik</w:t>
      </w:r>
      <w:proofErr w:type="spellEnd"/>
    </w:p>
    <w:p w14:paraId="247332DE" w14:textId="3A5E9CC1" w:rsidR="002749EC" w:rsidRDefault="002749EC" w:rsidP="006900C2">
      <w:pPr>
        <w:keepNext/>
        <w:keepLines/>
      </w:pPr>
      <w:r>
        <w:t xml:space="preserve">DH vil samtidigt opfordre til, at der </w:t>
      </w:r>
      <w:r w:rsidR="00920762">
        <w:t xml:space="preserve">i tilknytning til </w:t>
      </w:r>
      <w:r w:rsidR="00150A9A">
        <w:t xml:space="preserve">oprettelsen af </w:t>
      </w:r>
      <w:proofErr w:type="spellStart"/>
      <w:r w:rsidR="00150A9A">
        <w:t>specialpædagogik</w:t>
      </w:r>
      <w:proofErr w:type="spellEnd"/>
      <w:r w:rsidR="00150A9A">
        <w:t xml:space="preserve"> som fag</w:t>
      </w:r>
      <w:r w:rsidR="00920762">
        <w:t xml:space="preserve"> og de </w:t>
      </w:r>
      <w:proofErr w:type="spellStart"/>
      <w:r w:rsidR="00920762">
        <w:t>vidensmiljøer</w:t>
      </w:r>
      <w:proofErr w:type="spellEnd"/>
      <w:r w:rsidR="00920762">
        <w:t>, der vil opstå på professionsuddannelserne</w:t>
      </w:r>
      <w:r w:rsidR="00150A9A">
        <w:t xml:space="preserve">, tænkes i at </w:t>
      </w:r>
      <w:r>
        <w:t>udvikl</w:t>
      </w:r>
      <w:r w:rsidR="00150A9A">
        <w:t xml:space="preserve">e </w:t>
      </w:r>
      <w:r>
        <w:t xml:space="preserve">muligheder for efteruddannelse i </w:t>
      </w:r>
      <w:proofErr w:type="spellStart"/>
      <w:r>
        <w:t>specialpædagogik</w:t>
      </w:r>
      <w:proofErr w:type="spellEnd"/>
      <w:r w:rsidR="00920762">
        <w:t>. De</w:t>
      </w:r>
      <w:r w:rsidR="00477634">
        <w:t xml:space="preserve">r er brug for </w:t>
      </w:r>
      <w:r w:rsidR="00920762">
        <w:t xml:space="preserve">et tilbud </w:t>
      </w:r>
      <w:r>
        <w:t>for de mange lærere, der</w:t>
      </w:r>
      <w:r w:rsidR="00150A9A">
        <w:t xml:space="preserve"> i dag arbejder i </w:t>
      </w:r>
      <w:r w:rsidR="00920762">
        <w:t xml:space="preserve">folkeskolen </w:t>
      </w:r>
      <w:r w:rsidR="00150A9A">
        <w:t xml:space="preserve">og som </w:t>
      </w:r>
      <w:r w:rsidR="00CA7E86">
        <w:t xml:space="preserve">efterspørger </w:t>
      </w:r>
      <w:r>
        <w:t>kompetenceudvikling</w:t>
      </w:r>
      <w:r w:rsidR="00150A9A">
        <w:t xml:space="preserve"> inden for inklusion og </w:t>
      </w:r>
      <w:proofErr w:type="spellStart"/>
      <w:r w:rsidR="00150A9A">
        <w:t>specialpædagogik</w:t>
      </w:r>
      <w:proofErr w:type="spellEnd"/>
      <w:r>
        <w:t>.</w:t>
      </w:r>
    </w:p>
    <w:p w14:paraId="4E0993C6" w14:textId="71B3D0A9" w:rsidR="00920762" w:rsidRPr="00E25E6C" w:rsidRDefault="00920762" w:rsidP="00E25E6C">
      <w:pPr>
        <w:pStyle w:val="Overskrift3"/>
      </w:pPr>
      <w:r w:rsidRPr="00E25E6C">
        <w:t>Overgangsproblematik ift. studerende med handicap på læreruddannelsen</w:t>
      </w:r>
    </w:p>
    <w:p w14:paraId="06E2F3B0" w14:textId="2CB6B854" w:rsidR="00150A9A" w:rsidRDefault="00920762" w:rsidP="00E25E6C">
      <w:pPr>
        <w:keepNext/>
        <w:keepLines/>
      </w:pPr>
      <w:r w:rsidRPr="00920762">
        <w:t>DH vil gøre opmærksom på</w:t>
      </w:r>
      <w:r>
        <w:t xml:space="preserve"> en mulig problematik for </w:t>
      </w:r>
      <w:r w:rsidR="00150A9A" w:rsidRPr="00E25E6C">
        <w:t>studerende</w:t>
      </w:r>
      <w:r w:rsidRPr="00E25E6C">
        <w:t xml:space="preserve">, </w:t>
      </w:r>
      <w:r w:rsidR="00150A9A" w:rsidRPr="00E25E6C">
        <w:t xml:space="preserve">der </w:t>
      </w:r>
      <w:r w:rsidRPr="00E25E6C">
        <w:t xml:space="preserve">risikerer at </w:t>
      </w:r>
      <w:r w:rsidR="00150A9A" w:rsidRPr="00E25E6C">
        <w:t xml:space="preserve">komme i klemme i forbindelse med overgangen til den nye læreruddannelse. Det gælder </w:t>
      </w:r>
      <w:r w:rsidRPr="00E25E6C">
        <w:t xml:space="preserve">eksempelvis </w:t>
      </w:r>
      <w:r w:rsidR="00150A9A" w:rsidRPr="00E25E6C">
        <w:t>studerende</w:t>
      </w:r>
      <w:r w:rsidR="00E25E6C">
        <w:t>,</w:t>
      </w:r>
      <w:r w:rsidR="00150A9A" w:rsidRPr="00E25E6C">
        <w:t xml:space="preserve"> der har studeret på nedsat tid pga. </w:t>
      </w:r>
      <w:r w:rsidR="00E25E6C">
        <w:t>handicap</w:t>
      </w:r>
      <w:r w:rsidR="00CF4414">
        <w:t xml:space="preserve">. </w:t>
      </w:r>
      <w:r w:rsidRPr="00E25E6C">
        <w:t xml:space="preserve">DH mener, at det tydeligt skal fremgå af </w:t>
      </w:r>
      <w:r w:rsidR="00150A9A" w:rsidRPr="00E25E6C">
        <w:t xml:space="preserve">bekendtgørelsen, at studerende, der </w:t>
      </w:r>
      <w:r w:rsidR="00E25E6C" w:rsidRPr="00E25E6C">
        <w:t xml:space="preserve">på grund af fx handicap </w:t>
      </w:r>
      <w:r w:rsidR="00150A9A" w:rsidRPr="00E25E6C">
        <w:t xml:space="preserve">får brug for et særligt tilrettelagt studieforløb, er sikret dette. </w:t>
      </w:r>
    </w:p>
    <w:p w14:paraId="08B45CB0" w14:textId="77777777" w:rsidR="00150A9A" w:rsidRDefault="00150A9A" w:rsidP="006900C2">
      <w:pPr>
        <w:keepNext/>
        <w:keepLines/>
      </w:pPr>
    </w:p>
    <w:p w14:paraId="790E71BE" w14:textId="77777777" w:rsidR="00CF4414" w:rsidRDefault="00CF4414" w:rsidP="006900C2">
      <w:pPr>
        <w:keepNext/>
        <w:keepLines/>
      </w:pPr>
    </w:p>
    <w:p w14:paraId="17621D0B" w14:textId="155F034E" w:rsidR="002749EC" w:rsidRDefault="002749EC" w:rsidP="006900C2">
      <w:pPr>
        <w:keepNext/>
        <w:keepLines/>
      </w:pPr>
      <w:r>
        <w:t xml:space="preserve">Afslutningsvist vil jeg gøre opmærksom på, at Danske Handicaporganisationer ikke er blandt organisationerne på høringslisten, hvorfor vi meget sent blev opmærksomme på denne høring. Det er vi ærgerlige over, da dette er et område, der er af stor betydning for inklusions af børn med handicap i skolen. </w:t>
      </w:r>
    </w:p>
    <w:p w14:paraId="123E5A7C" w14:textId="77777777" w:rsidR="002749EC" w:rsidRDefault="002749EC" w:rsidP="006900C2">
      <w:pPr>
        <w:keepNext/>
        <w:keepLines/>
      </w:pPr>
    </w:p>
    <w:p w14:paraId="1A869989" w14:textId="57AF3B34" w:rsidR="00597944" w:rsidRDefault="00597944" w:rsidP="006900C2">
      <w:pPr>
        <w:keepNext/>
        <w:keepLines/>
      </w:pPr>
      <w:r>
        <w:t xml:space="preserve">I er meget velkomne til at kontakte </w:t>
      </w:r>
      <w:proofErr w:type="spellStart"/>
      <w:r w:rsidR="00E25E6C">
        <w:t>DH’s</w:t>
      </w:r>
      <w:proofErr w:type="spellEnd"/>
      <w:r w:rsidR="00E25E6C">
        <w:t xml:space="preserve"> </w:t>
      </w:r>
      <w:r>
        <w:t xml:space="preserve">chefkonsulent </w:t>
      </w:r>
      <w:r w:rsidR="00E25E6C">
        <w:t xml:space="preserve">på uddannelsesområdet, </w:t>
      </w:r>
      <w:r>
        <w:t>Karen Il Wol Knudsen</w:t>
      </w:r>
      <w:r w:rsidR="003265DE">
        <w:t xml:space="preserve"> </w:t>
      </w:r>
      <w:hyperlink r:id="rId11" w:history="1">
        <w:r w:rsidR="003265DE" w:rsidRPr="00CD127F">
          <w:rPr>
            <w:rStyle w:val="Hyperlink"/>
          </w:rPr>
          <w:t>kwk@handicap.dk</w:t>
        </w:r>
      </w:hyperlink>
      <w:r>
        <w:t xml:space="preserve">, hvis I har spørgsmål til indholdet i dette høringssvar. </w:t>
      </w:r>
    </w:p>
    <w:p w14:paraId="095AB1E2" w14:textId="77777777" w:rsidR="00597944" w:rsidRDefault="00597944" w:rsidP="006900C2">
      <w:pPr>
        <w:keepNext/>
        <w:keepLines/>
      </w:pPr>
    </w:p>
    <w:p w14:paraId="600CBC02" w14:textId="1D71318C" w:rsidR="00094ABD" w:rsidRDefault="003265DE" w:rsidP="006900C2">
      <w:pPr>
        <w:keepNext/>
        <w:keepLines/>
      </w:pPr>
      <w:r>
        <w:t>Med venlig hilsen</w:t>
      </w:r>
    </w:p>
    <w:p w14:paraId="600CBC03" w14:textId="77777777" w:rsidR="00094ABD" w:rsidRDefault="00094ABD" w:rsidP="006900C2">
      <w:pPr>
        <w:keepNext/>
        <w:keepLines/>
      </w:pPr>
    </w:p>
    <w:p w14:paraId="41625024" w14:textId="2695E8FF" w:rsidR="00D94991" w:rsidRDefault="00D94991" w:rsidP="00F0783E">
      <w:pPr>
        <w:keepNext/>
        <w:keepLines/>
      </w:pPr>
    </w:p>
    <w:p w14:paraId="600CBC06" w14:textId="76DE1897" w:rsidR="007A5D34" w:rsidRDefault="009820F3" w:rsidP="00F0783E">
      <w:pPr>
        <w:keepNext/>
        <w:keepLines/>
      </w:pPr>
      <w:r>
        <w:t>Thorkild Olesen</w:t>
      </w:r>
    </w:p>
    <w:p w14:paraId="2A4EB615" w14:textId="774B06E3" w:rsidR="009820F3" w:rsidRPr="009820F3" w:rsidRDefault="009820F3" w:rsidP="00F0783E">
      <w:pPr>
        <w:keepNext/>
        <w:keepLines/>
        <w:rPr>
          <w:i/>
          <w:iCs/>
        </w:rPr>
      </w:pPr>
      <w:r w:rsidRPr="009820F3">
        <w:rPr>
          <w:i/>
          <w:iCs/>
        </w:rPr>
        <w:t>formand</w:t>
      </w:r>
    </w:p>
    <w:sectPr w:rsidR="009820F3" w:rsidRPr="009820F3" w:rsidSect="00E10AC0">
      <w:headerReference w:type="default" r:id="rId12"/>
      <w:footerReference w:type="default" r:id="rId13"/>
      <w:headerReference w:type="first" r:id="rId14"/>
      <w:footerReference w:type="first" r:id="rId15"/>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FDE52" w14:textId="77777777" w:rsidR="008B1B66" w:rsidRDefault="008B1B66">
      <w:pPr>
        <w:spacing w:line="240" w:lineRule="auto"/>
      </w:pPr>
      <w:r>
        <w:separator/>
      </w:r>
    </w:p>
  </w:endnote>
  <w:endnote w:type="continuationSeparator" w:id="0">
    <w:p w14:paraId="6C18E7D4" w14:textId="77777777" w:rsidR="008B1B66" w:rsidRDefault="008B1B66">
      <w:pPr>
        <w:spacing w:line="240" w:lineRule="auto"/>
      </w:pPr>
      <w:r>
        <w:continuationSeparator/>
      </w:r>
    </w:p>
  </w:endnote>
  <w:endnote w:type="continuationNotice" w:id="1">
    <w:p w14:paraId="3628BA23" w14:textId="77777777" w:rsidR="008B1B66" w:rsidRDefault="008B1B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embedRegular r:id="rId1" w:fontKey="{203428B9-7F37-4ADC-B45E-D6E0CA998262}"/>
    <w:embedBold r:id="rId2" w:fontKey="{DC323604-13C6-4CEA-A1B1-50B4031D3E53}"/>
    <w:embedItalic r:id="rId3" w:fontKey="{DA8D5DB1-99FB-44D0-AA29-71ED16DCBF77}"/>
    <w:embedBoldItalic r:id="rId4" w:fontKey="{304466C8-75BE-4660-B0D9-F3478A146FAD}"/>
  </w:font>
  <w:font w:name="Verdana">
    <w:panose1 w:val="020B0604030504040204"/>
    <w:charset w:val="00"/>
    <w:family w:val="swiss"/>
    <w:pitch w:val="variable"/>
    <w:sig w:usb0="A00006FF" w:usb1="4000205B" w:usb2="00000010" w:usb3="00000000" w:csb0="0000019F" w:csb1="00000000"/>
    <w:embedRegular r:id="rId5" w:fontKey="{EE78A20B-F9DE-4513-8BE6-10D47CFE0FD6}"/>
    <w:embedBold r:id="rId6" w:fontKey="{A71D9C26-FB94-49D6-B57E-9DADA27C8A02}"/>
    <w:embedItalic r:id="rId7" w:fontKey="{10731D03-40C1-44E1-9A4A-EE9035CDA969}"/>
    <w:embedBoldItalic r:id="rId8" w:fontKey="{67642AB1-0D1C-4E2C-82D3-5909E66CB8BE}"/>
  </w:font>
  <w:font w:name="Open Sans">
    <w:altName w:val="Times New Roman"/>
    <w:charset w:val="00"/>
    <w:family w:val="swiss"/>
    <w:pitch w:val="variable"/>
    <w:sig w:usb0="E00002EF" w:usb1="4000205B" w:usb2="00000028" w:usb3="00000000" w:csb0="0000019F" w:csb1="00000000"/>
    <w:embedRegular r:id="rId9" w:fontKey="{9882AE19-9C7E-42D5-8E15-AB4A0512A7FF}"/>
    <w:embedBold r:id="rId10" w:fontKey="{C4A067BC-900E-4239-99D3-B0512D99FF2C}"/>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BC09" w14:textId="77777777" w:rsidR="00E9405E" w:rsidRDefault="003265DE">
    <w:pPr>
      <w:pStyle w:val="Sidefod"/>
    </w:pPr>
    <w:r>
      <w:rPr>
        <w:noProof/>
        <w:lang w:eastAsia="da-DK"/>
      </w:rPr>
      <mc:AlternateContent>
        <mc:Choice Requires="wps">
          <w:drawing>
            <wp:anchor distT="0" distB="0" distL="114300" distR="114300" simplePos="0" relativeHeight="251658243" behindDoc="0" locked="0" layoutInCell="1" allowOverlap="1" wp14:anchorId="600CBC0F" wp14:editId="600CBC10">
              <wp:simplePos x="0" y="0"/>
              <wp:positionH relativeFrom="rightMargin">
                <wp:align>right</wp:align>
              </wp:positionH>
              <wp:positionV relativeFrom="page">
                <wp:posOffset>10081260</wp:posOffset>
              </wp:positionV>
              <wp:extent cx="842400" cy="604800"/>
              <wp:effectExtent l="0" t="0" r="15240" b="5080"/>
              <wp:wrapNone/>
              <wp:docPr id="22" name="Tekstfelt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00CBC17" w14:textId="2112917A" w:rsidR="004F1A28" w:rsidRDefault="003265DE"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216C4D">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0CBC0F" id="_x0000_t202" coordsize="21600,21600" o:spt="202" path="m,l,21600r21600,l21600,xe">
              <v:stroke joinstyle="miter"/>
              <v:path gradientshapeok="t" o:connecttype="rect"/>
            </v:shapetype>
            <v:shape id="Tekstfelt 22" o:spid="_x0000_s1026" type="#_x0000_t202" style="position:absolute;margin-left:15.15pt;margin-top:793.8pt;width:66.35pt;height:47.6pt;z-index:251658243;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" filled="f" fillcolor="white [3201]" stroked="f" strokeweight=".5pt">
              <v:textbox inset="0,0,0,0">
                <w:txbxContent>
                  <w:p w14:paraId="600CBC17" w14:textId="2112917A" w:rsidR="004F1A28" w:rsidRDefault="003265DE"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216C4D">
                      <w:rPr>
                        <w:rStyle w:val="Sidetal"/>
                        <w:noProof/>
                      </w:rPr>
                      <w:t>2</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W w:w="5000" w:type="pct"/>
      <w:tblLook w:val="04A0" w:firstRow="1" w:lastRow="0" w:firstColumn="1" w:lastColumn="0" w:noHBand="0" w:noVBand="1"/>
    </w:tblPr>
    <w:tblGrid>
      <w:gridCol w:w="9638"/>
    </w:tblGrid>
    <w:tr w:rsidR="00D122AF" w14:paraId="600CBC0D" w14:textId="77777777" w:rsidTr="00C62171">
      <w:tc>
        <w:tcPr>
          <w:tcW w:w="10915" w:type="dxa"/>
        </w:tcPr>
        <w:p w14:paraId="600CBC0C" w14:textId="77777777" w:rsidR="0087744F" w:rsidRPr="00310FAA" w:rsidRDefault="003265DE"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w:t>
          </w:r>
          <w:proofErr w:type="spellStart"/>
          <w:r w:rsidRPr="00310FAA">
            <w:t>handicaporganisationer</w:t>
          </w:r>
          <w:proofErr w:type="spellEnd"/>
          <w:r w:rsidRPr="00310FAA">
            <w:t xml:space="preserve"> med cirka 340.000 medlemmer er tilsluttet DH.</w:t>
          </w:r>
        </w:p>
      </w:tc>
    </w:tr>
  </w:tbl>
  <w:p w14:paraId="600CBC0E"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0BE85" w14:textId="77777777" w:rsidR="008B1B66" w:rsidRDefault="008B1B66">
      <w:pPr>
        <w:spacing w:line="240" w:lineRule="auto"/>
      </w:pPr>
      <w:r>
        <w:separator/>
      </w:r>
    </w:p>
  </w:footnote>
  <w:footnote w:type="continuationSeparator" w:id="0">
    <w:p w14:paraId="73D5161B" w14:textId="77777777" w:rsidR="008B1B66" w:rsidRDefault="008B1B66">
      <w:pPr>
        <w:spacing w:line="240" w:lineRule="auto"/>
      </w:pPr>
      <w:r>
        <w:continuationSeparator/>
      </w:r>
    </w:p>
  </w:footnote>
  <w:footnote w:type="continuationNotice" w:id="1">
    <w:p w14:paraId="26BAF998" w14:textId="77777777" w:rsidR="008B1B66" w:rsidRDefault="008B1B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BC07" w14:textId="77777777" w:rsidR="00022BE5" w:rsidRDefault="00022BE5" w:rsidP="00022BE5">
    <w:pPr>
      <w:pStyle w:val="Sidehoved"/>
    </w:pPr>
  </w:p>
  <w:p w14:paraId="600CBC08"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BC0A" w14:textId="77777777" w:rsidR="002762D8" w:rsidRDefault="003265DE" w:rsidP="00F4074D">
    <w:pPr>
      <w:pStyle w:val="Sidehoved"/>
    </w:pPr>
    <w:r>
      <w:rPr>
        <w:noProof/>
        <w:lang w:eastAsia="da-DK"/>
      </w:rPr>
      <w:drawing>
        <wp:anchor distT="0" distB="0" distL="114300" distR="114300" simplePos="0" relativeHeight="251658241" behindDoc="0" locked="0" layoutInCell="1" allowOverlap="1" wp14:anchorId="600CBC11" wp14:editId="600CBC12">
          <wp:simplePos x="0" y="0"/>
          <wp:positionH relativeFrom="page">
            <wp:posOffset>5395126</wp:posOffset>
          </wp:positionH>
          <wp:positionV relativeFrom="page">
            <wp:posOffset>360045</wp:posOffset>
          </wp:positionV>
          <wp:extent cx="1799590" cy="619125"/>
          <wp:effectExtent l="0" t="0" r="0" b="9525"/>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8242" behindDoc="1" locked="0" layoutInCell="1" hidden="1" allowOverlap="1" wp14:anchorId="600CBC13" wp14:editId="600CBC14">
          <wp:simplePos x="0" y="0"/>
          <wp:positionH relativeFrom="page">
            <wp:posOffset>0</wp:posOffset>
          </wp:positionH>
          <wp:positionV relativeFrom="page">
            <wp:posOffset>0</wp:posOffset>
          </wp:positionV>
          <wp:extent cx="7559675" cy="10727690"/>
          <wp:effectExtent l="0" t="0" r="3175" b="0"/>
          <wp:wrapNone/>
          <wp:docPr id="24" name="Billed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00CBC0B" w14:textId="77777777" w:rsidR="008F4D20" w:rsidRPr="00F4074D" w:rsidRDefault="003265DE" w:rsidP="00F4074D">
    <w:pPr>
      <w:pStyle w:val="Sidehoved"/>
    </w:pPr>
    <w:r>
      <w:rPr>
        <w:noProof/>
        <w:lang w:eastAsia="da-DK"/>
      </w:rPr>
      <mc:AlternateContent>
        <mc:Choice Requires="wps">
          <w:drawing>
            <wp:anchor distT="0" distB="0" distL="360045" distR="0" simplePos="0" relativeHeight="251658240" behindDoc="0" locked="0" layoutInCell="1" allowOverlap="1" wp14:anchorId="600CBC15" wp14:editId="600CBC16">
              <wp:simplePos x="0" y="0"/>
              <wp:positionH relativeFrom="rightMargin">
                <wp:align>right</wp:align>
              </wp:positionH>
              <wp:positionV relativeFrom="page">
                <wp:posOffset>1061499</wp:posOffset>
              </wp:positionV>
              <wp:extent cx="1601470" cy="1638300"/>
              <wp:effectExtent l="0" t="0" r="0" b="0"/>
              <wp:wrapSquare wrapText="bothSides"/>
              <wp:docPr id="3" name="Tekstfelt 3"/>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D122AF" w14:paraId="600CBC21" w14:textId="77777777" w:rsidTr="004D35CC">
                            <w:tc>
                              <w:tcPr>
                                <w:tcW w:w="1960" w:type="dxa"/>
                              </w:tcPr>
                              <w:p w14:paraId="600CBC18" w14:textId="77777777" w:rsidR="00244D70" w:rsidRPr="00244D70" w:rsidRDefault="003265DE" w:rsidP="00244D70">
                                <w:pPr>
                                  <w:pStyle w:val="Template-Adresse"/>
                                </w:pPr>
                                <w:r>
                                  <w:t>Blekinge Boulevard 2</w:t>
                                </w:r>
                              </w:p>
                              <w:p w14:paraId="600CBC19" w14:textId="77777777" w:rsidR="00244D70" w:rsidRPr="00244D70" w:rsidRDefault="003265DE" w:rsidP="00244D70">
                                <w:pPr>
                                  <w:pStyle w:val="Template-Adresse"/>
                                </w:pPr>
                                <w:r>
                                  <w:t>2630 Taastrup, Danmark</w:t>
                                </w:r>
                              </w:p>
                              <w:p w14:paraId="600CBC1A" w14:textId="77777777" w:rsidR="00F0152B" w:rsidRPr="00244D70" w:rsidRDefault="003265DE" w:rsidP="00FC2BA0">
                                <w:pPr>
                                  <w:pStyle w:val="Template-Adresse"/>
                                </w:pPr>
                                <w:r>
                                  <w:t>Tlf.</w:t>
                                </w:r>
                                <w:r w:rsidR="004166DD">
                                  <w:t>:  +45 3675 1777</w:t>
                                </w:r>
                              </w:p>
                              <w:p w14:paraId="600CBC1B" w14:textId="77777777" w:rsidR="00244D70" w:rsidRDefault="003265DE" w:rsidP="001542A8">
                                <w:pPr>
                                  <w:pStyle w:val="Template-Adresse"/>
                                </w:pPr>
                                <w:r>
                                  <w:t>dh@handicap</w:t>
                                </w:r>
                                <w:r w:rsidR="00FC2BA0">
                                  <w:t>.</w:t>
                                </w:r>
                                <w:r>
                                  <w:t>dk</w:t>
                                </w:r>
                              </w:p>
                              <w:p w14:paraId="600CBC1C" w14:textId="77777777" w:rsidR="00F0152B" w:rsidRDefault="003265DE" w:rsidP="00182651">
                                <w:pPr>
                                  <w:pStyle w:val="Template-Adresse"/>
                                </w:pPr>
                                <w:r>
                                  <w:t>www.handicap.dk</w:t>
                                </w:r>
                              </w:p>
                              <w:p w14:paraId="600CBC1D" w14:textId="77777777" w:rsidR="008D4691" w:rsidRDefault="008D4691" w:rsidP="00182651">
                                <w:pPr>
                                  <w:pStyle w:val="Template-Adresse"/>
                                </w:pPr>
                              </w:p>
                              <w:p w14:paraId="600CBC1E" w14:textId="77777777" w:rsidR="00F0152B" w:rsidRDefault="00110E18" w:rsidP="00182651">
                                <w:pPr>
                                  <w:pStyle w:val="Template-Adresse"/>
                                  <w:rPr>
                                    <w:szCs w:val="16"/>
                                  </w:rPr>
                                </w:pPr>
                                <w:bookmarkStart w:id="4" w:name="Dato"/>
                                <w:r>
                                  <w:rPr>
                                    <w:szCs w:val="16"/>
                                  </w:rPr>
                                  <w:t>06. marts 2023</w:t>
                                </w:r>
                                <w:bookmarkEnd w:id="4"/>
                                <w:r>
                                  <w:rPr>
                                    <w:szCs w:val="16"/>
                                  </w:rPr>
                                  <w:t xml:space="preserve"> / </w:t>
                                </w:r>
                                <w:bookmarkStart w:id="5" w:name="Init"/>
                                <w:r>
                                  <w:rPr>
                                    <w:szCs w:val="16"/>
                                  </w:rPr>
                                  <w:t>kwk_dh</w:t>
                                </w:r>
                                <w:bookmarkEnd w:id="5"/>
                              </w:p>
                              <w:p w14:paraId="600CBC1F" w14:textId="77777777" w:rsidR="00F0152B" w:rsidRPr="008D4691" w:rsidRDefault="003265DE" w:rsidP="001542A8">
                                <w:pPr>
                                  <w:jc w:val="right"/>
                                  <w:rPr>
                                    <w:sz w:val="16"/>
                                    <w:szCs w:val="16"/>
                                  </w:rPr>
                                </w:pPr>
                                <w:r>
                                  <w:rPr>
                                    <w:sz w:val="16"/>
                                    <w:szCs w:val="16"/>
                                  </w:rPr>
                                  <w:t xml:space="preserve">Sag </w:t>
                                </w:r>
                                <w:bookmarkStart w:id="6" w:name="SagsID"/>
                                <w:r w:rsidR="008D4691" w:rsidRPr="008D4691">
                                  <w:rPr>
                                    <w:sz w:val="16"/>
                                    <w:szCs w:val="16"/>
                                  </w:rPr>
                                  <w:t>20-2023-00126</w:t>
                                </w:r>
                                <w:bookmarkEnd w:id="6"/>
                              </w:p>
                              <w:p w14:paraId="600CBC20" w14:textId="77777777" w:rsidR="008D4691" w:rsidRPr="00244D70" w:rsidRDefault="003265DE" w:rsidP="001542A8">
                                <w:pPr>
                                  <w:jc w:val="right"/>
                                </w:pPr>
                                <w:r>
                                  <w:rPr>
                                    <w:sz w:val="16"/>
                                    <w:szCs w:val="16"/>
                                  </w:rPr>
                                  <w:t>Dok</w:t>
                                </w:r>
                                <w:r w:rsidR="0014089D">
                                  <w:rPr>
                                    <w:sz w:val="16"/>
                                    <w:szCs w:val="16"/>
                                  </w:rPr>
                                  <w:t>.</w:t>
                                </w:r>
                                <w:r>
                                  <w:rPr>
                                    <w:sz w:val="16"/>
                                    <w:szCs w:val="16"/>
                                  </w:rPr>
                                  <w:t xml:space="preserve"> </w:t>
                                </w:r>
                                <w:bookmarkStart w:id="7" w:name="DokID"/>
                                <w:r w:rsidRPr="008D4691">
                                  <w:rPr>
                                    <w:sz w:val="16"/>
                                    <w:szCs w:val="16"/>
                                  </w:rPr>
                                  <w:t>617290</w:t>
                                </w:r>
                                <w:bookmarkEnd w:id="7"/>
                              </w:p>
                            </w:tc>
                          </w:tr>
                        </w:tbl>
                        <w:p w14:paraId="600CBC22"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0CBC15" id="_x0000_t202" coordsize="21600,21600" o:spt="202" path="m,l,21600r21600,l21600,xe">
              <v:stroke joinstyle="miter"/>
              <v:path gradientshapeok="t" o:connecttype="rect"/>
            </v:shapetype>
            <v:shape id="Tekstfelt 3" o:spid="_x0000_s1027" type="#_x0000_t202" style="position:absolute;margin-left:74.9pt;margin-top:83.6pt;width:126.1pt;height:129pt;z-index:251658240;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D122AF" w14:paraId="600CBC21" w14:textId="77777777" w:rsidTr="004D35CC">
                      <w:tc>
                        <w:tcPr>
                          <w:tcW w:w="1960" w:type="dxa"/>
                        </w:tcPr>
                        <w:p w14:paraId="600CBC18" w14:textId="77777777" w:rsidR="00244D70" w:rsidRPr="00244D70" w:rsidRDefault="003265DE" w:rsidP="00244D70">
                          <w:pPr>
                            <w:pStyle w:val="Template-Adresse"/>
                          </w:pPr>
                          <w:r>
                            <w:t>Blekinge Boulevard 2</w:t>
                          </w:r>
                        </w:p>
                        <w:p w14:paraId="600CBC19" w14:textId="77777777" w:rsidR="00244D70" w:rsidRPr="00244D70" w:rsidRDefault="003265DE" w:rsidP="00244D70">
                          <w:pPr>
                            <w:pStyle w:val="Template-Adresse"/>
                          </w:pPr>
                          <w:r>
                            <w:t>2630 Taastrup, Danmark</w:t>
                          </w:r>
                        </w:p>
                        <w:p w14:paraId="600CBC1A" w14:textId="77777777" w:rsidR="00F0152B" w:rsidRPr="00244D70" w:rsidRDefault="003265DE" w:rsidP="00FC2BA0">
                          <w:pPr>
                            <w:pStyle w:val="Template-Adresse"/>
                          </w:pPr>
                          <w:r>
                            <w:t>Tlf.</w:t>
                          </w:r>
                          <w:r w:rsidR="004166DD">
                            <w:t>:  +45 3675 1777</w:t>
                          </w:r>
                        </w:p>
                        <w:p w14:paraId="600CBC1B" w14:textId="77777777" w:rsidR="00244D70" w:rsidRDefault="003265DE" w:rsidP="001542A8">
                          <w:pPr>
                            <w:pStyle w:val="Template-Adresse"/>
                          </w:pPr>
                          <w:r>
                            <w:t>dh@handicap</w:t>
                          </w:r>
                          <w:r w:rsidR="00FC2BA0">
                            <w:t>.</w:t>
                          </w:r>
                          <w:r>
                            <w:t>dk</w:t>
                          </w:r>
                        </w:p>
                        <w:p w14:paraId="600CBC1C" w14:textId="77777777" w:rsidR="00F0152B" w:rsidRDefault="003265DE" w:rsidP="00182651">
                          <w:pPr>
                            <w:pStyle w:val="Template-Adresse"/>
                          </w:pPr>
                          <w:r>
                            <w:t>www.handicap.dk</w:t>
                          </w:r>
                        </w:p>
                        <w:p w14:paraId="600CBC1D" w14:textId="77777777" w:rsidR="008D4691" w:rsidRDefault="008D4691" w:rsidP="00182651">
                          <w:pPr>
                            <w:pStyle w:val="Template-Adresse"/>
                          </w:pPr>
                        </w:p>
                        <w:p w14:paraId="600CBC1E" w14:textId="77777777" w:rsidR="00F0152B" w:rsidRDefault="00110E18" w:rsidP="00182651">
                          <w:pPr>
                            <w:pStyle w:val="Template-Adresse"/>
                            <w:rPr>
                              <w:szCs w:val="16"/>
                            </w:rPr>
                          </w:pPr>
                          <w:bookmarkStart w:id="8" w:name="Dato"/>
                          <w:r>
                            <w:rPr>
                              <w:szCs w:val="16"/>
                            </w:rPr>
                            <w:t>06. marts 2023</w:t>
                          </w:r>
                          <w:bookmarkEnd w:id="8"/>
                          <w:r>
                            <w:rPr>
                              <w:szCs w:val="16"/>
                            </w:rPr>
                            <w:t xml:space="preserve"> / </w:t>
                          </w:r>
                          <w:bookmarkStart w:id="9" w:name="Init"/>
                          <w:r>
                            <w:rPr>
                              <w:szCs w:val="16"/>
                            </w:rPr>
                            <w:t>kwk_dh</w:t>
                          </w:r>
                          <w:bookmarkEnd w:id="9"/>
                        </w:p>
                        <w:p w14:paraId="600CBC1F" w14:textId="77777777" w:rsidR="00F0152B" w:rsidRPr="008D4691" w:rsidRDefault="003265DE" w:rsidP="001542A8">
                          <w:pPr>
                            <w:jc w:val="right"/>
                            <w:rPr>
                              <w:sz w:val="16"/>
                              <w:szCs w:val="16"/>
                            </w:rPr>
                          </w:pPr>
                          <w:r>
                            <w:rPr>
                              <w:sz w:val="16"/>
                              <w:szCs w:val="16"/>
                            </w:rPr>
                            <w:t xml:space="preserve">Sag </w:t>
                          </w:r>
                          <w:bookmarkStart w:id="10" w:name="SagsID"/>
                          <w:r w:rsidR="008D4691" w:rsidRPr="008D4691">
                            <w:rPr>
                              <w:sz w:val="16"/>
                              <w:szCs w:val="16"/>
                            </w:rPr>
                            <w:t>20-2023-00126</w:t>
                          </w:r>
                          <w:bookmarkEnd w:id="10"/>
                        </w:p>
                        <w:p w14:paraId="600CBC20" w14:textId="77777777" w:rsidR="008D4691" w:rsidRPr="00244D70" w:rsidRDefault="003265DE" w:rsidP="001542A8">
                          <w:pPr>
                            <w:jc w:val="right"/>
                          </w:pPr>
                          <w:r>
                            <w:rPr>
                              <w:sz w:val="16"/>
                              <w:szCs w:val="16"/>
                            </w:rPr>
                            <w:t>Dok</w:t>
                          </w:r>
                          <w:r w:rsidR="0014089D">
                            <w:rPr>
                              <w:sz w:val="16"/>
                              <w:szCs w:val="16"/>
                            </w:rPr>
                            <w:t>.</w:t>
                          </w:r>
                          <w:r>
                            <w:rPr>
                              <w:sz w:val="16"/>
                              <w:szCs w:val="16"/>
                            </w:rPr>
                            <w:t xml:space="preserve"> </w:t>
                          </w:r>
                          <w:bookmarkStart w:id="11" w:name="DokID"/>
                          <w:r w:rsidRPr="008D4691">
                            <w:rPr>
                              <w:sz w:val="16"/>
                              <w:szCs w:val="16"/>
                            </w:rPr>
                            <w:t>617290</w:t>
                          </w:r>
                          <w:bookmarkEnd w:id="11"/>
                        </w:p>
                      </w:tc>
                    </w:tr>
                  </w:tbl>
                  <w:p w14:paraId="600CBC22"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734156428">
    <w:abstractNumId w:val="10"/>
  </w:num>
  <w:num w:numId="2" w16cid:durableId="1325889210">
    <w:abstractNumId w:val="7"/>
  </w:num>
  <w:num w:numId="3" w16cid:durableId="1477868134">
    <w:abstractNumId w:val="6"/>
  </w:num>
  <w:num w:numId="4" w16cid:durableId="1733504309">
    <w:abstractNumId w:val="5"/>
  </w:num>
  <w:num w:numId="5" w16cid:durableId="1957524085">
    <w:abstractNumId w:val="4"/>
  </w:num>
  <w:num w:numId="6" w16cid:durableId="1059599687">
    <w:abstractNumId w:val="9"/>
  </w:num>
  <w:num w:numId="7" w16cid:durableId="1837258898">
    <w:abstractNumId w:val="3"/>
  </w:num>
  <w:num w:numId="8" w16cid:durableId="1864978679">
    <w:abstractNumId w:val="2"/>
  </w:num>
  <w:num w:numId="9" w16cid:durableId="964314204">
    <w:abstractNumId w:val="1"/>
  </w:num>
  <w:num w:numId="10" w16cid:durableId="802502122">
    <w:abstractNumId w:val="0"/>
  </w:num>
  <w:num w:numId="11" w16cid:durableId="1505320907">
    <w:abstractNumId w:val="8"/>
  </w:num>
  <w:num w:numId="12" w16cid:durableId="129921652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995693079">
    <w:abstractNumId w:val="10"/>
  </w:num>
  <w:num w:numId="14" w16cid:durableId="60953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A0"/>
    <w:rsid w:val="00001326"/>
    <w:rsid w:val="00001DEE"/>
    <w:rsid w:val="00002F2E"/>
    <w:rsid w:val="000032BF"/>
    <w:rsid w:val="00004865"/>
    <w:rsid w:val="00005284"/>
    <w:rsid w:val="00016218"/>
    <w:rsid w:val="00022133"/>
    <w:rsid w:val="00022BE5"/>
    <w:rsid w:val="00026362"/>
    <w:rsid w:val="000317AB"/>
    <w:rsid w:val="000500F3"/>
    <w:rsid w:val="000533C7"/>
    <w:rsid w:val="0007326D"/>
    <w:rsid w:val="00080393"/>
    <w:rsid w:val="00090666"/>
    <w:rsid w:val="0009128C"/>
    <w:rsid w:val="000931B6"/>
    <w:rsid w:val="00094ABD"/>
    <w:rsid w:val="00094C71"/>
    <w:rsid w:val="00095F85"/>
    <w:rsid w:val="000A0218"/>
    <w:rsid w:val="000B589F"/>
    <w:rsid w:val="000E04E7"/>
    <w:rsid w:val="001012C9"/>
    <w:rsid w:val="00103E3F"/>
    <w:rsid w:val="00110E18"/>
    <w:rsid w:val="00113C37"/>
    <w:rsid w:val="00116DF3"/>
    <w:rsid w:val="0013244F"/>
    <w:rsid w:val="0014089D"/>
    <w:rsid w:val="00150A9A"/>
    <w:rsid w:val="0015406F"/>
    <w:rsid w:val="001542A8"/>
    <w:rsid w:val="00182651"/>
    <w:rsid w:val="00196791"/>
    <w:rsid w:val="001A2318"/>
    <w:rsid w:val="001B5BA9"/>
    <w:rsid w:val="001C147D"/>
    <w:rsid w:val="001F566D"/>
    <w:rsid w:val="00206D61"/>
    <w:rsid w:val="00216C4D"/>
    <w:rsid w:val="00216CB8"/>
    <w:rsid w:val="00216E82"/>
    <w:rsid w:val="002415B1"/>
    <w:rsid w:val="00244D70"/>
    <w:rsid w:val="00260FC0"/>
    <w:rsid w:val="002662AD"/>
    <w:rsid w:val="00271383"/>
    <w:rsid w:val="00273CAC"/>
    <w:rsid w:val="002749EC"/>
    <w:rsid w:val="002751CE"/>
    <w:rsid w:val="002758E0"/>
    <w:rsid w:val="002762D8"/>
    <w:rsid w:val="002A6A8E"/>
    <w:rsid w:val="002B7464"/>
    <w:rsid w:val="002C394F"/>
    <w:rsid w:val="002C5297"/>
    <w:rsid w:val="002C64DC"/>
    <w:rsid w:val="002D5562"/>
    <w:rsid w:val="002E27B6"/>
    <w:rsid w:val="002E74A4"/>
    <w:rsid w:val="003033F8"/>
    <w:rsid w:val="00310FAA"/>
    <w:rsid w:val="00315AC1"/>
    <w:rsid w:val="003265DE"/>
    <w:rsid w:val="00330AD0"/>
    <w:rsid w:val="00334592"/>
    <w:rsid w:val="00361BC1"/>
    <w:rsid w:val="00376839"/>
    <w:rsid w:val="003A7A4F"/>
    <w:rsid w:val="003B35B0"/>
    <w:rsid w:val="003C3569"/>
    <w:rsid w:val="003C4F9F"/>
    <w:rsid w:val="003C60F1"/>
    <w:rsid w:val="003F1FFD"/>
    <w:rsid w:val="0040682B"/>
    <w:rsid w:val="00411FBE"/>
    <w:rsid w:val="004166DD"/>
    <w:rsid w:val="00421009"/>
    <w:rsid w:val="00424709"/>
    <w:rsid w:val="00424AD9"/>
    <w:rsid w:val="00436CBB"/>
    <w:rsid w:val="0045199E"/>
    <w:rsid w:val="004558DD"/>
    <w:rsid w:val="00472153"/>
    <w:rsid w:val="00474D8B"/>
    <w:rsid w:val="00477634"/>
    <w:rsid w:val="00477B92"/>
    <w:rsid w:val="004A5FFD"/>
    <w:rsid w:val="004A6D4D"/>
    <w:rsid w:val="004C01B2"/>
    <w:rsid w:val="004D35CC"/>
    <w:rsid w:val="004E1AA9"/>
    <w:rsid w:val="004F1A28"/>
    <w:rsid w:val="004F1ED7"/>
    <w:rsid w:val="005178A7"/>
    <w:rsid w:val="00543B63"/>
    <w:rsid w:val="00543EF2"/>
    <w:rsid w:val="00561C72"/>
    <w:rsid w:val="00582AE7"/>
    <w:rsid w:val="00597944"/>
    <w:rsid w:val="005A28D4"/>
    <w:rsid w:val="005C5F97"/>
    <w:rsid w:val="005C769C"/>
    <w:rsid w:val="005E5A50"/>
    <w:rsid w:val="005F0175"/>
    <w:rsid w:val="005F1580"/>
    <w:rsid w:val="005F3ED8"/>
    <w:rsid w:val="005F6842"/>
    <w:rsid w:val="005F6B57"/>
    <w:rsid w:val="00610412"/>
    <w:rsid w:val="00614346"/>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118F5"/>
    <w:rsid w:val="007351D6"/>
    <w:rsid w:val="007527B6"/>
    <w:rsid w:val="007546AF"/>
    <w:rsid w:val="0075593E"/>
    <w:rsid w:val="00756883"/>
    <w:rsid w:val="007577F0"/>
    <w:rsid w:val="00765934"/>
    <w:rsid w:val="00771433"/>
    <w:rsid w:val="0077451B"/>
    <w:rsid w:val="00776435"/>
    <w:rsid w:val="007830AC"/>
    <w:rsid w:val="007949BA"/>
    <w:rsid w:val="00797E99"/>
    <w:rsid w:val="007A5D34"/>
    <w:rsid w:val="007B1FFF"/>
    <w:rsid w:val="007D05BD"/>
    <w:rsid w:val="007E373C"/>
    <w:rsid w:val="007F5E75"/>
    <w:rsid w:val="008002CE"/>
    <w:rsid w:val="00810A86"/>
    <w:rsid w:val="0082034F"/>
    <w:rsid w:val="00834A5D"/>
    <w:rsid w:val="00836161"/>
    <w:rsid w:val="008375A5"/>
    <w:rsid w:val="008408A0"/>
    <w:rsid w:val="008460F7"/>
    <w:rsid w:val="0087744F"/>
    <w:rsid w:val="00885E3C"/>
    <w:rsid w:val="008866FE"/>
    <w:rsid w:val="00892D08"/>
    <w:rsid w:val="00893791"/>
    <w:rsid w:val="008A318C"/>
    <w:rsid w:val="008A6A4F"/>
    <w:rsid w:val="008B1B66"/>
    <w:rsid w:val="008B2679"/>
    <w:rsid w:val="008C6AE4"/>
    <w:rsid w:val="008D4691"/>
    <w:rsid w:val="008D531B"/>
    <w:rsid w:val="008E3D2B"/>
    <w:rsid w:val="008E5A6D"/>
    <w:rsid w:val="008F32DF"/>
    <w:rsid w:val="008F4D20"/>
    <w:rsid w:val="00905B42"/>
    <w:rsid w:val="00920762"/>
    <w:rsid w:val="0094757D"/>
    <w:rsid w:val="00947A9F"/>
    <w:rsid w:val="00950D3C"/>
    <w:rsid w:val="00951B25"/>
    <w:rsid w:val="00956EA3"/>
    <w:rsid w:val="009737E4"/>
    <w:rsid w:val="00975AA6"/>
    <w:rsid w:val="00981E0F"/>
    <w:rsid w:val="009820F3"/>
    <w:rsid w:val="00983B74"/>
    <w:rsid w:val="00990263"/>
    <w:rsid w:val="009A4CCC"/>
    <w:rsid w:val="009A4D05"/>
    <w:rsid w:val="009A7C32"/>
    <w:rsid w:val="009C2069"/>
    <w:rsid w:val="009D1B04"/>
    <w:rsid w:val="009D1E80"/>
    <w:rsid w:val="009E4B94"/>
    <w:rsid w:val="00A51DA1"/>
    <w:rsid w:val="00A774BC"/>
    <w:rsid w:val="00A91DA5"/>
    <w:rsid w:val="00AA4E87"/>
    <w:rsid w:val="00AB4582"/>
    <w:rsid w:val="00AD5F89"/>
    <w:rsid w:val="00AF098C"/>
    <w:rsid w:val="00AF1D02"/>
    <w:rsid w:val="00B00D92"/>
    <w:rsid w:val="00B0422A"/>
    <w:rsid w:val="00B06E2B"/>
    <w:rsid w:val="00B12FD7"/>
    <w:rsid w:val="00B20C54"/>
    <w:rsid w:val="00B24E70"/>
    <w:rsid w:val="00B52EA4"/>
    <w:rsid w:val="00B539F7"/>
    <w:rsid w:val="00B80BC6"/>
    <w:rsid w:val="00BA2F0C"/>
    <w:rsid w:val="00BB4255"/>
    <w:rsid w:val="00BC33AB"/>
    <w:rsid w:val="00BF0D57"/>
    <w:rsid w:val="00C34D5A"/>
    <w:rsid w:val="00C357EF"/>
    <w:rsid w:val="00C439CB"/>
    <w:rsid w:val="00C5157C"/>
    <w:rsid w:val="00C62171"/>
    <w:rsid w:val="00C75409"/>
    <w:rsid w:val="00C9601E"/>
    <w:rsid w:val="00CA0183"/>
    <w:rsid w:val="00CA0A7D"/>
    <w:rsid w:val="00CA1F51"/>
    <w:rsid w:val="00CA6C13"/>
    <w:rsid w:val="00CA7E86"/>
    <w:rsid w:val="00CC6322"/>
    <w:rsid w:val="00CD6495"/>
    <w:rsid w:val="00CE5168"/>
    <w:rsid w:val="00CE57E0"/>
    <w:rsid w:val="00CF4414"/>
    <w:rsid w:val="00D122AF"/>
    <w:rsid w:val="00D23C1F"/>
    <w:rsid w:val="00D27D0E"/>
    <w:rsid w:val="00D31954"/>
    <w:rsid w:val="00D3752F"/>
    <w:rsid w:val="00D53670"/>
    <w:rsid w:val="00D55E11"/>
    <w:rsid w:val="00D74908"/>
    <w:rsid w:val="00D81FF6"/>
    <w:rsid w:val="00D87C66"/>
    <w:rsid w:val="00D94991"/>
    <w:rsid w:val="00D96141"/>
    <w:rsid w:val="00DB31AF"/>
    <w:rsid w:val="00DB6858"/>
    <w:rsid w:val="00DC246F"/>
    <w:rsid w:val="00DC61BD"/>
    <w:rsid w:val="00DD1936"/>
    <w:rsid w:val="00DE2B28"/>
    <w:rsid w:val="00DE2EB8"/>
    <w:rsid w:val="00E10AC0"/>
    <w:rsid w:val="00E25E6C"/>
    <w:rsid w:val="00E53EE9"/>
    <w:rsid w:val="00E91524"/>
    <w:rsid w:val="00E9405E"/>
    <w:rsid w:val="00ED5310"/>
    <w:rsid w:val="00ED6EC5"/>
    <w:rsid w:val="00EF1645"/>
    <w:rsid w:val="00EF251A"/>
    <w:rsid w:val="00F0152B"/>
    <w:rsid w:val="00F04788"/>
    <w:rsid w:val="00F0783E"/>
    <w:rsid w:val="00F233E7"/>
    <w:rsid w:val="00F4074D"/>
    <w:rsid w:val="00F579ED"/>
    <w:rsid w:val="00F710A5"/>
    <w:rsid w:val="00F73354"/>
    <w:rsid w:val="00F87EBF"/>
    <w:rsid w:val="00FC09D2"/>
    <w:rsid w:val="00FC2BA0"/>
    <w:rsid w:val="00FD4694"/>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CBBF8"/>
  <w15:docId w15:val="{3C9E8D9D-DEF7-42E2-A2C9-D3C9EE64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character" w:styleId="Ulstomtale">
    <w:name w:val="Unresolved Mention"/>
    <w:basedOn w:val="Standardskrifttypeiafsnit"/>
    <w:uiPriority w:val="99"/>
    <w:semiHidden/>
    <w:unhideWhenUsed/>
    <w:rsid w:val="00326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74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wk@handicap.d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329870F8BEF40898C39751CA5D45E" ma:contentTypeVersion="0" ma:contentTypeDescription="Create a new document." ma:contentTypeScope="" ma:versionID="8a8023ff9b93e4cf214411e3e167814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6D920C-7CC3-4E7B-8C7E-045DEE20D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39D64A-A758-4CBB-9EAB-BB7990051F50}">
  <ds:schemaRefs>
    <ds:schemaRef ds:uri="http://schemas.openxmlformats.org/officeDocument/2006/bibliography"/>
  </ds:schemaRefs>
</ds:datastoreItem>
</file>

<file path=customXml/itemProps3.xml><?xml version="1.0" encoding="utf-8"?>
<ds:datastoreItem xmlns:ds="http://schemas.openxmlformats.org/officeDocument/2006/customXml" ds:itemID="{400C3FF6-3CAD-4AAB-8194-93D9C7B351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400494-C4AB-4D73-91D6-7D2FE24562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DH brev uden fax</Template>
  <TotalTime>1</TotalTime>
  <Pages>2</Pages>
  <Words>597</Words>
  <Characters>3648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Il Wol Knudsen</cp:lastModifiedBy>
  <cp:revision>4</cp:revision>
  <cp:lastPrinted>2019-07-03T07:32:00Z</cp:lastPrinted>
  <dcterms:created xsi:type="dcterms:W3CDTF">2023-04-17T12:35:00Z</dcterms:created>
  <dcterms:modified xsi:type="dcterms:W3CDTF">2024-05-16T12:26:00Z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0x010100850329870F8BEF40898C39751CA5D45E</vt:lpwstr>
  </property>
  <property fmtid="{D5CDD505-2E9C-101B-9397-08002B2CF9AE}" pid="3" name="TeamShareLastOpen">
    <vt:lpwstr>17-04-2023 14:35:11</vt:lpwstr>
  </property>
</Properties>
</file>