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964D34">
        <w:trPr>
          <w:trHeight w:hRule="exact" w:val="737"/>
        </w:trPr>
        <w:tc>
          <w:tcPr>
            <w:tcW w:w="6804" w:type="dxa"/>
          </w:tcPr>
          <w:p w:rsidR="00964D34" w:rsidRDefault="00964D34" w:rsidP="00206780">
            <w:pPr>
              <w:pStyle w:val="Header-info"/>
              <w:framePr w:wrap="auto" w:vAnchor="margin" w:hAnchor="text" w:yAlign="inline"/>
            </w:pPr>
            <w:r>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Default="00964D34" w:rsidP="00420D2A">
      <w:pPr>
        <w:pBdr>
          <w:bottom w:val="single" w:sz="4" w:space="1" w:color="auto"/>
        </w:pBdr>
        <w:rPr>
          <w:b/>
          <w:sz w:val="28"/>
          <w:szCs w:val="28"/>
        </w:rPr>
      </w:pPr>
      <w:r w:rsidRPr="00420D2A">
        <w:rPr>
          <w:b/>
          <w:sz w:val="28"/>
          <w:szCs w:val="28"/>
        </w:rPr>
        <w:t>Unge med handicap uden uddannelse og job</w:t>
      </w:r>
    </w:p>
    <w:p w:rsidR="00964D34" w:rsidRPr="00964D34" w:rsidRDefault="00964D34" w:rsidP="00964D34"/>
    <w:p w:rsidR="00964D34" w:rsidRDefault="00964D34" w:rsidP="00964D34">
      <w:r>
        <w:t>DH’s sekretariat har udarbejdet et to-si</w:t>
      </w:r>
      <w:bookmarkStart w:id="0" w:name="_GoBack"/>
      <w:bookmarkEnd w:id="0"/>
      <w:r>
        <w:t>ders notat til hver enkel DH afdeling. Notatet viser andelen af unge uden uddannelse og job i hver enkelt kommune, hvilke anbefalinger og konkrete initiativer din kommune kan sætte i gang i, for at kan sikre, at flere unge får en ungdomsuddannelse eller et job. I finder alle kommuner i alfabetisk rækkefølge:</w:t>
      </w:r>
    </w:p>
    <w:p w:rsidR="00964D34" w:rsidRDefault="00964D34" w:rsidP="00964D34"/>
    <w:p w:rsidR="00964D34" w:rsidRDefault="00964D34" w:rsidP="00964D34">
      <w:pPr>
        <w:rPr>
          <w:i/>
        </w:rPr>
      </w:pPr>
      <w:r w:rsidRPr="00964D34">
        <w:rPr>
          <w:i/>
        </w:rPr>
        <w:t>Bemærk venligst at Fanø, Samsø og Ærø ikke er med.</w:t>
      </w:r>
    </w:p>
    <w:p w:rsidR="00964D34" w:rsidRDefault="00964D34" w:rsidP="00964D34">
      <w:pPr>
        <w:rPr>
          <w:i/>
        </w:rPr>
      </w:pPr>
    </w:p>
    <w:p w:rsidR="00964D34" w:rsidRDefault="00964D34" w:rsidP="00964D34">
      <w:r>
        <w:t>Det et muligt at holde ctrl nede og venstreklikke på kommunen, så linkes der direkte.</w:t>
      </w:r>
    </w:p>
    <w:p w:rsidR="00964D34" w:rsidRDefault="00964D34" w:rsidP="00964D34">
      <w:pPr>
        <w:rPr>
          <w:i/>
        </w:rPr>
      </w:pPr>
    </w:p>
    <w:p w:rsidR="00964D34" w:rsidRDefault="00964D34">
      <w:pPr>
        <w:pStyle w:val="Indholdsfortegnelse1"/>
        <w:tabs>
          <w:tab w:val="right" w:leader="dot" w:pos="10762"/>
        </w:tabs>
        <w:rPr>
          <w:i/>
        </w:rPr>
        <w:sectPr w:rsidR="00964D34" w:rsidSect="00964D34">
          <w:headerReference w:type="default" r:id="rId11"/>
          <w:footerReference w:type="default" r:id="rId12"/>
          <w:headerReference w:type="first" r:id="rId13"/>
          <w:footerReference w:type="first" r:id="rId14"/>
          <w:pgSz w:w="11906" w:h="16838" w:code="9"/>
          <w:pgMar w:top="2155" w:right="567" w:bottom="1985" w:left="567" w:header="567" w:footer="584" w:gutter="0"/>
          <w:pgNumType w:start="1"/>
          <w:cols w:space="708"/>
          <w:titlePg/>
          <w:docGrid w:linePitch="360"/>
        </w:sectPr>
      </w:pPr>
      <w:r>
        <w:rPr>
          <w:i/>
        </w:rPr>
        <w:fldChar w:fldCharType="begin"/>
      </w:r>
      <w:r>
        <w:rPr>
          <w:i/>
        </w:rPr>
        <w:instrText xml:space="preserve"> TOC \o "1-3" \n \h \z \u </w:instrText>
      </w:r>
      <w:r>
        <w:rPr>
          <w:i/>
        </w:rPr>
        <w:fldChar w:fldCharType="separate"/>
      </w:r>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690" w:history="1">
        <w:r w:rsidR="00964D34" w:rsidRPr="00FD773D">
          <w:rPr>
            <w:rStyle w:val="Hyperlink"/>
            <w:rFonts w:asciiTheme="majorHAnsi" w:hAnsiTheme="majorHAnsi" w:cstheme="majorHAnsi"/>
            <w:noProof/>
          </w:rPr>
          <w:t>Albertslund</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691" w:history="1">
        <w:r w:rsidR="00964D34" w:rsidRPr="00FD773D">
          <w:rPr>
            <w:rStyle w:val="Hyperlink"/>
            <w:rFonts w:asciiTheme="majorHAnsi" w:hAnsiTheme="majorHAnsi" w:cstheme="majorHAnsi"/>
            <w:noProof/>
          </w:rPr>
          <w:t>Allerød</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692" w:history="1">
        <w:r w:rsidR="00964D34" w:rsidRPr="00FD773D">
          <w:rPr>
            <w:rStyle w:val="Hyperlink"/>
            <w:rFonts w:asciiTheme="majorHAnsi" w:hAnsiTheme="majorHAnsi" w:cstheme="majorHAnsi"/>
            <w:noProof/>
          </w:rPr>
          <w:t>Assens</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693" w:history="1">
        <w:r w:rsidR="00964D34" w:rsidRPr="00FD773D">
          <w:rPr>
            <w:rStyle w:val="Hyperlink"/>
            <w:rFonts w:asciiTheme="majorHAnsi" w:hAnsiTheme="majorHAnsi" w:cstheme="majorHAnsi"/>
            <w:noProof/>
          </w:rPr>
          <w:t>Ballerup</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694" w:history="1">
        <w:r w:rsidR="00964D34" w:rsidRPr="00FD773D">
          <w:rPr>
            <w:rStyle w:val="Hyperlink"/>
            <w:rFonts w:asciiTheme="majorHAnsi" w:hAnsiTheme="majorHAnsi" w:cstheme="majorHAnsi"/>
            <w:noProof/>
          </w:rPr>
          <w:t>Billund</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695" w:history="1">
        <w:r w:rsidR="00964D34" w:rsidRPr="00FD773D">
          <w:rPr>
            <w:rStyle w:val="Hyperlink"/>
            <w:rFonts w:asciiTheme="majorHAnsi" w:hAnsiTheme="majorHAnsi" w:cstheme="majorHAnsi"/>
            <w:noProof/>
          </w:rPr>
          <w:t>Bornholm</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696" w:history="1">
        <w:r w:rsidR="00964D34" w:rsidRPr="00FD773D">
          <w:rPr>
            <w:rStyle w:val="Hyperlink"/>
            <w:rFonts w:asciiTheme="majorHAnsi" w:hAnsiTheme="majorHAnsi" w:cstheme="majorHAnsi"/>
            <w:noProof/>
          </w:rPr>
          <w:t>Brøndby</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697" w:history="1">
        <w:r w:rsidR="00964D34" w:rsidRPr="00FD773D">
          <w:rPr>
            <w:rStyle w:val="Hyperlink"/>
            <w:rFonts w:asciiTheme="majorHAnsi" w:hAnsiTheme="majorHAnsi" w:cstheme="majorHAnsi"/>
            <w:noProof/>
          </w:rPr>
          <w:t>Brønderslev</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698" w:history="1">
        <w:r w:rsidR="00964D34" w:rsidRPr="00FD773D">
          <w:rPr>
            <w:rStyle w:val="Hyperlink"/>
            <w:rFonts w:asciiTheme="majorHAnsi" w:hAnsiTheme="majorHAnsi" w:cstheme="majorHAnsi"/>
            <w:noProof/>
          </w:rPr>
          <w:t>Dragør</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699" w:history="1">
        <w:r w:rsidR="00964D34" w:rsidRPr="00FD773D">
          <w:rPr>
            <w:rStyle w:val="Hyperlink"/>
            <w:rFonts w:asciiTheme="majorHAnsi" w:hAnsiTheme="majorHAnsi" w:cstheme="majorHAnsi"/>
            <w:noProof/>
          </w:rPr>
          <w:t>Egedal</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00" w:history="1">
        <w:r w:rsidR="00964D34" w:rsidRPr="00FD773D">
          <w:rPr>
            <w:rStyle w:val="Hyperlink"/>
            <w:rFonts w:asciiTheme="majorHAnsi" w:hAnsiTheme="majorHAnsi" w:cstheme="majorHAnsi"/>
            <w:noProof/>
          </w:rPr>
          <w:t>Esbjerg</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01" w:history="1">
        <w:r w:rsidR="00964D34" w:rsidRPr="00FD773D">
          <w:rPr>
            <w:rStyle w:val="Hyperlink"/>
            <w:rFonts w:asciiTheme="majorHAnsi" w:hAnsiTheme="majorHAnsi" w:cstheme="majorHAnsi"/>
            <w:noProof/>
          </w:rPr>
          <w:t>Favrskov</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02" w:history="1">
        <w:r w:rsidR="00964D34" w:rsidRPr="00FD773D">
          <w:rPr>
            <w:rStyle w:val="Hyperlink"/>
            <w:rFonts w:asciiTheme="majorHAnsi" w:hAnsiTheme="majorHAnsi" w:cstheme="majorHAnsi"/>
            <w:noProof/>
          </w:rPr>
          <w:t>Faxe</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03" w:history="1">
        <w:r w:rsidR="00964D34" w:rsidRPr="00FD773D">
          <w:rPr>
            <w:rStyle w:val="Hyperlink"/>
            <w:rFonts w:asciiTheme="majorHAnsi" w:hAnsiTheme="majorHAnsi" w:cstheme="majorHAnsi"/>
            <w:noProof/>
          </w:rPr>
          <w:t>Fredensborg</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04" w:history="1">
        <w:r w:rsidR="00964D34" w:rsidRPr="00FD773D">
          <w:rPr>
            <w:rStyle w:val="Hyperlink"/>
            <w:rFonts w:asciiTheme="majorHAnsi" w:hAnsiTheme="majorHAnsi" w:cstheme="majorHAnsi"/>
            <w:noProof/>
          </w:rPr>
          <w:t>Fredericia</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05" w:history="1">
        <w:r w:rsidR="00964D34" w:rsidRPr="00FD773D">
          <w:rPr>
            <w:rStyle w:val="Hyperlink"/>
            <w:rFonts w:asciiTheme="majorHAnsi" w:hAnsiTheme="majorHAnsi" w:cstheme="majorHAnsi"/>
            <w:noProof/>
          </w:rPr>
          <w:t>Frederiksberg</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06" w:history="1">
        <w:r w:rsidR="00964D34" w:rsidRPr="00FD773D">
          <w:rPr>
            <w:rStyle w:val="Hyperlink"/>
            <w:rFonts w:asciiTheme="majorHAnsi" w:hAnsiTheme="majorHAnsi" w:cstheme="majorHAnsi"/>
            <w:noProof/>
          </w:rPr>
          <w:t>Frederikshavn</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07" w:history="1">
        <w:r w:rsidR="00964D34" w:rsidRPr="00FD773D">
          <w:rPr>
            <w:rStyle w:val="Hyperlink"/>
            <w:rFonts w:asciiTheme="majorHAnsi" w:hAnsiTheme="majorHAnsi" w:cstheme="majorHAnsi"/>
            <w:noProof/>
          </w:rPr>
          <w:t>Frederikssund</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08" w:history="1">
        <w:r w:rsidR="00964D34" w:rsidRPr="00FD773D">
          <w:rPr>
            <w:rStyle w:val="Hyperlink"/>
            <w:rFonts w:asciiTheme="majorHAnsi" w:hAnsiTheme="majorHAnsi" w:cstheme="majorHAnsi"/>
            <w:noProof/>
          </w:rPr>
          <w:t>Furesø</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09" w:history="1">
        <w:r w:rsidR="00964D34" w:rsidRPr="00FD773D">
          <w:rPr>
            <w:rStyle w:val="Hyperlink"/>
            <w:rFonts w:asciiTheme="majorHAnsi" w:hAnsiTheme="majorHAnsi" w:cstheme="majorHAnsi"/>
            <w:noProof/>
          </w:rPr>
          <w:t>Faaborg-Midtfyn</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10" w:history="1">
        <w:r w:rsidR="00964D34" w:rsidRPr="00FD773D">
          <w:rPr>
            <w:rStyle w:val="Hyperlink"/>
            <w:rFonts w:asciiTheme="majorHAnsi" w:hAnsiTheme="majorHAnsi" w:cstheme="majorHAnsi"/>
            <w:noProof/>
          </w:rPr>
          <w:t>Gentofte</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11" w:history="1">
        <w:r w:rsidR="00964D34" w:rsidRPr="00FD773D">
          <w:rPr>
            <w:rStyle w:val="Hyperlink"/>
            <w:rFonts w:asciiTheme="majorHAnsi" w:hAnsiTheme="majorHAnsi" w:cstheme="majorHAnsi"/>
            <w:noProof/>
          </w:rPr>
          <w:t>Gladsaxe</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12" w:history="1">
        <w:r w:rsidR="00964D34" w:rsidRPr="00FD773D">
          <w:rPr>
            <w:rStyle w:val="Hyperlink"/>
            <w:rFonts w:asciiTheme="majorHAnsi" w:hAnsiTheme="majorHAnsi" w:cstheme="majorHAnsi"/>
            <w:noProof/>
          </w:rPr>
          <w:t>Glostrup</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13" w:history="1">
        <w:r w:rsidR="00964D34" w:rsidRPr="00FD773D">
          <w:rPr>
            <w:rStyle w:val="Hyperlink"/>
            <w:rFonts w:asciiTheme="majorHAnsi" w:hAnsiTheme="majorHAnsi" w:cstheme="majorHAnsi"/>
            <w:noProof/>
          </w:rPr>
          <w:t>Greve</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14" w:history="1">
        <w:r w:rsidR="00964D34" w:rsidRPr="00FD773D">
          <w:rPr>
            <w:rStyle w:val="Hyperlink"/>
            <w:rFonts w:asciiTheme="majorHAnsi" w:hAnsiTheme="majorHAnsi" w:cstheme="majorHAnsi"/>
            <w:noProof/>
          </w:rPr>
          <w:t>Gribskov</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15" w:history="1">
        <w:r w:rsidR="00964D34" w:rsidRPr="00FD773D">
          <w:rPr>
            <w:rStyle w:val="Hyperlink"/>
            <w:rFonts w:asciiTheme="majorHAnsi" w:hAnsiTheme="majorHAnsi" w:cstheme="majorHAnsi"/>
            <w:noProof/>
          </w:rPr>
          <w:t>Guldborgsund</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16" w:history="1">
        <w:r w:rsidR="00964D34" w:rsidRPr="00FD773D">
          <w:rPr>
            <w:rStyle w:val="Hyperlink"/>
            <w:rFonts w:asciiTheme="majorHAnsi" w:hAnsiTheme="majorHAnsi" w:cstheme="majorHAnsi"/>
            <w:noProof/>
          </w:rPr>
          <w:t>Haderslev</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17" w:history="1">
        <w:r w:rsidR="00964D34" w:rsidRPr="00FD773D">
          <w:rPr>
            <w:rStyle w:val="Hyperlink"/>
            <w:rFonts w:asciiTheme="majorHAnsi" w:hAnsiTheme="majorHAnsi" w:cstheme="majorHAnsi"/>
            <w:noProof/>
          </w:rPr>
          <w:t>Halsnæs</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18" w:history="1">
        <w:r w:rsidR="00964D34" w:rsidRPr="00FD773D">
          <w:rPr>
            <w:rStyle w:val="Hyperlink"/>
            <w:rFonts w:asciiTheme="majorHAnsi" w:hAnsiTheme="majorHAnsi" w:cstheme="majorHAnsi"/>
            <w:noProof/>
          </w:rPr>
          <w:t>Hedensted</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19" w:history="1">
        <w:r w:rsidR="00964D34" w:rsidRPr="00FD773D">
          <w:rPr>
            <w:rStyle w:val="Hyperlink"/>
            <w:rFonts w:asciiTheme="majorHAnsi" w:hAnsiTheme="majorHAnsi" w:cstheme="majorHAnsi"/>
            <w:noProof/>
          </w:rPr>
          <w:t>Helsingør</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20" w:history="1">
        <w:r w:rsidR="00964D34" w:rsidRPr="00FD773D">
          <w:rPr>
            <w:rStyle w:val="Hyperlink"/>
            <w:rFonts w:asciiTheme="majorHAnsi" w:hAnsiTheme="majorHAnsi" w:cstheme="majorHAnsi"/>
            <w:noProof/>
          </w:rPr>
          <w:t>Herlev</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21" w:history="1">
        <w:r w:rsidR="00964D34" w:rsidRPr="00FD773D">
          <w:rPr>
            <w:rStyle w:val="Hyperlink"/>
            <w:rFonts w:asciiTheme="majorHAnsi" w:hAnsiTheme="majorHAnsi" w:cstheme="majorHAnsi"/>
            <w:noProof/>
          </w:rPr>
          <w:t>Herning</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22" w:history="1">
        <w:r w:rsidR="00964D34" w:rsidRPr="00FD773D">
          <w:rPr>
            <w:rStyle w:val="Hyperlink"/>
            <w:rFonts w:asciiTheme="majorHAnsi" w:hAnsiTheme="majorHAnsi" w:cstheme="majorHAnsi"/>
            <w:noProof/>
          </w:rPr>
          <w:t>Hillerød</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23" w:history="1">
        <w:r w:rsidR="00964D34" w:rsidRPr="00FD773D">
          <w:rPr>
            <w:rStyle w:val="Hyperlink"/>
            <w:rFonts w:asciiTheme="majorHAnsi" w:hAnsiTheme="majorHAnsi" w:cstheme="majorHAnsi"/>
            <w:noProof/>
          </w:rPr>
          <w:t>Hjørring</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24" w:history="1">
        <w:r w:rsidR="00964D34" w:rsidRPr="00FD773D">
          <w:rPr>
            <w:rStyle w:val="Hyperlink"/>
            <w:rFonts w:asciiTheme="majorHAnsi" w:hAnsiTheme="majorHAnsi" w:cstheme="majorHAnsi"/>
            <w:noProof/>
          </w:rPr>
          <w:t>Holbæk</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25" w:history="1">
        <w:r w:rsidR="00964D34" w:rsidRPr="00FD773D">
          <w:rPr>
            <w:rStyle w:val="Hyperlink"/>
            <w:rFonts w:asciiTheme="majorHAnsi" w:hAnsiTheme="majorHAnsi" w:cstheme="majorHAnsi"/>
            <w:noProof/>
          </w:rPr>
          <w:t>Holstebro</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26" w:history="1">
        <w:r w:rsidR="00964D34" w:rsidRPr="00FD773D">
          <w:rPr>
            <w:rStyle w:val="Hyperlink"/>
            <w:rFonts w:asciiTheme="majorHAnsi" w:hAnsiTheme="majorHAnsi" w:cstheme="majorHAnsi"/>
            <w:noProof/>
          </w:rPr>
          <w:t>Horsens</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27" w:history="1">
        <w:r w:rsidR="00964D34" w:rsidRPr="00FD773D">
          <w:rPr>
            <w:rStyle w:val="Hyperlink"/>
            <w:rFonts w:asciiTheme="majorHAnsi" w:hAnsiTheme="majorHAnsi" w:cstheme="majorHAnsi"/>
            <w:noProof/>
          </w:rPr>
          <w:t>Hvidovre</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28" w:history="1">
        <w:r w:rsidR="00964D34" w:rsidRPr="00FD773D">
          <w:rPr>
            <w:rStyle w:val="Hyperlink"/>
            <w:rFonts w:asciiTheme="majorHAnsi" w:hAnsiTheme="majorHAnsi" w:cstheme="majorHAnsi"/>
            <w:noProof/>
          </w:rPr>
          <w:t>Høje-Taastrup</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29" w:history="1">
        <w:r w:rsidR="00964D34" w:rsidRPr="00FD773D">
          <w:rPr>
            <w:rStyle w:val="Hyperlink"/>
            <w:rFonts w:asciiTheme="majorHAnsi" w:hAnsiTheme="majorHAnsi" w:cstheme="majorHAnsi"/>
            <w:noProof/>
          </w:rPr>
          <w:t>Hørsholm</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30" w:history="1">
        <w:r w:rsidR="00964D34" w:rsidRPr="00FD773D">
          <w:rPr>
            <w:rStyle w:val="Hyperlink"/>
            <w:rFonts w:asciiTheme="majorHAnsi" w:hAnsiTheme="majorHAnsi" w:cstheme="majorHAnsi"/>
            <w:noProof/>
          </w:rPr>
          <w:t>Ikast-Brande</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31" w:history="1">
        <w:r w:rsidR="00964D34" w:rsidRPr="00FD773D">
          <w:rPr>
            <w:rStyle w:val="Hyperlink"/>
            <w:rFonts w:asciiTheme="majorHAnsi" w:hAnsiTheme="majorHAnsi" w:cstheme="majorHAnsi"/>
            <w:noProof/>
          </w:rPr>
          <w:t>Ishøj</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32" w:history="1">
        <w:r w:rsidR="00964D34" w:rsidRPr="00FD773D">
          <w:rPr>
            <w:rStyle w:val="Hyperlink"/>
            <w:rFonts w:asciiTheme="majorHAnsi" w:hAnsiTheme="majorHAnsi" w:cstheme="majorHAnsi"/>
            <w:noProof/>
          </w:rPr>
          <w:t>Jammerbugt</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33" w:history="1">
        <w:r w:rsidR="00964D34" w:rsidRPr="00FD773D">
          <w:rPr>
            <w:rStyle w:val="Hyperlink"/>
            <w:rFonts w:asciiTheme="majorHAnsi" w:hAnsiTheme="majorHAnsi" w:cstheme="majorHAnsi"/>
            <w:noProof/>
          </w:rPr>
          <w:t>Kalundborg</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34" w:history="1">
        <w:r w:rsidR="00964D34" w:rsidRPr="00FD773D">
          <w:rPr>
            <w:rStyle w:val="Hyperlink"/>
            <w:rFonts w:asciiTheme="majorHAnsi" w:hAnsiTheme="majorHAnsi" w:cstheme="majorHAnsi"/>
            <w:noProof/>
          </w:rPr>
          <w:t>Kerteminde</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35" w:history="1">
        <w:r w:rsidR="00964D34" w:rsidRPr="00FD773D">
          <w:rPr>
            <w:rStyle w:val="Hyperlink"/>
            <w:rFonts w:asciiTheme="majorHAnsi" w:hAnsiTheme="majorHAnsi" w:cstheme="majorHAnsi"/>
            <w:noProof/>
          </w:rPr>
          <w:t>Kolding</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36" w:history="1">
        <w:r w:rsidR="00964D34" w:rsidRPr="00FD773D">
          <w:rPr>
            <w:rStyle w:val="Hyperlink"/>
            <w:rFonts w:asciiTheme="majorHAnsi" w:hAnsiTheme="majorHAnsi" w:cstheme="majorHAnsi"/>
            <w:noProof/>
          </w:rPr>
          <w:t>København</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37" w:history="1">
        <w:r w:rsidR="00964D34" w:rsidRPr="00FD773D">
          <w:rPr>
            <w:rStyle w:val="Hyperlink"/>
            <w:rFonts w:asciiTheme="majorHAnsi" w:hAnsiTheme="majorHAnsi" w:cstheme="majorHAnsi"/>
            <w:noProof/>
          </w:rPr>
          <w:t>Køge</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38" w:history="1">
        <w:r w:rsidR="00964D34" w:rsidRPr="00FD773D">
          <w:rPr>
            <w:rStyle w:val="Hyperlink"/>
            <w:rFonts w:asciiTheme="majorHAnsi" w:hAnsiTheme="majorHAnsi" w:cstheme="majorHAnsi"/>
            <w:noProof/>
          </w:rPr>
          <w:t>Langeland</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39" w:history="1">
        <w:r w:rsidR="00964D34" w:rsidRPr="00FD773D">
          <w:rPr>
            <w:rStyle w:val="Hyperlink"/>
            <w:rFonts w:asciiTheme="majorHAnsi" w:hAnsiTheme="majorHAnsi" w:cstheme="majorHAnsi"/>
            <w:noProof/>
          </w:rPr>
          <w:t>Lejre</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40" w:history="1">
        <w:r w:rsidR="00964D34" w:rsidRPr="00FD773D">
          <w:rPr>
            <w:rStyle w:val="Hyperlink"/>
            <w:rFonts w:asciiTheme="majorHAnsi" w:hAnsiTheme="majorHAnsi" w:cstheme="majorHAnsi"/>
            <w:noProof/>
          </w:rPr>
          <w:t>Lemvig</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41" w:history="1">
        <w:r w:rsidR="00964D34" w:rsidRPr="00FD773D">
          <w:rPr>
            <w:rStyle w:val="Hyperlink"/>
            <w:rFonts w:asciiTheme="majorHAnsi" w:hAnsiTheme="majorHAnsi" w:cstheme="majorHAnsi"/>
            <w:noProof/>
          </w:rPr>
          <w:t>Lolland</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42" w:history="1">
        <w:r w:rsidR="00964D34" w:rsidRPr="00FD773D">
          <w:rPr>
            <w:rStyle w:val="Hyperlink"/>
            <w:rFonts w:asciiTheme="majorHAnsi" w:hAnsiTheme="majorHAnsi" w:cstheme="majorHAnsi"/>
            <w:noProof/>
          </w:rPr>
          <w:t>Lyngby-Taarbæk</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43" w:history="1">
        <w:r w:rsidR="00964D34" w:rsidRPr="00FD773D">
          <w:rPr>
            <w:rStyle w:val="Hyperlink"/>
            <w:rFonts w:asciiTheme="majorHAnsi" w:hAnsiTheme="majorHAnsi" w:cstheme="majorHAnsi"/>
            <w:noProof/>
          </w:rPr>
          <w:t>Mariagerfjord</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44" w:history="1">
        <w:r w:rsidR="00964D34" w:rsidRPr="00FD773D">
          <w:rPr>
            <w:rStyle w:val="Hyperlink"/>
            <w:rFonts w:asciiTheme="majorHAnsi" w:hAnsiTheme="majorHAnsi" w:cstheme="majorHAnsi"/>
            <w:noProof/>
          </w:rPr>
          <w:t>Middelfart</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45" w:history="1">
        <w:r w:rsidR="00964D34" w:rsidRPr="00FD773D">
          <w:rPr>
            <w:rStyle w:val="Hyperlink"/>
            <w:rFonts w:asciiTheme="majorHAnsi" w:hAnsiTheme="majorHAnsi" w:cstheme="majorHAnsi"/>
            <w:noProof/>
          </w:rPr>
          <w:t>Morsø</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46" w:history="1">
        <w:r w:rsidR="00964D34" w:rsidRPr="00FD773D">
          <w:rPr>
            <w:rStyle w:val="Hyperlink"/>
            <w:rFonts w:asciiTheme="majorHAnsi" w:hAnsiTheme="majorHAnsi" w:cstheme="majorHAnsi"/>
            <w:noProof/>
          </w:rPr>
          <w:t>Norddjurs</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47" w:history="1">
        <w:r w:rsidR="00964D34" w:rsidRPr="00FD773D">
          <w:rPr>
            <w:rStyle w:val="Hyperlink"/>
            <w:rFonts w:asciiTheme="majorHAnsi" w:hAnsiTheme="majorHAnsi" w:cstheme="majorHAnsi"/>
            <w:noProof/>
          </w:rPr>
          <w:t>Nordfyns</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48" w:history="1">
        <w:r w:rsidR="00964D34" w:rsidRPr="00FD773D">
          <w:rPr>
            <w:rStyle w:val="Hyperlink"/>
            <w:rFonts w:asciiTheme="majorHAnsi" w:hAnsiTheme="majorHAnsi" w:cstheme="majorHAnsi"/>
            <w:noProof/>
          </w:rPr>
          <w:t>Nyborg</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49" w:history="1">
        <w:r w:rsidR="00964D34" w:rsidRPr="00FD773D">
          <w:rPr>
            <w:rStyle w:val="Hyperlink"/>
            <w:rFonts w:asciiTheme="majorHAnsi" w:hAnsiTheme="majorHAnsi" w:cstheme="majorHAnsi"/>
            <w:noProof/>
          </w:rPr>
          <w:t>Næstved</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50" w:history="1">
        <w:r w:rsidR="00964D34" w:rsidRPr="00FD773D">
          <w:rPr>
            <w:rStyle w:val="Hyperlink"/>
            <w:rFonts w:asciiTheme="majorHAnsi" w:hAnsiTheme="majorHAnsi" w:cstheme="majorHAnsi"/>
            <w:noProof/>
          </w:rPr>
          <w:t>Odder</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51" w:history="1">
        <w:r w:rsidR="00964D34" w:rsidRPr="00FD773D">
          <w:rPr>
            <w:rStyle w:val="Hyperlink"/>
            <w:rFonts w:asciiTheme="majorHAnsi" w:hAnsiTheme="majorHAnsi" w:cstheme="majorHAnsi"/>
            <w:noProof/>
          </w:rPr>
          <w:t>Odense</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52" w:history="1">
        <w:r w:rsidR="00964D34" w:rsidRPr="00FD773D">
          <w:rPr>
            <w:rStyle w:val="Hyperlink"/>
            <w:rFonts w:asciiTheme="majorHAnsi" w:hAnsiTheme="majorHAnsi" w:cstheme="majorHAnsi"/>
            <w:noProof/>
          </w:rPr>
          <w:t>Odsherred</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53" w:history="1">
        <w:r w:rsidR="00964D34" w:rsidRPr="00FD773D">
          <w:rPr>
            <w:rStyle w:val="Hyperlink"/>
            <w:rFonts w:asciiTheme="majorHAnsi" w:hAnsiTheme="majorHAnsi" w:cstheme="majorHAnsi"/>
            <w:noProof/>
          </w:rPr>
          <w:t>Randers</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54" w:history="1">
        <w:r w:rsidR="00964D34" w:rsidRPr="00FD773D">
          <w:rPr>
            <w:rStyle w:val="Hyperlink"/>
            <w:rFonts w:asciiTheme="majorHAnsi" w:hAnsiTheme="majorHAnsi" w:cstheme="majorHAnsi"/>
            <w:noProof/>
          </w:rPr>
          <w:t>Rebild</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55" w:history="1">
        <w:r w:rsidR="00964D34" w:rsidRPr="00FD773D">
          <w:rPr>
            <w:rStyle w:val="Hyperlink"/>
            <w:rFonts w:asciiTheme="majorHAnsi" w:hAnsiTheme="majorHAnsi" w:cstheme="majorHAnsi"/>
            <w:noProof/>
          </w:rPr>
          <w:t>Ringkøbing-Skjern</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56" w:history="1">
        <w:r w:rsidR="00964D34" w:rsidRPr="00FD773D">
          <w:rPr>
            <w:rStyle w:val="Hyperlink"/>
            <w:rFonts w:asciiTheme="majorHAnsi" w:hAnsiTheme="majorHAnsi" w:cstheme="majorHAnsi"/>
            <w:noProof/>
          </w:rPr>
          <w:t>Ringsted</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57" w:history="1">
        <w:r w:rsidR="00964D34" w:rsidRPr="00FD773D">
          <w:rPr>
            <w:rStyle w:val="Hyperlink"/>
            <w:rFonts w:asciiTheme="majorHAnsi" w:hAnsiTheme="majorHAnsi" w:cstheme="majorHAnsi"/>
            <w:noProof/>
          </w:rPr>
          <w:t>Roskilde</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58" w:history="1">
        <w:r w:rsidR="00964D34" w:rsidRPr="00FD773D">
          <w:rPr>
            <w:rStyle w:val="Hyperlink"/>
            <w:rFonts w:asciiTheme="majorHAnsi" w:hAnsiTheme="majorHAnsi" w:cstheme="majorHAnsi"/>
            <w:noProof/>
          </w:rPr>
          <w:t>Rudersdal</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59" w:history="1">
        <w:r w:rsidR="00964D34" w:rsidRPr="00FD773D">
          <w:rPr>
            <w:rStyle w:val="Hyperlink"/>
            <w:rFonts w:asciiTheme="majorHAnsi" w:hAnsiTheme="majorHAnsi" w:cstheme="majorHAnsi"/>
            <w:noProof/>
          </w:rPr>
          <w:t>Rødovre</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60" w:history="1">
        <w:r w:rsidR="00964D34" w:rsidRPr="00FD773D">
          <w:rPr>
            <w:rStyle w:val="Hyperlink"/>
            <w:rFonts w:asciiTheme="majorHAnsi" w:hAnsiTheme="majorHAnsi" w:cstheme="majorHAnsi"/>
            <w:noProof/>
          </w:rPr>
          <w:t>Silkeborg</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61" w:history="1">
        <w:r w:rsidR="00964D34" w:rsidRPr="00FD773D">
          <w:rPr>
            <w:rStyle w:val="Hyperlink"/>
            <w:rFonts w:asciiTheme="majorHAnsi" w:hAnsiTheme="majorHAnsi" w:cstheme="majorHAnsi"/>
            <w:noProof/>
          </w:rPr>
          <w:t>Skanderborg</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62" w:history="1">
        <w:r w:rsidR="00964D34" w:rsidRPr="00FD773D">
          <w:rPr>
            <w:rStyle w:val="Hyperlink"/>
            <w:rFonts w:asciiTheme="majorHAnsi" w:hAnsiTheme="majorHAnsi" w:cstheme="majorHAnsi"/>
            <w:noProof/>
          </w:rPr>
          <w:t>Skive</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63" w:history="1">
        <w:r w:rsidR="00964D34" w:rsidRPr="00FD773D">
          <w:rPr>
            <w:rStyle w:val="Hyperlink"/>
            <w:rFonts w:asciiTheme="majorHAnsi" w:hAnsiTheme="majorHAnsi" w:cstheme="majorHAnsi"/>
            <w:noProof/>
          </w:rPr>
          <w:t>Slagelse</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64" w:history="1">
        <w:r w:rsidR="00964D34" w:rsidRPr="00FD773D">
          <w:rPr>
            <w:rStyle w:val="Hyperlink"/>
            <w:rFonts w:asciiTheme="majorHAnsi" w:hAnsiTheme="majorHAnsi" w:cstheme="majorHAnsi"/>
            <w:noProof/>
          </w:rPr>
          <w:t>Solrød</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65" w:history="1">
        <w:r w:rsidR="00964D34" w:rsidRPr="00FD773D">
          <w:rPr>
            <w:rStyle w:val="Hyperlink"/>
            <w:rFonts w:asciiTheme="majorHAnsi" w:hAnsiTheme="majorHAnsi" w:cstheme="majorHAnsi"/>
            <w:noProof/>
          </w:rPr>
          <w:t>Sorø</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66" w:history="1">
        <w:r w:rsidR="00964D34" w:rsidRPr="00FD773D">
          <w:rPr>
            <w:rStyle w:val="Hyperlink"/>
            <w:rFonts w:asciiTheme="majorHAnsi" w:hAnsiTheme="majorHAnsi" w:cstheme="majorHAnsi"/>
            <w:noProof/>
          </w:rPr>
          <w:t>Stevns</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67" w:history="1">
        <w:r w:rsidR="00964D34" w:rsidRPr="00FD773D">
          <w:rPr>
            <w:rStyle w:val="Hyperlink"/>
            <w:rFonts w:asciiTheme="majorHAnsi" w:hAnsiTheme="majorHAnsi" w:cstheme="majorHAnsi"/>
            <w:noProof/>
          </w:rPr>
          <w:t>Struer</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68" w:history="1">
        <w:r w:rsidR="00964D34" w:rsidRPr="00FD773D">
          <w:rPr>
            <w:rStyle w:val="Hyperlink"/>
            <w:rFonts w:asciiTheme="majorHAnsi" w:hAnsiTheme="majorHAnsi" w:cstheme="majorHAnsi"/>
            <w:noProof/>
          </w:rPr>
          <w:t>Svendborg</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69" w:history="1">
        <w:r w:rsidR="00964D34" w:rsidRPr="00FD773D">
          <w:rPr>
            <w:rStyle w:val="Hyperlink"/>
            <w:rFonts w:asciiTheme="majorHAnsi" w:hAnsiTheme="majorHAnsi" w:cstheme="majorHAnsi"/>
            <w:noProof/>
          </w:rPr>
          <w:t>Syddjurs</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70" w:history="1">
        <w:r w:rsidR="00964D34" w:rsidRPr="00FD773D">
          <w:rPr>
            <w:rStyle w:val="Hyperlink"/>
            <w:rFonts w:asciiTheme="majorHAnsi" w:hAnsiTheme="majorHAnsi" w:cstheme="majorHAnsi"/>
            <w:noProof/>
          </w:rPr>
          <w:t>Sønderborg</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71" w:history="1">
        <w:r w:rsidR="00964D34" w:rsidRPr="00FD773D">
          <w:rPr>
            <w:rStyle w:val="Hyperlink"/>
            <w:rFonts w:asciiTheme="majorHAnsi" w:hAnsiTheme="majorHAnsi" w:cstheme="majorHAnsi"/>
            <w:noProof/>
          </w:rPr>
          <w:t>Thisted</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72" w:history="1">
        <w:r w:rsidR="00964D34" w:rsidRPr="00FD773D">
          <w:rPr>
            <w:rStyle w:val="Hyperlink"/>
            <w:rFonts w:asciiTheme="majorHAnsi" w:hAnsiTheme="majorHAnsi" w:cstheme="majorHAnsi"/>
            <w:noProof/>
          </w:rPr>
          <w:t>Tønder</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73" w:history="1">
        <w:r w:rsidR="00964D34" w:rsidRPr="00FD773D">
          <w:rPr>
            <w:rStyle w:val="Hyperlink"/>
            <w:rFonts w:asciiTheme="majorHAnsi" w:hAnsiTheme="majorHAnsi" w:cstheme="majorHAnsi"/>
            <w:noProof/>
          </w:rPr>
          <w:t>Tårnby</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74" w:history="1">
        <w:r w:rsidR="00964D34" w:rsidRPr="00FD773D">
          <w:rPr>
            <w:rStyle w:val="Hyperlink"/>
            <w:rFonts w:asciiTheme="majorHAnsi" w:hAnsiTheme="majorHAnsi" w:cstheme="majorHAnsi"/>
            <w:noProof/>
          </w:rPr>
          <w:t>Vallensbæk</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75" w:history="1">
        <w:r w:rsidR="00964D34" w:rsidRPr="00FD773D">
          <w:rPr>
            <w:rStyle w:val="Hyperlink"/>
            <w:rFonts w:asciiTheme="majorHAnsi" w:hAnsiTheme="majorHAnsi" w:cstheme="majorHAnsi"/>
            <w:noProof/>
          </w:rPr>
          <w:t>Varde</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76" w:history="1">
        <w:r w:rsidR="00964D34" w:rsidRPr="00FD773D">
          <w:rPr>
            <w:rStyle w:val="Hyperlink"/>
            <w:rFonts w:asciiTheme="majorHAnsi" w:hAnsiTheme="majorHAnsi" w:cstheme="majorHAnsi"/>
            <w:noProof/>
          </w:rPr>
          <w:t>Vejen</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77" w:history="1">
        <w:r w:rsidR="00964D34" w:rsidRPr="00FD773D">
          <w:rPr>
            <w:rStyle w:val="Hyperlink"/>
            <w:rFonts w:asciiTheme="majorHAnsi" w:hAnsiTheme="majorHAnsi" w:cstheme="majorHAnsi"/>
            <w:noProof/>
          </w:rPr>
          <w:t>Vejle</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78" w:history="1">
        <w:r w:rsidR="00964D34" w:rsidRPr="00FD773D">
          <w:rPr>
            <w:rStyle w:val="Hyperlink"/>
            <w:rFonts w:asciiTheme="majorHAnsi" w:hAnsiTheme="majorHAnsi" w:cstheme="majorHAnsi"/>
            <w:noProof/>
          </w:rPr>
          <w:t>Vesthimmerlands</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79" w:history="1">
        <w:r w:rsidR="00964D34" w:rsidRPr="00FD773D">
          <w:rPr>
            <w:rStyle w:val="Hyperlink"/>
            <w:rFonts w:asciiTheme="majorHAnsi" w:hAnsiTheme="majorHAnsi" w:cstheme="majorHAnsi"/>
            <w:noProof/>
          </w:rPr>
          <w:t>Viborg</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80" w:history="1">
        <w:r w:rsidR="00964D34" w:rsidRPr="00FD773D">
          <w:rPr>
            <w:rStyle w:val="Hyperlink"/>
            <w:rFonts w:asciiTheme="majorHAnsi" w:hAnsiTheme="majorHAnsi" w:cstheme="majorHAnsi"/>
            <w:noProof/>
          </w:rPr>
          <w:t>Vordingborg</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81" w:history="1">
        <w:r w:rsidR="00964D34" w:rsidRPr="00FD773D">
          <w:rPr>
            <w:rStyle w:val="Hyperlink"/>
            <w:rFonts w:asciiTheme="majorHAnsi" w:hAnsiTheme="majorHAnsi" w:cstheme="majorHAnsi"/>
            <w:noProof/>
          </w:rPr>
          <w:t>Aabenraa</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82" w:history="1">
        <w:r w:rsidR="00964D34" w:rsidRPr="00FD773D">
          <w:rPr>
            <w:rStyle w:val="Hyperlink"/>
            <w:rFonts w:asciiTheme="majorHAnsi" w:hAnsiTheme="majorHAnsi" w:cstheme="majorHAnsi"/>
            <w:noProof/>
          </w:rPr>
          <w:t>Aalborg</w:t>
        </w:r>
      </w:hyperlink>
    </w:p>
    <w:p w:rsidR="00964D34" w:rsidRDefault="005F6725">
      <w:pPr>
        <w:pStyle w:val="Indholdsfortegnelse1"/>
        <w:tabs>
          <w:tab w:val="right" w:leader="dot" w:pos="10762"/>
        </w:tabs>
        <w:rPr>
          <w:rFonts w:asciiTheme="minorHAnsi" w:eastAsiaTheme="minorEastAsia" w:hAnsiTheme="minorHAnsi" w:cstheme="minorBidi"/>
          <w:b w:val="0"/>
          <w:noProof/>
          <w:sz w:val="22"/>
          <w:szCs w:val="22"/>
          <w:lang w:eastAsia="da-DK"/>
        </w:rPr>
      </w:pPr>
      <w:hyperlink w:anchor="_Toc107218783" w:history="1">
        <w:r w:rsidR="00964D34" w:rsidRPr="00FD773D">
          <w:rPr>
            <w:rStyle w:val="Hyperlink"/>
            <w:rFonts w:asciiTheme="majorHAnsi" w:hAnsiTheme="majorHAnsi" w:cstheme="majorHAnsi"/>
            <w:noProof/>
          </w:rPr>
          <w:t>Aarhus</w:t>
        </w:r>
      </w:hyperlink>
    </w:p>
    <w:p w:rsidR="00964D34" w:rsidRDefault="00964D34" w:rsidP="00964D34">
      <w:pPr>
        <w:rPr>
          <w:i/>
        </w:rPr>
        <w:sectPr w:rsidR="00964D34" w:rsidSect="00964D34">
          <w:type w:val="continuous"/>
          <w:pgSz w:w="11906" w:h="16838" w:code="9"/>
          <w:pgMar w:top="2155" w:right="567" w:bottom="1985" w:left="567" w:header="567" w:footer="584" w:gutter="0"/>
          <w:pgNumType w:start="1"/>
          <w:cols w:num="3" w:space="708"/>
          <w:titlePg/>
          <w:docGrid w:linePitch="360"/>
        </w:sectPr>
      </w:pPr>
    </w:p>
    <w:p w:rsidR="00964D34" w:rsidRPr="00964D34" w:rsidRDefault="00964D34" w:rsidP="00964D34">
      <w:pPr>
        <w:rPr>
          <w:i/>
        </w:rPr>
      </w:pPr>
      <w:r>
        <w:rPr>
          <w:i/>
        </w:rPr>
        <w:fldChar w:fldCharType="end"/>
      </w:r>
    </w:p>
    <w:p w:rsidR="00964D34" w:rsidRDefault="00964D34" w:rsidP="00964D34">
      <w:r>
        <w:t xml:space="preserve">   </w:t>
      </w:r>
      <w:r>
        <w:br w:type="page"/>
      </w:r>
    </w:p>
    <w:p w:rsidR="00964D34" w:rsidRPr="00420D2A" w:rsidRDefault="00964D34" w:rsidP="00420D2A">
      <w:pPr>
        <w:pBdr>
          <w:bottom w:val="single" w:sz="4" w:space="1" w:color="auto"/>
        </w:pBdr>
        <w:rPr>
          <w:b/>
          <w:sz w:val="28"/>
          <w:szCs w:val="28"/>
        </w:rPr>
      </w:pPr>
      <w:r w:rsidRPr="00420D2A">
        <w:rPr>
          <w:b/>
          <w:sz w:val="28"/>
          <w:szCs w:val="28"/>
        </w:rPr>
        <w:lastRenderedPageBreak/>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1" w:name="_Toc107218690"/>
      <w:r w:rsidRPr="00694AF2">
        <w:rPr>
          <w:rFonts w:asciiTheme="majorHAnsi" w:hAnsiTheme="majorHAnsi" w:cstheme="majorHAnsi"/>
          <w:noProof/>
          <w:sz w:val="21"/>
        </w:rPr>
        <w:t>Albertslund</w:t>
      </w:r>
      <w:bookmarkEnd w:id="1"/>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Albertslund</w:t>
      </w:r>
      <w:r>
        <w:t xml:space="preserve"> Kommune har </w:t>
      </w:r>
      <w:r>
        <w:rPr>
          <w:noProof/>
        </w:rPr>
        <w:t>29,6</w:t>
      </w:r>
      <w:r>
        <w:t xml:space="preserve"> pct. af de unge, uden for uddannelse og job et handicap. Det svarer til </w:t>
      </w:r>
      <w:r w:rsidRPr="00285192">
        <w:t xml:space="preserve">cirka </w:t>
      </w:r>
      <w:r>
        <w:rPr>
          <w:noProof/>
        </w:rPr>
        <w:t>80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Albertslund</w:t>
      </w:r>
      <w:r>
        <w:t xml:space="preserve"> anbefaler, at </w:t>
      </w:r>
      <w:r>
        <w:rPr>
          <w:noProof/>
        </w:rPr>
        <w:t>Albertslund</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Albertslund</w:t>
      </w:r>
      <w:r w:rsidRPr="0089041B">
        <w:rPr>
          <w:b/>
        </w:rPr>
        <w:t xml:space="preserve"> foreslår:</w:t>
      </w:r>
    </w:p>
    <w:p w:rsidR="00964D34" w:rsidRDefault="00964D34" w:rsidP="00DF1EC4"/>
    <w:p w:rsidR="00964D34" w:rsidRDefault="00964D34" w:rsidP="00DF1EC4">
      <w:r>
        <w:t xml:space="preserve">DH </w:t>
      </w:r>
      <w:r>
        <w:rPr>
          <w:noProof/>
        </w:rPr>
        <w:t>Albertslund</w:t>
      </w:r>
      <w:r>
        <w:t xml:space="preserve"> anbefaler, at </w:t>
      </w:r>
      <w:r>
        <w:rPr>
          <w:noProof/>
        </w:rPr>
        <w:t>Albertslund</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Albertslund</w:t>
      </w:r>
      <w:r>
        <w:t xml:space="preserve"> Kommune er der i </w:t>
      </w:r>
      <w:r w:rsidRPr="00285192">
        <w:t xml:space="preserve">alt </w:t>
      </w:r>
      <w:r>
        <w:rPr>
          <w:noProof/>
        </w:rPr>
        <w:t>270</w:t>
      </w:r>
      <w:r w:rsidRPr="00285192">
        <w:t xml:space="preserve"> unge i alderen 15-24 år, der står uden for uddannelse og job og som højst har færdiggjort grundskolen. Heraf har </w:t>
      </w:r>
      <w:r>
        <w:rPr>
          <w:noProof/>
        </w:rPr>
        <w:t>80</w:t>
      </w:r>
      <w:r w:rsidRPr="00285192">
        <w:t xml:space="preserve"> unge et eller flere handicap. Andelen af unge uden uddannelse og job, der har et handicap udgør </w:t>
      </w:r>
      <w:r>
        <w:rPr>
          <w:noProof/>
        </w:rPr>
        <w:t>29,6</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Albertslund</w:t>
      </w:r>
      <w:r>
        <w:t xml:space="preserve"> </w:t>
      </w:r>
      <w:r w:rsidRPr="00285192">
        <w:t xml:space="preserve">Kommune er </w:t>
      </w:r>
      <w:r>
        <w:rPr>
          <w:noProof/>
        </w:rPr>
        <w:t>15,1</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type w:val="continuous"/>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2" w:name="_Toc107218691"/>
      <w:r w:rsidRPr="00694AF2">
        <w:rPr>
          <w:rFonts w:asciiTheme="majorHAnsi" w:hAnsiTheme="majorHAnsi" w:cstheme="majorHAnsi"/>
          <w:noProof/>
          <w:sz w:val="21"/>
        </w:rPr>
        <w:t>Allerød</w:t>
      </w:r>
      <w:bookmarkEnd w:id="2"/>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Allerød</w:t>
      </w:r>
      <w:r>
        <w:t xml:space="preserve"> Kommune har </w:t>
      </w:r>
      <w:r>
        <w:rPr>
          <w:noProof/>
        </w:rPr>
        <w:t>45,5</w:t>
      </w:r>
      <w:r>
        <w:t xml:space="preserve"> pct. af de unge, uden for uddannelse og job et handicap. Det svarer til </w:t>
      </w:r>
      <w:r w:rsidRPr="00285192">
        <w:t xml:space="preserve">cirka </w:t>
      </w:r>
      <w:r>
        <w:rPr>
          <w:noProof/>
        </w:rPr>
        <w:t>50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Allerød</w:t>
      </w:r>
      <w:r>
        <w:t xml:space="preserve"> anbefaler, at </w:t>
      </w:r>
      <w:r>
        <w:rPr>
          <w:noProof/>
        </w:rPr>
        <w:t>Allerød</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Allerød</w:t>
      </w:r>
      <w:r w:rsidRPr="0089041B">
        <w:rPr>
          <w:b/>
        </w:rPr>
        <w:t xml:space="preserve"> foreslår:</w:t>
      </w:r>
    </w:p>
    <w:p w:rsidR="00964D34" w:rsidRDefault="00964D34" w:rsidP="00DF1EC4"/>
    <w:p w:rsidR="00964D34" w:rsidRDefault="00964D34" w:rsidP="00DF1EC4">
      <w:r>
        <w:t xml:space="preserve">DH </w:t>
      </w:r>
      <w:r>
        <w:rPr>
          <w:noProof/>
        </w:rPr>
        <w:t>Allerød</w:t>
      </w:r>
      <w:r>
        <w:t xml:space="preserve"> anbefaler, at </w:t>
      </w:r>
      <w:r>
        <w:rPr>
          <w:noProof/>
        </w:rPr>
        <w:t>Allerød</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Allerød</w:t>
      </w:r>
      <w:r>
        <w:t xml:space="preserve"> Kommune er der i </w:t>
      </w:r>
      <w:r w:rsidRPr="00285192">
        <w:t xml:space="preserve">alt </w:t>
      </w:r>
      <w:r>
        <w:rPr>
          <w:noProof/>
        </w:rPr>
        <w:t>110</w:t>
      </w:r>
      <w:r w:rsidRPr="00285192">
        <w:t xml:space="preserve"> unge i alderen 15-24 år, der står uden for uddannelse og job og som højst har færdiggjort grundskolen. Heraf har </w:t>
      </w:r>
      <w:r>
        <w:rPr>
          <w:noProof/>
        </w:rPr>
        <w:t>50</w:t>
      </w:r>
      <w:r w:rsidRPr="00285192">
        <w:t xml:space="preserve"> unge et eller flere handicap. Andelen af unge uden uddannelse og job, der har et handicap udgør </w:t>
      </w:r>
      <w:r>
        <w:rPr>
          <w:noProof/>
        </w:rPr>
        <w:t>45,5</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Allerød</w:t>
      </w:r>
      <w:r>
        <w:t xml:space="preserve"> </w:t>
      </w:r>
      <w:r w:rsidRPr="00285192">
        <w:t xml:space="preserve">Kommune er </w:t>
      </w:r>
      <w:r>
        <w:rPr>
          <w:noProof/>
        </w:rPr>
        <w:t>13,5</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15"/>
          <w:footerReference w:type="default" r:id="rId16"/>
          <w:headerReference w:type="first" r:id="rId17"/>
          <w:footerReference w:type="first" r:id="rId18"/>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3" w:name="_Toc107218692"/>
      <w:r w:rsidRPr="00694AF2">
        <w:rPr>
          <w:rFonts w:asciiTheme="majorHAnsi" w:hAnsiTheme="majorHAnsi" w:cstheme="majorHAnsi"/>
          <w:noProof/>
          <w:sz w:val="21"/>
        </w:rPr>
        <w:t>Assens</w:t>
      </w:r>
      <w:bookmarkEnd w:id="3"/>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Assens</w:t>
      </w:r>
      <w:r>
        <w:t xml:space="preserve"> Kommune har </w:t>
      </w:r>
      <w:r>
        <w:rPr>
          <w:noProof/>
        </w:rPr>
        <w:t>41,0</w:t>
      </w:r>
      <w:r>
        <w:t xml:space="preserve"> pct. af de unge, uden for uddannelse og job et handicap. Det svarer til </w:t>
      </w:r>
      <w:r w:rsidRPr="00285192">
        <w:t xml:space="preserve">cirka </w:t>
      </w:r>
      <w:r>
        <w:rPr>
          <w:noProof/>
        </w:rPr>
        <w:t>160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Assens</w:t>
      </w:r>
      <w:r>
        <w:t xml:space="preserve"> anbefaler, at </w:t>
      </w:r>
      <w:r>
        <w:rPr>
          <w:noProof/>
        </w:rPr>
        <w:t>Assens</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Assens</w:t>
      </w:r>
      <w:r w:rsidRPr="0089041B">
        <w:rPr>
          <w:b/>
        </w:rPr>
        <w:t xml:space="preserve"> foreslår:</w:t>
      </w:r>
    </w:p>
    <w:p w:rsidR="00964D34" w:rsidRDefault="00964D34" w:rsidP="00DF1EC4"/>
    <w:p w:rsidR="00964D34" w:rsidRDefault="00964D34" w:rsidP="00DF1EC4">
      <w:r>
        <w:t xml:space="preserve">DH </w:t>
      </w:r>
      <w:r>
        <w:rPr>
          <w:noProof/>
        </w:rPr>
        <w:t>Assens</w:t>
      </w:r>
      <w:r>
        <w:t xml:space="preserve"> anbefaler, at </w:t>
      </w:r>
      <w:r>
        <w:rPr>
          <w:noProof/>
        </w:rPr>
        <w:t>Assens</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Assens</w:t>
      </w:r>
      <w:r>
        <w:t xml:space="preserve"> Kommune er der i </w:t>
      </w:r>
      <w:r w:rsidRPr="00285192">
        <w:t xml:space="preserve">alt </w:t>
      </w:r>
      <w:r>
        <w:rPr>
          <w:noProof/>
        </w:rPr>
        <w:t>390</w:t>
      </w:r>
      <w:r w:rsidRPr="00285192">
        <w:t xml:space="preserve"> unge i alderen 15-24 år, der står uden for uddannelse og job og som højst har færdiggjort grundskolen. Heraf har </w:t>
      </w:r>
      <w:r>
        <w:rPr>
          <w:noProof/>
        </w:rPr>
        <w:t>160</w:t>
      </w:r>
      <w:r w:rsidRPr="00285192">
        <w:t xml:space="preserve"> unge et eller flere handicap. Andelen af unge uden uddannelse og job, der har et handicap udgør </w:t>
      </w:r>
      <w:r>
        <w:rPr>
          <w:noProof/>
        </w:rPr>
        <w:t>41,0</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Assens</w:t>
      </w:r>
      <w:r>
        <w:t xml:space="preserve"> </w:t>
      </w:r>
      <w:r w:rsidRPr="00285192">
        <w:t xml:space="preserve">Kommune er </w:t>
      </w:r>
      <w:r>
        <w:rPr>
          <w:noProof/>
        </w:rPr>
        <w:t>24,6</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19"/>
          <w:footerReference w:type="default" r:id="rId20"/>
          <w:headerReference w:type="first" r:id="rId21"/>
          <w:footerReference w:type="first" r:id="rId22"/>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4" w:name="_Toc107218693"/>
      <w:r w:rsidRPr="00694AF2">
        <w:rPr>
          <w:rFonts w:asciiTheme="majorHAnsi" w:hAnsiTheme="majorHAnsi" w:cstheme="majorHAnsi"/>
          <w:noProof/>
          <w:sz w:val="21"/>
        </w:rPr>
        <w:t>Ballerup</w:t>
      </w:r>
      <w:bookmarkEnd w:id="4"/>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Ballerup</w:t>
      </w:r>
      <w:r>
        <w:t xml:space="preserve"> Kommune har </w:t>
      </w:r>
      <w:r>
        <w:rPr>
          <w:noProof/>
        </w:rPr>
        <w:t>40,0</w:t>
      </w:r>
      <w:r>
        <w:t xml:space="preserve"> pct. af de unge, uden for uddannelse og job et handicap. Det svarer til </w:t>
      </w:r>
      <w:r w:rsidRPr="00285192">
        <w:t xml:space="preserve">cirka </w:t>
      </w:r>
      <w:r>
        <w:rPr>
          <w:noProof/>
        </w:rPr>
        <w:t>180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Ballerup</w:t>
      </w:r>
      <w:r>
        <w:t xml:space="preserve"> anbefaler, at </w:t>
      </w:r>
      <w:r>
        <w:rPr>
          <w:noProof/>
        </w:rPr>
        <w:t>Ballerup</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Ballerup</w:t>
      </w:r>
      <w:r w:rsidRPr="0089041B">
        <w:rPr>
          <w:b/>
        </w:rPr>
        <w:t xml:space="preserve"> foreslår:</w:t>
      </w:r>
    </w:p>
    <w:p w:rsidR="00964D34" w:rsidRDefault="00964D34" w:rsidP="00DF1EC4"/>
    <w:p w:rsidR="00964D34" w:rsidRDefault="00964D34" w:rsidP="00DF1EC4">
      <w:r>
        <w:t xml:space="preserve">DH </w:t>
      </w:r>
      <w:r>
        <w:rPr>
          <w:noProof/>
        </w:rPr>
        <w:t>Ballerup</w:t>
      </w:r>
      <w:r>
        <w:t xml:space="preserve"> anbefaler, at </w:t>
      </w:r>
      <w:r>
        <w:rPr>
          <w:noProof/>
        </w:rPr>
        <w:t>Ballerup</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Ballerup</w:t>
      </w:r>
      <w:r>
        <w:t xml:space="preserve"> Kommune er der i </w:t>
      </w:r>
      <w:r w:rsidRPr="00285192">
        <w:t xml:space="preserve">alt </w:t>
      </w:r>
      <w:r>
        <w:rPr>
          <w:noProof/>
        </w:rPr>
        <w:t>450</w:t>
      </w:r>
      <w:r w:rsidRPr="00285192">
        <w:t xml:space="preserve"> unge i alderen 15-24 år, der står uden for uddannelse og job og som højst har færdiggjort grundskolen. Heraf har </w:t>
      </w:r>
      <w:r>
        <w:rPr>
          <w:noProof/>
        </w:rPr>
        <w:t>180</w:t>
      </w:r>
      <w:r w:rsidRPr="00285192">
        <w:t xml:space="preserve"> unge et eller flere handicap. Andelen af unge uden uddannelse og job, der har et handicap udgør </w:t>
      </w:r>
      <w:r>
        <w:rPr>
          <w:noProof/>
        </w:rPr>
        <w:t>40,0</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Ballerup</w:t>
      </w:r>
      <w:r>
        <w:t xml:space="preserve"> </w:t>
      </w:r>
      <w:r w:rsidRPr="00285192">
        <w:t xml:space="preserve">Kommune er </w:t>
      </w:r>
      <w:r>
        <w:rPr>
          <w:noProof/>
        </w:rPr>
        <w:t>20,9</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23"/>
          <w:footerReference w:type="default" r:id="rId24"/>
          <w:headerReference w:type="first" r:id="rId25"/>
          <w:footerReference w:type="first" r:id="rId26"/>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5" w:name="_Toc107218694"/>
      <w:r w:rsidRPr="00694AF2">
        <w:rPr>
          <w:rFonts w:asciiTheme="majorHAnsi" w:hAnsiTheme="majorHAnsi" w:cstheme="majorHAnsi"/>
          <w:noProof/>
          <w:sz w:val="21"/>
        </w:rPr>
        <w:t>Billund</w:t>
      </w:r>
      <w:bookmarkEnd w:id="5"/>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Billund</w:t>
      </w:r>
      <w:r>
        <w:t xml:space="preserve"> Kommune har </w:t>
      </w:r>
      <w:r>
        <w:rPr>
          <w:noProof/>
        </w:rPr>
        <w:t>38,5</w:t>
      </w:r>
      <w:r>
        <w:t xml:space="preserve"> pct. af de unge, uden for uddannelse og job et handicap. Det svarer til </w:t>
      </w:r>
      <w:r w:rsidRPr="00285192">
        <w:t xml:space="preserve">cirka </w:t>
      </w:r>
      <w:r>
        <w:rPr>
          <w:noProof/>
        </w:rPr>
        <w:t>100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Billund</w:t>
      </w:r>
      <w:r>
        <w:t xml:space="preserve"> anbefaler, at </w:t>
      </w:r>
      <w:r>
        <w:rPr>
          <w:noProof/>
        </w:rPr>
        <w:t>Billund</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Billund</w:t>
      </w:r>
      <w:r w:rsidRPr="0089041B">
        <w:rPr>
          <w:b/>
        </w:rPr>
        <w:t xml:space="preserve"> foreslår:</w:t>
      </w:r>
    </w:p>
    <w:p w:rsidR="00964D34" w:rsidRDefault="00964D34" w:rsidP="00DF1EC4"/>
    <w:p w:rsidR="00964D34" w:rsidRDefault="00964D34" w:rsidP="00DF1EC4">
      <w:r>
        <w:t xml:space="preserve">DH </w:t>
      </w:r>
      <w:r>
        <w:rPr>
          <w:noProof/>
        </w:rPr>
        <w:t>Billund</w:t>
      </w:r>
      <w:r>
        <w:t xml:space="preserve"> anbefaler, at </w:t>
      </w:r>
      <w:r>
        <w:rPr>
          <w:noProof/>
        </w:rPr>
        <w:t>Billund</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Billund</w:t>
      </w:r>
      <w:r>
        <w:t xml:space="preserve"> Kommune er der i </w:t>
      </w:r>
      <w:r w:rsidRPr="00285192">
        <w:t xml:space="preserve">alt </w:t>
      </w:r>
      <w:r>
        <w:rPr>
          <w:noProof/>
        </w:rPr>
        <w:t>260</w:t>
      </w:r>
      <w:r w:rsidRPr="00285192">
        <w:t xml:space="preserve"> unge i alderen 15-24 år, der står uden for uddannelse og job og som højst har færdiggjort grundskolen. Heraf har </w:t>
      </w:r>
      <w:r>
        <w:rPr>
          <w:noProof/>
        </w:rPr>
        <w:t>100</w:t>
      </w:r>
      <w:r w:rsidRPr="00285192">
        <w:t xml:space="preserve"> unge et eller flere handicap. Andelen af unge uden uddannelse og job, der har et handicap udgør </w:t>
      </w:r>
      <w:r>
        <w:rPr>
          <w:noProof/>
        </w:rPr>
        <w:t>38,5</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Billund</w:t>
      </w:r>
      <w:r>
        <w:t xml:space="preserve"> </w:t>
      </w:r>
      <w:r w:rsidRPr="00285192">
        <w:t xml:space="preserve">Kommune er </w:t>
      </w:r>
      <w:r>
        <w:rPr>
          <w:noProof/>
        </w:rPr>
        <w:t>25,6</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27"/>
          <w:footerReference w:type="default" r:id="rId28"/>
          <w:headerReference w:type="first" r:id="rId29"/>
          <w:footerReference w:type="first" r:id="rId30"/>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6" w:name="_Toc107218695"/>
      <w:r w:rsidRPr="00694AF2">
        <w:rPr>
          <w:rFonts w:asciiTheme="majorHAnsi" w:hAnsiTheme="majorHAnsi" w:cstheme="majorHAnsi"/>
          <w:noProof/>
          <w:sz w:val="21"/>
        </w:rPr>
        <w:t>Bornholm</w:t>
      </w:r>
      <w:bookmarkEnd w:id="6"/>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Bornholm</w:t>
      </w:r>
      <w:r>
        <w:t xml:space="preserve"> Kommune har </w:t>
      </w:r>
      <w:r>
        <w:rPr>
          <w:noProof/>
        </w:rPr>
        <w:t>55,6</w:t>
      </w:r>
      <w:r>
        <w:t xml:space="preserve"> pct. af de unge, uden for uddannelse og job et handicap. Det svarer til </w:t>
      </w:r>
      <w:r w:rsidRPr="00285192">
        <w:t xml:space="preserve">cirka </w:t>
      </w:r>
      <w:r>
        <w:rPr>
          <w:noProof/>
        </w:rPr>
        <w:t>200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Bornholm</w:t>
      </w:r>
      <w:r>
        <w:t xml:space="preserve"> anbefaler, at </w:t>
      </w:r>
      <w:r>
        <w:rPr>
          <w:noProof/>
        </w:rPr>
        <w:t>Bornholm</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Bornholm</w:t>
      </w:r>
      <w:r w:rsidRPr="0089041B">
        <w:rPr>
          <w:b/>
        </w:rPr>
        <w:t xml:space="preserve"> foreslår:</w:t>
      </w:r>
    </w:p>
    <w:p w:rsidR="00964D34" w:rsidRDefault="00964D34" w:rsidP="00DF1EC4"/>
    <w:p w:rsidR="00964D34" w:rsidRDefault="00964D34" w:rsidP="00DF1EC4">
      <w:r>
        <w:t xml:space="preserve">DH </w:t>
      </w:r>
      <w:r>
        <w:rPr>
          <w:noProof/>
        </w:rPr>
        <w:t>Bornholm</w:t>
      </w:r>
      <w:r>
        <w:t xml:space="preserve"> anbefaler, at </w:t>
      </w:r>
      <w:r>
        <w:rPr>
          <w:noProof/>
        </w:rPr>
        <w:t>Bornholm</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Bornholm</w:t>
      </w:r>
      <w:r>
        <w:t xml:space="preserve"> Kommune er der i </w:t>
      </w:r>
      <w:r w:rsidRPr="00285192">
        <w:t xml:space="preserve">alt </w:t>
      </w:r>
      <w:r>
        <w:rPr>
          <w:noProof/>
        </w:rPr>
        <w:t>360</w:t>
      </w:r>
      <w:r w:rsidRPr="00285192">
        <w:t xml:space="preserve"> unge i alderen 15-24 år, der står uden for uddannelse og job og som højst har færdiggjort grundskolen. Heraf har </w:t>
      </w:r>
      <w:r>
        <w:rPr>
          <w:noProof/>
        </w:rPr>
        <w:t>200</w:t>
      </w:r>
      <w:r w:rsidRPr="00285192">
        <w:t xml:space="preserve"> unge et eller flere handicap. Andelen af unge uden uddannelse og job, der har et handicap udgør </w:t>
      </w:r>
      <w:r>
        <w:rPr>
          <w:noProof/>
        </w:rPr>
        <w:t>55,6</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Bornholm</w:t>
      </w:r>
      <w:r>
        <w:t xml:space="preserve"> </w:t>
      </w:r>
      <w:r w:rsidRPr="00285192">
        <w:t xml:space="preserve">Kommune er </w:t>
      </w:r>
      <w:r>
        <w:rPr>
          <w:noProof/>
        </w:rPr>
        <w:t>25,3</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31"/>
          <w:footerReference w:type="default" r:id="rId32"/>
          <w:headerReference w:type="first" r:id="rId33"/>
          <w:footerReference w:type="first" r:id="rId34"/>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7" w:name="_Toc107218696"/>
      <w:r w:rsidRPr="00694AF2">
        <w:rPr>
          <w:rFonts w:asciiTheme="majorHAnsi" w:hAnsiTheme="majorHAnsi" w:cstheme="majorHAnsi"/>
          <w:noProof/>
          <w:sz w:val="21"/>
        </w:rPr>
        <w:t>Brøndby</w:t>
      </w:r>
      <w:bookmarkEnd w:id="7"/>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Brøndby</w:t>
      </w:r>
      <w:r>
        <w:t xml:space="preserve"> Kommune har </w:t>
      </w:r>
      <w:r>
        <w:rPr>
          <w:noProof/>
        </w:rPr>
        <w:t>35,9</w:t>
      </w:r>
      <w:r>
        <w:t xml:space="preserve"> pct. af de unge, uden for uddannelse og job et handicap. Det svarer til </w:t>
      </w:r>
      <w:r w:rsidRPr="00285192">
        <w:t xml:space="preserve">cirka </w:t>
      </w:r>
      <w:r>
        <w:rPr>
          <w:noProof/>
        </w:rPr>
        <w:t>140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Brøndby</w:t>
      </w:r>
      <w:r>
        <w:t xml:space="preserve"> anbefaler, at </w:t>
      </w:r>
      <w:r>
        <w:rPr>
          <w:noProof/>
        </w:rPr>
        <w:t>Brøndby</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Brøndby</w:t>
      </w:r>
      <w:r w:rsidRPr="0089041B">
        <w:rPr>
          <w:b/>
        </w:rPr>
        <w:t xml:space="preserve"> foreslår:</w:t>
      </w:r>
    </w:p>
    <w:p w:rsidR="00964D34" w:rsidRDefault="00964D34" w:rsidP="00DF1EC4"/>
    <w:p w:rsidR="00964D34" w:rsidRDefault="00964D34" w:rsidP="00DF1EC4">
      <w:r>
        <w:t xml:space="preserve">DH </w:t>
      </w:r>
      <w:r>
        <w:rPr>
          <w:noProof/>
        </w:rPr>
        <w:t>Brøndby</w:t>
      </w:r>
      <w:r>
        <w:t xml:space="preserve"> anbefaler, at </w:t>
      </w:r>
      <w:r>
        <w:rPr>
          <w:noProof/>
        </w:rPr>
        <w:t>Brøndby</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Brøndby</w:t>
      </w:r>
      <w:r>
        <w:t xml:space="preserve"> Kommune er der i </w:t>
      </w:r>
      <w:r w:rsidRPr="00285192">
        <w:t xml:space="preserve">alt </w:t>
      </w:r>
      <w:r>
        <w:rPr>
          <w:noProof/>
        </w:rPr>
        <w:t>390</w:t>
      </w:r>
      <w:r w:rsidRPr="00285192">
        <w:t xml:space="preserve"> unge i alderen 15-24 år, der står uden for uddannelse og job og som højst har færdiggjort grundskolen. Heraf har </w:t>
      </w:r>
      <w:r>
        <w:rPr>
          <w:noProof/>
        </w:rPr>
        <w:t>140</w:t>
      </w:r>
      <w:r w:rsidRPr="00285192">
        <w:t xml:space="preserve"> unge et eller flere handicap. Andelen af unge uden uddannelse og job, der har et handicap udgør </w:t>
      </w:r>
      <w:r>
        <w:rPr>
          <w:noProof/>
        </w:rPr>
        <w:t>35,9</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Brøndby</w:t>
      </w:r>
      <w:r>
        <w:t xml:space="preserve"> </w:t>
      </w:r>
      <w:r w:rsidRPr="00285192">
        <w:t xml:space="preserve">Kommune er </w:t>
      </w:r>
      <w:r>
        <w:rPr>
          <w:noProof/>
        </w:rPr>
        <w:t>25,9</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35"/>
          <w:footerReference w:type="default" r:id="rId36"/>
          <w:headerReference w:type="first" r:id="rId37"/>
          <w:footerReference w:type="first" r:id="rId38"/>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8" w:name="_Toc107218697"/>
      <w:r w:rsidRPr="00694AF2">
        <w:rPr>
          <w:rFonts w:asciiTheme="majorHAnsi" w:hAnsiTheme="majorHAnsi" w:cstheme="majorHAnsi"/>
          <w:noProof/>
          <w:sz w:val="21"/>
        </w:rPr>
        <w:t>Brønderslev</w:t>
      </w:r>
      <w:bookmarkEnd w:id="8"/>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Brønderslev</w:t>
      </w:r>
      <w:r>
        <w:t xml:space="preserve"> Kommune har </w:t>
      </w:r>
      <w:r>
        <w:rPr>
          <w:noProof/>
        </w:rPr>
        <w:t>50,0</w:t>
      </w:r>
      <w:r>
        <w:t xml:space="preserve"> pct. af de unge, uden for uddannelse og job et handicap. Det svarer til </w:t>
      </w:r>
      <w:r w:rsidRPr="00285192">
        <w:t xml:space="preserve">cirka </w:t>
      </w:r>
      <w:r>
        <w:rPr>
          <w:noProof/>
        </w:rPr>
        <w:t>110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Brønderslev</w:t>
      </w:r>
      <w:r>
        <w:t xml:space="preserve"> anbefaler, at </w:t>
      </w:r>
      <w:r>
        <w:rPr>
          <w:noProof/>
        </w:rPr>
        <w:t>Brønderslev</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Brønderslev</w:t>
      </w:r>
      <w:r w:rsidRPr="0089041B">
        <w:rPr>
          <w:b/>
        </w:rPr>
        <w:t xml:space="preserve"> foreslår:</w:t>
      </w:r>
    </w:p>
    <w:p w:rsidR="00964D34" w:rsidRDefault="00964D34" w:rsidP="00DF1EC4"/>
    <w:p w:rsidR="00964D34" w:rsidRDefault="00964D34" w:rsidP="00DF1EC4">
      <w:r>
        <w:t xml:space="preserve">DH </w:t>
      </w:r>
      <w:r>
        <w:rPr>
          <w:noProof/>
        </w:rPr>
        <w:t>Brønderslev</w:t>
      </w:r>
      <w:r>
        <w:t xml:space="preserve"> anbefaler, at </w:t>
      </w:r>
      <w:r>
        <w:rPr>
          <w:noProof/>
        </w:rPr>
        <w:t>Brønderslev</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Brønderslev</w:t>
      </w:r>
      <w:r>
        <w:t xml:space="preserve"> Kommune er der i </w:t>
      </w:r>
      <w:r w:rsidRPr="00285192">
        <w:t xml:space="preserve">alt </w:t>
      </w:r>
      <w:r>
        <w:rPr>
          <w:noProof/>
        </w:rPr>
        <w:t>220</w:t>
      </w:r>
      <w:r w:rsidRPr="00285192">
        <w:t xml:space="preserve"> unge i alderen 15-24 år, der står uden for uddannelse og job og som højst har færdiggjort grundskolen. Heraf har </w:t>
      </w:r>
      <w:r>
        <w:rPr>
          <w:noProof/>
        </w:rPr>
        <w:t>110</w:t>
      </w:r>
      <w:r w:rsidRPr="00285192">
        <w:t xml:space="preserve"> unge et eller flere handicap. Andelen af unge uden uddannelse og job, der har et handicap udgør </w:t>
      </w:r>
      <w:r>
        <w:rPr>
          <w:noProof/>
        </w:rPr>
        <w:t>50,0</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Brønderslev</w:t>
      </w:r>
      <w:r>
        <w:t xml:space="preserve"> </w:t>
      </w:r>
      <w:r w:rsidRPr="00285192">
        <w:t xml:space="preserve">Kommune er </w:t>
      </w:r>
      <w:r>
        <w:rPr>
          <w:noProof/>
        </w:rPr>
        <w:t>22,4</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39"/>
          <w:footerReference w:type="default" r:id="rId40"/>
          <w:headerReference w:type="first" r:id="rId41"/>
          <w:footerReference w:type="first" r:id="rId42"/>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9" w:name="_Toc107218698"/>
      <w:r w:rsidRPr="00694AF2">
        <w:rPr>
          <w:rFonts w:asciiTheme="majorHAnsi" w:hAnsiTheme="majorHAnsi" w:cstheme="majorHAnsi"/>
          <w:noProof/>
          <w:sz w:val="21"/>
        </w:rPr>
        <w:t>Dragør</w:t>
      </w:r>
      <w:bookmarkEnd w:id="9"/>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Dragør</w:t>
      </w:r>
      <w:r>
        <w:t xml:space="preserve"> Kommune har </w:t>
      </w:r>
      <w:r>
        <w:rPr>
          <w:noProof/>
        </w:rPr>
        <w:t>28,6</w:t>
      </w:r>
      <w:r>
        <w:t xml:space="preserve"> pct. af de unge, uden for uddannelse og job et handicap. Det svarer til </w:t>
      </w:r>
      <w:r w:rsidRPr="00285192">
        <w:t xml:space="preserve">cirka </w:t>
      </w:r>
      <w:r>
        <w:rPr>
          <w:noProof/>
        </w:rPr>
        <w:t>20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Dragør</w:t>
      </w:r>
      <w:r>
        <w:t xml:space="preserve"> anbefaler, at </w:t>
      </w:r>
      <w:r>
        <w:rPr>
          <w:noProof/>
        </w:rPr>
        <w:t>Dragør</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Dragør</w:t>
      </w:r>
      <w:r w:rsidRPr="0089041B">
        <w:rPr>
          <w:b/>
        </w:rPr>
        <w:t xml:space="preserve"> foreslår:</w:t>
      </w:r>
    </w:p>
    <w:p w:rsidR="00964D34" w:rsidRDefault="00964D34" w:rsidP="00DF1EC4"/>
    <w:p w:rsidR="00964D34" w:rsidRDefault="00964D34" w:rsidP="00DF1EC4">
      <w:r>
        <w:t xml:space="preserve">DH </w:t>
      </w:r>
      <w:r>
        <w:rPr>
          <w:noProof/>
        </w:rPr>
        <w:t>Dragør</w:t>
      </w:r>
      <w:r>
        <w:t xml:space="preserve"> anbefaler, at </w:t>
      </w:r>
      <w:r>
        <w:rPr>
          <w:noProof/>
        </w:rPr>
        <w:t>Dragør</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Dragør</w:t>
      </w:r>
      <w:r>
        <w:t xml:space="preserve"> Kommune er der i </w:t>
      </w:r>
      <w:r w:rsidRPr="00285192">
        <w:t xml:space="preserve">alt </w:t>
      </w:r>
      <w:r>
        <w:rPr>
          <w:noProof/>
        </w:rPr>
        <w:t>70</w:t>
      </w:r>
      <w:r w:rsidRPr="00285192">
        <w:t xml:space="preserve"> unge i alderen 15-24 år, der står uden for uddannelse og job og som højst har færdiggjort grundskolen. Heraf har </w:t>
      </w:r>
      <w:r>
        <w:rPr>
          <w:noProof/>
        </w:rPr>
        <w:t>20</w:t>
      </w:r>
      <w:r w:rsidRPr="00285192">
        <w:t xml:space="preserve"> unge et eller flere handicap. Andelen af unge uden uddannelse og job, der har et handicap udgør </w:t>
      </w:r>
      <w:r>
        <w:rPr>
          <w:noProof/>
        </w:rPr>
        <w:t>28,6</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Dragør</w:t>
      </w:r>
      <w:r>
        <w:t xml:space="preserve"> </w:t>
      </w:r>
      <w:r w:rsidRPr="00285192">
        <w:t xml:space="preserve">Kommune er </w:t>
      </w:r>
      <w:r>
        <w:rPr>
          <w:noProof/>
        </w:rPr>
        <w:t>20,0</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43"/>
          <w:footerReference w:type="default" r:id="rId44"/>
          <w:headerReference w:type="first" r:id="rId45"/>
          <w:footerReference w:type="first" r:id="rId46"/>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10" w:name="_Toc107218699"/>
      <w:r w:rsidRPr="00694AF2">
        <w:rPr>
          <w:rFonts w:asciiTheme="majorHAnsi" w:hAnsiTheme="majorHAnsi" w:cstheme="majorHAnsi"/>
          <w:noProof/>
          <w:sz w:val="21"/>
        </w:rPr>
        <w:t>Egedal</w:t>
      </w:r>
      <w:bookmarkEnd w:id="10"/>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Egedal</w:t>
      </w:r>
      <w:r>
        <w:t xml:space="preserve"> Kommune har </w:t>
      </w:r>
      <w:r>
        <w:rPr>
          <w:noProof/>
        </w:rPr>
        <w:t>40,0</w:t>
      </w:r>
      <w:r>
        <w:t xml:space="preserve"> pct. af de unge, uden for uddannelse og job et handicap. Det svarer til </w:t>
      </w:r>
      <w:r w:rsidRPr="00285192">
        <w:t xml:space="preserve">cirka </w:t>
      </w:r>
      <w:r>
        <w:rPr>
          <w:noProof/>
        </w:rPr>
        <w:t>100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Egedal</w:t>
      </w:r>
      <w:r>
        <w:t xml:space="preserve"> anbefaler, at </w:t>
      </w:r>
      <w:r>
        <w:rPr>
          <w:noProof/>
        </w:rPr>
        <w:t>Egedal</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Egedal</w:t>
      </w:r>
      <w:r w:rsidRPr="0089041B">
        <w:rPr>
          <w:b/>
        </w:rPr>
        <w:t xml:space="preserve"> foreslår:</w:t>
      </w:r>
    </w:p>
    <w:p w:rsidR="00964D34" w:rsidRDefault="00964D34" w:rsidP="00DF1EC4"/>
    <w:p w:rsidR="00964D34" w:rsidRDefault="00964D34" w:rsidP="00DF1EC4">
      <w:r>
        <w:t xml:space="preserve">DH </w:t>
      </w:r>
      <w:r>
        <w:rPr>
          <w:noProof/>
        </w:rPr>
        <w:t>Egedal</w:t>
      </w:r>
      <w:r>
        <w:t xml:space="preserve"> anbefaler, at </w:t>
      </w:r>
      <w:r>
        <w:rPr>
          <w:noProof/>
        </w:rPr>
        <w:t>Egedal</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Egedal</w:t>
      </w:r>
      <w:r>
        <w:t xml:space="preserve"> Kommune er der i </w:t>
      </w:r>
      <w:r w:rsidRPr="00285192">
        <w:t xml:space="preserve">alt </w:t>
      </w:r>
      <w:r>
        <w:rPr>
          <w:noProof/>
        </w:rPr>
        <w:t>250</w:t>
      </w:r>
      <w:r w:rsidRPr="00285192">
        <w:t xml:space="preserve"> unge i alderen 15-24 år, der står uden for uddannelse og job og som højst har færdiggjort grundskolen. Heraf har </w:t>
      </w:r>
      <w:r>
        <w:rPr>
          <w:noProof/>
        </w:rPr>
        <w:t>100</w:t>
      </w:r>
      <w:r w:rsidRPr="00285192">
        <w:t xml:space="preserve"> unge et eller flere handicap. Andelen af unge uden uddannelse og job, der har et handicap udgør </w:t>
      </w:r>
      <w:r>
        <w:rPr>
          <w:noProof/>
        </w:rPr>
        <w:t>40,0</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Egedal</w:t>
      </w:r>
      <w:r>
        <w:t xml:space="preserve"> </w:t>
      </w:r>
      <w:r w:rsidRPr="00285192">
        <w:t xml:space="preserve">Kommune er </w:t>
      </w:r>
      <w:r>
        <w:rPr>
          <w:noProof/>
        </w:rPr>
        <w:t>16,1</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47"/>
          <w:footerReference w:type="default" r:id="rId48"/>
          <w:headerReference w:type="first" r:id="rId49"/>
          <w:footerReference w:type="first" r:id="rId50"/>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11" w:name="_Toc107218700"/>
      <w:r w:rsidRPr="00694AF2">
        <w:rPr>
          <w:rFonts w:asciiTheme="majorHAnsi" w:hAnsiTheme="majorHAnsi" w:cstheme="majorHAnsi"/>
          <w:noProof/>
          <w:sz w:val="21"/>
        </w:rPr>
        <w:t>Esbjerg</w:t>
      </w:r>
      <w:bookmarkEnd w:id="11"/>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Esbjerg</w:t>
      </w:r>
      <w:r>
        <w:t xml:space="preserve"> Kommune har </w:t>
      </w:r>
      <w:r>
        <w:rPr>
          <w:noProof/>
        </w:rPr>
        <w:t>46,9</w:t>
      </w:r>
      <w:r>
        <w:t xml:space="preserve"> pct. af de unge, uden for uddannelse og job et handicap. Det svarer til </w:t>
      </w:r>
      <w:r w:rsidRPr="00285192">
        <w:t xml:space="preserve">cirka </w:t>
      </w:r>
      <w:r>
        <w:rPr>
          <w:noProof/>
        </w:rPr>
        <w:t>450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Esbjerg</w:t>
      </w:r>
      <w:r>
        <w:t xml:space="preserve"> anbefaler, at </w:t>
      </w:r>
      <w:r>
        <w:rPr>
          <w:noProof/>
        </w:rPr>
        <w:t>Esbjerg</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Esbjerg</w:t>
      </w:r>
      <w:r w:rsidRPr="0089041B">
        <w:rPr>
          <w:b/>
        </w:rPr>
        <w:t xml:space="preserve"> foreslår:</w:t>
      </w:r>
    </w:p>
    <w:p w:rsidR="00964D34" w:rsidRDefault="00964D34" w:rsidP="00DF1EC4"/>
    <w:p w:rsidR="00964D34" w:rsidRDefault="00964D34" w:rsidP="00DF1EC4">
      <w:r>
        <w:t xml:space="preserve">DH </w:t>
      </w:r>
      <w:r>
        <w:rPr>
          <w:noProof/>
        </w:rPr>
        <w:t>Esbjerg</w:t>
      </w:r>
      <w:r>
        <w:t xml:space="preserve"> anbefaler, at </w:t>
      </w:r>
      <w:r>
        <w:rPr>
          <w:noProof/>
        </w:rPr>
        <w:t>Esbjerg</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Esbjerg</w:t>
      </w:r>
      <w:r>
        <w:t xml:space="preserve"> Kommune er der i </w:t>
      </w:r>
      <w:r w:rsidRPr="00285192">
        <w:t xml:space="preserve">alt </w:t>
      </w:r>
      <w:r>
        <w:rPr>
          <w:noProof/>
        </w:rPr>
        <w:t>960</w:t>
      </w:r>
      <w:r w:rsidRPr="00285192">
        <w:t xml:space="preserve"> unge i alderen 15-24 år, der står uden for uddannelse og job og som højst har færdiggjort grundskolen. Heraf har </w:t>
      </w:r>
      <w:r>
        <w:rPr>
          <w:noProof/>
        </w:rPr>
        <w:t>450</w:t>
      </w:r>
      <w:r w:rsidRPr="00285192">
        <w:t xml:space="preserve"> unge et eller flere handicap. Andelen af unge uden uddannelse og job, der har et handicap udgør </w:t>
      </w:r>
      <w:r>
        <w:rPr>
          <w:noProof/>
        </w:rPr>
        <w:t>46,9</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Esbjerg</w:t>
      </w:r>
      <w:r>
        <w:t xml:space="preserve"> </w:t>
      </w:r>
      <w:r w:rsidRPr="00285192">
        <w:t xml:space="preserve">Kommune er </w:t>
      </w:r>
      <w:r>
        <w:rPr>
          <w:noProof/>
        </w:rPr>
        <w:t>17,8</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51"/>
          <w:footerReference w:type="default" r:id="rId52"/>
          <w:headerReference w:type="first" r:id="rId53"/>
          <w:footerReference w:type="first" r:id="rId54"/>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12" w:name="_Toc107218701"/>
      <w:r w:rsidRPr="00694AF2">
        <w:rPr>
          <w:rFonts w:asciiTheme="majorHAnsi" w:hAnsiTheme="majorHAnsi" w:cstheme="majorHAnsi"/>
          <w:noProof/>
          <w:sz w:val="21"/>
        </w:rPr>
        <w:t>Favrskov</w:t>
      </w:r>
      <w:bookmarkEnd w:id="12"/>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Favrskov</w:t>
      </w:r>
      <w:r>
        <w:t xml:space="preserve"> Kommune har </w:t>
      </w:r>
      <w:r>
        <w:rPr>
          <w:noProof/>
        </w:rPr>
        <w:t>43,8</w:t>
      </w:r>
      <w:r>
        <w:t xml:space="preserve"> pct. af de unge, uden for uddannelse og job et handicap. Det svarer til </w:t>
      </w:r>
      <w:r w:rsidRPr="00285192">
        <w:t xml:space="preserve">cirka </w:t>
      </w:r>
      <w:r>
        <w:rPr>
          <w:noProof/>
        </w:rPr>
        <w:t>140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Favrskov</w:t>
      </w:r>
      <w:r>
        <w:t xml:space="preserve"> anbefaler, at </w:t>
      </w:r>
      <w:r>
        <w:rPr>
          <w:noProof/>
        </w:rPr>
        <w:t>Favrskov</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Favrskov</w:t>
      </w:r>
      <w:r w:rsidRPr="0089041B">
        <w:rPr>
          <w:b/>
        </w:rPr>
        <w:t xml:space="preserve"> foreslår:</w:t>
      </w:r>
    </w:p>
    <w:p w:rsidR="00964D34" w:rsidRDefault="00964D34" w:rsidP="00DF1EC4"/>
    <w:p w:rsidR="00964D34" w:rsidRDefault="00964D34" w:rsidP="00DF1EC4">
      <w:r>
        <w:t xml:space="preserve">DH </w:t>
      </w:r>
      <w:r>
        <w:rPr>
          <w:noProof/>
        </w:rPr>
        <w:t>Favrskov</w:t>
      </w:r>
      <w:r>
        <w:t xml:space="preserve"> anbefaler, at </w:t>
      </w:r>
      <w:r>
        <w:rPr>
          <w:noProof/>
        </w:rPr>
        <w:t>Favrskov</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Favrskov</w:t>
      </w:r>
      <w:r>
        <w:t xml:space="preserve"> Kommune er der i </w:t>
      </w:r>
      <w:r w:rsidRPr="00285192">
        <w:t xml:space="preserve">alt </w:t>
      </w:r>
      <w:r>
        <w:rPr>
          <w:noProof/>
        </w:rPr>
        <w:t>320</w:t>
      </w:r>
      <w:r w:rsidRPr="00285192">
        <w:t xml:space="preserve"> unge i alderen 15-24 år, der står uden for uddannelse og job og som højst har færdiggjort grundskolen. Heraf har </w:t>
      </w:r>
      <w:r>
        <w:rPr>
          <w:noProof/>
        </w:rPr>
        <w:t>140</w:t>
      </w:r>
      <w:r w:rsidRPr="00285192">
        <w:t xml:space="preserve"> unge et eller flere handicap. Andelen af unge uden uddannelse og job, der har et handicap udgør </w:t>
      </w:r>
      <w:r>
        <w:rPr>
          <w:noProof/>
        </w:rPr>
        <w:t>43,8</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Favrskov</w:t>
      </w:r>
      <w:r>
        <w:t xml:space="preserve"> </w:t>
      </w:r>
      <w:r w:rsidRPr="00285192">
        <w:t xml:space="preserve">Kommune er </w:t>
      </w:r>
      <w:r>
        <w:rPr>
          <w:noProof/>
        </w:rPr>
        <w:t>19,7</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55"/>
          <w:footerReference w:type="default" r:id="rId56"/>
          <w:headerReference w:type="first" r:id="rId57"/>
          <w:footerReference w:type="first" r:id="rId58"/>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13" w:name="_Toc107218702"/>
      <w:r w:rsidRPr="00694AF2">
        <w:rPr>
          <w:rFonts w:asciiTheme="majorHAnsi" w:hAnsiTheme="majorHAnsi" w:cstheme="majorHAnsi"/>
          <w:noProof/>
          <w:sz w:val="21"/>
        </w:rPr>
        <w:t>Faxe</w:t>
      </w:r>
      <w:bookmarkEnd w:id="13"/>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Faxe</w:t>
      </w:r>
      <w:r>
        <w:t xml:space="preserve"> Kommune har </w:t>
      </w:r>
      <w:r>
        <w:rPr>
          <w:noProof/>
        </w:rPr>
        <w:t>45,5</w:t>
      </w:r>
      <w:r>
        <w:t xml:space="preserve"> pct. af de unge, uden for uddannelse og job et handicap. Det svarer til </w:t>
      </w:r>
      <w:r w:rsidRPr="00285192">
        <w:t xml:space="preserve">cirka </w:t>
      </w:r>
      <w:r>
        <w:rPr>
          <w:noProof/>
        </w:rPr>
        <w:t>150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Faxe</w:t>
      </w:r>
      <w:r>
        <w:t xml:space="preserve"> anbefaler, at </w:t>
      </w:r>
      <w:r>
        <w:rPr>
          <w:noProof/>
        </w:rPr>
        <w:t>Faxe</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Faxe</w:t>
      </w:r>
      <w:r w:rsidRPr="0089041B">
        <w:rPr>
          <w:b/>
        </w:rPr>
        <w:t xml:space="preserve"> foreslår:</w:t>
      </w:r>
    </w:p>
    <w:p w:rsidR="00964D34" w:rsidRDefault="00964D34" w:rsidP="00DF1EC4"/>
    <w:p w:rsidR="00964D34" w:rsidRDefault="00964D34" w:rsidP="00DF1EC4">
      <w:r>
        <w:t xml:space="preserve">DH </w:t>
      </w:r>
      <w:r>
        <w:rPr>
          <w:noProof/>
        </w:rPr>
        <w:t>Faxe</w:t>
      </w:r>
      <w:r>
        <w:t xml:space="preserve"> anbefaler, at </w:t>
      </w:r>
      <w:r>
        <w:rPr>
          <w:noProof/>
        </w:rPr>
        <w:t>Faxe</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Faxe</w:t>
      </w:r>
      <w:r>
        <w:t xml:space="preserve"> Kommune er der i </w:t>
      </w:r>
      <w:r w:rsidRPr="00285192">
        <w:t xml:space="preserve">alt </w:t>
      </w:r>
      <w:r>
        <w:rPr>
          <w:noProof/>
        </w:rPr>
        <w:t>330</w:t>
      </w:r>
      <w:r w:rsidRPr="00285192">
        <w:t xml:space="preserve"> unge i alderen 15-24 år, der står uden for uddannelse og job og som højst har færdiggjort grundskolen. Heraf har </w:t>
      </w:r>
      <w:r>
        <w:rPr>
          <w:noProof/>
        </w:rPr>
        <w:t>150</w:t>
      </w:r>
      <w:r w:rsidRPr="00285192">
        <w:t xml:space="preserve"> unge et eller flere handicap. Andelen af unge uden uddannelse og job, der har et handicap udgør </w:t>
      </w:r>
      <w:r>
        <w:rPr>
          <w:noProof/>
        </w:rPr>
        <w:t>45,5</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Faxe</w:t>
      </w:r>
      <w:r>
        <w:t xml:space="preserve"> </w:t>
      </w:r>
      <w:r w:rsidRPr="00285192">
        <w:t xml:space="preserve">Kommune er </w:t>
      </w:r>
      <w:r>
        <w:rPr>
          <w:noProof/>
        </w:rPr>
        <w:t>25,4</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59"/>
          <w:footerReference w:type="default" r:id="rId60"/>
          <w:headerReference w:type="first" r:id="rId61"/>
          <w:footerReference w:type="first" r:id="rId62"/>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14" w:name="_Toc107218703"/>
      <w:r w:rsidRPr="00694AF2">
        <w:rPr>
          <w:rFonts w:asciiTheme="majorHAnsi" w:hAnsiTheme="majorHAnsi" w:cstheme="majorHAnsi"/>
          <w:noProof/>
          <w:sz w:val="21"/>
        </w:rPr>
        <w:t>Fredensborg</w:t>
      </w:r>
      <w:bookmarkEnd w:id="14"/>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Fredensborg</w:t>
      </w:r>
      <w:r>
        <w:t xml:space="preserve"> Kommune har </w:t>
      </w:r>
      <w:r>
        <w:rPr>
          <w:noProof/>
        </w:rPr>
        <w:t>35,5</w:t>
      </w:r>
      <w:r>
        <w:t xml:space="preserve"> pct. af de unge, uden for uddannelse og job et handicap. Det svarer til </w:t>
      </w:r>
      <w:r w:rsidRPr="00285192">
        <w:t xml:space="preserve">cirka </w:t>
      </w:r>
      <w:r>
        <w:rPr>
          <w:noProof/>
        </w:rPr>
        <w:t>110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Fredensborg</w:t>
      </w:r>
      <w:r>
        <w:t xml:space="preserve"> anbefaler, at </w:t>
      </w:r>
      <w:r>
        <w:rPr>
          <w:noProof/>
        </w:rPr>
        <w:t>Fredensborg</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Fredensborg</w:t>
      </w:r>
      <w:r w:rsidRPr="0089041B">
        <w:rPr>
          <w:b/>
        </w:rPr>
        <w:t xml:space="preserve"> foreslår:</w:t>
      </w:r>
    </w:p>
    <w:p w:rsidR="00964D34" w:rsidRDefault="00964D34" w:rsidP="00DF1EC4"/>
    <w:p w:rsidR="00964D34" w:rsidRDefault="00964D34" w:rsidP="00DF1EC4">
      <w:r>
        <w:t xml:space="preserve">DH </w:t>
      </w:r>
      <w:r>
        <w:rPr>
          <w:noProof/>
        </w:rPr>
        <w:t>Fredensborg</w:t>
      </w:r>
      <w:r>
        <w:t xml:space="preserve"> anbefaler, at </w:t>
      </w:r>
      <w:r>
        <w:rPr>
          <w:noProof/>
        </w:rPr>
        <w:t>Fredensborg</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Fredensborg</w:t>
      </w:r>
      <w:r>
        <w:t xml:space="preserve"> Kommune er der i </w:t>
      </w:r>
      <w:r w:rsidRPr="00285192">
        <w:t xml:space="preserve">alt </w:t>
      </w:r>
      <w:r>
        <w:rPr>
          <w:noProof/>
        </w:rPr>
        <w:t>310</w:t>
      </w:r>
      <w:r w:rsidRPr="00285192">
        <w:t xml:space="preserve"> unge i alderen 15-24 år, der står uden for uddannelse og job og som højst har færdiggjort grundskolen. Heraf har </w:t>
      </w:r>
      <w:r>
        <w:rPr>
          <w:noProof/>
        </w:rPr>
        <w:t>110</w:t>
      </w:r>
      <w:r w:rsidRPr="00285192">
        <w:t xml:space="preserve"> unge et eller flere handicap. Andelen af unge uden uddannelse og job, der har et handicap udgør </w:t>
      </w:r>
      <w:r>
        <w:rPr>
          <w:noProof/>
        </w:rPr>
        <w:t>35,5</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Fredensborg</w:t>
      </w:r>
      <w:r>
        <w:t xml:space="preserve"> </w:t>
      </w:r>
      <w:r w:rsidRPr="00285192">
        <w:t xml:space="preserve">Kommune er </w:t>
      </w:r>
      <w:r>
        <w:rPr>
          <w:noProof/>
        </w:rPr>
        <w:t>22,0</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63"/>
          <w:footerReference w:type="default" r:id="rId64"/>
          <w:headerReference w:type="first" r:id="rId65"/>
          <w:footerReference w:type="first" r:id="rId66"/>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15" w:name="_Toc107218704"/>
      <w:r w:rsidRPr="00694AF2">
        <w:rPr>
          <w:rFonts w:asciiTheme="majorHAnsi" w:hAnsiTheme="majorHAnsi" w:cstheme="majorHAnsi"/>
          <w:noProof/>
          <w:sz w:val="21"/>
        </w:rPr>
        <w:t>Fredericia</w:t>
      </w:r>
      <w:bookmarkEnd w:id="15"/>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Fredericia</w:t>
      </w:r>
      <w:r>
        <w:t xml:space="preserve"> Kommune har </w:t>
      </w:r>
      <w:r>
        <w:rPr>
          <w:noProof/>
        </w:rPr>
        <w:t>39,0</w:t>
      </w:r>
      <w:r>
        <w:t xml:space="preserve"> pct. af de unge, uden for uddannelse og job et handicap. Det svarer til </w:t>
      </w:r>
      <w:r w:rsidRPr="00285192">
        <w:t xml:space="preserve">cirka </w:t>
      </w:r>
      <w:r>
        <w:rPr>
          <w:noProof/>
        </w:rPr>
        <w:t>160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Fredericia</w:t>
      </w:r>
      <w:r>
        <w:t xml:space="preserve"> anbefaler, at </w:t>
      </w:r>
      <w:r>
        <w:rPr>
          <w:noProof/>
        </w:rPr>
        <w:t>Fredericia</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Fredericia</w:t>
      </w:r>
      <w:r w:rsidRPr="0089041B">
        <w:rPr>
          <w:b/>
        </w:rPr>
        <w:t xml:space="preserve"> foreslår:</w:t>
      </w:r>
    </w:p>
    <w:p w:rsidR="00964D34" w:rsidRDefault="00964D34" w:rsidP="00DF1EC4"/>
    <w:p w:rsidR="00964D34" w:rsidRDefault="00964D34" w:rsidP="00DF1EC4">
      <w:r>
        <w:t xml:space="preserve">DH </w:t>
      </w:r>
      <w:r>
        <w:rPr>
          <w:noProof/>
        </w:rPr>
        <w:t>Fredericia</w:t>
      </w:r>
      <w:r>
        <w:t xml:space="preserve"> anbefaler, at </w:t>
      </w:r>
      <w:r>
        <w:rPr>
          <w:noProof/>
        </w:rPr>
        <w:t>Fredericia</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Fredericia</w:t>
      </w:r>
      <w:r>
        <w:t xml:space="preserve"> Kommune er der i </w:t>
      </w:r>
      <w:r w:rsidRPr="00285192">
        <w:t xml:space="preserve">alt </w:t>
      </w:r>
      <w:r>
        <w:rPr>
          <w:noProof/>
        </w:rPr>
        <w:t>410</w:t>
      </w:r>
      <w:r w:rsidRPr="00285192">
        <w:t xml:space="preserve"> unge i alderen 15-24 år, der står uden for uddannelse og job og som højst har færdiggjort grundskolen. Heraf har </w:t>
      </w:r>
      <w:r>
        <w:rPr>
          <w:noProof/>
        </w:rPr>
        <w:t>160</w:t>
      </w:r>
      <w:r w:rsidRPr="00285192">
        <w:t xml:space="preserve"> unge et eller flere handicap. Andelen af unge uden uddannelse og job, der har et handicap udgør </w:t>
      </w:r>
      <w:r>
        <w:rPr>
          <w:noProof/>
        </w:rPr>
        <w:t>39,0</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Fredericia</w:t>
      </w:r>
      <w:r>
        <w:t xml:space="preserve"> </w:t>
      </w:r>
      <w:r w:rsidRPr="00285192">
        <w:t xml:space="preserve">Kommune er </w:t>
      </w:r>
      <w:r>
        <w:rPr>
          <w:noProof/>
        </w:rPr>
        <w:t>16,2</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67"/>
          <w:footerReference w:type="default" r:id="rId68"/>
          <w:headerReference w:type="first" r:id="rId69"/>
          <w:footerReference w:type="first" r:id="rId70"/>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16" w:name="_Toc107218705"/>
      <w:r w:rsidRPr="00694AF2">
        <w:rPr>
          <w:rFonts w:asciiTheme="majorHAnsi" w:hAnsiTheme="majorHAnsi" w:cstheme="majorHAnsi"/>
          <w:noProof/>
          <w:sz w:val="21"/>
        </w:rPr>
        <w:t>Frederiksberg</w:t>
      </w:r>
      <w:bookmarkEnd w:id="16"/>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Frederiksberg</w:t>
      </w:r>
      <w:r>
        <w:t xml:space="preserve"> Kommune har </w:t>
      </w:r>
      <w:r>
        <w:rPr>
          <w:noProof/>
        </w:rPr>
        <w:t>38,6</w:t>
      </w:r>
      <w:r>
        <w:t xml:space="preserve"> pct. af de unge, uden for uddannelse og job et handicap. Det svarer til </w:t>
      </w:r>
      <w:r w:rsidRPr="00285192">
        <w:t xml:space="preserve">cirka </w:t>
      </w:r>
      <w:r>
        <w:rPr>
          <w:noProof/>
        </w:rPr>
        <w:t>220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Frederiksberg</w:t>
      </w:r>
      <w:r>
        <w:t xml:space="preserve"> anbefaler, at </w:t>
      </w:r>
      <w:r>
        <w:rPr>
          <w:noProof/>
        </w:rPr>
        <w:t>Frederiksberg</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Frederiksberg</w:t>
      </w:r>
      <w:r w:rsidRPr="0089041B">
        <w:rPr>
          <w:b/>
        </w:rPr>
        <w:t xml:space="preserve"> foreslår:</w:t>
      </w:r>
    </w:p>
    <w:p w:rsidR="00964D34" w:rsidRDefault="00964D34" w:rsidP="00DF1EC4"/>
    <w:p w:rsidR="00964D34" w:rsidRDefault="00964D34" w:rsidP="00DF1EC4">
      <w:r>
        <w:t xml:space="preserve">DH </w:t>
      </w:r>
      <w:r>
        <w:rPr>
          <w:noProof/>
        </w:rPr>
        <w:t>Frederiksberg</w:t>
      </w:r>
      <w:r>
        <w:t xml:space="preserve"> anbefaler, at </w:t>
      </w:r>
      <w:r>
        <w:rPr>
          <w:noProof/>
        </w:rPr>
        <w:t>Frederiksberg</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Frederiksberg</w:t>
      </w:r>
      <w:r>
        <w:t xml:space="preserve"> Kommune er der i </w:t>
      </w:r>
      <w:r w:rsidRPr="00285192">
        <w:t xml:space="preserve">alt </w:t>
      </w:r>
      <w:r>
        <w:rPr>
          <w:noProof/>
        </w:rPr>
        <w:t>570</w:t>
      </w:r>
      <w:r w:rsidRPr="00285192">
        <w:t xml:space="preserve"> unge i alderen 15-24 år, der står uden for uddannelse og job og som højst har færdiggjort grundskolen. Heraf har </w:t>
      </w:r>
      <w:r>
        <w:rPr>
          <w:noProof/>
        </w:rPr>
        <w:t>220</w:t>
      </w:r>
      <w:r w:rsidRPr="00285192">
        <w:t xml:space="preserve"> unge et eller flere handicap. Andelen af unge uden uddannelse og job, der har et handicap udgør </w:t>
      </w:r>
      <w:r>
        <w:rPr>
          <w:noProof/>
        </w:rPr>
        <w:t>38,6</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Frederiksberg</w:t>
      </w:r>
      <w:r>
        <w:t xml:space="preserve"> </w:t>
      </w:r>
      <w:r w:rsidRPr="00285192">
        <w:t xml:space="preserve">Kommune er </w:t>
      </w:r>
      <w:r>
        <w:rPr>
          <w:noProof/>
        </w:rPr>
        <w:t>15,3</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71"/>
          <w:footerReference w:type="default" r:id="rId72"/>
          <w:headerReference w:type="first" r:id="rId73"/>
          <w:footerReference w:type="first" r:id="rId74"/>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17" w:name="_Toc107218706"/>
      <w:r w:rsidRPr="00694AF2">
        <w:rPr>
          <w:rFonts w:asciiTheme="majorHAnsi" w:hAnsiTheme="majorHAnsi" w:cstheme="majorHAnsi"/>
          <w:noProof/>
          <w:sz w:val="21"/>
        </w:rPr>
        <w:t>Frederikshavn</w:t>
      </w:r>
      <w:bookmarkEnd w:id="17"/>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Frederikshavn</w:t>
      </w:r>
      <w:r>
        <w:t xml:space="preserve"> Kommune har </w:t>
      </w:r>
      <w:r>
        <w:rPr>
          <w:noProof/>
        </w:rPr>
        <w:t>38,8</w:t>
      </w:r>
      <w:r>
        <w:t xml:space="preserve"> pct. af de unge, uden for uddannelse og job et handicap. Det svarer til </w:t>
      </w:r>
      <w:r w:rsidRPr="00285192">
        <w:t xml:space="preserve">cirka </w:t>
      </w:r>
      <w:r>
        <w:rPr>
          <w:noProof/>
        </w:rPr>
        <w:t>190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Frederikshavn</w:t>
      </w:r>
      <w:r>
        <w:t xml:space="preserve"> anbefaler, at </w:t>
      </w:r>
      <w:r>
        <w:rPr>
          <w:noProof/>
        </w:rPr>
        <w:t>Frederikshavn</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Frederikshavn</w:t>
      </w:r>
      <w:r w:rsidRPr="0089041B">
        <w:rPr>
          <w:b/>
        </w:rPr>
        <w:t xml:space="preserve"> foreslår:</w:t>
      </w:r>
    </w:p>
    <w:p w:rsidR="00964D34" w:rsidRDefault="00964D34" w:rsidP="00DF1EC4"/>
    <w:p w:rsidR="00964D34" w:rsidRDefault="00964D34" w:rsidP="00DF1EC4">
      <w:r>
        <w:t xml:space="preserve">DH </w:t>
      </w:r>
      <w:r>
        <w:rPr>
          <w:noProof/>
        </w:rPr>
        <w:t>Frederikshavn</w:t>
      </w:r>
      <w:r>
        <w:t xml:space="preserve"> anbefaler, at </w:t>
      </w:r>
      <w:r>
        <w:rPr>
          <w:noProof/>
        </w:rPr>
        <w:t>Frederikshavn</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Frederikshavn</w:t>
      </w:r>
      <w:r>
        <w:t xml:space="preserve"> Kommune er der i </w:t>
      </w:r>
      <w:r w:rsidRPr="00285192">
        <w:t xml:space="preserve">alt </w:t>
      </w:r>
      <w:r>
        <w:rPr>
          <w:noProof/>
        </w:rPr>
        <w:t>490</w:t>
      </w:r>
      <w:r w:rsidRPr="00285192">
        <w:t xml:space="preserve"> unge i alderen 15-24 år, der står uden for uddannelse og job og som højst har færdiggjort grundskolen. Heraf har </w:t>
      </w:r>
      <w:r>
        <w:rPr>
          <w:noProof/>
        </w:rPr>
        <w:t>190</w:t>
      </w:r>
      <w:r w:rsidRPr="00285192">
        <w:t xml:space="preserve"> unge et eller flere handicap. Andelen af unge uden uddannelse og job, der har et handicap udgør </w:t>
      </w:r>
      <w:r>
        <w:rPr>
          <w:noProof/>
        </w:rPr>
        <w:t>38,8</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Frederikshavn</w:t>
      </w:r>
      <w:r>
        <w:t xml:space="preserve"> </w:t>
      </w:r>
      <w:r w:rsidRPr="00285192">
        <w:t xml:space="preserve">Kommune er </w:t>
      </w:r>
      <w:r>
        <w:rPr>
          <w:noProof/>
        </w:rPr>
        <w:t>27,5</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75"/>
          <w:footerReference w:type="default" r:id="rId76"/>
          <w:headerReference w:type="first" r:id="rId77"/>
          <w:footerReference w:type="first" r:id="rId78"/>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18" w:name="_Toc107218707"/>
      <w:r w:rsidRPr="00694AF2">
        <w:rPr>
          <w:rFonts w:asciiTheme="majorHAnsi" w:hAnsiTheme="majorHAnsi" w:cstheme="majorHAnsi"/>
          <w:noProof/>
          <w:sz w:val="21"/>
        </w:rPr>
        <w:t>Frederikssund</w:t>
      </w:r>
      <w:bookmarkEnd w:id="18"/>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Frederikssund</w:t>
      </w:r>
      <w:r>
        <w:t xml:space="preserve"> Kommune har </w:t>
      </w:r>
      <w:r>
        <w:rPr>
          <w:noProof/>
        </w:rPr>
        <w:t>43,2</w:t>
      </w:r>
      <w:r>
        <w:t xml:space="preserve"> pct. af de unge, uden for uddannelse og job et handicap. Det svarer til </w:t>
      </w:r>
      <w:r w:rsidRPr="00285192">
        <w:t xml:space="preserve">cirka </w:t>
      </w:r>
      <w:r>
        <w:rPr>
          <w:noProof/>
        </w:rPr>
        <w:t>160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Frederikssund</w:t>
      </w:r>
      <w:r>
        <w:t xml:space="preserve"> anbefaler, at </w:t>
      </w:r>
      <w:r>
        <w:rPr>
          <w:noProof/>
        </w:rPr>
        <w:t>Frederikssund</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Frederikssund</w:t>
      </w:r>
      <w:r w:rsidRPr="0089041B">
        <w:rPr>
          <w:b/>
        </w:rPr>
        <w:t xml:space="preserve"> foreslår:</w:t>
      </w:r>
    </w:p>
    <w:p w:rsidR="00964D34" w:rsidRDefault="00964D34" w:rsidP="00DF1EC4"/>
    <w:p w:rsidR="00964D34" w:rsidRDefault="00964D34" w:rsidP="00DF1EC4">
      <w:r>
        <w:t xml:space="preserve">DH </w:t>
      </w:r>
      <w:r>
        <w:rPr>
          <w:noProof/>
        </w:rPr>
        <w:t>Frederikssund</w:t>
      </w:r>
      <w:r>
        <w:t xml:space="preserve"> anbefaler, at </w:t>
      </w:r>
      <w:r>
        <w:rPr>
          <w:noProof/>
        </w:rPr>
        <w:t>Frederikssund</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Frederikssund</w:t>
      </w:r>
      <w:r>
        <w:t xml:space="preserve"> Kommune er der i </w:t>
      </w:r>
      <w:r w:rsidRPr="00285192">
        <w:t xml:space="preserve">alt </w:t>
      </w:r>
      <w:r>
        <w:rPr>
          <w:noProof/>
        </w:rPr>
        <w:t>370</w:t>
      </w:r>
      <w:r w:rsidRPr="00285192">
        <w:t xml:space="preserve"> unge i alderen 15-24 år, der står uden for uddannelse og job og som højst har færdiggjort grundskolen. Heraf har </w:t>
      </w:r>
      <w:r>
        <w:rPr>
          <w:noProof/>
        </w:rPr>
        <w:t>160</w:t>
      </w:r>
      <w:r w:rsidRPr="00285192">
        <w:t xml:space="preserve"> unge et eller flere handicap. Andelen af unge uden uddannelse og job, der har et handicap udgør </w:t>
      </w:r>
      <w:r>
        <w:rPr>
          <w:noProof/>
        </w:rPr>
        <w:t>43,2</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Frederikssund</w:t>
      </w:r>
      <w:r>
        <w:t xml:space="preserve"> </w:t>
      </w:r>
      <w:r w:rsidRPr="00285192">
        <w:t xml:space="preserve">Kommune er </w:t>
      </w:r>
      <w:r>
        <w:rPr>
          <w:noProof/>
        </w:rPr>
        <w:t>20,8</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79"/>
          <w:footerReference w:type="default" r:id="rId80"/>
          <w:headerReference w:type="first" r:id="rId81"/>
          <w:footerReference w:type="first" r:id="rId82"/>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19" w:name="_Toc107218708"/>
      <w:r w:rsidRPr="00694AF2">
        <w:rPr>
          <w:rFonts w:asciiTheme="majorHAnsi" w:hAnsiTheme="majorHAnsi" w:cstheme="majorHAnsi"/>
          <w:noProof/>
          <w:sz w:val="21"/>
        </w:rPr>
        <w:t>Furesø</w:t>
      </w:r>
      <w:bookmarkEnd w:id="19"/>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Furesø</w:t>
      </w:r>
      <w:r>
        <w:t xml:space="preserve"> Kommune har </w:t>
      </w:r>
      <w:r>
        <w:rPr>
          <w:noProof/>
        </w:rPr>
        <w:t>44,0</w:t>
      </w:r>
      <w:r>
        <w:t xml:space="preserve"> pct. af de unge, uden for uddannelse og job et handicap. Det svarer til </w:t>
      </w:r>
      <w:r w:rsidRPr="00285192">
        <w:t xml:space="preserve">cirka </w:t>
      </w:r>
      <w:r>
        <w:rPr>
          <w:noProof/>
        </w:rPr>
        <w:t>110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Furesø</w:t>
      </w:r>
      <w:r>
        <w:t xml:space="preserve"> anbefaler, at </w:t>
      </w:r>
      <w:r>
        <w:rPr>
          <w:noProof/>
        </w:rPr>
        <w:t>Furesø</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Furesø</w:t>
      </w:r>
      <w:r w:rsidRPr="0089041B">
        <w:rPr>
          <w:b/>
        </w:rPr>
        <w:t xml:space="preserve"> foreslår:</w:t>
      </w:r>
    </w:p>
    <w:p w:rsidR="00964D34" w:rsidRDefault="00964D34" w:rsidP="00DF1EC4"/>
    <w:p w:rsidR="00964D34" w:rsidRDefault="00964D34" w:rsidP="00DF1EC4">
      <w:r>
        <w:t xml:space="preserve">DH </w:t>
      </w:r>
      <w:r>
        <w:rPr>
          <w:noProof/>
        </w:rPr>
        <w:t>Furesø</w:t>
      </w:r>
      <w:r>
        <w:t xml:space="preserve"> anbefaler, at </w:t>
      </w:r>
      <w:r>
        <w:rPr>
          <w:noProof/>
        </w:rPr>
        <w:t>Furesø</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Furesø</w:t>
      </w:r>
      <w:r>
        <w:t xml:space="preserve"> Kommune er der i </w:t>
      </w:r>
      <w:r w:rsidRPr="00285192">
        <w:t xml:space="preserve">alt </w:t>
      </w:r>
      <w:r>
        <w:rPr>
          <w:noProof/>
        </w:rPr>
        <w:t>250</w:t>
      </w:r>
      <w:r w:rsidRPr="00285192">
        <w:t xml:space="preserve"> unge i alderen 15-24 år, der står uden for uddannelse og job og som højst har færdiggjort grundskolen. Heraf har </w:t>
      </w:r>
      <w:r>
        <w:rPr>
          <w:noProof/>
        </w:rPr>
        <w:t>110</w:t>
      </w:r>
      <w:r w:rsidRPr="00285192">
        <w:t xml:space="preserve"> unge et eller flere handicap. Andelen af unge uden uddannelse og job, der har et handicap udgør </w:t>
      </w:r>
      <w:r>
        <w:rPr>
          <w:noProof/>
        </w:rPr>
        <w:t>44,0</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Furesø</w:t>
      </w:r>
      <w:r>
        <w:t xml:space="preserve"> </w:t>
      </w:r>
      <w:r w:rsidRPr="00285192">
        <w:t xml:space="preserve">Kommune er </w:t>
      </w:r>
      <w:r>
        <w:rPr>
          <w:noProof/>
        </w:rPr>
        <w:t>17,7</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83"/>
          <w:footerReference w:type="default" r:id="rId84"/>
          <w:headerReference w:type="first" r:id="rId85"/>
          <w:footerReference w:type="first" r:id="rId86"/>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20" w:name="_Toc107218709"/>
      <w:r w:rsidRPr="00694AF2">
        <w:rPr>
          <w:rFonts w:asciiTheme="majorHAnsi" w:hAnsiTheme="majorHAnsi" w:cstheme="majorHAnsi"/>
          <w:noProof/>
          <w:sz w:val="21"/>
        </w:rPr>
        <w:t>Faaborg-Midtfyn</w:t>
      </w:r>
      <w:bookmarkEnd w:id="20"/>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Faaborg-Midtfyn</w:t>
      </w:r>
      <w:r>
        <w:t xml:space="preserve"> Kommune har </w:t>
      </w:r>
      <w:r>
        <w:rPr>
          <w:noProof/>
        </w:rPr>
        <w:t>40,5</w:t>
      </w:r>
      <w:r>
        <w:t xml:space="preserve"> pct. af de unge, uden for uddannelse og job et handicap. Det svarer til </w:t>
      </w:r>
      <w:r w:rsidRPr="00285192">
        <w:t xml:space="preserve">cirka </w:t>
      </w:r>
      <w:r>
        <w:rPr>
          <w:noProof/>
        </w:rPr>
        <w:t>170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Faaborg-Midtfyn</w:t>
      </w:r>
      <w:r>
        <w:t xml:space="preserve"> anbefaler, at </w:t>
      </w:r>
      <w:r>
        <w:rPr>
          <w:noProof/>
        </w:rPr>
        <w:t>Faaborg-Midtfyn</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Faaborg-Midtfyn</w:t>
      </w:r>
      <w:r w:rsidRPr="0089041B">
        <w:rPr>
          <w:b/>
        </w:rPr>
        <w:t xml:space="preserve"> foreslår:</w:t>
      </w:r>
    </w:p>
    <w:p w:rsidR="00964D34" w:rsidRDefault="00964D34" w:rsidP="00DF1EC4"/>
    <w:p w:rsidR="00964D34" w:rsidRDefault="00964D34" w:rsidP="00DF1EC4">
      <w:r>
        <w:t xml:space="preserve">DH </w:t>
      </w:r>
      <w:r>
        <w:rPr>
          <w:noProof/>
        </w:rPr>
        <w:t>Faaborg-Midtfyn</w:t>
      </w:r>
      <w:r>
        <w:t xml:space="preserve"> anbefaler, at </w:t>
      </w:r>
      <w:r>
        <w:rPr>
          <w:noProof/>
        </w:rPr>
        <w:t>Faaborg-Midtfyn</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Faaborg-Midtfyn</w:t>
      </w:r>
      <w:r>
        <w:t xml:space="preserve"> Kommune er der i </w:t>
      </w:r>
      <w:r w:rsidRPr="00285192">
        <w:t xml:space="preserve">alt </w:t>
      </w:r>
      <w:r>
        <w:rPr>
          <w:noProof/>
        </w:rPr>
        <w:t>420</w:t>
      </w:r>
      <w:r w:rsidRPr="00285192">
        <w:t xml:space="preserve"> unge i alderen 15-24 år, der står uden for uddannelse og job og som højst har færdiggjort grundskolen. Heraf har </w:t>
      </w:r>
      <w:r>
        <w:rPr>
          <w:noProof/>
        </w:rPr>
        <w:t>170</w:t>
      </w:r>
      <w:r w:rsidRPr="00285192">
        <w:t xml:space="preserve"> unge et eller flere handicap. Andelen af unge uden uddannelse og job, der har et handicap udgør </w:t>
      </w:r>
      <w:r>
        <w:rPr>
          <w:noProof/>
        </w:rPr>
        <w:t>40,5</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Faaborg-Midtfyn</w:t>
      </w:r>
      <w:r>
        <w:t xml:space="preserve"> </w:t>
      </w:r>
      <w:r w:rsidRPr="00285192">
        <w:t xml:space="preserve">Kommune er </w:t>
      </w:r>
      <w:r>
        <w:rPr>
          <w:noProof/>
        </w:rPr>
        <w:t>22,1</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87"/>
          <w:footerReference w:type="default" r:id="rId88"/>
          <w:headerReference w:type="first" r:id="rId89"/>
          <w:footerReference w:type="first" r:id="rId90"/>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21" w:name="_Toc107218710"/>
      <w:r w:rsidRPr="00694AF2">
        <w:rPr>
          <w:rFonts w:asciiTheme="majorHAnsi" w:hAnsiTheme="majorHAnsi" w:cstheme="majorHAnsi"/>
          <w:noProof/>
          <w:sz w:val="21"/>
        </w:rPr>
        <w:t>Gentofte</w:t>
      </w:r>
      <w:bookmarkEnd w:id="21"/>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Gentofte</w:t>
      </w:r>
      <w:r>
        <w:t xml:space="preserve"> Kommune har </w:t>
      </w:r>
      <w:r>
        <w:rPr>
          <w:noProof/>
        </w:rPr>
        <w:t>27,6</w:t>
      </w:r>
      <w:r>
        <w:t xml:space="preserve"> pct. af de unge, uden for uddannelse og job et handicap. Det svarer til </w:t>
      </w:r>
      <w:r w:rsidRPr="00285192">
        <w:t xml:space="preserve">cirka </w:t>
      </w:r>
      <w:r>
        <w:rPr>
          <w:noProof/>
        </w:rPr>
        <w:t>80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Gentofte</w:t>
      </w:r>
      <w:r>
        <w:t xml:space="preserve"> anbefaler, at </w:t>
      </w:r>
      <w:r>
        <w:rPr>
          <w:noProof/>
        </w:rPr>
        <w:t>Gentofte</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Gentofte</w:t>
      </w:r>
      <w:r w:rsidRPr="0089041B">
        <w:rPr>
          <w:b/>
        </w:rPr>
        <w:t xml:space="preserve"> foreslår:</w:t>
      </w:r>
    </w:p>
    <w:p w:rsidR="00964D34" w:rsidRDefault="00964D34" w:rsidP="00DF1EC4"/>
    <w:p w:rsidR="00964D34" w:rsidRDefault="00964D34" w:rsidP="00DF1EC4">
      <w:r>
        <w:t xml:space="preserve">DH </w:t>
      </w:r>
      <w:r>
        <w:rPr>
          <w:noProof/>
        </w:rPr>
        <w:t>Gentofte</w:t>
      </w:r>
      <w:r>
        <w:t xml:space="preserve"> anbefaler, at </w:t>
      </w:r>
      <w:r>
        <w:rPr>
          <w:noProof/>
        </w:rPr>
        <w:t>Gentofte</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Gentofte</w:t>
      </w:r>
      <w:r>
        <w:t xml:space="preserve"> Kommune er der i </w:t>
      </w:r>
      <w:r w:rsidRPr="00285192">
        <w:t xml:space="preserve">alt </w:t>
      </w:r>
      <w:r>
        <w:rPr>
          <w:noProof/>
        </w:rPr>
        <w:t>290</w:t>
      </w:r>
      <w:r w:rsidRPr="00285192">
        <w:t xml:space="preserve"> unge i alderen 15-24 år, der står uden for uddannelse og job og som højst har færdiggjort grundskolen. Heraf har </w:t>
      </w:r>
      <w:r>
        <w:rPr>
          <w:noProof/>
        </w:rPr>
        <w:t>80</w:t>
      </w:r>
      <w:r w:rsidRPr="00285192">
        <w:t xml:space="preserve"> unge et eller flere handicap. Andelen af unge uden uddannelse og job, der har et handicap udgør </w:t>
      </w:r>
      <w:r>
        <w:rPr>
          <w:noProof/>
        </w:rPr>
        <w:t>27,6</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Gentofte</w:t>
      </w:r>
      <w:r>
        <w:t xml:space="preserve"> </w:t>
      </w:r>
      <w:r w:rsidRPr="00285192">
        <w:t xml:space="preserve">Kommune er </w:t>
      </w:r>
      <w:r>
        <w:rPr>
          <w:noProof/>
        </w:rPr>
        <w:t>10,0</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91"/>
          <w:footerReference w:type="default" r:id="rId92"/>
          <w:headerReference w:type="first" r:id="rId93"/>
          <w:footerReference w:type="first" r:id="rId94"/>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22" w:name="_Toc107218711"/>
      <w:r w:rsidRPr="00694AF2">
        <w:rPr>
          <w:rFonts w:asciiTheme="majorHAnsi" w:hAnsiTheme="majorHAnsi" w:cstheme="majorHAnsi"/>
          <w:noProof/>
          <w:sz w:val="21"/>
        </w:rPr>
        <w:t>Gladsaxe</w:t>
      </w:r>
      <w:bookmarkEnd w:id="22"/>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Gladsaxe</w:t>
      </w:r>
      <w:r>
        <w:t xml:space="preserve"> Kommune har </w:t>
      </w:r>
      <w:r>
        <w:rPr>
          <w:noProof/>
        </w:rPr>
        <w:t>36,0</w:t>
      </w:r>
      <w:r>
        <w:t xml:space="preserve"> pct. af de unge, uden for uddannelse og job et handicap. Det svarer til </w:t>
      </w:r>
      <w:r w:rsidRPr="00285192">
        <w:t xml:space="preserve">cirka </w:t>
      </w:r>
      <w:r>
        <w:rPr>
          <w:noProof/>
        </w:rPr>
        <w:t>180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Gladsaxe</w:t>
      </w:r>
      <w:r>
        <w:t xml:space="preserve"> anbefaler, at </w:t>
      </w:r>
      <w:r>
        <w:rPr>
          <w:noProof/>
        </w:rPr>
        <w:t>Gladsaxe</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Gladsaxe</w:t>
      </w:r>
      <w:r w:rsidRPr="0089041B">
        <w:rPr>
          <w:b/>
        </w:rPr>
        <w:t xml:space="preserve"> foreslår:</w:t>
      </w:r>
    </w:p>
    <w:p w:rsidR="00964D34" w:rsidRDefault="00964D34" w:rsidP="00DF1EC4"/>
    <w:p w:rsidR="00964D34" w:rsidRDefault="00964D34" w:rsidP="00DF1EC4">
      <w:r>
        <w:t xml:space="preserve">DH </w:t>
      </w:r>
      <w:r>
        <w:rPr>
          <w:noProof/>
        </w:rPr>
        <w:t>Gladsaxe</w:t>
      </w:r>
      <w:r>
        <w:t xml:space="preserve"> anbefaler, at </w:t>
      </w:r>
      <w:r>
        <w:rPr>
          <w:noProof/>
        </w:rPr>
        <w:t>Gladsaxe</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Gladsaxe</w:t>
      </w:r>
      <w:r>
        <w:t xml:space="preserve"> Kommune er der i </w:t>
      </w:r>
      <w:r w:rsidRPr="00285192">
        <w:t xml:space="preserve">alt </w:t>
      </w:r>
      <w:r>
        <w:rPr>
          <w:noProof/>
        </w:rPr>
        <w:t>500</w:t>
      </w:r>
      <w:r w:rsidRPr="00285192">
        <w:t xml:space="preserve"> unge i alderen 15-24 år, der står uden for uddannelse og job og som højst har færdiggjort grundskolen. Heraf har </w:t>
      </w:r>
      <w:r>
        <w:rPr>
          <w:noProof/>
        </w:rPr>
        <w:t>180</w:t>
      </w:r>
      <w:r w:rsidRPr="00285192">
        <w:t xml:space="preserve"> unge et eller flere handicap. Andelen af unge uden uddannelse og job, der har et handicap udgør </w:t>
      </w:r>
      <w:r>
        <w:rPr>
          <w:noProof/>
        </w:rPr>
        <w:t>36,0</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Gladsaxe</w:t>
      </w:r>
      <w:r>
        <w:t xml:space="preserve"> </w:t>
      </w:r>
      <w:r w:rsidRPr="00285192">
        <w:t xml:space="preserve">Kommune er </w:t>
      </w:r>
      <w:r>
        <w:rPr>
          <w:noProof/>
        </w:rPr>
        <w:t>16,8</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95"/>
          <w:footerReference w:type="default" r:id="rId96"/>
          <w:headerReference w:type="first" r:id="rId97"/>
          <w:footerReference w:type="first" r:id="rId98"/>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23" w:name="_Toc107218712"/>
      <w:r w:rsidRPr="00694AF2">
        <w:rPr>
          <w:rFonts w:asciiTheme="majorHAnsi" w:hAnsiTheme="majorHAnsi" w:cstheme="majorHAnsi"/>
          <w:noProof/>
          <w:sz w:val="21"/>
        </w:rPr>
        <w:t>Glostrup</w:t>
      </w:r>
      <w:bookmarkEnd w:id="23"/>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Glostrup</w:t>
      </w:r>
      <w:r>
        <w:t xml:space="preserve"> Kommune har </w:t>
      </w:r>
      <w:r>
        <w:rPr>
          <w:noProof/>
        </w:rPr>
        <w:t>47,1</w:t>
      </w:r>
      <w:r>
        <w:t xml:space="preserve"> pct. af de unge, uden for uddannelse og job et handicap. Det svarer til </w:t>
      </w:r>
      <w:r w:rsidRPr="00285192">
        <w:t xml:space="preserve">cirka </w:t>
      </w:r>
      <w:r>
        <w:rPr>
          <w:noProof/>
        </w:rPr>
        <w:t>80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Glostrup</w:t>
      </w:r>
      <w:r>
        <w:t xml:space="preserve"> anbefaler, at </w:t>
      </w:r>
      <w:r>
        <w:rPr>
          <w:noProof/>
        </w:rPr>
        <w:t>Glostrup</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Glostrup</w:t>
      </w:r>
      <w:r w:rsidRPr="0089041B">
        <w:rPr>
          <w:b/>
        </w:rPr>
        <w:t xml:space="preserve"> foreslår:</w:t>
      </w:r>
    </w:p>
    <w:p w:rsidR="00964D34" w:rsidRDefault="00964D34" w:rsidP="00DF1EC4"/>
    <w:p w:rsidR="00964D34" w:rsidRDefault="00964D34" w:rsidP="00DF1EC4">
      <w:r>
        <w:t xml:space="preserve">DH </w:t>
      </w:r>
      <w:r>
        <w:rPr>
          <w:noProof/>
        </w:rPr>
        <w:t>Glostrup</w:t>
      </w:r>
      <w:r>
        <w:t xml:space="preserve"> anbefaler, at </w:t>
      </w:r>
      <w:r>
        <w:rPr>
          <w:noProof/>
        </w:rPr>
        <w:t>Glostrup</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Glostrup</w:t>
      </w:r>
      <w:r>
        <w:t xml:space="preserve"> Kommune er der i </w:t>
      </w:r>
      <w:r w:rsidRPr="00285192">
        <w:t xml:space="preserve">alt </w:t>
      </w:r>
      <w:r>
        <w:rPr>
          <w:noProof/>
        </w:rPr>
        <w:t>170</w:t>
      </w:r>
      <w:r w:rsidRPr="00285192">
        <w:t xml:space="preserve"> unge i alderen 15-24 år, der står uden for uddannelse og job og som højst har færdiggjort grundskolen. Heraf har </w:t>
      </w:r>
      <w:r>
        <w:rPr>
          <w:noProof/>
        </w:rPr>
        <w:t>80</w:t>
      </w:r>
      <w:r w:rsidRPr="00285192">
        <w:t xml:space="preserve"> unge et eller flere handicap. Andelen af unge uden uddannelse og job, der har et handicap udgør </w:t>
      </w:r>
      <w:r>
        <w:rPr>
          <w:noProof/>
        </w:rPr>
        <w:t>47,1</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Glostrup</w:t>
      </w:r>
      <w:r>
        <w:t xml:space="preserve"> </w:t>
      </w:r>
      <w:r w:rsidRPr="00285192">
        <w:t xml:space="preserve">Kommune er </w:t>
      </w:r>
      <w:r>
        <w:rPr>
          <w:noProof/>
        </w:rPr>
        <w:t>18,2</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99"/>
          <w:footerReference w:type="default" r:id="rId100"/>
          <w:headerReference w:type="first" r:id="rId101"/>
          <w:footerReference w:type="first" r:id="rId102"/>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24" w:name="_Toc107218713"/>
      <w:r w:rsidRPr="00694AF2">
        <w:rPr>
          <w:rFonts w:asciiTheme="majorHAnsi" w:hAnsiTheme="majorHAnsi" w:cstheme="majorHAnsi"/>
          <w:noProof/>
          <w:sz w:val="21"/>
        </w:rPr>
        <w:t>Greve</w:t>
      </w:r>
      <w:bookmarkEnd w:id="24"/>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Greve</w:t>
      </w:r>
      <w:r>
        <w:t xml:space="preserve"> Kommune har </w:t>
      </w:r>
      <w:r>
        <w:rPr>
          <w:noProof/>
        </w:rPr>
        <w:t>28,2</w:t>
      </w:r>
      <w:r>
        <w:t xml:space="preserve"> pct. af de unge, uden for uddannelse og job et handicap. Det svarer til </w:t>
      </w:r>
      <w:r w:rsidRPr="00285192">
        <w:t xml:space="preserve">cirka </w:t>
      </w:r>
      <w:r>
        <w:rPr>
          <w:noProof/>
        </w:rPr>
        <w:t>110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Greve</w:t>
      </w:r>
      <w:r>
        <w:t xml:space="preserve"> anbefaler, at </w:t>
      </w:r>
      <w:r>
        <w:rPr>
          <w:noProof/>
        </w:rPr>
        <w:t>Greve</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Greve</w:t>
      </w:r>
      <w:r w:rsidRPr="0089041B">
        <w:rPr>
          <w:b/>
        </w:rPr>
        <w:t xml:space="preserve"> foreslår:</w:t>
      </w:r>
    </w:p>
    <w:p w:rsidR="00964D34" w:rsidRDefault="00964D34" w:rsidP="00DF1EC4"/>
    <w:p w:rsidR="00964D34" w:rsidRDefault="00964D34" w:rsidP="00DF1EC4">
      <w:r>
        <w:t xml:space="preserve">DH </w:t>
      </w:r>
      <w:r>
        <w:rPr>
          <w:noProof/>
        </w:rPr>
        <w:t>Greve</w:t>
      </w:r>
      <w:r>
        <w:t xml:space="preserve"> anbefaler, at </w:t>
      </w:r>
      <w:r>
        <w:rPr>
          <w:noProof/>
        </w:rPr>
        <w:t>Greve</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Greve</w:t>
      </w:r>
      <w:r>
        <w:t xml:space="preserve"> Kommune er der i </w:t>
      </w:r>
      <w:r w:rsidRPr="00285192">
        <w:t xml:space="preserve">alt </w:t>
      </w:r>
      <w:r>
        <w:rPr>
          <w:noProof/>
        </w:rPr>
        <w:t>390</w:t>
      </w:r>
      <w:r w:rsidRPr="00285192">
        <w:t xml:space="preserve"> unge i alderen 15-24 år, der står uden for uddannelse og job og som højst har færdiggjort grundskolen. Heraf har </w:t>
      </w:r>
      <w:r>
        <w:rPr>
          <w:noProof/>
        </w:rPr>
        <w:t>110</w:t>
      </w:r>
      <w:r w:rsidRPr="00285192">
        <w:t xml:space="preserve"> unge et eller flere handicap. Andelen af unge uden uddannelse og job, der har et handicap udgør </w:t>
      </w:r>
      <w:r>
        <w:rPr>
          <w:noProof/>
        </w:rPr>
        <w:t>28,2</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Greve</w:t>
      </w:r>
      <w:r>
        <w:t xml:space="preserve"> </w:t>
      </w:r>
      <w:r w:rsidRPr="00285192">
        <w:t xml:space="preserve">Kommune er </w:t>
      </w:r>
      <w:r>
        <w:rPr>
          <w:noProof/>
        </w:rPr>
        <w:t>15,7</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103"/>
          <w:footerReference w:type="default" r:id="rId104"/>
          <w:headerReference w:type="first" r:id="rId105"/>
          <w:footerReference w:type="first" r:id="rId106"/>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25" w:name="_Toc107218714"/>
      <w:r w:rsidRPr="00694AF2">
        <w:rPr>
          <w:rFonts w:asciiTheme="majorHAnsi" w:hAnsiTheme="majorHAnsi" w:cstheme="majorHAnsi"/>
          <w:noProof/>
          <w:sz w:val="21"/>
        </w:rPr>
        <w:t>Gribskov</w:t>
      </w:r>
      <w:bookmarkEnd w:id="25"/>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Gribskov</w:t>
      </w:r>
      <w:r>
        <w:t xml:space="preserve"> Kommune har </w:t>
      </w:r>
      <w:r>
        <w:rPr>
          <w:noProof/>
        </w:rPr>
        <w:t>32,4</w:t>
      </w:r>
      <w:r>
        <w:t xml:space="preserve"> pct. af de unge, uden for uddannelse og job et handicap. Det svarer til </w:t>
      </w:r>
      <w:r w:rsidRPr="00285192">
        <w:t xml:space="preserve">cirka </w:t>
      </w:r>
      <w:r>
        <w:rPr>
          <w:noProof/>
        </w:rPr>
        <w:t>110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Gribskov</w:t>
      </w:r>
      <w:r>
        <w:t xml:space="preserve"> anbefaler, at </w:t>
      </w:r>
      <w:r>
        <w:rPr>
          <w:noProof/>
        </w:rPr>
        <w:t>Gribskov</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Gribskov</w:t>
      </w:r>
      <w:r w:rsidRPr="0089041B">
        <w:rPr>
          <w:b/>
        </w:rPr>
        <w:t xml:space="preserve"> foreslår:</w:t>
      </w:r>
    </w:p>
    <w:p w:rsidR="00964D34" w:rsidRDefault="00964D34" w:rsidP="00DF1EC4"/>
    <w:p w:rsidR="00964D34" w:rsidRDefault="00964D34" w:rsidP="00DF1EC4">
      <w:r>
        <w:t xml:space="preserve">DH </w:t>
      </w:r>
      <w:r>
        <w:rPr>
          <w:noProof/>
        </w:rPr>
        <w:t>Gribskov</w:t>
      </w:r>
      <w:r>
        <w:t xml:space="preserve"> anbefaler, at </w:t>
      </w:r>
      <w:r>
        <w:rPr>
          <w:noProof/>
        </w:rPr>
        <w:t>Gribskov</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Gribskov</w:t>
      </w:r>
      <w:r>
        <w:t xml:space="preserve"> Kommune er der i </w:t>
      </w:r>
      <w:r w:rsidRPr="00285192">
        <w:t xml:space="preserve">alt </w:t>
      </w:r>
      <w:r>
        <w:rPr>
          <w:noProof/>
        </w:rPr>
        <w:t>340</w:t>
      </w:r>
      <w:r w:rsidRPr="00285192">
        <w:t xml:space="preserve"> unge i alderen 15-24 år, der står uden for uddannelse og job og som højst har færdiggjort grundskolen. Heraf har </w:t>
      </w:r>
      <w:r>
        <w:rPr>
          <w:noProof/>
        </w:rPr>
        <w:t>110</w:t>
      </w:r>
      <w:r w:rsidRPr="00285192">
        <w:t xml:space="preserve"> unge et eller flere handicap. Andelen af unge uden uddannelse og job, der har et handicap udgør </w:t>
      </w:r>
      <w:r>
        <w:rPr>
          <w:noProof/>
        </w:rPr>
        <w:t>32,4</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Gribskov</w:t>
      </w:r>
      <w:r>
        <w:t xml:space="preserve"> </w:t>
      </w:r>
      <w:r w:rsidRPr="00285192">
        <w:t xml:space="preserve">Kommune er </w:t>
      </w:r>
      <w:r>
        <w:rPr>
          <w:noProof/>
        </w:rPr>
        <w:t>16,4</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107"/>
          <w:footerReference w:type="default" r:id="rId108"/>
          <w:headerReference w:type="first" r:id="rId109"/>
          <w:footerReference w:type="first" r:id="rId110"/>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26" w:name="_Toc107218715"/>
      <w:r w:rsidRPr="00694AF2">
        <w:rPr>
          <w:rFonts w:asciiTheme="majorHAnsi" w:hAnsiTheme="majorHAnsi" w:cstheme="majorHAnsi"/>
          <w:noProof/>
          <w:sz w:val="21"/>
        </w:rPr>
        <w:t>Guldborgsund</w:t>
      </w:r>
      <w:bookmarkEnd w:id="26"/>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Guldborgsund</w:t>
      </w:r>
      <w:r>
        <w:t xml:space="preserve"> Kommune har </w:t>
      </w:r>
      <w:r>
        <w:rPr>
          <w:noProof/>
        </w:rPr>
        <w:t>38,5</w:t>
      </w:r>
      <w:r>
        <w:t xml:space="preserve"> pct. af de unge, uden for uddannelse og job et handicap. Det svarer til </w:t>
      </w:r>
      <w:r w:rsidRPr="00285192">
        <w:t xml:space="preserve">cirka </w:t>
      </w:r>
      <w:r>
        <w:rPr>
          <w:noProof/>
        </w:rPr>
        <w:t>250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Guldborgsund</w:t>
      </w:r>
      <w:r>
        <w:t xml:space="preserve"> anbefaler, at </w:t>
      </w:r>
      <w:r>
        <w:rPr>
          <w:noProof/>
        </w:rPr>
        <w:t>Guldborgsund</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Guldborgsund</w:t>
      </w:r>
      <w:r w:rsidRPr="0089041B">
        <w:rPr>
          <w:b/>
        </w:rPr>
        <w:t xml:space="preserve"> foreslår:</w:t>
      </w:r>
    </w:p>
    <w:p w:rsidR="00964D34" w:rsidRDefault="00964D34" w:rsidP="00DF1EC4"/>
    <w:p w:rsidR="00964D34" w:rsidRDefault="00964D34" w:rsidP="00DF1EC4">
      <w:r>
        <w:t xml:space="preserve">DH </w:t>
      </w:r>
      <w:r>
        <w:rPr>
          <w:noProof/>
        </w:rPr>
        <w:t>Guldborgsund</w:t>
      </w:r>
      <w:r>
        <w:t xml:space="preserve"> anbefaler, at </w:t>
      </w:r>
      <w:r>
        <w:rPr>
          <w:noProof/>
        </w:rPr>
        <w:t>Guldborgsund</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Guldborgsund</w:t>
      </w:r>
      <w:r>
        <w:t xml:space="preserve"> Kommune er der i </w:t>
      </w:r>
      <w:r w:rsidRPr="00285192">
        <w:t xml:space="preserve">alt </w:t>
      </w:r>
      <w:r>
        <w:rPr>
          <w:noProof/>
        </w:rPr>
        <w:t>650</w:t>
      </w:r>
      <w:r w:rsidRPr="00285192">
        <w:t xml:space="preserve"> unge i alderen 15-24 år, der står uden for uddannelse og job og som højst har færdiggjort grundskolen. Heraf har </w:t>
      </w:r>
      <w:r>
        <w:rPr>
          <w:noProof/>
        </w:rPr>
        <w:t>250</w:t>
      </w:r>
      <w:r w:rsidRPr="00285192">
        <w:t xml:space="preserve"> unge et eller flere handicap. Andelen af unge uden uddannelse og job, der har et handicap udgør </w:t>
      </w:r>
      <w:r>
        <w:rPr>
          <w:noProof/>
        </w:rPr>
        <w:t>38,5</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Guldborgsund</w:t>
      </w:r>
      <w:r>
        <w:t xml:space="preserve"> </w:t>
      </w:r>
      <w:r w:rsidRPr="00285192">
        <w:t xml:space="preserve">Kommune er </w:t>
      </w:r>
      <w:r>
        <w:rPr>
          <w:noProof/>
        </w:rPr>
        <w:t>26,3</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111"/>
          <w:footerReference w:type="default" r:id="rId112"/>
          <w:headerReference w:type="first" r:id="rId113"/>
          <w:footerReference w:type="first" r:id="rId114"/>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27" w:name="_Toc107218716"/>
      <w:r w:rsidRPr="00694AF2">
        <w:rPr>
          <w:rFonts w:asciiTheme="majorHAnsi" w:hAnsiTheme="majorHAnsi" w:cstheme="majorHAnsi"/>
          <w:noProof/>
          <w:sz w:val="21"/>
        </w:rPr>
        <w:t>Haderslev</w:t>
      </w:r>
      <w:bookmarkEnd w:id="27"/>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Haderslev</w:t>
      </w:r>
      <w:r>
        <w:t xml:space="preserve"> Kommune har </w:t>
      </w:r>
      <w:r>
        <w:rPr>
          <w:noProof/>
        </w:rPr>
        <w:t>41,3</w:t>
      </w:r>
      <w:r>
        <w:t xml:space="preserve"> pct. af de unge, uden for uddannelse og job et handicap. Det svarer til </w:t>
      </w:r>
      <w:r w:rsidRPr="00285192">
        <w:t xml:space="preserve">cirka </w:t>
      </w:r>
      <w:r>
        <w:rPr>
          <w:noProof/>
        </w:rPr>
        <w:t>190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Haderslev</w:t>
      </w:r>
      <w:r>
        <w:t xml:space="preserve"> anbefaler, at </w:t>
      </w:r>
      <w:r>
        <w:rPr>
          <w:noProof/>
        </w:rPr>
        <w:t>Haderslev</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Haderslev</w:t>
      </w:r>
      <w:r w:rsidRPr="0089041B">
        <w:rPr>
          <w:b/>
        </w:rPr>
        <w:t xml:space="preserve"> foreslår:</w:t>
      </w:r>
    </w:p>
    <w:p w:rsidR="00964D34" w:rsidRDefault="00964D34" w:rsidP="00DF1EC4"/>
    <w:p w:rsidR="00964D34" w:rsidRDefault="00964D34" w:rsidP="00DF1EC4">
      <w:r>
        <w:t xml:space="preserve">DH </w:t>
      </w:r>
      <w:r>
        <w:rPr>
          <w:noProof/>
        </w:rPr>
        <w:t>Haderslev</w:t>
      </w:r>
      <w:r>
        <w:t xml:space="preserve"> anbefaler, at </w:t>
      </w:r>
      <w:r>
        <w:rPr>
          <w:noProof/>
        </w:rPr>
        <w:t>Haderslev</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Haderslev</w:t>
      </w:r>
      <w:r>
        <w:t xml:space="preserve"> Kommune er der i </w:t>
      </w:r>
      <w:r w:rsidRPr="00285192">
        <w:t xml:space="preserve">alt </w:t>
      </w:r>
      <w:r>
        <w:rPr>
          <w:noProof/>
        </w:rPr>
        <w:t>460</w:t>
      </w:r>
      <w:r w:rsidRPr="00285192">
        <w:t xml:space="preserve"> unge i alderen 15-24 år, der står uden for uddannelse og job og som højst har færdiggjort grundskolen. Heraf har </w:t>
      </w:r>
      <w:r>
        <w:rPr>
          <w:noProof/>
        </w:rPr>
        <w:t>190</w:t>
      </w:r>
      <w:r w:rsidRPr="00285192">
        <w:t xml:space="preserve"> unge et eller flere handicap. Andelen af unge uden uddannelse og job, der har et handicap udgør </w:t>
      </w:r>
      <w:r>
        <w:rPr>
          <w:noProof/>
        </w:rPr>
        <w:t>41,3</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Haderslev</w:t>
      </w:r>
      <w:r>
        <w:t xml:space="preserve"> </w:t>
      </w:r>
      <w:r w:rsidRPr="00285192">
        <w:t xml:space="preserve">Kommune er </w:t>
      </w:r>
      <w:r>
        <w:rPr>
          <w:noProof/>
        </w:rPr>
        <w:t>17,4</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115"/>
          <w:footerReference w:type="default" r:id="rId116"/>
          <w:headerReference w:type="first" r:id="rId117"/>
          <w:footerReference w:type="first" r:id="rId118"/>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28" w:name="_Toc107218717"/>
      <w:r w:rsidRPr="00694AF2">
        <w:rPr>
          <w:rFonts w:asciiTheme="majorHAnsi" w:hAnsiTheme="majorHAnsi" w:cstheme="majorHAnsi"/>
          <w:noProof/>
          <w:sz w:val="21"/>
        </w:rPr>
        <w:t>Halsnæs</w:t>
      </w:r>
      <w:bookmarkEnd w:id="28"/>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Halsnæs</w:t>
      </w:r>
      <w:r>
        <w:t xml:space="preserve"> Kommune har </w:t>
      </w:r>
      <w:r>
        <w:rPr>
          <w:noProof/>
        </w:rPr>
        <w:t>41,4</w:t>
      </w:r>
      <w:r>
        <w:t xml:space="preserve"> pct. af de unge, uden for uddannelse og job et handicap. Det svarer til </w:t>
      </w:r>
      <w:r w:rsidRPr="00285192">
        <w:t xml:space="preserve">cirka </w:t>
      </w:r>
      <w:r>
        <w:rPr>
          <w:noProof/>
        </w:rPr>
        <w:t>120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Halsnæs</w:t>
      </w:r>
      <w:r>
        <w:t xml:space="preserve"> anbefaler, at </w:t>
      </w:r>
      <w:r>
        <w:rPr>
          <w:noProof/>
        </w:rPr>
        <w:t>Halsnæs</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Halsnæs</w:t>
      </w:r>
      <w:r w:rsidRPr="0089041B">
        <w:rPr>
          <w:b/>
        </w:rPr>
        <w:t xml:space="preserve"> foreslår:</w:t>
      </w:r>
    </w:p>
    <w:p w:rsidR="00964D34" w:rsidRDefault="00964D34" w:rsidP="00DF1EC4"/>
    <w:p w:rsidR="00964D34" w:rsidRDefault="00964D34" w:rsidP="00DF1EC4">
      <w:r>
        <w:t xml:space="preserve">DH </w:t>
      </w:r>
      <w:r>
        <w:rPr>
          <w:noProof/>
        </w:rPr>
        <w:t>Halsnæs</w:t>
      </w:r>
      <w:r>
        <w:t xml:space="preserve"> anbefaler, at </w:t>
      </w:r>
      <w:r>
        <w:rPr>
          <w:noProof/>
        </w:rPr>
        <w:t>Halsnæs</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Halsnæs</w:t>
      </w:r>
      <w:r>
        <w:t xml:space="preserve"> Kommune er der i </w:t>
      </w:r>
      <w:r w:rsidRPr="00285192">
        <w:t xml:space="preserve">alt </w:t>
      </w:r>
      <w:r>
        <w:rPr>
          <w:noProof/>
        </w:rPr>
        <w:t>290</w:t>
      </w:r>
      <w:r w:rsidRPr="00285192">
        <w:t xml:space="preserve"> unge i alderen 15-24 år, der står uden for uddannelse og job og som højst har færdiggjort grundskolen. Heraf har </w:t>
      </w:r>
      <w:r>
        <w:rPr>
          <w:noProof/>
        </w:rPr>
        <w:t>120</w:t>
      </w:r>
      <w:r w:rsidRPr="00285192">
        <w:t xml:space="preserve"> unge et eller flere handicap. Andelen af unge uden uddannelse og job, der har et handicap udgør </w:t>
      </w:r>
      <w:r>
        <w:rPr>
          <w:noProof/>
        </w:rPr>
        <w:t>41,4</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Halsnæs</w:t>
      </w:r>
      <w:r>
        <w:t xml:space="preserve"> </w:t>
      </w:r>
      <w:r w:rsidRPr="00285192">
        <w:t xml:space="preserve">Kommune er </w:t>
      </w:r>
      <w:r>
        <w:rPr>
          <w:noProof/>
        </w:rPr>
        <w:t>20,3</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119"/>
          <w:footerReference w:type="default" r:id="rId120"/>
          <w:headerReference w:type="first" r:id="rId121"/>
          <w:footerReference w:type="first" r:id="rId122"/>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29" w:name="_Toc107218718"/>
      <w:r w:rsidRPr="00694AF2">
        <w:rPr>
          <w:rFonts w:asciiTheme="majorHAnsi" w:hAnsiTheme="majorHAnsi" w:cstheme="majorHAnsi"/>
          <w:noProof/>
          <w:sz w:val="21"/>
        </w:rPr>
        <w:t>Hedensted</w:t>
      </w:r>
      <w:bookmarkEnd w:id="29"/>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Hedensted</w:t>
      </w:r>
      <w:r>
        <w:t xml:space="preserve"> Kommune har </w:t>
      </w:r>
      <w:r>
        <w:rPr>
          <w:noProof/>
        </w:rPr>
        <w:t>52,6</w:t>
      </w:r>
      <w:r>
        <w:t xml:space="preserve"> pct. af de unge, uden for uddannelse og job et handicap. Det svarer til </w:t>
      </w:r>
      <w:r w:rsidRPr="00285192">
        <w:t xml:space="preserve">cirka </w:t>
      </w:r>
      <w:r>
        <w:rPr>
          <w:noProof/>
        </w:rPr>
        <w:t>200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Hedensted</w:t>
      </w:r>
      <w:r>
        <w:t xml:space="preserve"> anbefaler, at </w:t>
      </w:r>
      <w:r>
        <w:rPr>
          <w:noProof/>
        </w:rPr>
        <w:t>Hedensted</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Hedensted</w:t>
      </w:r>
      <w:r w:rsidRPr="0089041B">
        <w:rPr>
          <w:b/>
        </w:rPr>
        <w:t xml:space="preserve"> foreslår:</w:t>
      </w:r>
    </w:p>
    <w:p w:rsidR="00964D34" w:rsidRDefault="00964D34" w:rsidP="00DF1EC4"/>
    <w:p w:rsidR="00964D34" w:rsidRDefault="00964D34" w:rsidP="00DF1EC4">
      <w:r>
        <w:t xml:space="preserve">DH </w:t>
      </w:r>
      <w:r>
        <w:rPr>
          <w:noProof/>
        </w:rPr>
        <w:t>Hedensted</w:t>
      </w:r>
      <w:r>
        <w:t xml:space="preserve"> anbefaler, at </w:t>
      </w:r>
      <w:r>
        <w:rPr>
          <w:noProof/>
        </w:rPr>
        <w:t>Hedensted</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Hedensted</w:t>
      </w:r>
      <w:r>
        <w:t xml:space="preserve"> Kommune er der i </w:t>
      </w:r>
      <w:r w:rsidRPr="00285192">
        <w:t xml:space="preserve">alt </w:t>
      </w:r>
      <w:r>
        <w:rPr>
          <w:noProof/>
        </w:rPr>
        <w:t>380</w:t>
      </w:r>
      <w:r w:rsidRPr="00285192">
        <w:t xml:space="preserve"> unge i alderen 15-24 år, der står uden for uddannelse og job og som højst har færdiggjort grundskolen. Heraf har </w:t>
      </w:r>
      <w:r>
        <w:rPr>
          <w:noProof/>
        </w:rPr>
        <w:t>200</w:t>
      </w:r>
      <w:r w:rsidRPr="00285192">
        <w:t xml:space="preserve"> unge et eller flere handicap. Andelen af unge uden uddannelse og job, der har et handicap udgør </w:t>
      </w:r>
      <w:r>
        <w:rPr>
          <w:noProof/>
        </w:rPr>
        <w:t>52,6</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Hedensted</w:t>
      </w:r>
      <w:r>
        <w:t xml:space="preserve"> </w:t>
      </w:r>
      <w:r w:rsidRPr="00285192">
        <w:t xml:space="preserve">Kommune er </w:t>
      </w:r>
      <w:r>
        <w:rPr>
          <w:noProof/>
        </w:rPr>
        <w:t>27,4</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123"/>
          <w:footerReference w:type="default" r:id="rId124"/>
          <w:headerReference w:type="first" r:id="rId125"/>
          <w:footerReference w:type="first" r:id="rId126"/>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30" w:name="_Toc107218719"/>
      <w:r w:rsidRPr="00694AF2">
        <w:rPr>
          <w:rFonts w:asciiTheme="majorHAnsi" w:hAnsiTheme="majorHAnsi" w:cstheme="majorHAnsi"/>
          <w:noProof/>
          <w:sz w:val="21"/>
        </w:rPr>
        <w:t>Helsingør</w:t>
      </w:r>
      <w:bookmarkEnd w:id="30"/>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Helsingør</w:t>
      </w:r>
      <w:r>
        <w:t xml:space="preserve"> Kommune har </w:t>
      </w:r>
      <w:r>
        <w:rPr>
          <w:noProof/>
        </w:rPr>
        <w:t>36,9</w:t>
      </w:r>
      <w:r>
        <w:t xml:space="preserve"> pct. af de unge, uden for uddannelse og job et handicap. Det svarer til </w:t>
      </w:r>
      <w:r w:rsidRPr="00285192">
        <w:t xml:space="preserve">cirka </w:t>
      </w:r>
      <w:r>
        <w:rPr>
          <w:noProof/>
        </w:rPr>
        <w:t>240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Helsingør</w:t>
      </w:r>
      <w:r>
        <w:t xml:space="preserve"> anbefaler, at </w:t>
      </w:r>
      <w:r>
        <w:rPr>
          <w:noProof/>
        </w:rPr>
        <w:t>Helsingør</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Helsingør</w:t>
      </w:r>
      <w:r w:rsidRPr="0089041B">
        <w:rPr>
          <w:b/>
        </w:rPr>
        <w:t xml:space="preserve"> foreslår:</w:t>
      </w:r>
    </w:p>
    <w:p w:rsidR="00964D34" w:rsidRDefault="00964D34" w:rsidP="00DF1EC4"/>
    <w:p w:rsidR="00964D34" w:rsidRDefault="00964D34" w:rsidP="00DF1EC4">
      <w:r>
        <w:t xml:space="preserve">DH </w:t>
      </w:r>
      <w:r>
        <w:rPr>
          <w:noProof/>
        </w:rPr>
        <w:t>Helsingør</w:t>
      </w:r>
      <w:r>
        <w:t xml:space="preserve"> anbefaler, at </w:t>
      </w:r>
      <w:r>
        <w:rPr>
          <w:noProof/>
        </w:rPr>
        <w:t>Helsingør</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Helsingør</w:t>
      </w:r>
      <w:r>
        <w:t xml:space="preserve"> Kommune er der i </w:t>
      </w:r>
      <w:r w:rsidRPr="00285192">
        <w:t xml:space="preserve">alt </w:t>
      </w:r>
      <w:r>
        <w:rPr>
          <w:noProof/>
        </w:rPr>
        <w:t>650</w:t>
      </w:r>
      <w:r w:rsidRPr="00285192">
        <w:t xml:space="preserve"> unge i alderen 15-24 år, der står uden for uddannelse og job og som højst har færdiggjort grundskolen. Heraf har </w:t>
      </w:r>
      <w:r>
        <w:rPr>
          <w:noProof/>
        </w:rPr>
        <w:t>240</w:t>
      </w:r>
      <w:r w:rsidRPr="00285192">
        <w:t xml:space="preserve"> unge et eller flere handicap. Andelen af unge uden uddannelse og job, der har et handicap udgør </w:t>
      </w:r>
      <w:r>
        <w:rPr>
          <w:noProof/>
        </w:rPr>
        <w:t>36,9</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Helsingør</w:t>
      </w:r>
      <w:r>
        <w:t xml:space="preserve"> </w:t>
      </w:r>
      <w:r w:rsidRPr="00285192">
        <w:t xml:space="preserve">Kommune er </w:t>
      </w:r>
      <w:r>
        <w:rPr>
          <w:noProof/>
        </w:rPr>
        <w:t>23,5</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127"/>
          <w:footerReference w:type="default" r:id="rId128"/>
          <w:headerReference w:type="first" r:id="rId129"/>
          <w:footerReference w:type="first" r:id="rId130"/>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31" w:name="_Toc107218720"/>
      <w:r w:rsidRPr="00694AF2">
        <w:rPr>
          <w:rFonts w:asciiTheme="majorHAnsi" w:hAnsiTheme="majorHAnsi" w:cstheme="majorHAnsi"/>
          <w:noProof/>
          <w:sz w:val="21"/>
        </w:rPr>
        <w:t>Herlev</w:t>
      </w:r>
      <w:bookmarkEnd w:id="31"/>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Herlev</w:t>
      </w:r>
      <w:r>
        <w:t xml:space="preserve"> Kommune har </w:t>
      </w:r>
      <w:r>
        <w:rPr>
          <w:noProof/>
        </w:rPr>
        <w:t>33,3</w:t>
      </w:r>
      <w:r>
        <w:t xml:space="preserve"> pct. af de unge, uden for uddannelse og job et handicap. Det svarer til </w:t>
      </w:r>
      <w:r w:rsidRPr="00285192">
        <w:t xml:space="preserve">cirka </w:t>
      </w:r>
      <w:r>
        <w:rPr>
          <w:noProof/>
        </w:rPr>
        <w:t>80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Herlev</w:t>
      </w:r>
      <w:r>
        <w:t xml:space="preserve"> anbefaler, at </w:t>
      </w:r>
      <w:r>
        <w:rPr>
          <w:noProof/>
        </w:rPr>
        <w:t>Herlev</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Herlev</w:t>
      </w:r>
      <w:r w:rsidRPr="0089041B">
        <w:rPr>
          <w:b/>
        </w:rPr>
        <w:t xml:space="preserve"> foreslår:</w:t>
      </w:r>
    </w:p>
    <w:p w:rsidR="00964D34" w:rsidRDefault="00964D34" w:rsidP="00DF1EC4"/>
    <w:p w:rsidR="00964D34" w:rsidRDefault="00964D34" w:rsidP="00DF1EC4">
      <w:r>
        <w:t xml:space="preserve">DH </w:t>
      </w:r>
      <w:r>
        <w:rPr>
          <w:noProof/>
        </w:rPr>
        <w:t>Herlev</w:t>
      </w:r>
      <w:r>
        <w:t xml:space="preserve"> anbefaler, at </w:t>
      </w:r>
      <w:r>
        <w:rPr>
          <w:noProof/>
        </w:rPr>
        <w:t>Herlev</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Herlev</w:t>
      </w:r>
      <w:r>
        <w:t xml:space="preserve"> Kommune er der i </w:t>
      </w:r>
      <w:r w:rsidRPr="00285192">
        <w:t xml:space="preserve">alt </w:t>
      </w:r>
      <w:r>
        <w:rPr>
          <w:noProof/>
        </w:rPr>
        <w:t>240</w:t>
      </w:r>
      <w:r w:rsidRPr="00285192">
        <w:t xml:space="preserve"> unge i alderen 15-24 år, der står uden for uddannelse og job og som højst har færdiggjort grundskolen. Heraf har </w:t>
      </w:r>
      <w:r>
        <w:rPr>
          <w:noProof/>
        </w:rPr>
        <w:t>80</w:t>
      </w:r>
      <w:r w:rsidRPr="00285192">
        <w:t xml:space="preserve"> unge et eller flere handicap. Andelen af unge uden uddannelse og job, der har et handicap udgør </w:t>
      </w:r>
      <w:r>
        <w:rPr>
          <w:noProof/>
        </w:rPr>
        <w:t>33,3</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Herlev</w:t>
      </w:r>
      <w:r>
        <w:t xml:space="preserve"> </w:t>
      </w:r>
      <w:r w:rsidRPr="00285192">
        <w:t xml:space="preserve">Kommune er </w:t>
      </w:r>
      <w:r>
        <w:rPr>
          <w:noProof/>
        </w:rPr>
        <w:t>17,8</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131"/>
          <w:footerReference w:type="default" r:id="rId132"/>
          <w:headerReference w:type="first" r:id="rId133"/>
          <w:footerReference w:type="first" r:id="rId134"/>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32" w:name="_Toc107218721"/>
      <w:r w:rsidRPr="00694AF2">
        <w:rPr>
          <w:rFonts w:asciiTheme="majorHAnsi" w:hAnsiTheme="majorHAnsi" w:cstheme="majorHAnsi"/>
          <w:noProof/>
          <w:sz w:val="21"/>
        </w:rPr>
        <w:t>Herning</w:t>
      </w:r>
      <w:bookmarkEnd w:id="32"/>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Herning</w:t>
      </w:r>
      <w:r>
        <w:t xml:space="preserve"> Kommune har </w:t>
      </w:r>
      <w:r>
        <w:rPr>
          <w:noProof/>
        </w:rPr>
        <w:t>45,9</w:t>
      </w:r>
      <w:r>
        <w:t xml:space="preserve"> pct. af de unge, uden for uddannelse og job et handicap. Det svarer til </w:t>
      </w:r>
      <w:r w:rsidRPr="00285192">
        <w:t xml:space="preserve">cirka </w:t>
      </w:r>
      <w:r>
        <w:rPr>
          <w:noProof/>
        </w:rPr>
        <w:t>340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Herning</w:t>
      </w:r>
      <w:r>
        <w:t xml:space="preserve"> anbefaler, at </w:t>
      </w:r>
      <w:r>
        <w:rPr>
          <w:noProof/>
        </w:rPr>
        <w:t>Herning</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Herning</w:t>
      </w:r>
      <w:r w:rsidRPr="0089041B">
        <w:rPr>
          <w:b/>
        </w:rPr>
        <w:t xml:space="preserve"> foreslår:</w:t>
      </w:r>
    </w:p>
    <w:p w:rsidR="00964D34" w:rsidRDefault="00964D34" w:rsidP="00DF1EC4"/>
    <w:p w:rsidR="00964D34" w:rsidRDefault="00964D34" w:rsidP="00DF1EC4">
      <w:r>
        <w:t xml:space="preserve">DH </w:t>
      </w:r>
      <w:r>
        <w:rPr>
          <w:noProof/>
        </w:rPr>
        <w:t>Herning</w:t>
      </w:r>
      <w:r>
        <w:t xml:space="preserve"> anbefaler, at </w:t>
      </w:r>
      <w:r>
        <w:rPr>
          <w:noProof/>
        </w:rPr>
        <w:t>Herning</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Herning</w:t>
      </w:r>
      <w:r>
        <w:t xml:space="preserve"> Kommune er der i </w:t>
      </w:r>
      <w:r w:rsidRPr="00285192">
        <w:t xml:space="preserve">alt </w:t>
      </w:r>
      <w:r>
        <w:rPr>
          <w:noProof/>
        </w:rPr>
        <w:t>740</w:t>
      </w:r>
      <w:r w:rsidRPr="00285192">
        <w:t xml:space="preserve"> unge i alderen 15-24 år, der står uden for uddannelse og job og som højst har færdiggjort grundskolen. Heraf har </w:t>
      </w:r>
      <w:r>
        <w:rPr>
          <w:noProof/>
        </w:rPr>
        <w:t>340</w:t>
      </w:r>
      <w:r w:rsidRPr="00285192">
        <w:t xml:space="preserve"> unge et eller flere handicap. Andelen af unge uden uddannelse og job, der har et handicap udgør </w:t>
      </w:r>
      <w:r>
        <w:rPr>
          <w:noProof/>
        </w:rPr>
        <w:t>45,9</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Herning</w:t>
      </w:r>
      <w:r>
        <w:t xml:space="preserve"> </w:t>
      </w:r>
      <w:r w:rsidRPr="00285192">
        <w:t xml:space="preserve">Kommune er </w:t>
      </w:r>
      <w:r>
        <w:rPr>
          <w:noProof/>
        </w:rPr>
        <w:t>21,7</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135"/>
          <w:footerReference w:type="default" r:id="rId136"/>
          <w:headerReference w:type="first" r:id="rId137"/>
          <w:footerReference w:type="first" r:id="rId138"/>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33" w:name="_Toc107218722"/>
      <w:r w:rsidRPr="00694AF2">
        <w:rPr>
          <w:rFonts w:asciiTheme="majorHAnsi" w:hAnsiTheme="majorHAnsi" w:cstheme="majorHAnsi"/>
          <w:noProof/>
          <w:sz w:val="21"/>
        </w:rPr>
        <w:t>Hillerød</w:t>
      </w:r>
      <w:bookmarkEnd w:id="33"/>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Hillerød</w:t>
      </w:r>
      <w:r>
        <w:t xml:space="preserve"> Kommune har </w:t>
      </w:r>
      <w:r>
        <w:rPr>
          <w:noProof/>
        </w:rPr>
        <w:t>44,4</w:t>
      </w:r>
      <w:r>
        <w:t xml:space="preserve"> pct. af de unge, uden for uddannelse og job et handicap. Det svarer til </w:t>
      </w:r>
      <w:r w:rsidRPr="00285192">
        <w:t xml:space="preserve">cirka </w:t>
      </w:r>
      <w:r>
        <w:rPr>
          <w:noProof/>
        </w:rPr>
        <w:t>200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Hillerød</w:t>
      </w:r>
      <w:r>
        <w:t xml:space="preserve"> anbefaler, at </w:t>
      </w:r>
      <w:r>
        <w:rPr>
          <w:noProof/>
        </w:rPr>
        <w:t>Hillerød</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Hillerød</w:t>
      </w:r>
      <w:r w:rsidRPr="0089041B">
        <w:rPr>
          <w:b/>
        </w:rPr>
        <w:t xml:space="preserve"> foreslår:</w:t>
      </w:r>
    </w:p>
    <w:p w:rsidR="00964D34" w:rsidRDefault="00964D34" w:rsidP="00DF1EC4"/>
    <w:p w:rsidR="00964D34" w:rsidRDefault="00964D34" w:rsidP="00DF1EC4">
      <w:r>
        <w:t xml:space="preserve">DH </w:t>
      </w:r>
      <w:r>
        <w:rPr>
          <w:noProof/>
        </w:rPr>
        <w:t>Hillerød</w:t>
      </w:r>
      <w:r>
        <w:t xml:space="preserve"> anbefaler, at </w:t>
      </w:r>
      <w:r>
        <w:rPr>
          <w:noProof/>
        </w:rPr>
        <w:t>Hillerød</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Hillerød</w:t>
      </w:r>
      <w:r>
        <w:t xml:space="preserve"> Kommune er der i </w:t>
      </w:r>
      <w:r w:rsidRPr="00285192">
        <w:t xml:space="preserve">alt </w:t>
      </w:r>
      <w:r>
        <w:rPr>
          <w:noProof/>
        </w:rPr>
        <w:t>450</w:t>
      </w:r>
      <w:r w:rsidRPr="00285192">
        <w:t xml:space="preserve"> unge i alderen 15-24 år, der står uden for uddannelse og job og som højst har færdiggjort grundskolen. Heraf har </w:t>
      </w:r>
      <w:r>
        <w:rPr>
          <w:noProof/>
        </w:rPr>
        <w:t>200</w:t>
      </w:r>
      <w:r w:rsidRPr="00285192">
        <w:t xml:space="preserve"> unge et eller flere handicap. Andelen af unge uden uddannelse og job, der har et handicap udgør </w:t>
      </w:r>
      <w:r>
        <w:rPr>
          <w:noProof/>
        </w:rPr>
        <w:t>44,4</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Hillerød</w:t>
      </w:r>
      <w:r>
        <w:t xml:space="preserve"> </w:t>
      </w:r>
      <w:r w:rsidRPr="00285192">
        <w:t xml:space="preserve">Kommune er </w:t>
      </w:r>
      <w:r>
        <w:rPr>
          <w:noProof/>
        </w:rPr>
        <w:t>20,8</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139"/>
          <w:footerReference w:type="default" r:id="rId140"/>
          <w:headerReference w:type="first" r:id="rId141"/>
          <w:footerReference w:type="first" r:id="rId142"/>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34" w:name="_Toc107218723"/>
      <w:r w:rsidRPr="00694AF2">
        <w:rPr>
          <w:rFonts w:asciiTheme="majorHAnsi" w:hAnsiTheme="majorHAnsi" w:cstheme="majorHAnsi"/>
          <w:noProof/>
          <w:sz w:val="21"/>
        </w:rPr>
        <w:t>Hjørring</w:t>
      </w:r>
      <w:bookmarkEnd w:id="34"/>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Hjørring</w:t>
      </w:r>
      <w:r>
        <w:t xml:space="preserve"> Kommune har </w:t>
      </w:r>
      <w:r>
        <w:rPr>
          <w:noProof/>
        </w:rPr>
        <w:t>32,5</w:t>
      </w:r>
      <w:r>
        <w:t xml:space="preserve"> pct. af de unge, uden for uddannelse og job et handicap. Det svarer til </w:t>
      </w:r>
      <w:r w:rsidRPr="00285192">
        <w:t xml:space="preserve">cirka </w:t>
      </w:r>
      <w:r>
        <w:rPr>
          <w:noProof/>
        </w:rPr>
        <w:t>130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Hjørring</w:t>
      </w:r>
      <w:r>
        <w:t xml:space="preserve"> anbefaler, at </w:t>
      </w:r>
      <w:r>
        <w:rPr>
          <w:noProof/>
        </w:rPr>
        <w:t>Hjørring</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Hjørring</w:t>
      </w:r>
      <w:r w:rsidRPr="0089041B">
        <w:rPr>
          <w:b/>
        </w:rPr>
        <w:t xml:space="preserve"> foreslår:</w:t>
      </w:r>
    </w:p>
    <w:p w:rsidR="00964D34" w:rsidRDefault="00964D34" w:rsidP="00DF1EC4"/>
    <w:p w:rsidR="00964D34" w:rsidRDefault="00964D34" w:rsidP="00DF1EC4">
      <w:r>
        <w:t xml:space="preserve">DH </w:t>
      </w:r>
      <w:r>
        <w:rPr>
          <w:noProof/>
        </w:rPr>
        <w:t>Hjørring</w:t>
      </w:r>
      <w:r>
        <w:t xml:space="preserve"> anbefaler, at </w:t>
      </w:r>
      <w:r>
        <w:rPr>
          <w:noProof/>
        </w:rPr>
        <w:t>Hjørring</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Hjørring</w:t>
      </w:r>
      <w:r>
        <w:t xml:space="preserve"> Kommune er der i </w:t>
      </w:r>
      <w:r w:rsidRPr="00285192">
        <w:t xml:space="preserve">alt </w:t>
      </w:r>
      <w:r>
        <w:rPr>
          <w:noProof/>
        </w:rPr>
        <w:t>400</w:t>
      </w:r>
      <w:r w:rsidRPr="00285192">
        <w:t xml:space="preserve"> unge i alderen 15-24 år, der står uden for uddannelse og job og som højst har færdiggjort grundskolen. Heraf har </w:t>
      </w:r>
      <w:r>
        <w:rPr>
          <w:noProof/>
        </w:rPr>
        <w:t>130</w:t>
      </w:r>
      <w:r w:rsidRPr="00285192">
        <w:t xml:space="preserve"> unge et eller flere handicap. Andelen af unge uden uddannelse og job, der har et handicap udgør </w:t>
      </w:r>
      <w:r>
        <w:rPr>
          <w:noProof/>
        </w:rPr>
        <w:t>32,5</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Hjørring</w:t>
      </w:r>
      <w:r>
        <w:t xml:space="preserve"> </w:t>
      </w:r>
      <w:r w:rsidRPr="00285192">
        <w:t xml:space="preserve">Kommune er </w:t>
      </w:r>
      <w:r>
        <w:rPr>
          <w:noProof/>
        </w:rPr>
        <w:t>16,7</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143"/>
          <w:footerReference w:type="default" r:id="rId144"/>
          <w:headerReference w:type="first" r:id="rId145"/>
          <w:footerReference w:type="first" r:id="rId146"/>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35" w:name="_Toc107218724"/>
      <w:r w:rsidRPr="00694AF2">
        <w:rPr>
          <w:rFonts w:asciiTheme="majorHAnsi" w:hAnsiTheme="majorHAnsi" w:cstheme="majorHAnsi"/>
          <w:noProof/>
          <w:sz w:val="21"/>
        </w:rPr>
        <w:t>Holbæk</w:t>
      </w:r>
      <w:bookmarkEnd w:id="35"/>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Holbæk</w:t>
      </w:r>
      <w:r>
        <w:t xml:space="preserve"> Kommune har </w:t>
      </w:r>
      <w:r>
        <w:rPr>
          <w:noProof/>
        </w:rPr>
        <w:t>38,6</w:t>
      </w:r>
      <w:r>
        <w:t xml:space="preserve"> pct. af de unge, uden for uddannelse og job et handicap. Det svarer til </w:t>
      </w:r>
      <w:r w:rsidRPr="00285192">
        <w:t xml:space="preserve">cirka </w:t>
      </w:r>
      <w:r>
        <w:rPr>
          <w:noProof/>
        </w:rPr>
        <w:t>270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Holbæk</w:t>
      </w:r>
      <w:r>
        <w:t xml:space="preserve"> anbefaler, at </w:t>
      </w:r>
      <w:r>
        <w:rPr>
          <w:noProof/>
        </w:rPr>
        <w:t>Holbæk</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Holbæk</w:t>
      </w:r>
      <w:r w:rsidRPr="0089041B">
        <w:rPr>
          <w:b/>
        </w:rPr>
        <w:t xml:space="preserve"> foreslår:</w:t>
      </w:r>
    </w:p>
    <w:p w:rsidR="00964D34" w:rsidRDefault="00964D34" w:rsidP="00DF1EC4"/>
    <w:p w:rsidR="00964D34" w:rsidRDefault="00964D34" w:rsidP="00DF1EC4">
      <w:r>
        <w:t xml:space="preserve">DH </w:t>
      </w:r>
      <w:r>
        <w:rPr>
          <w:noProof/>
        </w:rPr>
        <w:t>Holbæk</w:t>
      </w:r>
      <w:r>
        <w:t xml:space="preserve"> anbefaler, at </w:t>
      </w:r>
      <w:r>
        <w:rPr>
          <w:noProof/>
        </w:rPr>
        <w:t>Holbæk</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Holbæk</w:t>
      </w:r>
      <w:r>
        <w:t xml:space="preserve"> Kommune er der i </w:t>
      </w:r>
      <w:r w:rsidRPr="00285192">
        <w:t xml:space="preserve">alt </w:t>
      </w:r>
      <w:r>
        <w:rPr>
          <w:noProof/>
        </w:rPr>
        <w:t>700</w:t>
      </w:r>
      <w:r w:rsidRPr="00285192">
        <w:t xml:space="preserve"> unge i alderen 15-24 år, der står uden for uddannelse og job og som højst har færdiggjort grundskolen. Heraf har </w:t>
      </w:r>
      <w:r>
        <w:rPr>
          <w:noProof/>
        </w:rPr>
        <w:t>270</w:t>
      </w:r>
      <w:r w:rsidRPr="00285192">
        <w:t xml:space="preserve"> unge et eller flere handicap. Andelen af unge uden uddannelse og job, der har et handicap udgør </w:t>
      </w:r>
      <w:r>
        <w:rPr>
          <w:noProof/>
        </w:rPr>
        <w:t>38,6</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Holbæk</w:t>
      </w:r>
      <w:r>
        <w:t xml:space="preserve"> </w:t>
      </w:r>
      <w:r w:rsidRPr="00285192">
        <w:t xml:space="preserve">Kommune er </w:t>
      </w:r>
      <w:r>
        <w:rPr>
          <w:noProof/>
        </w:rPr>
        <w:t>21,8</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147"/>
          <w:footerReference w:type="default" r:id="rId148"/>
          <w:headerReference w:type="first" r:id="rId149"/>
          <w:footerReference w:type="first" r:id="rId150"/>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36" w:name="_Toc107218725"/>
      <w:r w:rsidRPr="00694AF2">
        <w:rPr>
          <w:rFonts w:asciiTheme="majorHAnsi" w:hAnsiTheme="majorHAnsi" w:cstheme="majorHAnsi"/>
          <w:noProof/>
          <w:sz w:val="21"/>
        </w:rPr>
        <w:t>Holstebro</w:t>
      </w:r>
      <w:bookmarkEnd w:id="36"/>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Holstebro</w:t>
      </w:r>
      <w:r>
        <w:t xml:space="preserve"> Kommune har </w:t>
      </w:r>
      <w:r>
        <w:rPr>
          <w:noProof/>
        </w:rPr>
        <w:t>42,6</w:t>
      </w:r>
      <w:r>
        <w:t xml:space="preserve"> pct. af de unge, uden for uddannelse og job et handicap. Det svarer til </w:t>
      </w:r>
      <w:r w:rsidRPr="00285192">
        <w:t xml:space="preserve">cirka </w:t>
      </w:r>
      <w:r>
        <w:rPr>
          <w:noProof/>
        </w:rPr>
        <w:t>200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Holstebro</w:t>
      </w:r>
      <w:r>
        <w:t xml:space="preserve"> anbefaler, at </w:t>
      </w:r>
      <w:r>
        <w:rPr>
          <w:noProof/>
        </w:rPr>
        <w:t>Holstebro</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Holstebro</w:t>
      </w:r>
      <w:r w:rsidRPr="0089041B">
        <w:rPr>
          <w:b/>
        </w:rPr>
        <w:t xml:space="preserve"> foreslår:</w:t>
      </w:r>
    </w:p>
    <w:p w:rsidR="00964D34" w:rsidRDefault="00964D34" w:rsidP="00DF1EC4"/>
    <w:p w:rsidR="00964D34" w:rsidRDefault="00964D34" w:rsidP="00DF1EC4">
      <w:r>
        <w:t xml:space="preserve">DH </w:t>
      </w:r>
      <w:r>
        <w:rPr>
          <w:noProof/>
        </w:rPr>
        <w:t>Holstebro</w:t>
      </w:r>
      <w:r>
        <w:t xml:space="preserve"> anbefaler, at </w:t>
      </w:r>
      <w:r>
        <w:rPr>
          <w:noProof/>
        </w:rPr>
        <w:t>Holstebro</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Holstebro</w:t>
      </w:r>
      <w:r>
        <w:t xml:space="preserve"> Kommune er der i </w:t>
      </w:r>
      <w:r w:rsidRPr="00285192">
        <w:t xml:space="preserve">alt </w:t>
      </w:r>
      <w:r>
        <w:rPr>
          <w:noProof/>
        </w:rPr>
        <w:t>470</w:t>
      </w:r>
      <w:r w:rsidRPr="00285192">
        <w:t xml:space="preserve"> unge i alderen 15-24 år, der står uden for uddannelse og job og som højst har færdiggjort grundskolen. Heraf har </w:t>
      </w:r>
      <w:r>
        <w:rPr>
          <w:noProof/>
        </w:rPr>
        <w:t>200</w:t>
      </w:r>
      <w:r w:rsidRPr="00285192">
        <w:t xml:space="preserve"> unge et eller flere handicap. Andelen af unge uden uddannelse og job, der har et handicap udgør </w:t>
      </w:r>
      <w:r>
        <w:rPr>
          <w:noProof/>
        </w:rPr>
        <w:t>42,6</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Holstebro</w:t>
      </w:r>
      <w:r>
        <w:t xml:space="preserve"> </w:t>
      </w:r>
      <w:r w:rsidRPr="00285192">
        <w:t xml:space="preserve">Kommune er </w:t>
      </w:r>
      <w:r>
        <w:rPr>
          <w:noProof/>
        </w:rPr>
        <w:t>19,6</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151"/>
          <w:footerReference w:type="default" r:id="rId152"/>
          <w:headerReference w:type="first" r:id="rId153"/>
          <w:footerReference w:type="first" r:id="rId154"/>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37" w:name="_Toc107218726"/>
      <w:r w:rsidRPr="00694AF2">
        <w:rPr>
          <w:rFonts w:asciiTheme="majorHAnsi" w:hAnsiTheme="majorHAnsi" w:cstheme="majorHAnsi"/>
          <w:noProof/>
          <w:sz w:val="21"/>
        </w:rPr>
        <w:t>Horsens</w:t>
      </w:r>
      <w:bookmarkEnd w:id="37"/>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Horsens</w:t>
      </w:r>
      <w:r>
        <w:t xml:space="preserve"> Kommune har </w:t>
      </w:r>
      <w:r>
        <w:rPr>
          <w:noProof/>
        </w:rPr>
        <w:t>37,6</w:t>
      </w:r>
      <w:r>
        <w:t xml:space="preserve"> pct. af de unge, uden for uddannelse og job et handicap. Det svarer til </w:t>
      </w:r>
      <w:r w:rsidRPr="00285192">
        <w:t xml:space="preserve">cirka </w:t>
      </w:r>
      <w:r>
        <w:rPr>
          <w:noProof/>
        </w:rPr>
        <w:t>320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Horsens</w:t>
      </w:r>
      <w:r>
        <w:t xml:space="preserve"> anbefaler, at </w:t>
      </w:r>
      <w:r>
        <w:rPr>
          <w:noProof/>
        </w:rPr>
        <w:t>Horsens</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Horsens</w:t>
      </w:r>
      <w:r w:rsidRPr="0089041B">
        <w:rPr>
          <w:b/>
        </w:rPr>
        <w:t xml:space="preserve"> foreslår:</w:t>
      </w:r>
    </w:p>
    <w:p w:rsidR="00964D34" w:rsidRDefault="00964D34" w:rsidP="00DF1EC4"/>
    <w:p w:rsidR="00964D34" w:rsidRDefault="00964D34" w:rsidP="00DF1EC4">
      <w:r>
        <w:t xml:space="preserve">DH </w:t>
      </w:r>
      <w:r>
        <w:rPr>
          <w:noProof/>
        </w:rPr>
        <w:t>Horsens</w:t>
      </w:r>
      <w:r>
        <w:t xml:space="preserve"> anbefaler, at </w:t>
      </w:r>
      <w:r>
        <w:rPr>
          <w:noProof/>
        </w:rPr>
        <w:t>Horsens</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Horsens</w:t>
      </w:r>
      <w:r>
        <w:t xml:space="preserve"> Kommune er der i </w:t>
      </w:r>
      <w:r w:rsidRPr="00285192">
        <w:t xml:space="preserve">alt </w:t>
      </w:r>
      <w:r>
        <w:rPr>
          <w:noProof/>
        </w:rPr>
        <w:t>850</w:t>
      </w:r>
      <w:r w:rsidRPr="00285192">
        <w:t xml:space="preserve"> unge i alderen 15-24 år, der står uden for uddannelse og job og som højst har færdiggjort grundskolen. Heraf har </w:t>
      </w:r>
      <w:r>
        <w:rPr>
          <w:noProof/>
        </w:rPr>
        <w:t>320</w:t>
      </w:r>
      <w:r w:rsidRPr="00285192">
        <w:t xml:space="preserve"> unge et eller flere handicap. Andelen af unge uden uddannelse og job, der har et handicap udgør </w:t>
      </w:r>
      <w:r>
        <w:rPr>
          <w:noProof/>
        </w:rPr>
        <w:t>37,6</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Horsens</w:t>
      </w:r>
      <w:r>
        <w:t xml:space="preserve"> </w:t>
      </w:r>
      <w:r w:rsidRPr="00285192">
        <w:t xml:space="preserve">Kommune er </w:t>
      </w:r>
      <w:r>
        <w:rPr>
          <w:noProof/>
        </w:rPr>
        <w:t>23,2</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155"/>
          <w:footerReference w:type="default" r:id="rId156"/>
          <w:headerReference w:type="first" r:id="rId157"/>
          <w:footerReference w:type="first" r:id="rId158"/>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38" w:name="_Toc107218727"/>
      <w:r w:rsidRPr="00694AF2">
        <w:rPr>
          <w:rFonts w:asciiTheme="majorHAnsi" w:hAnsiTheme="majorHAnsi" w:cstheme="majorHAnsi"/>
          <w:noProof/>
          <w:sz w:val="21"/>
        </w:rPr>
        <w:t>Hvidovre</w:t>
      </w:r>
      <w:bookmarkEnd w:id="38"/>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Hvidovre</w:t>
      </w:r>
      <w:r>
        <w:t xml:space="preserve"> Kommune har </w:t>
      </w:r>
      <w:r>
        <w:rPr>
          <w:noProof/>
        </w:rPr>
        <w:t>35,4</w:t>
      </w:r>
      <w:r>
        <w:t xml:space="preserve"> pct. af de unge, uden for uddannelse og job et handicap. Det svarer til </w:t>
      </w:r>
      <w:r w:rsidRPr="00285192">
        <w:t xml:space="preserve">cirka </w:t>
      </w:r>
      <w:r>
        <w:rPr>
          <w:noProof/>
        </w:rPr>
        <w:t>170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Hvidovre</w:t>
      </w:r>
      <w:r>
        <w:t xml:space="preserve"> anbefaler, at </w:t>
      </w:r>
      <w:r>
        <w:rPr>
          <w:noProof/>
        </w:rPr>
        <w:t>Hvidovre</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Hvidovre</w:t>
      </w:r>
      <w:r w:rsidRPr="0089041B">
        <w:rPr>
          <w:b/>
        </w:rPr>
        <w:t xml:space="preserve"> foreslår:</w:t>
      </w:r>
    </w:p>
    <w:p w:rsidR="00964D34" w:rsidRDefault="00964D34" w:rsidP="00DF1EC4"/>
    <w:p w:rsidR="00964D34" w:rsidRDefault="00964D34" w:rsidP="00DF1EC4">
      <w:r>
        <w:t xml:space="preserve">DH </w:t>
      </w:r>
      <w:r>
        <w:rPr>
          <w:noProof/>
        </w:rPr>
        <w:t>Hvidovre</w:t>
      </w:r>
      <w:r>
        <w:t xml:space="preserve"> anbefaler, at </w:t>
      </w:r>
      <w:r>
        <w:rPr>
          <w:noProof/>
        </w:rPr>
        <w:t>Hvidovre</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Hvidovre</w:t>
      </w:r>
      <w:r>
        <w:t xml:space="preserve"> Kommune er der i </w:t>
      </w:r>
      <w:r w:rsidRPr="00285192">
        <w:t xml:space="preserve">alt </w:t>
      </w:r>
      <w:r>
        <w:rPr>
          <w:noProof/>
        </w:rPr>
        <w:t>480</w:t>
      </w:r>
      <w:r w:rsidRPr="00285192">
        <w:t xml:space="preserve"> unge i alderen 15-24 år, der står uden for uddannelse og job og som højst har færdiggjort grundskolen. Heraf har </w:t>
      </w:r>
      <w:r>
        <w:rPr>
          <w:noProof/>
        </w:rPr>
        <w:t>170</w:t>
      </w:r>
      <w:r w:rsidRPr="00285192">
        <w:t xml:space="preserve"> unge et eller flere handicap. Andelen af unge uden uddannelse og job, der har et handicap udgør </w:t>
      </w:r>
      <w:r>
        <w:rPr>
          <w:noProof/>
        </w:rPr>
        <w:t>35,4</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Hvidovre</w:t>
      </w:r>
      <w:r>
        <w:t xml:space="preserve"> </w:t>
      </w:r>
      <w:r w:rsidRPr="00285192">
        <w:t xml:space="preserve">Kommune er </w:t>
      </w:r>
      <w:r>
        <w:rPr>
          <w:noProof/>
        </w:rPr>
        <w:t>18,7</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159"/>
          <w:footerReference w:type="default" r:id="rId160"/>
          <w:headerReference w:type="first" r:id="rId161"/>
          <w:footerReference w:type="first" r:id="rId162"/>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39" w:name="_Toc107218728"/>
      <w:r w:rsidRPr="00694AF2">
        <w:rPr>
          <w:rFonts w:asciiTheme="majorHAnsi" w:hAnsiTheme="majorHAnsi" w:cstheme="majorHAnsi"/>
          <w:noProof/>
          <w:sz w:val="21"/>
        </w:rPr>
        <w:t>Høje-Taastrup</w:t>
      </w:r>
      <w:bookmarkEnd w:id="39"/>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Høje-Taastrup</w:t>
      </w:r>
      <w:r>
        <w:t xml:space="preserve"> Kommune har </w:t>
      </w:r>
      <w:r>
        <w:rPr>
          <w:noProof/>
        </w:rPr>
        <w:t>36,5</w:t>
      </w:r>
      <w:r>
        <w:t xml:space="preserve"> pct. af de unge, uden for uddannelse og job et handicap. Det svarer til </w:t>
      </w:r>
      <w:r w:rsidRPr="00285192">
        <w:t xml:space="preserve">cirka </w:t>
      </w:r>
      <w:r>
        <w:rPr>
          <w:noProof/>
        </w:rPr>
        <w:t>190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Høje-Taastrup</w:t>
      </w:r>
      <w:r>
        <w:t xml:space="preserve"> anbefaler, at </w:t>
      </w:r>
      <w:r>
        <w:rPr>
          <w:noProof/>
        </w:rPr>
        <w:t>Høje-Taastrup</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Høje-Taastrup</w:t>
      </w:r>
      <w:r w:rsidRPr="0089041B">
        <w:rPr>
          <w:b/>
        </w:rPr>
        <w:t xml:space="preserve"> foreslår:</w:t>
      </w:r>
    </w:p>
    <w:p w:rsidR="00964D34" w:rsidRDefault="00964D34" w:rsidP="00DF1EC4"/>
    <w:p w:rsidR="00964D34" w:rsidRDefault="00964D34" w:rsidP="00DF1EC4">
      <w:r>
        <w:t xml:space="preserve">DH </w:t>
      </w:r>
      <w:r>
        <w:rPr>
          <w:noProof/>
        </w:rPr>
        <w:t>Høje-Taastrup</w:t>
      </w:r>
      <w:r>
        <w:t xml:space="preserve"> anbefaler, at </w:t>
      </w:r>
      <w:r>
        <w:rPr>
          <w:noProof/>
        </w:rPr>
        <w:t>Høje-Taastrup</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Høje-Taastrup</w:t>
      </w:r>
      <w:r>
        <w:t xml:space="preserve"> Kommune er der i </w:t>
      </w:r>
      <w:r w:rsidRPr="00285192">
        <w:t xml:space="preserve">alt </w:t>
      </w:r>
      <w:r>
        <w:rPr>
          <w:noProof/>
        </w:rPr>
        <w:t>520</w:t>
      </w:r>
      <w:r w:rsidRPr="00285192">
        <w:t xml:space="preserve"> unge i alderen 15-24 år, der står uden for uddannelse og job og som højst har færdiggjort grundskolen. Heraf har </w:t>
      </w:r>
      <w:r>
        <w:rPr>
          <w:noProof/>
        </w:rPr>
        <w:t>190</w:t>
      </w:r>
      <w:r w:rsidRPr="00285192">
        <w:t xml:space="preserve"> unge et eller flere handicap. Andelen af unge uden uddannelse og job, der har et handicap udgør </w:t>
      </w:r>
      <w:r>
        <w:rPr>
          <w:noProof/>
        </w:rPr>
        <w:t>36,5</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Høje-Taastrup</w:t>
      </w:r>
      <w:r>
        <w:t xml:space="preserve"> </w:t>
      </w:r>
      <w:r w:rsidRPr="00285192">
        <w:t xml:space="preserve">Kommune er </w:t>
      </w:r>
      <w:r>
        <w:rPr>
          <w:noProof/>
        </w:rPr>
        <w:t>23,2</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163"/>
          <w:footerReference w:type="default" r:id="rId164"/>
          <w:headerReference w:type="first" r:id="rId165"/>
          <w:footerReference w:type="first" r:id="rId166"/>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40" w:name="_Toc107218729"/>
      <w:r w:rsidRPr="00694AF2">
        <w:rPr>
          <w:rFonts w:asciiTheme="majorHAnsi" w:hAnsiTheme="majorHAnsi" w:cstheme="majorHAnsi"/>
          <w:noProof/>
          <w:sz w:val="21"/>
        </w:rPr>
        <w:t>Hørsholm</w:t>
      </w:r>
      <w:bookmarkEnd w:id="40"/>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Hørsholm</w:t>
      </w:r>
      <w:r>
        <w:t xml:space="preserve"> Kommune har </w:t>
      </w:r>
      <w:r>
        <w:rPr>
          <w:noProof/>
        </w:rPr>
        <w:t>33,3</w:t>
      </w:r>
      <w:r>
        <w:t xml:space="preserve"> pct. af de unge, uden for uddannelse og job et handicap. Det svarer til </w:t>
      </w:r>
      <w:r w:rsidRPr="00285192">
        <w:t xml:space="preserve">cirka </w:t>
      </w:r>
      <w:r>
        <w:rPr>
          <w:noProof/>
        </w:rPr>
        <w:t>30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Hørsholm</w:t>
      </w:r>
      <w:r>
        <w:t xml:space="preserve"> anbefaler, at </w:t>
      </w:r>
      <w:r>
        <w:rPr>
          <w:noProof/>
        </w:rPr>
        <w:t>Hørsholm</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Hørsholm</w:t>
      </w:r>
      <w:r w:rsidRPr="0089041B">
        <w:rPr>
          <w:b/>
        </w:rPr>
        <w:t xml:space="preserve"> foreslår:</w:t>
      </w:r>
    </w:p>
    <w:p w:rsidR="00964D34" w:rsidRDefault="00964D34" w:rsidP="00DF1EC4"/>
    <w:p w:rsidR="00964D34" w:rsidRDefault="00964D34" w:rsidP="00DF1EC4">
      <w:r>
        <w:t xml:space="preserve">DH </w:t>
      </w:r>
      <w:r>
        <w:rPr>
          <w:noProof/>
        </w:rPr>
        <w:t>Hørsholm</w:t>
      </w:r>
      <w:r>
        <w:t xml:space="preserve"> anbefaler, at </w:t>
      </w:r>
      <w:r>
        <w:rPr>
          <w:noProof/>
        </w:rPr>
        <w:t>Hørsholm</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Hørsholm</w:t>
      </w:r>
      <w:r>
        <w:t xml:space="preserve"> Kommune er der i </w:t>
      </w:r>
      <w:r w:rsidRPr="00285192">
        <w:t xml:space="preserve">alt </w:t>
      </w:r>
      <w:r>
        <w:rPr>
          <w:noProof/>
        </w:rPr>
        <w:t>90</w:t>
      </w:r>
      <w:r w:rsidRPr="00285192">
        <w:t xml:space="preserve"> unge i alderen 15-24 år, der står uden for uddannelse og job og som højst har færdiggjort grundskolen. Heraf har </w:t>
      </w:r>
      <w:r>
        <w:rPr>
          <w:noProof/>
        </w:rPr>
        <w:t>30</w:t>
      </w:r>
      <w:r w:rsidRPr="00285192">
        <w:t xml:space="preserve"> unge et eller flere handicap. Andelen af unge uden uddannelse og job, der har et handicap udgør </w:t>
      </w:r>
      <w:r>
        <w:rPr>
          <w:noProof/>
        </w:rPr>
        <w:t>33,3</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Hørsholm</w:t>
      </w:r>
      <w:r>
        <w:t xml:space="preserve"> </w:t>
      </w:r>
      <w:r w:rsidRPr="00285192">
        <w:t xml:space="preserve">Kommune er </w:t>
      </w:r>
      <w:r>
        <w:rPr>
          <w:noProof/>
        </w:rPr>
        <w:t>12,0</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167"/>
          <w:footerReference w:type="default" r:id="rId168"/>
          <w:headerReference w:type="first" r:id="rId169"/>
          <w:footerReference w:type="first" r:id="rId170"/>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41" w:name="_Toc107218730"/>
      <w:r w:rsidRPr="00694AF2">
        <w:rPr>
          <w:rFonts w:asciiTheme="majorHAnsi" w:hAnsiTheme="majorHAnsi" w:cstheme="majorHAnsi"/>
          <w:noProof/>
          <w:sz w:val="21"/>
        </w:rPr>
        <w:t>Ikast-Brande</w:t>
      </w:r>
      <w:bookmarkEnd w:id="41"/>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Ikast-Brande</w:t>
      </w:r>
      <w:r>
        <w:t xml:space="preserve"> Kommune har </w:t>
      </w:r>
      <w:r>
        <w:rPr>
          <w:noProof/>
        </w:rPr>
        <w:t>37,9</w:t>
      </w:r>
      <w:r>
        <w:t xml:space="preserve"> pct. af de unge, uden for uddannelse og job et handicap. Det svarer til </w:t>
      </w:r>
      <w:r w:rsidRPr="00285192">
        <w:t xml:space="preserve">cirka </w:t>
      </w:r>
      <w:r>
        <w:rPr>
          <w:noProof/>
        </w:rPr>
        <w:t>110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Ikast-Brande</w:t>
      </w:r>
      <w:r>
        <w:t xml:space="preserve"> anbefaler, at </w:t>
      </w:r>
      <w:r>
        <w:rPr>
          <w:noProof/>
        </w:rPr>
        <w:t>Ikast-Brande</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Ikast-Brande</w:t>
      </w:r>
      <w:r w:rsidRPr="0089041B">
        <w:rPr>
          <w:b/>
        </w:rPr>
        <w:t xml:space="preserve"> foreslår:</w:t>
      </w:r>
    </w:p>
    <w:p w:rsidR="00964D34" w:rsidRDefault="00964D34" w:rsidP="00DF1EC4"/>
    <w:p w:rsidR="00964D34" w:rsidRDefault="00964D34" w:rsidP="00DF1EC4">
      <w:r>
        <w:t xml:space="preserve">DH </w:t>
      </w:r>
      <w:r>
        <w:rPr>
          <w:noProof/>
        </w:rPr>
        <w:t>Ikast-Brande</w:t>
      </w:r>
      <w:r>
        <w:t xml:space="preserve"> anbefaler, at </w:t>
      </w:r>
      <w:r>
        <w:rPr>
          <w:noProof/>
        </w:rPr>
        <w:t>Ikast-Brande</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Ikast-Brande</w:t>
      </w:r>
      <w:r>
        <w:t xml:space="preserve"> Kommune er der i </w:t>
      </w:r>
      <w:r w:rsidRPr="00285192">
        <w:t xml:space="preserve">alt </w:t>
      </w:r>
      <w:r>
        <w:rPr>
          <w:noProof/>
        </w:rPr>
        <w:t>290</w:t>
      </w:r>
      <w:r w:rsidRPr="00285192">
        <w:t xml:space="preserve"> unge i alderen 15-24 år, der står uden for uddannelse og job og som højst har færdiggjort grundskolen. Heraf har </w:t>
      </w:r>
      <w:r>
        <w:rPr>
          <w:noProof/>
        </w:rPr>
        <w:t>110</w:t>
      </w:r>
      <w:r w:rsidRPr="00285192">
        <w:t xml:space="preserve"> unge et eller flere handicap. Andelen af unge uden uddannelse og job, der har et handicap udgør </w:t>
      </w:r>
      <w:r>
        <w:rPr>
          <w:noProof/>
        </w:rPr>
        <w:t>37,9</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Ikast-Brande</w:t>
      </w:r>
      <w:r>
        <w:t xml:space="preserve"> </w:t>
      </w:r>
      <w:r w:rsidRPr="00285192">
        <w:t xml:space="preserve">Kommune er </w:t>
      </w:r>
      <w:r>
        <w:rPr>
          <w:noProof/>
        </w:rPr>
        <w:t>19,0</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171"/>
          <w:footerReference w:type="default" r:id="rId172"/>
          <w:headerReference w:type="first" r:id="rId173"/>
          <w:footerReference w:type="first" r:id="rId174"/>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42" w:name="_Toc107218731"/>
      <w:r w:rsidRPr="00694AF2">
        <w:rPr>
          <w:rFonts w:asciiTheme="majorHAnsi" w:hAnsiTheme="majorHAnsi" w:cstheme="majorHAnsi"/>
          <w:noProof/>
          <w:sz w:val="21"/>
        </w:rPr>
        <w:t>Ishøj</w:t>
      </w:r>
      <w:bookmarkEnd w:id="42"/>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Ishøj</w:t>
      </w:r>
      <w:r>
        <w:t xml:space="preserve"> Kommune har </w:t>
      </w:r>
      <w:r>
        <w:rPr>
          <w:noProof/>
        </w:rPr>
        <w:t>22,6</w:t>
      </w:r>
      <w:r>
        <w:t xml:space="preserve"> pct. af de unge, uden for uddannelse og job et handicap. Det svarer til </w:t>
      </w:r>
      <w:r w:rsidRPr="00285192">
        <w:t xml:space="preserve">cirka </w:t>
      </w:r>
      <w:r>
        <w:rPr>
          <w:noProof/>
        </w:rPr>
        <w:t>70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Ishøj</w:t>
      </w:r>
      <w:r>
        <w:t xml:space="preserve"> anbefaler, at </w:t>
      </w:r>
      <w:r>
        <w:rPr>
          <w:noProof/>
        </w:rPr>
        <w:t>Ishøj</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Ishøj</w:t>
      </w:r>
      <w:r w:rsidRPr="0089041B">
        <w:rPr>
          <w:b/>
        </w:rPr>
        <w:t xml:space="preserve"> foreslår:</w:t>
      </w:r>
    </w:p>
    <w:p w:rsidR="00964D34" w:rsidRDefault="00964D34" w:rsidP="00DF1EC4"/>
    <w:p w:rsidR="00964D34" w:rsidRDefault="00964D34" w:rsidP="00DF1EC4">
      <w:r>
        <w:t xml:space="preserve">DH </w:t>
      </w:r>
      <w:r>
        <w:rPr>
          <w:noProof/>
        </w:rPr>
        <w:t>Ishøj</w:t>
      </w:r>
      <w:r>
        <w:t xml:space="preserve"> anbefaler, at </w:t>
      </w:r>
      <w:r>
        <w:rPr>
          <w:noProof/>
        </w:rPr>
        <w:t>Ishøj</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Ishøj</w:t>
      </w:r>
      <w:r>
        <w:t xml:space="preserve"> Kommune er der i </w:t>
      </w:r>
      <w:r w:rsidRPr="00285192">
        <w:t xml:space="preserve">alt </w:t>
      </w:r>
      <w:r>
        <w:rPr>
          <w:noProof/>
        </w:rPr>
        <w:t>310</w:t>
      </w:r>
      <w:r w:rsidRPr="00285192">
        <w:t xml:space="preserve"> unge i alderen 15-24 år, der står uden for uddannelse og job og som højst har færdiggjort grundskolen. Heraf har </w:t>
      </w:r>
      <w:r>
        <w:rPr>
          <w:noProof/>
        </w:rPr>
        <w:t>70</w:t>
      </w:r>
      <w:r w:rsidRPr="00285192">
        <w:t xml:space="preserve"> unge et eller flere handicap. Andelen af unge uden uddannelse og job, der har et handicap udgør </w:t>
      </w:r>
      <w:r>
        <w:rPr>
          <w:noProof/>
        </w:rPr>
        <w:t>22,6</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Ishøj</w:t>
      </w:r>
      <w:r>
        <w:t xml:space="preserve"> </w:t>
      </w:r>
      <w:r w:rsidRPr="00285192">
        <w:t xml:space="preserve">Kommune er </w:t>
      </w:r>
      <w:r>
        <w:rPr>
          <w:noProof/>
        </w:rPr>
        <w:t>19,4</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175"/>
          <w:footerReference w:type="default" r:id="rId176"/>
          <w:headerReference w:type="first" r:id="rId177"/>
          <w:footerReference w:type="first" r:id="rId178"/>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43" w:name="_Toc107218732"/>
      <w:r w:rsidRPr="00694AF2">
        <w:rPr>
          <w:rFonts w:asciiTheme="majorHAnsi" w:hAnsiTheme="majorHAnsi" w:cstheme="majorHAnsi"/>
          <w:noProof/>
          <w:sz w:val="21"/>
        </w:rPr>
        <w:t>Jammerbugt</w:t>
      </w:r>
      <w:bookmarkEnd w:id="43"/>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Jammerbugt</w:t>
      </w:r>
      <w:r>
        <w:t xml:space="preserve"> Kommune har </w:t>
      </w:r>
      <w:r>
        <w:rPr>
          <w:noProof/>
        </w:rPr>
        <w:t>46,2</w:t>
      </w:r>
      <w:r>
        <w:t xml:space="preserve"> pct. af de unge, uden for uddannelse og job et handicap. Det svarer til </w:t>
      </w:r>
      <w:r w:rsidRPr="00285192">
        <w:t xml:space="preserve">cirka </w:t>
      </w:r>
      <w:r>
        <w:rPr>
          <w:noProof/>
        </w:rPr>
        <w:t>180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Jammerbugt</w:t>
      </w:r>
      <w:r>
        <w:t xml:space="preserve"> anbefaler, at </w:t>
      </w:r>
      <w:r>
        <w:rPr>
          <w:noProof/>
        </w:rPr>
        <w:t>Jammerbugt</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Jammerbugt</w:t>
      </w:r>
      <w:r w:rsidRPr="0089041B">
        <w:rPr>
          <w:b/>
        </w:rPr>
        <w:t xml:space="preserve"> foreslår:</w:t>
      </w:r>
    </w:p>
    <w:p w:rsidR="00964D34" w:rsidRDefault="00964D34" w:rsidP="00DF1EC4"/>
    <w:p w:rsidR="00964D34" w:rsidRDefault="00964D34" w:rsidP="00DF1EC4">
      <w:r>
        <w:t xml:space="preserve">DH </w:t>
      </w:r>
      <w:r>
        <w:rPr>
          <w:noProof/>
        </w:rPr>
        <w:t>Jammerbugt</w:t>
      </w:r>
      <w:r>
        <w:t xml:space="preserve"> anbefaler, at </w:t>
      </w:r>
      <w:r>
        <w:rPr>
          <w:noProof/>
        </w:rPr>
        <w:t>Jammerbugt</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Jammerbugt</w:t>
      </w:r>
      <w:r>
        <w:t xml:space="preserve"> Kommune er der i </w:t>
      </w:r>
      <w:r w:rsidRPr="00285192">
        <w:t xml:space="preserve">alt </w:t>
      </w:r>
      <w:r>
        <w:rPr>
          <w:noProof/>
        </w:rPr>
        <w:t>390</w:t>
      </w:r>
      <w:r w:rsidRPr="00285192">
        <w:t xml:space="preserve"> unge i alderen 15-24 år, der står uden for uddannelse og job og som højst har færdiggjort grundskolen. Heraf har </w:t>
      </w:r>
      <w:r>
        <w:rPr>
          <w:noProof/>
        </w:rPr>
        <w:t>180</w:t>
      </w:r>
      <w:r w:rsidRPr="00285192">
        <w:t xml:space="preserve"> unge et eller flere handicap. Andelen af unge uden uddannelse og job, der har et handicap udgør </w:t>
      </w:r>
      <w:r>
        <w:rPr>
          <w:noProof/>
        </w:rPr>
        <w:t>46,2</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Jammerbugt</w:t>
      </w:r>
      <w:r>
        <w:t xml:space="preserve"> </w:t>
      </w:r>
      <w:r w:rsidRPr="00285192">
        <w:t xml:space="preserve">Kommune er </w:t>
      </w:r>
      <w:r>
        <w:rPr>
          <w:noProof/>
        </w:rPr>
        <w:t>35,3</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179"/>
          <w:footerReference w:type="default" r:id="rId180"/>
          <w:headerReference w:type="first" r:id="rId181"/>
          <w:footerReference w:type="first" r:id="rId182"/>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44" w:name="_Toc107218733"/>
      <w:r w:rsidRPr="00694AF2">
        <w:rPr>
          <w:rFonts w:asciiTheme="majorHAnsi" w:hAnsiTheme="majorHAnsi" w:cstheme="majorHAnsi"/>
          <w:noProof/>
          <w:sz w:val="21"/>
        </w:rPr>
        <w:t>Kalundborg</w:t>
      </w:r>
      <w:bookmarkEnd w:id="44"/>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Kalundborg</w:t>
      </w:r>
      <w:r>
        <w:t xml:space="preserve"> Kommune har </w:t>
      </w:r>
      <w:r>
        <w:rPr>
          <w:noProof/>
        </w:rPr>
        <w:t>44,4</w:t>
      </w:r>
      <w:r>
        <w:t xml:space="preserve"> pct. af de unge, uden for uddannelse og job et handicap. Det svarer til </w:t>
      </w:r>
      <w:r w:rsidRPr="00285192">
        <w:t xml:space="preserve">cirka </w:t>
      </w:r>
      <w:r>
        <w:rPr>
          <w:noProof/>
        </w:rPr>
        <w:t>200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Kalundborg</w:t>
      </w:r>
      <w:r>
        <w:t xml:space="preserve"> anbefaler, at </w:t>
      </w:r>
      <w:r>
        <w:rPr>
          <w:noProof/>
        </w:rPr>
        <w:t>Kalundborg</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Kalundborg</w:t>
      </w:r>
      <w:r w:rsidRPr="0089041B">
        <w:rPr>
          <w:b/>
        </w:rPr>
        <w:t xml:space="preserve"> foreslår:</w:t>
      </w:r>
    </w:p>
    <w:p w:rsidR="00964D34" w:rsidRDefault="00964D34" w:rsidP="00DF1EC4"/>
    <w:p w:rsidR="00964D34" w:rsidRDefault="00964D34" w:rsidP="00DF1EC4">
      <w:r>
        <w:t xml:space="preserve">DH </w:t>
      </w:r>
      <w:r>
        <w:rPr>
          <w:noProof/>
        </w:rPr>
        <w:t>Kalundborg</w:t>
      </w:r>
      <w:r>
        <w:t xml:space="preserve"> anbefaler, at </w:t>
      </w:r>
      <w:r>
        <w:rPr>
          <w:noProof/>
        </w:rPr>
        <w:t>Kalundborg</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Kalundborg</w:t>
      </w:r>
      <w:r>
        <w:t xml:space="preserve"> Kommune er der i </w:t>
      </w:r>
      <w:r w:rsidRPr="00285192">
        <w:t xml:space="preserve">alt </w:t>
      </w:r>
      <w:r>
        <w:rPr>
          <w:noProof/>
        </w:rPr>
        <w:t>450</w:t>
      </w:r>
      <w:r w:rsidRPr="00285192">
        <w:t xml:space="preserve"> unge i alderen 15-24 år, der står uden for uddannelse og job og som højst har færdiggjort grundskolen. Heraf har </w:t>
      </w:r>
      <w:r>
        <w:rPr>
          <w:noProof/>
        </w:rPr>
        <w:t>200</w:t>
      </w:r>
      <w:r w:rsidRPr="00285192">
        <w:t xml:space="preserve"> unge et eller flere handicap. Andelen af unge uden uddannelse og job, der har et handicap udgør </w:t>
      </w:r>
      <w:r>
        <w:rPr>
          <w:noProof/>
        </w:rPr>
        <w:t>44,4</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Kalundborg</w:t>
      </w:r>
      <w:r>
        <w:t xml:space="preserve"> </w:t>
      </w:r>
      <w:r w:rsidRPr="00285192">
        <w:t xml:space="preserve">Kommune er </w:t>
      </w:r>
      <w:r>
        <w:rPr>
          <w:noProof/>
        </w:rPr>
        <w:t>21,3</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183"/>
          <w:footerReference w:type="default" r:id="rId184"/>
          <w:headerReference w:type="first" r:id="rId185"/>
          <w:footerReference w:type="first" r:id="rId186"/>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45" w:name="_Toc107218734"/>
      <w:r w:rsidRPr="00694AF2">
        <w:rPr>
          <w:rFonts w:asciiTheme="majorHAnsi" w:hAnsiTheme="majorHAnsi" w:cstheme="majorHAnsi"/>
          <w:noProof/>
          <w:sz w:val="21"/>
        </w:rPr>
        <w:t>Kerteminde</w:t>
      </w:r>
      <w:bookmarkEnd w:id="45"/>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Kerteminde</w:t>
      </w:r>
      <w:r>
        <w:t xml:space="preserve"> Kommune har </w:t>
      </w:r>
      <w:r>
        <w:rPr>
          <w:noProof/>
        </w:rPr>
        <w:t>40,9</w:t>
      </w:r>
      <w:r>
        <w:t xml:space="preserve"> pct. af de unge, uden for uddannelse og job et handicap. Det svarer til </w:t>
      </w:r>
      <w:r w:rsidRPr="00285192">
        <w:t xml:space="preserve">cirka </w:t>
      </w:r>
      <w:r>
        <w:rPr>
          <w:noProof/>
        </w:rPr>
        <w:t>90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Kerteminde</w:t>
      </w:r>
      <w:r>
        <w:t xml:space="preserve"> anbefaler, at </w:t>
      </w:r>
      <w:r>
        <w:rPr>
          <w:noProof/>
        </w:rPr>
        <w:t>Kerteminde</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Kerteminde</w:t>
      </w:r>
      <w:r w:rsidRPr="0089041B">
        <w:rPr>
          <w:b/>
        </w:rPr>
        <w:t xml:space="preserve"> foreslår:</w:t>
      </w:r>
    </w:p>
    <w:p w:rsidR="00964D34" w:rsidRDefault="00964D34" w:rsidP="00DF1EC4"/>
    <w:p w:rsidR="00964D34" w:rsidRDefault="00964D34" w:rsidP="00DF1EC4">
      <w:r>
        <w:t xml:space="preserve">DH </w:t>
      </w:r>
      <w:r>
        <w:rPr>
          <w:noProof/>
        </w:rPr>
        <w:t>Kerteminde</w:t>
      </w:r>
      <w:r>
        <w:t xml:space="preserve"> anbefaler, at </w:t>
      </w:r>
      <w:r>
        <w:rPr>
          <w:noProof/>
        </w:rPr>
        <w:t>Kerteminde</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Kerteminde</w:t>
      </w:r>
      <w:r>
        <w:t xml:space="preserve"> Kommune er der i </w:t>
      </w:r>
      <w:r w:rsidRPr="00285192">
        <w:t xml:space="preserve">alt </w:t>
      </w:r>
      <w:r>
        <w:rPr>
          <w:noProof/>
        </w:rPr>
        <w:t>220</w:t>
      </w:r>
      <w:r w:rsidRPr="00285192">
        <w:t xml:space="preserve"> unge i alderen 15-24 år, der står uden for uddannelse og job og som højst har færdiggjort grundskolen. Heraf har </w:t>
      </w:r>
      <w:r>
        <w:rPr>
          <w:noProof/>
        </w:rPr>
        <w:t>90</w:t>
      </w:r>
      <w:r w:rsidRPr="00285192">
        <w:t xml:space="preserve"> unge et eller flere handicap. Andelen af unge uden uddannelse og job, der har et handicap udgør </w:t>
      </w:r>
      <w:r>
        <w:rPr>
          <w:noProof/>
        </w:rPr>
        <w:t>40,9</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Kerteminde</w:t>
      </w:r>
      <w:r>
        <w:t xml:space="preserve"> </w:t>
      </w:r>
      <w:r w:rsidRPr="00285192">
        <w:t xml:space="preserve">Kommune er </w:t>
      </w:r>
      <w:r>
        <w:rPr>
          <w:noProof/>
        </w:rPr>
        <w:t>22,5</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187"/>
          <w:footerReference w:type="default" r:id="rId188"/>
          <w:headerReference w:type="first" r:id="rId189"/>
          <w:footerReference w:type="first" r:id="rId190"/>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46" w:name="_Toc107218735"/>
      <w:r w:rsidRPr="00694AF2">
        <w:rPr>
          <w:rFonts w:asciiTheme="majorHAnsi" w:hAnsiTheme="majorHAnsi" w:cstheme="majorHAnsi"/>
          <w:noProof/>
          <w:sz w:val="21"/>
        </w:rPr>
        <w:t>Kolding</w:t>
      </w:r>
      <w:bookmarkEnd w:id="46"/>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Kolding</w:t>
      </w:r>
      <w:r>
        <w:t xml:space="preserve"> Kommune har </w:t>
      </w:r>
      <w:r>
        <w:rPr>
          <w:noProof/>
        </w:rPr>
        <w:t>47,0</w:t>
      </w:r>
      <w:r>
        <w:t xml:space="preserve"> pct. af de unge, uden for uddannelse og job et handicap. Det svarer til </w:t>
      </w:r>
      <w:r w:rsidRPr="00285192">
        <w:t xml:space="preserve">cirka </w:t>
      </w:r>
      <w:r>
        <w:rPr>
          <w:noProof/>
        </w:rPr>
        <w:t>390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Kolding</w:t>
      </w:r>
      <w:r>
        <w:t xml:space="preserve"> anbefaler, at </w:t>
      </w:r>
      <w:r>
        <w:rPr>
          <w:noProof/>
        </w:rPr>
        <w:t>Kolding</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Kolding</w:t>
      </w:r>
      <w:r w:rsidRPr="0089041B">
        <w:rPr>
          <w:b/>
        </w:rPr>
        <w:t xml:space="preserve"> foreslår:</w:t>
      </w:r>
    </w:p>
    <w:p w:rsidR="00964D34" w:rsidRDefault="00964D34" w:rsidP="00DF1EC4"/>
    <w:p w:rsidR="00964D34" w:rsidRDefault="00964D34" w:rsidP="00DF1EC4">
      <w:r>
        <w:t xml:space="preserve">DH </w:t>
      </w:r>
      <w:r>
        <w:rPr>
          <w:noProof/>
        </w:rPr>
        <w:t>Kolding</w:t>
      </w:r>
      <w:r>
        <w:t xml:space="preserve"> anbefaler, at </w:t>
      </w:r>
      <w:r>
        <w:rPr>
          <w:noProof/>
        </w:rPr>
        <w:t>Kolding</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Kolding</w:t>
      </w:r>
      <w:r>
        <w:t xml:space="preserve"> Kommune er der i </w:t>
      </w:r>
      <w:r w:rsidRPr="00285192">
        <w:t xml:space="preserve">alt </w:t>
      </w:r>
      <w:r>
        <w:rPr>
          <w:noProof/>
        </w:rPr>
        <w:t>830</w:t>
      </w:r>
      <w:r w:rsidRPr="00285192">
        <w:t xml:space="preserve"> unge i alderen 15-24 år, der står uden for uddannelse og job og som højst har færdiggjort grundskolen. Heraf har </w:t>
      </w:r>
      <w:r>
        <w:rPr>
          <w:noProof/>
        </w:rPr>
        <w:t>390</w:t>
      </w:r>
      <w:r w:rsidRPr="00285192">
        <w:t xml:space="preserve"> unge et eller flere handicap. Andelen af unge uden uddannelse og job, der har et handicap udgør </w:t>
      </w:r>
      <w:r>
        <w:rPr>
          <w:noProof/>
        </w:rPr>
        <w:t>47,0</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Kolding</w:t>
      </w:r>
      <w:r>
        <w:t xml:space="preserve"> </w:t>
      </w:r>
      <w:r w:rsidRPr="00285192">
        <w:t xml:space="preserve">Kommune er </w:t>
      </w:r>
      <w:r>
        <w:rPr>
          <w:noProof/>
        </w:rPr>
        <w:t>22,3</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191"/>
          <w:footerReference w:type="default" r:id="rId192"/>
          <w:headerReference w:type="first" r:id="rId193"/>
          <w:footerReference w:type="first" r:id="rId194"/>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47" w:name="_Toc107218736"/>
      <w:r w:rsidRPr="00694AF2">
        <w:rPr>
          <w:rFonts w:asciiTheme="majorHAnsi" w:hAnsiTheme="majorHAnsi" w:cstheme="majorHAnsi"/>
          <w:noProof/>
          <w:sz w:val="21"/>
        </w:rPr>
        <w:t>København</w:t>
      </w:r>
      <w:bookmarkEnd w:id="47"/>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København</w:t>
      </w:r>
      <w:r>
        <w:t xml:space="preserve"> Kommune har </w:t>
      </w:r>
      <w:r>
        <w:rPr>
          <w:noProof/>
        </w:rPr>
        <w:t>32,7</w:t>
      </w:r>
      <w:r>
        <w:t xml:space="preserve"> pct. af de unge, uden for uddannelse og job et handicap. Det svarer til </w:t>
      </w:r>
      <w:r w:rsidRPr="00285192">
        <w:t xml:space="preserve">cirka </w:t>
      </w:r>
      <w:r>
        <w:rPr>
          <w:noProof/>
        </w:rPr>
        <w:t>1430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København</w:t>
      </w:r>
      <w:r>
        <w:t xml:space="preserve"> anbefaler, at </w:t>
      </w:r>
      <w:r>
        <w:rPr>
          <w:noProof/>
        </w:rPr>
        <w:t>København</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København</w:t>
      </w:r>
      <w:r w:rsidRPr="0089041B">
        <w:rPr>
          <w:b/>
        </w:rPr>
        <w:t xml:space="preserve"> foreslår:</w:t>
      </w:r>
    </w:p>
    <w:p w:rsidR="00964D34" w:rsidRDefault="00964D34" w:rsidP="00DF1EC4"/>
    <w:p w:rsidR="00964D34" w:rsidRDefault="00964D34" w:rsidP="00DF1EC4">
      <w:r>
        <w:t xml:space="preserve">DH </w:t>
      </w:r>
      <w:r>
        <w:rPr>
          <w:noProof/>
        </w:rPr>
        <w:t>København</w:t>
      </w:r>
      <w:r>
        <w:t xml:space="preserve"> anbefaler, at </w:t>
      </w:r>
      <w:r>
        <w:rPr>
          <w:noProof/>
        </w:rPr>
        <w:t>København</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København</w:t>
      </w:r>
      <w:r>
        <w:t xml:space="preserve"> Kommune er der i </w:t>
      </w:r>
      <w:r w:rsidRPr="00285192">
        <w:t xml:space="preserve">alt </w:t>
      </w:r>
      <w:r>
        <w:rPr>
          <w:noProof/>
        </w:rPr>
        <w:t>4370</w:t>
      </w:r>
      <w:r w:rsidRPr="00285192">
        <w:t xml:space="preserve"> unge i alderen 15-24 år, der står uden for uddannelse og job og som højst har færdiggjort grundskolen. Heraf har </w:t>
      </w:r>
      <w:r>
        <w:rPr>
          <w:noProof/>
        </w:rPr>
        <w:t>1430</w:t>
      </w:r>
      <w:r w:rsidRPr="00285192">
        <w:t xml:space="preserve"> unge et eller flere handicap. Andelen af unge uden uddannelse og job, der har et handicap udgør </w:t>
      </w:r>
      <w:r>
        <w:rPr>
          <w:noProof/>
        </w:rPr>
        <w:t>32,7</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København</w:t>
      </w:r>
      <w:r>
        <w:t xml:space="preserve"> </w:t>
      </w:r>
      <w:r w:rsidRPr="00285192">
        <w:t xml:space="preserve">Kommune er </w:t>
      </w:r>
      <w:r>
        <w:rPr>
          <w:noProof/>
        </w:rPr>
        <w:t>14,1</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195"/>
          <w:footerReference w:type="default" r:id="rId196"/>
          <w:headerReference w:type="first" r:id="rId197"/>
          <w:footerReference w:type="first" r:id="rId198"/>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48" w:name="_Toc107218737"/>
      <w:r w:rsidRPr="00694AF2">
        <w:rPr>
          <w:rFonts w:asciiTheme="majorHAnsi" w:hAnsiTheme="majorHAnsi" w:cstheme="majorHAnsi"/>
          <w:noProof/>
          <w:sz w:val="21"/>
        </w:rPr>
        <w:t>Køge</w:t>
      </w:r>
      <w:bookmarkEnd w:id="48"/>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Køge</w:t>
      </w:r>
      <w:r>
        <w:t xml:space="preserve"> Kommune har </w:t>
      </w:r>
      <w:r>
        <w:rPr>
          <w:noProof/>
        </w:rPr>
        <w:t>39,7</w:t>
      </w:r>
      <w:r>
        <w:t xml:space="preserve"> pct. af de unge, uden for uddannelse og job et handicap. Det svarer til </w:t>
      </w:r>
      <w:r w:rsidRPr="00285192">
        <w:t xml:space="preserve">cirka </w:t>
      </w:r>
      <w:r>
        <w:rPr>
          <w:noProof/>
        </w:rPr>
        <w:t>230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Køge</w:t>
      </w:r>
      <w:r>
        <w:t xml:space="preserve"> anbefaler, at </w:t>
      </w:r>
      <w:r>
        <w:rPr>
          <w:noProof/>
        </w:rPr>
        <w:t>Køge</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Køge</w:t>
      </w:r>
      <w:r w:rsidRPr="0089041B">
        <w:rPr>
          <w:b/>
        </w:rPr>
        <w:t xml:space="preserve"> foreslår:</w:t>
      </w:r>
    </w:p>
    <w:p w:rsidR="00964D34" w:rsidRDefault="00964D34" w:rsidP="00DF1EC4"/>
    <w:p w:rsidR="00964D34" w:rsidRDefault="00964D34" w:rsidP="00DF1EC4">
      <w:r>
        <w:t xml:space="preserve">DH </w:t>
      </w:r>
      <w:r>
        <w:rPr>
          <w:noProof/>
        </w:rPr>
        <w:t>Køge</w:t>
      </w:r>
      <w:r>
        <w:t xml:space="preserve"> anbefaler, at </w:t>
      </w:r>
      <w:r>
        <w:rPr>
          <w:noProof/>
        </w:rPr>
        <w:t>Køge</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Køge</w:t>
      </w:r>
      <w:r>
        <w:t xml:space="preserve"> Kommune er der i </w:t>
      </w:r>
      <w:r w:rsidRPr="00285192">
        <w:t xml:space="preserve">alt </w:t>
      </w:r>
      <w:r>
        <w:rPr>
          <w:noProof/>
        </w:rPr>
        <w:t>580</w:t>
      </w:r>
      <w:r w:rsidRPr="00285192">
        <w:t xml:space="preserve"> unge i alderen 15-24 år, der står uden for uddannelse og job og som højst har færdiggjort grundskolen. Heraf har </w:t>
      </w:r>
      <w:r>
        <w:rPr>
          <w:noProof/>
        </w:rPr>
        <w:t>230</w:t>
      </w:r>
      <w:r w:rsidRPr="00285192">
        <w:t xml:space="preserve"> unge et eller flere handicap. Andelen af unge uden uddannelse og job, der har et handicap udgør </w:t>
      </w:r>
      <w:r>
        <w:rPr>
          <w:noProof/>
        </w:rPr>
        <w:t>39,7</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Køge</w:t>
      </w:r>
      <w:r>
        <w:t xml:space="preserve"> </w:t>
      </w:r>
      <w:r w:rsidRPr="00285192">
        <w:t xml:space="preserve">Kommune er </w:t>
      </w:r>
      <w:r>
        <w:rPr>
          <w:noProof/>
        </w:rPr>
        <w:t>23,0</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199"/>
          <w:footerReference w:type="default" r:id="rId200"/>
          <w:headerReference w:type="first" r:id="rId201"/>
          <w:footerReference w:type="first" r:id="rId202"/>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49" w:name="_Toc107218738"/>
      <w:r w:rsidRPr="00694AF2">
        <w:rPr>
          <w:rFonts w:asciiTheme="majorHAnsi" w:hAnsiTheme="majorHAnsi" w:cstheme="majorHAnsi"/>
          <w:noProof/>
          <w:sz w:val="21"/>
        </w:rPr>
        <w:t>Langeland</w:t>
      </w:r>
      <w:bookmarkEnd w:id="49"/>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Langeland</w:t>
      </w:r>
      <w:r>
        <w:t xml:space="preserve"> Kommune har </w:t>
      </w:r>
      <w:r>
        <w:rPr>
          <w:noProof/>
        </w:rPr>
        <w:t>46,2</w:t>
      </w:r>
      <w:r>
        <w:t xml:space="preserve"> pct. af de unge, uden for uddannelse og job et handicap. Det svarer til </w:t>
      </w:r>
      <w:r w:rsidRPr="00285192">
        <w:t xml:space="preserve">cirka </w:t>
      </w:r>
      <w:r>
        <w:rPr>
          <w:noProof/>
        </w:rPr>
        <w:t>60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Langeland</w:t>
      </w:r>
      <w:r>
        <w:t xml:space="preserve"> anbefaler, at </w:t>
      </w:r>
      <w:r>
        <w:rPr>
          <w:noProof/>
        </w:rPr>
        <w:t>Langeland</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Langeland</w:t>
      </w:r>
      <w:r w:rsidRPr="0089041B">
        <w:rPr>
          <w:b/>
        </w:rPr>
        <w:t xml:space="preserve"> foreslår:</w:t>
      </w:r>
    </w:p>
    <w:p w:rsidR="00964D34" w:rsidRDefault="00964D34" w:rsidP="00DF1EC4"/>
    <w:p w:rsidR="00964D34" w:rsidRDefault="00964D34" w:rsidP="00DF1EC4">
      <w:r>
        <w:t xml:space="preserve">DH </w:t>
      </w:r>
      <w:r>
        <w:rPr>
          <w:noProof/>
        </w:rPr>
        <w:t>Langeland</w:t>
      </w:r>
      <w:r>
        <w:t xml:space="preserve"> anbefaler, at </w:t>
      </w:r>
      <w:r>
        <w:rPr>
          <w:noProof/>
        </w:rPr>
        <w:t>Langeland</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Langeland</w:t>
      </w:r>
      <w:r>
        <w:t xml:space="preserve"> Kommune er der i </w:t>
      </w:r>
      <w:r w:rsidRPr="00285192">
        <w:t xml:space="preserve">alt </w:t>
      </w:r>
      <w:r>
        <w:rPr>
          <w:noProof/>
        </w:rPr>
        <w:t>130</w:t>
      </w:r>
      <w:r w:rsidRPr="00285192">
        <w:t xml:space="preserve"> unge i alderen 15-24 år, der står uden for uddannelse og job og som højst har færdiggjort grundskolen. Heraf har </w:t>
      </w:r>
      <w:r>
        <w:rPr>
          <w:noProof/>
        </w:rPr>
        <w:t>60</w:t>
      </w:r>
      <w:r w:rsidRPr="00285192">
        <w:t xml:space="preserve"> unge et eller flere handicap. Andelen af unge uden uddannelse og job, der har et handicap udgør </w:t>
      </w:r>
      <w:r>
        <w:rPr>
          <w:noProof/>
        </w:rPr>
        <w:t>46,2</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Langeland</w:t>
      </w:r>
      <w:r>
        <w:t xml:space="preserve"> </w:t>
      </w:r>
      <w:r w:rsidRPr="00285192">
        <w:t xml:space="preserve">Kommune er </w:t>
      </w:r>
      <w:r>
        <w:rPr>
          <w:noProof/>
        </w:rPr>
        <w:t>31,6</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203"/>
          <w:footerReference w:type="default" r:id="rId204"/>
          <w:headerReference w:type="first" r:id="rId205"/>
          <w:footerReference w:type="first" r:id="rId206"/>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50" w:name="_Toc107218739"/>
      <w:r w:rsidRPr="00694AF2">
        <w:rPr>
          <w:rFonts w:asciiTheme="majorHAnsi" w:hAnsiTheme="majorHAnsi" w:cstheme="majorHAnsi"/>
          <w:noProof/>
          <w:sz w:val="21"/>
        </w:rPr>
        <w:t>Lejre</w:t>
      </w:r>
      <w:bookmarkEnd w:id="50"/>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Lejre</w:t>
      </w:r>
      <w:r>
        <w:t xml:space="preserve"> Kommune har </w:t>
      </w:r>
      <w:r>
        <w:rPr>
          <w:noProof/>
        </w:rPr>
        <w:t>50,0</w:t>
      </w:r>
      <w:r>
        <w:t xml:space="preserve"> pct. af de unge, uden for uddannelse og job et handicap. Det svarer til </w:t>
      </w:r>
      <w:r w:rsidRPr="00285192">
        <w:t xml:space="preserve">cirka </w:t>
      </w:r>
      <w:r>
        <w:rPr>
          <w:noProof/>
        </w:rPr>
        <w:t>110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Lejre</w:t>
      </w:r>
      <w:r>
        <w:t xml:space="preserve"> anbefaler, at </w:t>
      </w:r>
      <w:r>
        <w:rPr>
          <w:noProof/>
        </w:rPr>
        <w:t>Lejre</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Lejre</w:t>
      </w:r>
      <w:r w:rsidRPr="0089041B">
        <w:rPr>
          <w:b/>
        </w:rPr>
        <w:t xml:space="preserve"> foreslår:</w:t>
      </w:r>
    </w:p>
    <w:p w:rsidR="00964D34" w:rsidRDefault="00964D34" w:rsidP="00DF1EC4"/>
    <w:p w:rsidR="00964D34" w:rsidRDefault="00964D34" w:rsidP="00DF1EC4">
      <w:r>
        <w:t xml:space="preserve">DH </w:t>
      </w:r>
      <w:r>
        <w:rPr>
          <w:noProof/>
        </w:rPr>
        <w:t>Lejre</w:t>
      </w:r>
      <w:r>
        <w:t xml:space="preserve"> anbefaler, at </w:t>
      </w:r>
      <w:r>
        <w:rPr>
          <w:noProof/>
        </w:rPr>
        <w:t>Lejre</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Lejre</w:t>
      </w:r>
      <w:r>
        <w:t xml:space="preserve"> Kommune er der i </w:t>
      </w:r>
      <w:r w:rsidRPr="00285192">
        <w:t xml:space="preserve">alt </w:t>
      </w:r>
      <w:r>
        <w:rPr>
          <w:noProof/>
        </w:rPr>
        <w:t>220</w:t>
      </w:r>
      <w:r w:rsidRPr="00285192">
        <w:t xml:space="preserve"> unge i alderen 15-24 år, der står uden for uddannelse og job og som højst har færdiggjort grundskolen. Heraf har </w:t>
      </w:r>
      <w:r>
        <w:rPr>
          <w:noProof/>
        </w:rPr>
        <w:t>110</w:t>
      </w:r>
      <w:r w:rsidRPr="00285192">
        <w:t xml:space="preserve"> unge et eller flere handicap. Andelen af unge uden uddannelse og job, der har et handicap udgør </w:t>
      </w:r>
      <w:r>
        <w:rPr>
          <w:noProof/>
        </w:rPr>
        <w:t>50,0</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Lejre</w:t>
      </w:r>
      <w:r>
        <w:t xml:space="preserve"> </w:t>
      </w:r>
      <w:r w:rsidRPr="00285192">
        <w:t xml:space="preserve">Kommune er </w:t>
      </w:r>
      <w:r>
        <w:rPr>
          <w:noProof/>
        </w:rPr>
        <w:t>21,6</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207"/>
          <w:footerReference w:type="default" r:id="rId208"/>
          <w:headerReference w:type="first" r:id="rId209"/>
          <w:footerReference w:type="first" r:id="rId210"/>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51" w:name="_Toc107218740"/>
      <w:r w:rsidRPr="00694AF2">
        <w:rPr>
          <w:rFonts w:asciiTheme="majorHAnsi" w:hAnsiTheme="majorHAnsi" w:cstheme="majorHAnsi"/>
          <w:noProof/>
          <w:sz w:val="21"/>
        </w:rPr>
        <w:t>Lemvig</w:t>
      </w:r>
      <w:bookmarkEnd w:id="51"/>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Lemvig</w:t>
      </w:r>
      <w:r>
        <w:t xml:space="preserve"> Kommune har </w:t>
      </w:r>
      <w:r>
        <w:rPr>
          <w:noProof/>
        </w:rPr>
        <w:t>33,3</w:t>
      </w:r>
      <w:r>
        <w:t xml:space="preserve"> pct. af de unge, uden for uddannelse og job et handicap. Det svarer til </w:t>
      </w:r>
      <w:r w:rsidRPr="00285192">
        <w:t xml:space="preserve">cirka </w:t>
      </w:r>
      <w:r>
        <w:rPr>
          <w:noProof/>
        </w:rPr>
        <w:t>50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Lemvig</w:t>
      </w:r>
      <w:r>
        <w:t xml:space="preserve"> anbefaler, at </w:t>
      </w:r>
      <w:r>
        <w:rPr>
          <w:noProof/>
        </w:rPr>
        <w:t>Lemvig</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Lemvig</w:t>
      </w:r>
      <w:r w:rsidRPr="0089041B">
        <w:rPr>
          <w:b/>
        </w:rPr>
        <w:t xml:space="preserve"> foreslår:</w:t>
      </w:r>
    </w:p>
    <w:p w:rsidR="00964D34" w:rsidRDefault="00964D34" w:rsidP="00DF1EC4"/>
    <w:p w:rsidR="00964D34" w:rsidRDefault="00964D34" w:rsidP="00DF1EC4">
      <w:r>
        <w:t xml:space="preserve">DH </w:t>
      </w:r>
      <w:r>
        <w:rPr>
          <w:noProof/>
        </w:rPr>
        <w:t>Lemvig</w:t>
      </w:r>
      <w:r>
        <w:t xml:space="preserve"> anbefaler, at </w:t>
      </w:r>
      <w:r>
        <w:rPr>
          <w:noProof/>
        </w:rPr>
        <w:t>Lemvig</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Lemvig</w:t>
      </w:r>
      <w:r>
        <w:t xml:space="preserve"> Kommune er der i </w:t>
      </w:r>
      <w:r w:rsidRPr="00285192">
        <w:t xml:space="preserve">alt </w:t>
      </w:r>
      <w:r>
        <w:rPr>
          <w:noProof/>
        </w:rPr>
        <w:t>150</w:t>
      </w:r>
      <w:r w:rsidRPr="00285192">
        <w:t xml:space="preserve"> unge i alderen 15-24 år, der står uden for uddannelse og job og som højst har færdiggjort grundskolen. Heraf har </w:t>
      </w:r>
      <w:r>
        <w:rPr>
          <w:noProof/>
        </w:rPr>
        <w:t>50</w:t>
      </w:r>
      <w:r w:rsidRPr="00285192">
        <w:t xml:space="preserve"> unge et eller flere handicap. Andelen af unge uden uddannelse og job, der har et handicap udgør </w:t>
      </w:r>
      <w:r>
        <w:rPr>
          <w:noProof/>
        </w:rPr>
        <w:t>33,3</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Lemvig</w:t>
      </w:r>
      <w:r>
        <w:t xml:space="preserve"> </w:t>
      </w:r>
      <w:r w:rsidRPr="00285192">
        <w:t xml:space="preserve">Kommune er </w:t>
      </w:r>
      <w:r>
        <w:rPr>
          <w:noProof/>
        </w:rPr>
        <w:t>20,0</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211"/>
          <w:footerReference w:type="default" r:id="rId212"/>
          <w:headerReference w:type="first" r:id="rId213"/>
          <w:footerReference w:type="first" r:id="rId214"/>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52" w:name="_Toc107218741"/>
      <w:r w:rsidRPr="00694AF2">
        <w:rPr>
          <w:rFonts w:asciiTheme="majorHAnsi" w:hAnsiTheme="majorHAnsi" w:cstheme="majorHAnsi"/>
          <w:noProof/>
          <w:sz w:val="21"/>
        </w:rPr>
        <w:t>Lolland</w:t>
      </w:r>
      <w:bookmarkEnd w:id="52"/>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Lolland</w:t>
      </w:r>
      <w:r>
        <w:t xml:space="preserve"> Kommune har </w:t>
      </w:r>
      <w:r>
        <w:rPr>
          <w:noProof/>
        </w:rPr>
        <w:t>34,1</w:t>
      </w:r>
      <w:r>
        <w:t xml:space="preserve"> pct. af de unge, uden for uddannelse og job et handicap. Det svarer til </w:t>
      </w:r>
      <w:r w:rsidRPr="00285192">
        <w:t xml:space="preserve">cirka </w:t>
      </w:r>
      <w:r>
        <w:rPr>
          <w:noProof/>
        </w:rPr>
        <w:t>140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Lolland</w:t>
      </w:r>
      <w:r>
        <w:t xml:space="preserve"> anbefaler, at </w:t>
      </w:r>
      <w:r>
        <w:rPr>
          <w:noProof/>
        </w:rPr>
        <w:t>Lolland</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Lolland</w:t>
      </w:r>
      <w:r w:rsidRPr="0089041B">
        <w:rPr>
          <w:b/>
        </w:rPr>
        <w:t xml:space="preserve"> foreslår:</w:t>
      </w:r>
    </w:p>
    <w:p w:rsidR="00964D34" w:rsidRDefault="00964D34" w:rsidP="00DF1EC4"/>
    <w:p w:rsidR="00964D34" w:rsidRDefault="00964D34" w:rsidP="00DF1EC4">
      <w:r>
        <w:t xml:space="preserve">DH </w:t>
      </w:r>
      <w:r>
        <w:rPr>
          <w:noProof/>
        </w:rPr>
        <w:t>Lolland</w:t>
      </w:r>
      <w:r>
        <w:t xml:space="preserve"> anbefaler, at </w:t>
      </w:r>
      <w:r>
        <w:rPr>
          <w:noProof/>
        </w:rPr>
        <w:t>Lolland</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Lolland</w:t>
      </w:r>
      <w:r>
        <w:t xml:space="preserve"> Kommune er der i </w:t>
      </w:r>
      <w:r w:rsidRPr="00285192">
        <w:t xml:space="preserve">alt </w:t>
      </w:r>
      <w:r>
        <w:rPr>
          <w:noProof/>
        </w:rPr>
        <w:t>410</w:t>
      </w:r>
      <w:r w:rsidRPr="00285192">
        <w:t xml:space="preserve"> unge i alderen 15-24 år, der står uden for uddannelse og job og som højst har færdiggjort grundskolen. Heraf har </w:t>
      </w:r>
      <w:r>
        <w:rPr>
          <w:noProof/>
        </w:rPr>
        <w:t>140</w:t>
      </w:r>
      <w:r w:rsidRPr="00285192">
        <w:t xml:space="preserve"> unge et eller flere handicap. Andelen af unge uden uddannelse og job, der har et handicap udgør </w:t>
      </w:r>
      <w:r>
        <w:rPr>
          <w:noProof/>
        </w:rPr>
        <w:t>34,1</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Lolland</w:t>
      </w:r>
      <w:r>
        <w:t xml:space="preserve"> </w:t>
      </w:r>
      <w:r w:rsidRPr="00285192">
        <w:t xml:space="preserve">Kommune er </w:t>
      </w:r>
      <w:r>
        <w:rPr>
          <w:noProof/>
        </w:rPr>
        <w:t>26,4</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215"/>
          <w:footerReference w:type="default" r:id="rId216"/>
          <w:headerReference w:type="first" r:id="rId217"/>
          <w:footerReference w:type="first" r:id="rId218"/>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53" w:name="_Toc107218742"/>
      <w:r w:rsidRPr="00694AF2">
        <w:rPr>
          <w:rFonts w:asciiTheme="majorHAnsi" w:hAnsiTheme="majorHAnsi" w:cstheme="majorHAnsi"/>
          <w:noProof/>
          <w:sz w:val="21"/>
        </w:rPr>
        <w:t>Lyngby-Taarbæk</w:t>
      </w:r>
      <w:bookmarkEnd w:id="53"/>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Lyngby-Taarbæk</w:t>
      </w:r>
      <w:r>
        <w:t xml:space="preserve"> Kommune har </w:t>
      </w:r>
      <w:r>
        <w:rPr>
          <w:noProof/>
        </w:rPr>
        <w:t>31,3</w:t>
      </w:r>
      <w:r>
        <w:t xml:space="preserve"> pct. af de unge, uden for uddannelse og job et handicap. Det svarer til </w:t>
      </w:r>
      <w:r w:rsidRPr="00285192">
        <w:t xml:space="preserve">cirka </w:t>
      </w:r>
      <w:r>
        <w:rPr>
          <w:noProof/>
        </w:rPr>
        <w:t>100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Lyngby-Taarbæk</w:t>
      </w:r>
      <w:r>
        <w:t xml:space="preserve"> anbefaler, at </w:t>
      </w:r>
      <w:r>
        <w:rPr>
          <w:noProof/>
        </w:rPr>
        <w:t>Lyngby-Taarbæk</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Lyngby-Taarbæk</w:t>
      </w:r>
      <w:r w:rsidRPr="0089041B">
        <w:rPr>
          <w:b/>
        </w:rPr>
        <w:t xml:space="preserve"> foreslår:</w:t>
      </w:r>
    </w:p>
    <w:p w:rsidR="00964D34" w:rsidRDefault="00964D34" w:rsidP="00DF1EC4"/>
    <w:p w:rsidR="00964D34" w:rsidRDefault="00964D34" w:rsidP="00DF1EC4">
      <w:r>
        <w:t xml:space="preserve">DH </w:t>
      </w:r>
      <w:r>
        <w:rPr>
          <w:noProof/>
        </w:rPr>
        <w:t>Lyngby-Taarbæk</w:t>
      </w:r>
      <w:r>
        <w:t xml:space="preserve"> anbefaler, at </w:t>
      </w:r>
      <w:r>
        <w:rPr>
          <w:noProof/>
        </w:rPr>
        <w:t>Lyngby-Taarbæk</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Lyngby-Taarbæk</w:t>
      </w:r>
      <w:r>
        <w:t xml:space="preserve"> Kommune er der i </w:t>
      </w:r>
      <w:r w:rsidRPr="00285192">
        <w:t xml:space="preserve">alt </w:t>
      </w:r>
      <w:r>
        <w:rPr>
          <w:noProof/>
        </w:rPr>
        <w:t>320</w:t>
      </w:r>
      <w:r w:rsidRPr="00285192">
        <w:t xml:space="preserve"> unge i alderen 15-24 år, der står uden for uddannelse og job og som højst har færdiggjort grundskolen. Heraf har </w:t>
      </w:r>
      <w:r>
        <w:rPr>
          <w:noProof/>
        </w:rPr>
        <w:t>100</w:t>
      </w:r>
      <w:r w:rsidRPr="00285192">
        <w:t xml:space="preserve"> unge et eller flere handicap. Andelen af unge uden uddannelse og job, der har et handicap udgør </w:t>
      </w:r>
      <w:r>
        <w:rPr>
          <w:noProof/>
        </w:rPr>
        <w:t>31,3</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Lyngby-Taarbæk</w:t>
      </w:r>
      <w:r>
        <w:t xml:space="preserve"> </w:t>
      </w:r>
      <w:r w:rsidRPr="00285192">
        <w:t xml:space="preserve">Kommune er </w:t>
      </w:r>
      <w:r>
        <w:rPr>
          <w:noProof/>
        </w:rPr>
        <w:t>13,2</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219"/>
          <w:footerReference w:type="default" r:id="rId220"/>
          <w:headerReference w:type="first" r:id="rId221"/>
          <w:footerReference w:type="first" r:id="rId222"/>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54" w:name="_Toc107218743"/>
      <w:r w:rsidRPr="00694AF2">
        <w:rPr>
          <w:rFonts w:asciiTheme="majorHAnsi" w:hAnsiTheme="majorHAnsi" w:cstheme="majorHAnsi"/>
          <w:noProof/>
          <w:sz w:val="21"/>
        </w:rPr>
        <w:t>Mariagerfjord</w:t>
      </w:r>
      <w:bookmarkEnd w:id="54"/>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Mariagerfjord</w:t>
      </w:r>
      <w:r>
        <w:t xml:space="preserve"> Kommune har </w:t>
      </w:r>
      <w:r>
        <w:rPr>
          <w:noProof/>
        </w:rPr>
        <w:t>45,0</w:t>
      </w:r>
      <w:r>
        <w:t xml:space="preserve"> pct. af de unge, uden for uddannelse og job et handicap. Det svarer til </w:t>
      </w:r>
      <w:r w:rsidRPr="00285192">
        <w:t xml:space="preserve">cirka </w:t>
      </w:r>
      <w:r>
        <w:rPr>
          <w:noProof/>
        </w:rPr>
        <w:t>180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Mariagerfjord</w:t>
      </w:r>
      <w:r>
        <w:t xml:space="preserve"> anbefaler, at </w:t>
      </w:r>
      <w:r>
        <w:rPr>
          <w:noProof/>
        </w:rPr>
        <w:t>Mariagerfjord</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Mariagerfjord</w:t>
      </w:r>
      <w:r w:rsidRPr="0089041B">
        <w:rPr>
          <w:b/>
        </w:rPr>
        <w:t xml:space="preserve"> foreslår:</w:t>
      </w:r>
    </w:p>
    <w:p w:rsidR="00964D34" w:rsidRDefault="00964D34" w:rsidP="00DF1EC4"/>
    <w:p w:rsidR="00964D34" w:rsidRDefault="00964D34" w:rsidP="00DF1EC4">
      <w:r>
        <w:t xml:space="preserve">DH </w:t>
      </w:r>
      <w:r>
        <w:rPr>
          <w:noProof/>
        </w:rPr>
        <w:t>Mariagerfjord</w:t>
      </w:r>
      <w:r>
        <w:t xml:space="preserve"> anbefaler, at </w:t>
      </w:r>
      <w:r>
        <w:rPr>
          <w:noProof/>
        </w:rPr>
        <w:t>Mariagerfjord</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Mariagerfjord</w:t>
      </w:r>
      <w:r>
        <w:t xml:space="preserve"> Kommune er der i </w:t>
      </w:r>
      <w:r w:rsidRPr="00285192">
        <w:t xml:space="preserve">alt </w:t>
      </w:r>
      <w:r>
        <w:rPr>
          <w:noProof/>
        </w:rPr>
        <w:t>400</w:t>
      </w:r>
      <w:r w:rsidRPr="00285192">
        <w:t xml:space="preserve"> unge i alderen 15-24 år, der står uden for uddannelse og job og som højst har færdiggjort grundskolen. Heraf har </w:t>
      </w:r>
      <w:r>
        <w:rPr>
          <w:noProof/>
        </w:rPr>
        <w:t>180</w:t>
      </w:r>
      <w:r w:rsidRPr="00285192">
        <w:t xml:space="preserve"> unge et eller flere handicap. Andelen af unge uden uddannelse og job, der har et handicap udgør </w:t>
      </w:r>
      <w:r>
        <w:rPr>
          <w:noProof/>
        </w:rPr>
        <w:t>45,0</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Mariagerfjord</w:t>
      </w:r>
      <w:r>
        <w:t xml:space="preserve"> </w:t>
      </w:r>
      <w:r w:rsidRPr="00285192">
        <w:t xml:space="preserve">Kommune er </w:t>
      </w:r>
      <w:r>
        <w:rPr>
          <w:noProof/>
        </w:rPr>
        <w:t>26,5</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223"/>
          <w:footerReference w:type="default" r:id="rId224"/>
          <w:headerReference w:type="first" r:id="rId225"/>
          <w:footerReference w:type="first" r:id="rId226"/>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55" w:name="_Toc107218744"/>
      <w:r w:rsidRPr="00694AF2">
        <w:rPr>
          <w:rFonts w:asciiTheme="majorHAnsi" w:hAnsiTheme="majorHAnsi" w:cstheme="majorHAnsi"/>
          <w:noProof/>
          <w:sz w:val="21"/>
        </w:rPr>
        <w:t>Middelfart</w:t>
      </w:r>
      <w:bookmarkEnd w:id="55"/>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Middelfart</w:t>
      </w:r>
      <w:r>
        <w:t xml:space="preserve"> Kommune har </w:t>
      </w:r>
      <w:r>
        <w:rPr>
          <w:noProof/>
        </w:rPr>
        <w:t>51,7</w:t>
      </w:r>
      <w:r>
        <w:t xml:space="preserve"> pct. af de unge, uden for uddannelse og job et handicap. Det svarer til </w:t>
      </w:r>
      <w:r w:rsidRPr="00285192">
        <w:t xml:space="preserve">cirka </w:t>
      </w:r>
      <w:r>
        <w:rPr>
          <w:noProof/>
        </w:rPr>
        <w:t>150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Middelfart</w:t>
      </w:r>
      <w:r>
        <w:t xml:space="preserve"> anbefaler, at </w:t>
      </w:r>
      <w:r>
        <w:rPr>
          <w:noProof/>
        </w:rPr>
        <w:t>Middelfart</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Middelfart</w:t>
      </w:r>
      <w:r w:rsidRPr="0089041B">
        <w:rPr>
          <w:b/>
        </w:rPr>
        <w:t xml:space="preserve"> foreslår:</w:t>
      </w:r>
    </w:p>
    <w:p w:rsidR="00964D34" w:rsidRDefault="00964D34" w:rsidP="00DF1EC4"/>
    <w:p w:rsidR="00964D34" w:rsidRDefault="00964D34" w:rsidP="00DF1EC4">
      <w:r>
        <w:t xml:space="preserve">DH </w:t>
      </w:r>
      <w:r>
        <w:rPr>
          <w:noProof/>
        </w:rPr>
        <w:t>Middelfart</w:t>
      </w:r>
      <w:r>
        <w:t xml:space="preserve"> anbefaler, at </w:t>
      </w:r>
      <w:r>
        <w:rPr>
          <w:noProof/>
        </w:rPr>
        <w:t>Middelfart</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Middelfart</w:t>
      </w:r>
      <w:r>
        <w:t xml:space="preserve"> Kommune er der i </w:t>
      </w:r>
      <w:r w:rsidRPr="00285192">
        <w:t xml:space="preserve">alt </w:t>
      </w:r>
      <w:r>
        <w:rPr>
          <w:noProof/>
        </w:rPr>
        <w:t>290</w:t>
      </w:r>
      <w:r w:rsidRPr="00285192">
        <w:t xml:space="preserve"> unge i alderen 15-24 år, der står uden for uddannelse og job og som højst har færdiggjort grundskolen. Heraf har </w:t>
      </w:r>
      <w:r>
        <w:rPr>
          <w:noProof/>
        </w:rPr>
        <w:t>150</w:t>
      </w:r>
      <w:r w:rsidRPr="00285192">
        <w:t xml:space="preserve"> unge et eller flere handicap. Andelen af unge uden uddannelse og job, der har et handicap udgør </w:t>
      </w:r>
      <w:r>
        <w:rPr>
          <w:noProof/>
        </w:rPr>
        <w:t>51,7</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Middelfart</w:t>
      </w:r>
      <w:r>
        <w:t xml:space="preserve"> </w:t>
      </w:r>
      <w:r w:rsidRPr="00285192">
        <w:t xml:space="preserve">Kommune er </w:t>
      </w:r>
      <w:r>
        <w:rPr>
          <w:noProof/>
        </w:rPr>
        <w:t>25,4</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227"/>
          <w:footerReference w:type="default" r:id="rId228"/>
          <w:headerReference w:type="first" r:id="rId229"/>
          <w:footerReference w:type="first" r:id="rId230"/>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56" w:name="_Toc107218745"/>
      <w:r w:rsidRPr="00694AF2">
        <w:rPr>
          <w:rFonts w:asciiTheme="majorHAnsi" w:hAnsiTheme="majorHAnsi" w:cstheme="majorHAnsi"/>
          <w:noProof/>
          <w:sz w:val="21"/>
        </w:rPr>
        <w:t>Morsø</w:t>
      </w:r>
      <w:bookmarkEnd w:id="56"/>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Morsø</w:t>
      </w:r>
      <w:r>
        <w:t xml:space="preserve"> Kommune har </w:t>
      </w:r>
      <w:r>
        <w:rPr>
          <w:noProof/>
        </w:rPr>
        <w:t>50,0</w:t>
      </w:r>
      <w:r>
        <w:t xml:space="preserve"> pct. af de unge, uden for uddannelse og job et handicap. Det svarer til </w:t>
      </w:r>
      <w:r w:rsidRPr="00285192">
        <w:t xml:space="preserve">cirka </w:t>
      </w:r>
      <w:r>
        <w:rPr>
          <w:noProof/>
        </w:rPr>
        <w:t>80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Morsø</w:t>
      </w:r>
      <w:r>
        <w:t xml:space="preserve"> anbefaler, at </w:t>
      </w:r>
      <w:r>
        <w:rPr>
          <w:noProof/>
        </w:rPr>
        <w:t>Morsø</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Morsø</w:t>
      </w:r>
      <w:r w:rsidRPr="0089041B">
        <w:rPr>
          <w:b/>
        </w:rPr>
        <w:t xml:space="preserve"> foreslår:</w:t>
      </w:r>
    </w:p>
    <w:p w:rsidR="00964D34" w:rsidRDefault="00964D34" w:rsidP="00DF1EC4"/>
    <w:p w:rsidR="00964D34" w:rsidRDefault="00964D34" w:rsidP="00DF1EC4">
      <w:r>
        <w:t xml:space="preserve">DH </w:t>
      </w:r>
      <w:r>
        <w:rPr>
          <w:noProof/>
        </w:rPr>
        <w:t>Morsø</w:t>
      </w:r>
      <w:r>
        <w:t xml:space="preserve"> anbefaler, at </w:t>
      </w:r>
      <w:r>
        <w:rPr>
          <w:noProof/>
        </w:rPr>
        <w:t>Morsø</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Morsø</w:t>
      </w:r>
      <w:r>
        <w:t xml:space="preserve"> Kommune er der i </w:t>
      </w:r>
      <w:r w:rsidRPr="00285192">
        <w:t xml:space="preserve">alt </w:t>
      </w:r>
      <w:r>
        <w:rPr>
          <w:noProof/>
        </w:rPr>
        <w:t>160</w:t>
      </w:r>
      <w:r w:rsidRPr="00285192">
        <w:t xml:space="preserve"> unge i alderen 15-24 år, der står uden for uddannelse og job og som højst har færdiggjort grundskolen. Heraf har </w:t>
      </w:r>
      <w:r>
        <w:rPr>
          <w:noProof/>
        </w:rPr>
        <w:t>80</w:t>
      </w:r>
      <w:r w:rsidRPr="00285192">
        <w:t xml:space="preserve"> unge et eller flere handicap. Andelen af unge uden uddannelse og job, der har et handicap udgør </w:t>
      </w:r>
      <w:r>
        <w:rPr>
          <w:noProof/>
        </w:rPr>
        <w:t>50,0</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Morsø</w:t>
      </w:r>
      <w:r>
        <w:t xml:space="preserve"> </w:t>
      </w:r>
      <w:r w:rsidRPr="00285192">
        <w:t xml:space="preserve">Kommune er </w:t>
      </w:r>
      <w:r>
        <w:rPr>
          <w:noProof/>
        </w:rPr>
        <w:t>27,6</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231"/>
          <w:footerReference w:type="default" r:id="rId232"/>
          <w:headerReference w:type="first" r:id="rId233"/>
          <w:footerReference w:type="first" r:id="rId234"/>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57" w:name="_Toc107218746"/>
      <w:r w:rsidRPr="00694AF2">
        <w:rPr>
          <w:rFonts w:asciiTheme="majorHAnsi" w:hAnsiTheme="majorHAnsi" w:cstheme="majorHAnsi"/>
          <w:noProof/>
          <w:sz w:val="21"/>
        </w:rPr>
        <w:t>Norddjurs</w:t>
      </w:r>
      <w:bookmarkEnd w:id="57"/>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Norddjurs</w:t>
      </w:r>
      <w:r>
        <w:t xml:space="preserve"> Kommune har </w:t>
      </w:r>
      <w:r>
        <w:rPr>
          <w:noProof/>
        </w:rPr>
        <w:t>41,2</w:t>
      </w:r>
      <w:r>
        <w:t xml:space="preserve"> pct. af de unge, uden for uddannelse og job et handicap. Det svarer til </w:t>
      </w:r>
      <w:r w:rsidRPr="00285192">
        <w:t xml:space="preserve">cirka </w:t>
      </w:r>
      <w:r>
        <w:rPr>
          <w:noProof/>
        </w:rPr>
        <w:t>140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Norddjurs</w:t>
      </w:r>
      <w:r>
        <w:t xml:space="preserve"> anbefaler, at </w:t>
      </w:r>
      <w:r>
        <w:rPr>
          <w:noProof/>
        </w:rPr>
        <w:t>Norddjurs</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Norddjurs</w:t>
      </w:r>
      <w:r w:rsidRPr="0089041B">
        <w:rPr>
          <w:b/>
        </w:rPr>
        <w:t xml:space="preserve"> foreslår:</w:t>
      </w:r>
    </w:p>
    <w:p w:rsidR="00964D34" w:rsidRDefault="00964D34" w:rsidP="00DF1EC4"/>
    <w:p w:rsidR="00964D34" w:rsidRDefault="00964D34" w:rsidP="00DF1EC4">
      <w:r>
        <w:t xml:space="preserve">DH </w:t>
      </w:r>
      <w:r>
        <w:rPr>
          <w:noProof/>
        </w:rPr>
        <w:t>Norddjurs</w:t>
      </w:r>
      <w:r>
        <w:t xml:space="preserve"> anbefaler, at </w:t>
      </w:r>
      <w:r>
        <w:rPr>
          <w:noProof/>
        </w:rPr>
        <w:t>Norddjurs</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Norddjurs</w:t>
      </w:r>
      <w:r>
        <w:t xml:space="preserve"> Kommune er der i </w:t>
      </w:r>
      <w:r w:rsidRPr="00285192">
        <w:t xml:space="preserve">alt </w:t>
      </w:r>
      <w:r>
        <w:rPr>
          <w:noProof/>
        </w:rPr>
        <w:t>340</w:t>
      </w:r>
      <w:r w:rsidRPr="00285192">
        <w:t xml:space="preserve"> unge i alderen 15-24 år, der står uden for uddannelse og job og som højst har færdiggjort grundskolen. Heraf har </w:t>
      </w:r>
      <w:r>
        <w:rPr>
          <w:noProof/>
        </w:rPr>
        <w:t>140</w:t>
      </w:r>
      <w:r w:rsidRPr="00285192">
        <w:t xml:space="preserve"> unge et eller flere handicap. Andelen af unge uden uddannelse og job, der har et handicap udgør </w:t>
      </w:r>
      <w:r>
        <w:rPr>
          <w:noProof/>
        </w:rPr>
        <w:t>41,2</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Norddjurs</w:t>
      </w:r>
      <w:r>
        <w:t xml:space="preserve"> </w:t>
      </w:r>
      <w:r w:rsidRPr="00285192">
        <w:t xml:space="preserve">Kommune er </w:t>
      </w:r>
      <w:r>
        <w:rPr>
          <w:noProof/>
        </w:rPr>
        <w:t>18,4</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235"/>
          <w:footerReference w:type="default" r:id="rId236"/>
          <w:headerReference w:type="first" r:id="rId237"/>
          <w:footerReference w:type="first" r:id="rId238"/>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58" w:name="_Toc107218747"/>
      <w:r w:rsidRPr="00694AF2">
        <w:rPr>
          <w:rFonts w:asciiTheme="majorHAnsi" w:hAnsiTheme="majorHAnsi" w:cstheme="majorHAnsi"/>
          <w:noProof/>
          <w:sz w:val="21"/>
        </w:rPr>
        <w:t>Nordfyns</w:t>
      </w:r>
      <w:bookmarkEnd w:id="58"/>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Nordfyns</w:t>
      </w:r>
      <w:r>
        <w:t xml:space="preserve"> Kommune har </w:t>
      </w:r>
      <w:r>
        <w:rPr>
          <w:noProof/>
        </w:rPr>
        <w:t>41,9</w:t>
      </w:r>
      <w:r>
        <w:t xml:space="preserve"> pct. af de unge, uden for uddannelse og job et handicap. Det svarer til </w:t>
      </w:r>
      <w:r w:rsidRPr="00285192">
        <w:t xml:space="preserve">cirka </w:t>
      </w:r>
      <w:r>
        <w:rPr>
          <w:noProof/>
        </w:rPr>
        <w:t>130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Nordfyns</w:t>
      </w:r>
      <w:r>
        <w:t xml:space="preserve"> anbefaler, at </w:t>
      </w:r>
      <w:r>
        <w:rPr>
          <w:noProof/>
        </w:rPr>
        <w:t>Nordfyns</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Nordfyns</w:t>
      </w:r>
      <w:r w:rsidRPr="0089041B">
        <w:rPr>
          <w:b/>
        </w:rPr>
        <w:t xml:space="preserve"> foreslår:</w:t>
      </w:r>
    </w:p>
    <w:p w:rsidR="00964D34" w:rsidRDefault="00964D34" w:rsidP="00DF1EC4"/>
    <w:p w:rsidR="00964D34" w:rsidRDefault="00964D34" w:rsidP="00DF1EC4">
      <w:r>
        <w:t xml:space="preserve">DH </w:t>
      </w:r>
      <w:r>
        <w:rPr>
          <w:noProof/>
        </w:rPr>
        <w:t>Nordfyns</w:t>
      </w:r>
      <w:r>
        <w:t xml:space="preserve"> anbefaler, at </w:t>
      </w:r>
      <w:r>
        <w:rPr>
          <w:noProof/>
        </w:rPr>
        <w:t>Nordfyns</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Nordfyns</w:t>
      </w:r>
      <w:r>
        <w:t xml:space="preserve"> Kommune er der i </w:t>
      </w:r>
      <w:r w:rsidRPr="00285192">
        <w:t xml:space="preserve">alt </w:t>
      </w:r>
      <w:r>
        <w:rPr>
          <w:noProof/>
        </w:rPr>
        <w:t>310</w:t>
      </w:r>
      <w:r w:rsidRPr="00285192">
        <w:t xml:space="preserve"> unge i alderen 15-24 år, der står uden for uddannelse og job og som højst har færdiggjort grundskolen. Heraf har </w:t>
      </w:r>
      <w:r>
        <w:rPr>
          <w:noProof/>
        </w:rPr>
        <w:t>130</w:t>
      </w:r>
      <w:r w:rsidRPr="00285192">
        <w:t xml:space="preserve"> unge et eller flere handicap. Andelen af unge uden uddannelse og job, der har et handicap udgør </w:t>
      </w:r>
      <w:r>
        <w:rPr>
          <w:noProof/>
        </w:rPr>
        <w:t>41,9</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Nordfyns</w:t>
      </w:r>
      <w:r>
        <w:t xml:space="preserve"> </w:t>
      </w:r>
      <w:r w:rsidRPr="00285192">
        <w:t xml:space="preserve">Kommune er </w:t>
      </w:r>
      <w:r>
        <w:rPr>
          <w:noProof/>
        </w:rPr>
        <w:t>27,1</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239"/>
          <w:footerReference w:type="default" r:id="rId240"/>
          <w:headerReference w:type="first" r:id="rId241"/>
          <w:footerReference w:type="first" r:id="rId242"/>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59" w:name="_Toc107218748"/>
      <w:r w:rsidRPr="00694AF2">
        <w:rPr>
          <w:rFonts w:asciiTheme="majorHAnsi" w:hAnsiTheme="majorHAnsi" w:cstheme="majorHAnsi"/>
          <w:noProof/>
          <w:sz w:val="21"/>
        </w:rPr>
        <w:t>Nyborg</w:t>
      </w:r>
      <w:bookmarkEnd w:id="59"/>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Nyborg</w:t>
      </w:r>
      <w:r>
        <w:t xml:space="preserve"> Kommune har </w:t>
      </w:r>
      <w:r>
        <w:rPr>
          <w:noProof/>
        </w:rPr>
        <w:t>40,0</w:t>
      </w:r>
      <w:r>
        <w:t xml:space="preserve"> pct. af de unge, uden for uddannelse og job et handicap. Det svarer til </w:t>
      </w:r>
      <w:r w:rsidRPr="00285192">
        <w:t xml:space="preserve">cirka </w:t>
      </w:r>
      <w:r>
        <w:rPr>
          <w:noProof/>
        </w:rPr>
        <w:t>80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Nyborg</w:t>
      </w:r>
      <w:r>
        <w:t xml:space="preserve"> anbefaler, at </w:t>
      </w:r>
      <w:r>
        <w:rPr>
          <w:noProof/>
        </w:rPr>
        <w:t>Nyborg</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Nyborg</w:t>
      </w:r>
      <w:r w:rsidRPr="0089041B">
        <w:rPr>
          <w:b/>
        </w:rPr>
        <w:t xml:space="preserve"> foreslår:</w:t>
      </w:r>
    </w:p>
    <w:p w:rsidR="00964D34" w:rsidRDefault="00964D34" w:rsidP="00DF1EC4"/>
    <w:p w:rsidR="00964D34" w:rsidRDefault="00964D34" w:rsidP="00DF1EC4">
      <w:r>
        <w:t xml:space="preserve">DH </w:t>
      </w:r>
      <w:r>
        <w:rPr>
          <w:noProof/>
        </w:rPr>
        <w:t>Nyborg</w:t>
      </w:r>
      <w:r>
        <w:t xml:space="preserve"> anbefaler, at </w:t>
      </w:r>
      <w:r>
        <w:rPr>
          <w:noProof/>
        </w:rPr>
        <w:t>Nyborg</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Nyborg</w:t>
      </w:r>
      <w:r>
        <w:t xml:space="preserve"> Kommune er der i </w:t>
      </w:r>
      <w:r w:rsidRPr="00285192">
        <w:t xml:space="preserve">alt </w:t>
      </w:r>
      <w:r>
        <w:rPr>
          <w:noProof/>
        </w:rPr>
        <w:t>200</w:t>
      </w:r>
      <w:r w:rsidRPr="00285192">
        <w:t xml:space="preserve"> unge i alderen 15-24 år, der står uden for uddannelse og job og som højst har færdiggjort grundskolen. Heraf har </w:t>
      </w:r>
      <w:r>
        <w:rPr>
          <w:noProof/>
        </w:rPr>
        <w:t>80</w:t>
      </w:r>
      <w:r w:rsidRPr="00285192">
        <w:t xml:space="preserve"> unge et eller flere handicap. Andelen af unge uden uddannelse og job, der har et handicap udgør </w:t>
      </w:r>
      <w:r>
        <w:rPr>
          <w:noProof/>
        </w:rPr>
        <w:t>40,0</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Nyborg</w:t>
      </w:r>
      <w:r>
        <w:t xml:space="preserve"> </w:t>
      </w:r>
      <w:r w:rsidRPr="00285192">
        <w:t xml:space="preserve">Kommune er </w:t>
      </w:r>
      <w:r>
        <w:rPr>
          <w:noProof/>
        </w:rPr>
        <w:t>15,4</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243"/>
          <w:footerReference w:type="default" r:id="rId244"/>
          <w:headerReference w:type="first" r:id="rId245"/>
          <w:footerReference w:type="first" r:id="rId246"/>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60" w:name="_Toc107218749"/>
      <w:r w:rsidRPr="00694AF2">
        <w:rPr>
          <w:rFonts w:asciiTheme="majorHAnsi" w:hAnsiTheme="majorHAnsi" w:cstheme="majorHAnsi"/>
          <w:noProof/>
          <w:sz w:val="21"/>
        </w:rPr>
        <w:t>Næstved</w:t>
      </w:r>
      <w:bookmarkEnd w:id="60"/>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Næstved</w:t>
      </w:r>
      <w:r>
        <w:t xml:space="preserve"> Kommune har </w:t>
      </w:r>
      <w:r>
        <w:rPr>
          <w:noProof/>
        </w:rPr>
        <w:t>37,7</w:t>
      </w:r>
      <w:r>
        <w:t xml:space="preserve"> pct. af de unge, uden for uddannelse og job et handicap. Det svarer til </w:t>
      </w:r>
      <w:r w:rsidRPr="00285192">
        <w:t xml:space="preserve">cirka </w:t>
      </w:r>
      <w:r>
        <w:rPr>
          <w:noProof/>
        </w:rPr>
        <w:t>290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Næstved</w:t>
      </w:r>
      <w:r>
        <w:t xml:space="preserve"> anbefaler, at </w:t>
      </w:r>
      <w:r>
        <w:rPr>
          <w:noProof/>
        </w:rPr>
        <w:t>Næstved</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Næstved</w:t>
      </w:r>
      <w:r w:rsidRPr="0089041B">
        <w:rPr>
          <w:b/>
        </w:rPr>
        <w:t xml:space="preserve"> foreslår:</w:t>
      </w:r>
    </w:p>
    <w:p w:rsidR="00964D34" w:rsidRDefault="00964D34" w:rsidP="00DF1EC4"/>
    <w:p w:rsidR="00964D34" w:rsidRDefault="00964D34" w:rsidP="00DF1EC4">
      <w:r>
        <w:t xml:space="preserve">DH </w:t>
      </w:r>
      <w:r>
        <w:rPr>
          <w:noProof/>
        </w:rPr>
        <w:t>Næstved</w:t>
      </w:r>
      <w:r>
        <w:t xml:space="preserve"> anbefaler, at </w:t>
      </w:r>
      <w:r>
        <w:rPr>
          <w:noProof/>
        </w:rPr>
        <w:t>Næstved</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Næstved</w:t>
      </w:r>
      <w:r>
        <w:t xml:space="preserve"> Kommune er der i </w:t>
      </w:r>
      <w:r w:rsidRPr="00285192">
        <w:t xml:space="preserve">alt </w:t>
      </w:r>
      <w:r>
        <w:rPr>
          <w:noProof/>
        </w:rPr>
        <w:t>770</w:t>
      </w:r>
      <w:r w:rsidRPr="00285192">
        <w:t xml:space="preserve"> unge i alderen 15-24 år, der står uden for uddannelse og job og som højst har færdiggjort grundskolen. Heraf har </w:t>
      </w:r>
      <w:r>
        <w:rPr>
          <w:noProof/>
        </w:rPr>
        <w:t>290</w:t>
      </w:r>
      <w:r w:rsidRPr="00285192">
        <w:t xml:space="preserve"> unge et eller flere handicap. Andelen af unge uden uddannelse og job, der har et handicap udgør </w:t>
      </w:r>
      <w:r>
        <w:rPr>
          <w:noProof/>
        </w:rPr>
        <w:t>37,7</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Næstved</w:t>
      </w:r>
      <w:r>
        <w:t xml:space="preserve"> </w:t>
      </w:r>
      <w:r w:rsidRPr="00285192">
        <w:t xml:space="preserve">Kommune er </w:t>
      </w:r>
      <w:r>
        <w:rPr>
          <w:noProof/>
        </w:rPr>
        <w:t>22,3</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247"/>
          <w:footerReference w:type="default" r:id="rId248"/>
          <w:headerReference w:type="first" r:id="rId249"/>
          <w:footerReference w:type="first" r:id="rId250"/>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61" w:name="_Toc107218750"/>
      <w:r w:rsidRPr="00694AF2">
        <w:rPr>
          <w:rFonts w:asciiTheme="majorHAnsi" w:hAnsiTheme="majorHAnsi" w:cstheme="majorHAnsi"/>
          <w:noProof/>
          <w:sz w:val="21"/>
        </w:rPr>
        <w:t>Odder</w:t>
      </w:r>
      <w:bookmarkEnd w:id="61"/>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Odder</w:t>
      </w:r>
      <w:r>
        <w:t xml:space="preserve"> Kommune har </w:t>
      </w:r>
      <w:r>
        <w:rPr>
          <w:noProof/>
        </w:rPr>
        <w:t>42,9</w:t>
      </w:r>
      <w:r>
        <w:t xml:space="preserve"> pct. af de unge, uden for uddannelse og job et handicap. Det svarer til </w:t>
      </w:r>
      <w:r w:rsidRPr="00285192">
        <w:t xml:space="preserve">cirka </w:t>
      </w:r>
      <w:r>
        <w:rPr>
          <w:noProof/>
        </w:rPr>
        <w:t>60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Odder</w:t>
      </w:r>
      <w:r>
        <w:t xml:space="preserve"> anbefaler, at </w:t>
      </w:r>
      <w:r>
        <w:rPr>
          <w:noProof/>
        </w:rPr>
        <w:t>Odder</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Odder</w:t>
      </w:r>
      <w:r w:rsidRPr="0089041B">
        <w:rPr>
          <w:b/>
        </w:rPr>
        <w:t xml:space="preserve"> foreslår:</w:t>
      </w:r>
    </w:p>
    <w:p w:rsidR="00964D34" w:rsidRDefault="00964D34" w:rsidP="00DF1EC4"/>
    <w:p w:rsidR="00964D34" w:rsidRDefault="00964D34" w:rsidP="00DF1EC4">
      <w:r>
        <w:t xml:space="preserve">DH </w:t>
      </w:r>
      <w:r>
        <w:rPr>
          <w:noProof/>
        </w:rPr>
        <w:t>Odder</w:t>
      </w:r>
      <w:r>
        <w:t xml:space="preserve"> anbefaler, at </w:t>
      </w:r>
      <w:r>
        <w:rPr>
          <w:noProof/>
        </w:rPr>
        <w:t>Odder</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Odder</w:t>
      </w:r>
      <w:r>
        <w:t xml:space="preserve"> Kommune er der i </w:t>
      </w:r>
      <w:r w:rsidRPr="00285192">
        <w:t xml:space="preserve">alt </w:t>
      </w:r>
      <w:r>
        <w:rPr>
          <w:noProof/>
        </w:rPr>
        <w:t>140</w:t>
      </w:r>
      <w:r w:rsidRPr="00285192">
        <w:t xml:space="preserve"> unge i alderen 15-24 år, der står uden for uddannelse og job og som højst har færdiggjort grundskolen. Heraf har </w:t>
      </w:r>
      <w:r>
        <w:rPr>
          <w:noProof/>
        </w:rPr>
        <w:t>60</w:t>
      </w:r>
      <w:r w:rsidRPr="00285192">
        <w:t xml:space="preserve"> unge et eller flere handicap. Andelen af unge uden uddannelse og job, der har et handicap udgør </w:t>
      </w:r>
      <w:r>
        <w:rPr>
          <w:noProof/>
        </w:rPr>
        <w:t>42,9</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Odder</w:t>
      </w:r>
      <w:r>
        <w:t xml:space="preserve"> </w:t>
      </w:r>
      <w:r w:rsidRPr="00285192">
        <w:t xml:space="preserve">Kommune er </w:t>
      </w:r>
      <w:r>
        <w:rPr>
          <w:noProof/>
        </w:rPr>
        <w:t>18,8</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251"/>
          <w:footerReference w:type="default" r:id="rId252"/>
          <w:headerReference w:type="first" r:id="rId253"/>
          <w:footerReference w:type="first" r:id="rId254"/>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62" w:name="_Toc107218751"/>
      <w:r w:rsidRPr="00694AF2">
        <w:rPr>
          <w:rFonts w:asciiTheme="majorHAnsi" w:hAnsiTheme="majorHAnsi" w:cstheme="majorHAnsi"/>
          <w:noProof/>
          <w:sz w:val="21"/>
        </w:rPr>
        <w:t>Odense</w:t>
      </w:r>
      <w:bookmarkEnd w:id="62"/>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Odense</w:t>
      </w:r>
      <w:r>
        <w:t xml:space="preserve"> Kommune har </w:t>
      </w:r>
      <w:r>
        <w:rPr>
          <w:noProof/>
        </w:rPr>
        <w:t>34,2</w:t>
      </w:r>
      <w:r>
        <w:t xml:space="preserve"> pct. af de unge, uden for uddannelse og job et handicap. Det svarer til </w:t>
      </w:r>
      <w:r w:rsidRPr="00285192">
        <w:t xml:space="preserve">cirka </w:t>
      </w:r>
      <w:r>
        <w:rPr>
          <w:noProof/>
        </w:rPr>
        <w:t>540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Odense</w:t>
      </w:r>
      <w:r>
        <w:t xml:space="preserve"> anbefaler, at </w:t>
      </w:r>
      <w:r>
        <w:rPr>
          <w:noProof/>
        </w:rPr>
        <w:t>Odense</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Odense</w:t>
      </w:r>
      <w:r w:rsidRPr="0089041B">
        <w:rPr>
          <w:b/>
        </w:rPr>
        <w:t xml:space="preserve"> foreslår:</w:t>
      </w:r>
    </w:p>
    <w:p w:rsidR="00964D34" w:rsidRDefault="00964D34" w:rsidP="00DF1EC4"/>
    <w:p w:rsidR="00964D34" w:rsidRDefault="00964D34" w:rsidP="00DF1EC4">
      <w:r>
        <w:t xml:space="preserve">DH </w:t>
      </w:r>
      <w:r>
        <w:rPr>
          <w:noProof/>
        </w:rPr>
        <w:t>Odense</w:t>
      </w:r>
      <w:r>
        <w:t xml:space="preserve"> anbefaler, at </w:t>
      </w:r>
      <w:r>
        <w:rPr>
          <w:noProof/>
        </w:rPr>
        <w:t>Odense</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Odense</w:t>
      </w:r>
      <w:r>
        <w:t xml:space="preserve"> Kommune er der i </w:t>
      </w:r>
      <w:r w:rsidRPr="00285192">
        <w:t xml:space="preserve">alt </w:t>
      </w:r>
      <w:r>
        <w:rPr>
          <w:noProof/>
        </w:rPr>
        <w:t>1580</w:t>
      </w:r>
      <w:r w:rsidRPr="00285192">
        <w:t xml:space="preserve"> unge i alderen 15-24 år, der står uden for uddannelse og job og som højst har færdiggjort grundskolen. Heraf har </w:t>
      </w:r>
      <w:r>
        <w:rPr>
          <w:noProof/>
        </w:rPr>
        <w:t>540</w:t>
      </w:r>
      <w:r w:rsidRPr="00285192">
        <w:t xml:space="preserve"> unge et eller flere handicap. Andelen af unge uden uddannelse og job, der har et handicap udgør </w:t>
      </w:r>
      <w:r>
        <w:rPr>
          <w:noProof/>
        </w:rPr>
        <w:t>34,2</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Odense</w:t>
      </w:r>
      <w:r>
        <w:t xml:space="preserve"> </w:t>
      </w:r>
      <w:r w:rsidRPr="00285192">
        <w:t xml:space="preserve">Kommune er </w:t>
      </w:r>
      <w:r>
        <w:rPr>
          <w:noProof/>
        </w:rPr>
        <w:t>13,1</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255"/>
          <w:footerReference w:type="default" r:id="rId256"/>
          <w:headerReference w:type="first" r:id="rId257"/>
          <w:footerReference w:type="first" r:id="rId258"/>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63" w:name="_Toc107218752"/>
      <w:r w:rsidRPr="00694AF2">
        <w:rPr>
          <w:rFonts w:asciiTheme="majorHAnsi" w:hAnsiTheme="majorHAnsi" w:cstheme="majorHAnsi"/>
          <w:noProof/>
          <w:sz w:val="21"/>
        </w:rPr>
        <w:t>Odsherred</w:t>
      </w:r>
      <w:bookmarkEnd w:id="63"/>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Odsherred</w:t>
      </w:r>
      <w:r>
        <w:t xml:space="preserve"> Kommune har </w:t>
      </w:r>
      <w:r>
        <w:rPr>
          <w:noProof/>
        </w:rPr>
        <w:t>40,0</w:t>
      </w:r>
      <w:r>
        <w:t xml:space="preserve"> pct. af de unge, uden for uddannelse og job et handicap. Det svarer til </w:t>
      </w:r>
      <w:r w:rsidRPr="00285192">
        <w:t xml:space="preserve">cirka </w:t>
      </w:r>
      <w:r>
        <w:rPr>
          <w:noProof/>
        </w:rPr>
        <w:t>140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Odsherred</w:t>
      </w:r>
      <w:r>
        <w:t xml:space="preserve"> anbefaler, at </w:t>
      </w:r>
      <w:r>
        <w:rPr>
          <w:noProof/>
        </w:rPr>
        <w:t>Odsherred</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Odsherred</w:t>
      </w:r>
      <w:r w:rsidRPr="0089041B">
        <w:rPr>
          <w:b/>
        </w:rPr>
        <w:t xml:space="preserve"> foreslår:</w:t>
      </w:r>
    </w:p>
    <w:p w:rsidR="00964D34" w:rsidRDefault="00964D34" w:rsidP="00DF1EC4"/>
    <w:p w:rsidR="00964D34" w:rsidRDefault="00964D34" w:rsidP="00DF1EC4">
      <w:r>
        <w:t xml:space="preserve">DH </w:t>
      </w:r>
      <w:r>
        <w:rPr>
          <w:noProof/>
        </w:rPr>
        <w:t>Odsherred</w:t>
      </w:r>
      <w:r>
        <w:t xml:space="preserve"> anbefaler, at </w:t>
      </w:r>
      <w:r>
        <w:rPr>
          <w:noProof/>
        </w:rPr>
        <w:t>Odsherred</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Odsherred</w:t>
      </w:r>
      <w:r>
        <w:t xml:space="preserve"> Kommune er der i </w:t>
      </w:r>
      <w:r w:rsidRPr="00285192">
        <w:t xml:space="preserve">alt </w:t>
      </w:r>
      <w:r>
        <w:rPr>
          <w:noProof/>
        </w:rPr>
        <w:t>350</w:t>
      </w:r>
      <w:r w:rsidRPr="00285192">
        <w:t xml:space="preserve"> unge i alderen 15-24 år, der står uden for uddannelse og job og som højst har færdiggjort grundskolen. Heraf har </w:t>
      </w:r>
      <w:r>
        <w:rPr>
          <w:noProof/>
        </w:rPr>
        <w:t>140</w:t>
      </w:r>
      <w:r w:rsidRPr="00285192">
        <w:t xml:space="preserve"> unge et eller flere handicap. Andelen af unge uden uddannelse og job, der har et handicap udgør </w:t>
      </w:r>
      <w:r>
        <w:rPr>
          <w:noProof/>
        </w:rPr>
        <w:t>40,0</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Odsherred</w:t>
      </w:r>
      <w:r>
        <w:t xml:space="preserve"> </w:t>
      </w:r>
      <w:r w:rsidRPr="00285192">
        <w:t xml:space="preserve">Kommune er </w:t>
      </w:r>
      <w:r>
        <w:rPr>
          <w:noProof/>
        </w:rPr>
        <w:t>25,0</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259"/>
          <w:footerReference w:type="default" r:id="rId260"/>
          <w:headerReference w:type="first" r:id="rId261"/>
          <w:footerReference w:type="first" r:id="rId262"/>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64" w:name="_Toc107218753"/>
      <w:r w:rsidRPr="00694AF2">
        <w:rPr>
          <w:rFonts w:asciiTheme="majorHAnsi" w:hAnsiTheme="majorHAnsi" w:cstheme="majorHAnsi"/>
          <w:noProof/>
          <w:sz w:val="21"/>
        </w:rPr>
        <w:t>Randers</w:t>
      </w:r>
      <w:bookmarkEnd w:id="64"/>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Randers</w:t>
      </w:r>
      <w:r>
        <w:t xml:space="preserve"> Kommune har </w:t>
      </w:r>
      <w:r>
        <w:rPr>
          <w:noProof/>
        </w:rPr>
        <w:t>38,7</w:t>
      </w:r>
      <w:r>
        <w:t xml:space="preserve"> pct. af de unge, uden for uddannelse og job et handicap. Det svarer til </w:t>
      </w:r>
      <w:r w:rsidRPr="00285192">
        <w:t xml:space="preserve">cirka </w:t>
      </w:r>
      <w:r>
        <w:rPr>
          <w:noProof/>
        </w:rPr>
        <w:t>360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Randers</w:t>
      </w:r>
      <w:r>
        <w:t xml:space="preserve"> anbefaler, at </w:t>
      </w:r>
      <w:r>
        <w:rPr>
          <w:noProof/>
        </w:rPr>
        <w:t>Randers</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Randers</w:t>
      </w:r>
      <w:r w:rsidRPr="0089041B">
        <w:rPr>
          <w:b/>
        </w:rPr>
        <w:t xml:space="preserve"> foreslår:</w:t>
      </w:r>
    </w:p>
    <w:p w:rsidR="00964D34" w:rsidRDefault="00964D34" w:rsidP="00DF1EC4"/>
    <w:p w:rsidR="00964D34" w:rsidRDefault="00964D34" w:rsidP="00DF1EC4">
      <w:r>
        <w:t xml:space="preserve">DH </w:t>
      </w:r>
      <w:r>
        <w:rPr>
          <w:noProof/>
        </w:rPr>
        <w:t>Randers</w:t>
      </w:r>
      <w:r>
        <w:t xml:space="preserve"> anbefaler, at </w:t>
      </w:r>
      <w:r>
        <w:rPr>
          <w:noProof/>
        </w:rPr>
        <w:t>Randers</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Randers</w:t>
      </w:r>
      <w:r>
        <w:t xml:space="preserve"> Kommune er der i </w:t>
      </w:r>
      <w:r w:rsidRPr="00285192">
        <w:t xml:space="preserve">alt </w:t>
      </w:r>
      <w:r>
        <w:rPr>
          <w:noProof/>
        </w:rPr>
        <w:t>930</w:t>
      </w:r>
      <w:r w:rsidRPr="00285192">
        <w:t xml:space="preserve"> unge i alderen 15-24 år, der står uden for uddannelse og job og som højst har færdiggjort grundskolen. Heraf har </w:t>
      </w:r>
      <w:r>
        <w:rPr>
          <w:noProof/>
        </w:rPr>
        <w:t>360</w:t>
      </w:r>
      <w:r w:rsidRPr="00285192">
        <w:t xml:space="preserve"> unge et eller flere handicap. Andelen af unge uden uddannelse og job, der har et handicap udgør </w:t>
      </w:r>
      <w:r>
        <w:rPr>
          <w:noProof/>
        </w:rPr>
        <w:t>38,7</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Randers</w:t>
      </w:r>
      <w:r>
        <w:t xml:space="preserve"> </w:t>
      </w:r>
      <w:r w:rsidRPr="00285192">
        <w:t xml:space="preserve">Kommune er </w:t>
      </w:r>
      <w:r>
        <w:rPr>
          <w:noProof/>
        </w:rPr>
        <w:t>20,7</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263"/>
          <w:footerReference w:type="default" r:id="rId264"/>
          <w:headerReference w:type="first" r:id="rId265"/>
          <w:footerReference w:type="first" r:id="rId266"/>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65" w:name="_Toc107218754"/>
      <w:r w:rsidRPr="00694AF2">
        <w:rPr>
          <w:rFonts w:asciiTheme="majorHAnsi" w:hAnsiTheme="majorHAnsi" w:cstheme="majorHAnsi"/>
          <w:noProof/>
          <w:sz w:val="21"/>
        </w:rPr>
        <w:t>Rebild</w:t>
      </w:r>
      <w:bookmarkEnd w:id="65"/>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Rebild</w:t>
      </w:r>
      <w:r>
        <w:t xml:space="preserve"> Kommune har </w:t>
      </w:r>
      <w:r>
        <w:rPr>
          <w:noProof/>
        </w:rPr>
        <w:t>38,9</w:t>
      </w:r>
      <w:r>
        <w:t xml:space="preserve"> pct. af de unge, uden for uddannelse og job et handicap. Det svarer til </w:t>
      </w:r>
      <w:r w:rsidRPr="00285192">
        <w:t xml:space="preserve">cirka </w:t>
      </w:r>
      <w:r>
        <w:rPr>
          <w:noProof/>
        </w:rPr>
        <w:t>70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Rebild</w:t>
      </w:r>
      <w:r>
        <w:t xml:space="preserve"> anbefaler, at </w:t>
      </w:r>
      <w:r>
        <w:rPr>
          <w:noProof/>
        </w:rPr>
        <w:t>Rebild</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Rebild</w:t>
      </w:r>
      <w:r w:rsidRPr="0089041B">
        <w:rPr>
          <w:b/>
        </w:rPr>
        <w:t xml:space="preserve"> foreslår:</w:t>
      </w:r>
    </w:p>
    <w:p w:rsidR="00964D34" w:rsidRDefault="00964D34" w:rsidP="00DF1EC4"/>
    <w:p w:rsidR="00964D34" w:rsidRDefault="00964D34" w:rsidP="00DF1EC4">
      <w:r>
        <w:t xml:space="preserve">DH </w:t>
      </w:r>
      <w:r>
        <w:rPr>
          <w:noProof/>
        </w:rPr>
        <w:t>Rebild</w:t>
      </w:r>
      <w:r>
        <w:t xml:space="preserve"> anbefaler, at </w:t>
      </w:r>
      <w:r>
        <w:rPr>
          <w:noProof/>
        </w:rPr>
        <w:t>Rebild</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Rebild</w:t>
      </w:r>
      <w:r>
        <w:t xml:space="preserve"> Kommune er der i </w:t>
      </w:r>
      <w:r w:rsidRPr="00285192">
        <w:t xml:space="preserve">alt </w:t>
      </w:r>
      <w:r>
        <w:rPr>
          <w:noProof/>
        </w:rPr>
        <w:t>180</w:t>
      </w:r>
      <w:r w:rsidRPr="00285192">
        <w:t xml:space="preserve"> unge i alderen 15-24 år, der står uden for uddannelse og job og som højst har færdiggjort grundskolen. Heraf har </w:t>
      </w:r>
      <w:r>
        <w:rPr>
          <w:noProof/>
        </w:rPr>
        <w:t>70</w:t>
      </w:r>
      <w:r w:rsidRPr="00285192">
        <w:t xml:space="preserve"> unge et eller flere handicap. Andelen af unge uden uddannelse og job, der har et handicap udgør </w:t>
      </w:r>
      <w:r>
        <w:rPr>
          <w:noProof/>
        </w:rPr>
        <w:t>38,9</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Rebild</w:t>
      </w:r>
      <w:r>
        <w:t xml:space="preserve"> </w:t>
      </w:r>
      <w:r w:rsidRPr="00285192">
        <w:t xml:space="preserve">Kommune er </w:t>
      </w:r>
      <w:r>
        <w:rPr>
          <w:noProof/>
        </w:rPr>
        <w:t>19,4</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267"/>
          <w:footerReference w:type="default" r:id="rId268"/>
          <w:headerReference w:type="first" r:id="rId269"/>
          <w:footerReference w:type="first" r:id="rId270"/>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66" w:name="_Toc107218755"/>
      <w:r w:rsidRPr="00694AF2">
        <w:rPr>
          <w:rFonts w:asciiTheme="majorHAnsi" w:hAnsiTheme="majorHAnsi" w:cstheme="majorHAnsi"/>
          <w:noProof/>
          <w:sz w:val="21"/>
        </w:rPr>
        <w:t>Ringkøbing-Skjern</w:t>
      </w:r>
      <w:bookmarkEnd w:id="66"/>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Ringkøbing-Skjern</w:t>
      </w:r>
      <w:r>
        <w:t xml:space="preserve"> Kommune har </w:t>
      </w:r>
      <w:r>
        <w:rPr>
          <w:noProof/>
        </w:rPr>
        <w:t>46,2</w:t>
      </w:r>
      <w:r>
        <w:t xml:space="preserve"> pct. af de unge, uden for uddannelse og job et handicap. Det svarer til </w:t>
      </w:r>
      <w:r w:rsidRPr="00285192">
        <w:t xml:space="preserve">cirka </w:t>
      </w:r>
      <w:r>
        <w:rPr>
          <w:noProof/>
        </w:rPr>
        <w:t>180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Ringkøbing-Skjern</w:t>
      </w:r>
      <w:r>
        <w:t xml:space="preserve"> anbefaler, at </w:t>
      </w:r>
      <w:r>
        <w:rPr>
          <w:noProof/>
        </w:rPr>
        <w:t>Ringkøbing-Skjern</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Ringkøbing-Skjern</w:t>
      </w:r>
      <w:r w:rsidRPr="0089041B">
        <w:rPr>
          <w:b/>
        </w:rPr>
        <w:t xml:space="preserve"> foreslår:</w:t>
      </w:r>
    </w:p>
    <w:p w:rsidR="00964D34" w:rsidRDefault="00964D34" w:rsidP="00DF1EC4"/>
    <w:p w:rsidR="00964D34" w:rsidRDefault="00964D34" w:rsidP="00DF1EC4">
      <w:r>
        <w:t xml:space="preserve">DH </w:t>
      </w:r>
      <w:r>
        <w:rPr>
          <w:noProof/>
        </w:rPr>
        <w:t>Ringkøbing-Skjern</w:t>
      </w:r>
      <w:r>
        <w:t xml:space="preserve"> anbefaler, at </w:t>
      </w:r>
      <w:r>
        <w:rPr>
          <w:noProof/>
        </w:rPr>
        <w:t>Ringkøbing-Skjern</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Ringkøbing-Skjern</w:t>
      </w:r>
      <w:r>
        <w:t xml:space="preserve"> Kommune er der i </w:t>
      </w:r>
      <w:r w:rsidRPr="00285192">
        <w:t xml:space="preserve">alt </w:t>
      </w:r>
      <w:r>
        <w:rPr>
          <w:noProof/>
        </w:rPr>
        <w:t>390</w:t>
      </w:r>
      <w:r w:rsidRPr="00285192">
        <w:t xml:space="preserve"> unge i alderen 15-24 år, der står uden for uddannelse og job og som højst har færdiggjort grundskolen. Heraf har </w:t>
      </w:r>
      <w:r>
        <w:rPr>
          <w:noProof/>
        </w:rPr>
        <w:t>180</w:t>
      </w:r>
      <w:r w:rsidRPr="00285192">
        <w:t xml:space="preserve"> unge et eller flere handicap. Andelen af unge uden uddannelse og job, der har et handicap udgør </w:t>
      </w:r>
      <w:r>
        <w:rPr>
          <w:noProof/>
        </w:rPr>
        <w:t>46,2</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Ringkøbing-Skjern</w:t>
      </w:r>
      <w:r>
        <w:t xml:space="preserve"> </w:t>
      </w:r>
      <w:r w:rsidRPr="00285192">
        <w:t xml:space="preserve">Kommune er </w:t>
      </w:r>
      <w:r>
        <w:rPr>
          <w:noProof/>
        </w:rPr>
        <w:t>20,0</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271"/>
          <w:footerReference w:type="default" r:id="rId272"/>
          <w:headerReference w:type="first" r:id="rId273"/>
          <w:footerReference w:type="first" r:id="rId274"/>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67" w:name="_Toc107218756"/>
      <w:r w:rsidRPr="00694AF2">
        <w:rPr>
          <w:rFonts w:asciiTheme="majorHAnsi" w:hAnsiTheme="majorHAnsi" w:cstheme="majorHAnsi"/>
          <w:noProof/>
          <w:sz w:val="21"/>
        </w:rPr>
        <w:t>Ringsted</w:t>
      </w:r>
      <w:bookmarkEnd w:id="67"/>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Ringsted</w:t>
      </w:r>
      <w:r>
        <w:t xml:space="preserve"> Kommune har </w:t>
      </w:r>
      <w:r>
        <w:rPr>
          <w:noProof/>
        </w:rPr>
        <w:t>38,9</w:t>
      </w:r>
      <w:r>
        <w:t xml:space="preserve"> pct. af de unge, uden for uddannelse og job et handicap. Det svarer til </w:t>
      </w:r>
      <w:r w:rsidRPr="00285192">
        <w:t xml:space="preserve">cirka </w:t>
      </w:r>
      <w:r>
        <w:rPr>
          <w:noProof/>
        </w:rPr>
        <w:t>140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Ringsted</w:t>
      </w:r>
      <w:r>
        <w:t xml:space="preserve"> anbefaler, at </w:t>
      </w:r>
      <w:r>
        <w:rPr>
          <w:noProof/>
        </w:rPr>
        <w:t>Ringsted</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Ringsted</w:t>
      </w:r>
      <w:r w:rsidRPr="0089041B">
        <w:rPr>
          <w:b/>
        </w:rPr>
        <w:t xml:space="preserve"> foreslår:</w:t>
      </w:r>
    </w:p>
    <w:p w:rsidR="00964D34" w:rsidRDefault="00964D34" w:rsidP="00DF1EC4"/>
    <w:p w:rsidR="00964D34" w:rsidRDefault="00964D34" w:rsidP="00DF1EC4">
      <w:r>
        <w:t xml:space="preserve">DH </w:t>
      </w:r>
      <w:r>
        <w:rPr>
          <w:noProof/>
        </w:rPr>
        <w:t>Ringsted</w:t>
      </w:r>
      <w:r>
        <w:t xml:space="preserve"> anbefaler, at </w:t>
      </w:r>
      <w:r>
        <w:rPr>
          <w:noProof/>
        </w:rPr>
        <w:t>Ringsted</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Ringsted</w:t>
      </w:r>
      <w:r>
        <w:t xml:space="preserve"> Kommune er der i </w:t>
      </w:r>
      <w:r w:rsidRPr="00285192">
        <w:t xml:space="preserve">alt </w:t>
      </w:r>
      <w:r>
        <w:rPr>
          <w:noProof/>
        </w:rPr>
        <w:t>360</w:t>
      </w:r>
      <w:r w:rsidRPr="00285192">
        <w:t xml:space="preserve"> unge i alderen 15-24 år, der står uden for uddannelse og job og som højst har færdiggjort grundskolen. Heraf har </w:t>
      </w:r>
      <w:r>
        <w:rPr>
          <w:noProof/>
        </w:rPr>
        <w:t>140</w:t>
      </w:r>
      <w:r w:rsidRPr="00285192">
        <w:t xml:space="preserve"> unge et eller flere handicap. Andelen af unge uden uddannelse og job, der har et handicap udgør </w:t>
      </w:r>
      <w:r>
        <w:rPr>
          <w:noProof/>
        </w:rPr>
        <w:t>38,9</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Ringsted</w:t>
      </w:r>
      <w:r>
        <w:t xml:space="preserve"> </w:t>
      </w:r>
      <w:r w:rsidRPr="00285192">
        <w:t xml:space="preserve">Kommune er </w:t>
      </w:r>
      <w:r>
        <w:rPr>
          <w:noProof/>
        </w:rPr>
        <w:t>26,9</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275"/>
          <w:footerReference w:type="default" r:id="rId276"/>
          <w:headerReference w:type="first" r:id="rId277"/>
          <w:footerReference w:type="first" r:id="rId278"/>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68" w:name="_Toc107218757"/>
      <w:r w:rsidRPr="00694AF2">
        <w:rPr>
          <w:rFonts w:asciiTheme="majorHAnsi" w:hAnsiTheme="majorHAnsi" w:cstheme="majorHAnsi"/>
          <w:noProof/>
          <w:sz w:val="21"/>
        </w:rPr>
        <w:t>Roskilde</w:t>
      </w:r>
      <w:bookmarkEnd w:id="68"/>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Roskilde</w:t>
      </w:r>
      <w:r>
        <w:t xml:space="preserve"> Kommune har </w:t>
      </w:r>
      <w:r>
        <w:rPr>
          <w:noProof/>
        </w:rPr>
        <w:t>40,3</w:t>
      </w:r>
      <w:r>
        <w:t xml:space="preserve"> pct. af de unge, uden for uddannelse og job et handicap. Det svarer til </w:t>
      </w:r>
      <w:r w:rsidRPr="00285192">
        <w:t xml:space="preserve">cirka </w:t>
      </w:r>
      <w:r>
        <w:rPr>
          <w:noProof/>
        </w:rPr>
        <w:t>250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Roskilde</w:t>
      </w:r>
      <w:r>
        <w:t xml:space="preserve"> anbefaler, at </w:t>
      </w:r>
      <w:r>
        <w:rPr>
          <w:noProof/>
        </w:rPr>
        <w:t>Roskilde</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Roskilde</w:t>
      </w:r>
      <w:r w:rsidRPr="0089041B">
        <w:rPr>
          <w:b/>
        </w:rPr>
        <w:t xml:space="preserve"> foreslår:</w:t>
      </w:r>
    </w:p>
    <w:p w:rsidR="00964D34" w:rsidRDefault="00964D34" w:rsidP="00DF1EC4"/>
    <w:p w:rsidR="00964D34" w:rsidRDefault="00964D34" w:rsidP="00DF1EC4">
      <w:r>
        <w:t xml:space="preserve">DH </w:t>
      </w:r>
      <w:r>
        <w:rPr>
          <w:noProof/>
        </w:rPr>
        <w:t>Roskilde</w:t>
      </w:r>
      <w:r>
        <w:t xml:space="preserve"> anbefaler, at </w:t>
      </w:r>
      <w:r>
        <w:rPr>
          <w:noProof/>
        </w:rPr>
        <w:t>Roskilde</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Roskilde</w:t>
      </w:r>
      <w:r>
        <w:t xml:space="preserve"> Kommune er der i </w:t>
      </w:r>
      <w:r w:rsidRPr="00285192">
        <w:t xml:space="preserve">alt </w:t>
      </w:r>
      <w:r>
        <w:rPr>
          <w:noProof/>
        </w:rPr>
        <w:t>620</w:t>
      </w:r>
      <w:r w:rsidRPr="00285192">
        <w:t xml:space="preserve"> unge i alderen 15-24 år, der står uden for uddannelse og job og som højst har færdiggjort grundskolen. Heraf har </w:t>
      </w:r>
      <w:r>
        <w:rPr>
          <w:noProof/>
        </w:rPr>
        <w:t>250</w:t>
      </w:r>
      <w:r w:rsidRPr="00285192">
        <w:t xml:space="preserve"> unge et eller flere handicap. Andelen af unge uden uddannelse og job, der har et handicap udgør </w:t>
      </w:r>
      <w:r>
        <w:rPr>
          <w:noProof/>
        </w:rPr>
        <w:t>40,3</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Roskilde</w:t>
      </w:r>
      <w:r>
        <w:t xml:space="preserve"> </w:t>
      </w:r>
      <w:r w:rsidRPr="00285192">
        <w:t xml:space="preserve">Kommune er </w:t>
      </w:r>
      <w:r>
        <w:rPr>
          <w:noProof/>
        </w:rPr>
        <w:t>15,1</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279"/>
          <w:footerReference w:type="default" r:id="rId280"/>
          <w:headerReference w:type="first" r:id="rId281"/>
          <w:footerReference w:type="first" r:id="rId282"/>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69" w:name="_Toc107218758"/>
      <w:r w:rsidRPr="00694AF2">
        <w:rPr>
          <w:rFonts w:asciiTheme="majorHAnsi" w:hAnsiTheme="majorHAnsi" w:cstheme="majorHAnsi"/>
          <w:noProof/>
          <w:sz w:val="21"/>
        </w:rPr>
        <w:t>Rudersdal</w:t>
      </w:r>
      <w:bookmarkEnd w:id="69"/>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Rudersdal</w:t>
      </w:r>
      <w:r>
        <w:t xml:space="preserve"> Kommune har </w:t>
      </w:r>
      <w:r>
        <w:rPr>
          <w:noProof/>
        </w:rPr>
        <w:t>41,4</w:t>
      </w:r>
      <w:r>
        <w:t xml:space="preserve"> pct. af de unge, uden for uddannelse og job et handicap. Det svarer til </w:t>
      </w:r>
      <w:r w:rsidRPr="00285192">
        <w:t xml:space="preserve">cirka </w:t>
      </w:r>
      <w:r>
        <w:rPr>
          <w:noProof/>
        </w:rPr>
        <w:t>120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Rudersdal</w:t>
      </w:r>
      <w:r>
        <w:t xml:space="preserve"> anbefaler, at </w:t>
      </w:r>
      <w:r>
        <w:rPr>
          <w:noProof/>
        </w:rPr>
        <w:t>Rudersdal</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Rudersdal</w:t>
      </w:r>
      <w:r w:rsidRPr="0089041B">
        <w:rPr>
          <w:b/>
        </w:rPr>
        <w:t xml:space="preserve"> foreslår:</w:t>
      </w:r>
    </w:p>
    <w:p w:rsidR="00964D34" w:rsidRDefault="00964D34" w:rsidP="00DF1EC4"/>
    <w:p w:rsidR="00964D34" w:rsidRDefault="00964D34" w:rsidP="00DF1EC4">
      <w:r>
        <w:t xml:space="preserve">DH </w:t>
      </w:r>
      <w:r>
        <w:rPr>
          <w:noProof/>
        </w:rPr>
        <w:t>Rudersdal</w:t>
      </w:r>
      <w:r>
        <w:t xml:space="preserve"> anbefaler, at </w:t>
      </w:r>
      <w:r>
        <w:rPr>
          <w:noProof/>
        </w:rPr>
        <w:t>Rudersdal</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Rudersdal</w:t>
      </w:r>
      <w:r>
        <w:t xml:space="preserve"> Kommune er der i </w:t>
      </w:r>
      <w:r w:rsidRPr="00285192">
        <w:t xml:space="preserve">alt </w:t>
      </w:r>
      <w:r>
        <w:rPr>
          <w:noProof/>
        </w:rPr>
        <w:t>290</w:t>
      </w:r>
      <w:r w:rsidRPr="00285192">
        <w:t xml:space="preserve"> unge i alderen 15-24 år, der står uden for uddannelse og job og som højst har færdiggjort grundskolen. Heraf har </w:t>
      </w:r>
      <w:r>
        <w:rPr>
          <w:noProof/>
        </w:rPr>
        <w:t>120</w:t>
      </w:r>
      <w:r w:rsidRPr="00285192">
        <w:t xml:space="preserve"> unge et eller flere handicap. Andelen af unge uden uddannelse og job, der har et handicap udgør </w:t>
      </w:r>
      <w:r>
        <w:rPr>
          <w:noProof/>
        </w:rPr>
        <w:t>41,4</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Rudersdal</w:t>
      </w:r>
      <w:r>
        <w:t xml:space="preserve"> </w:t>
      </w:r>
      <w:r w:rsidRPr="00285192">
        <w:t xml:space="preserve">Kommune er </w:t>
      </w:r>
      <w:r>
        <w:rPr>
          <w:noProof/>
        </w:rPr>
        <w:t>16,7</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283"/>
          <w:footerReference w:type="default" r:id="rId284"/>
          <w:headerReference w:type="first" r:id="rId285"/>
          <w:footerReference w:type="first" r:id="rId286"/>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70" w:name="_Toc107218759"/>
      <w:r w:rsidRPr="00694AF2">
        <w:rPr>
          <w:rFonts w:asciiTheme="majorHAnsi" w:hAnsiTheme="majorHAnsi" w:cstheme="majorHAnsi"/>
          <w:noProof/>
          <w:sz w:val="21"/>
        </w:rPr>
        <w:t>Rødovre</w:t>
      </w:r>
      <w:bookmarkEnd w:id="70"/>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Rødovre</w:t>
      </w:r>
      <w:r>
        <w:t xml:space="preserve"> Kommune har </w:t>
      </w:r>
      <w:r>
        <w:rPr>
          <w:noProof/>
        </w:rPr>
        <w:t>39,5</w:t>
      </w:r>
      <w:r>
        <w:t xml:space="preserve"> pct. af de unge, uden for uddannelse og job et handicap. Det svarer til </w:t>
      </w:r>
      <w:r w:rsidRPr="00285192">
        <w:t xml:space="preserve">cirka </w:t>
      </w:r>
      <w:r>
        <w:rPr>
          <w:noProof/>
        </w:rPr>
        <w:t>150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Rødovre</w:t>
      </w:r>
      <w:r>
        <w:t xml:space="preserve"> anbefaler, at </w:t>
      </w:r>
      <w:r>
        <w:rPr>
          <w:noProof/>
        </w:rPr>
        <w:t>Rødovre</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Rødovre</w:t>
      </w:r>
      <w:r w:rsidRPr="0089041B">
        <w:rPr>
          <w:b/>
        </w:rPr>
        <w:t xml:space="preserve"> foreslår:</w:t>
      </w:r>
    </w:p>
    <w:p w:rsidR="00964D34" w:rsidRDefault="00964D34" w:rsidP="00DF1EC4"/>
    <w:p w:rsidR="00964D34" w:rsidRDefault="00964D34" w:rsidP="00DF1EC4">
      <w:r>
        <w:t xml:space="preserve">DH </w:t>
      </w:r>
      <w:r>
        <w:rPr>
          <w:noProof/>
        </w:rPr>
        <w:t>Rødovre</w:t>
      </w:r>
      <w:r>
        <w:t xml:space="preserve"> anbefaler, at </w:t>
      </w:r>
      <w:r>
        <w:rPr>
          <w:noProof/>
        </w:rPr>
        <w:t>Rødovre</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Rødovre</w:t>
      </w:r>
      <w:r>
        <w:t xml:space="preserve"> Kommune er der i </w:t>
      </w:r>
      <w:r w:rsidRPr="00285192">
        <w:t xml:space="preserve">alt </w:t>
      </w:r>
      <w:r>
        <w:rPr>
          <w:noProof/>
        </w:rPr>
        <w:t>380</w:t>
      </w:r>
      <w:r w:rsidRPr="00285192">
        <w:t xml:space="preserve"> unge i alderen 15-24 år, der står uden for uddannelse og job og som højst har færdiggjort grundskolen. Heraf har </w:t>
      </w:r>
      <w:r>
        <w:rPr>
          <w:noProof/>
        </w:rPr>
        <w:t>150</w:t>
      </w:r>
      <w:r w:rsidRPr="00285192">
        <w:t xml:space="preserve"> unge et eller flere handicap. Andelen af unge uden uddannelse og job, der har et handicap udgør </w:t>
      </w:r>
      <w:r>
        <w:rPr>
          <w:noProof/>
        </w:rPr>
        <w:t>39,5</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Rødovre</w:t>
      </w:r>
      <w:r>
        <w:t xml:space="preserve"> </w:t>
      </w:r>
      <w:r w:rsidRPr="00285192">
        <w:t xml:space="preserve">Kommune er </w:t>
      </w:r>
      <w:r>
        <w:rPr>
          <w:noProof/>
        </w:rPr>
        <w:t>21,4</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287"/>
          <w:footerReference w:type="default" r:id="rId288"/>
          <w:headerReference w:type="first" r:id="rId289"/>
          <w:footerReference w:type="first" r:id="rId290"/>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71" w:name="_Toc107218760"/>
      <w:r w:rsidRPr="00694AF2">
        <w:rPr>
          <w:rFonts w:asciiTheme="majorHAnsi" w:hAnsiTheme="majorHAnsi" w:cstheme="majorHAnsi"/>
          <w:noProof/>
          <w:sz w:val="21"/>
        </w:rPr>
        <w:t>Silkeborg</w:t>
      </w:r>
      <w:bookmarkEnd w:id="71"/>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Silkeborg</w:t>
      </w:r>
      <w:r>
        <w:t xml:space="preserve"> Kommune har </w:t>
      </w:r>
      <w:r>
        <w:rPr>
          <w:noProof/>
        </w:rPr>
        <w:t>43,8</w:t>
      </w:r>
      <w:r>
        <w:t xml:space="preserve"> pct. af de unge, uden for uddannelse og job et handicap. Det svarer til </w:t>
      </w:r>
      <w:r w:rsidRPr="00285192">
        <w:t xml:space="preserve">cirka </w:t>
      </w:r>
      <w:r>
        <w:rPr>
          <w:noProof/>
        </w:rPr>
        <w:t>390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Silkeborg</w:t>
      </w:r>
      <w:r>
        <w:t xml:space="preserve"> anbefaler, at </w:t>
      </w:r>
      <w:r>
        <w:rPr>
          <w:noProof/>
        </w:rPr>
        <w:t>Silkeborg</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Silkeborg</w:t>
      </w:r>
      <w:r w:rsidRPr="0089041B">
        <w:rPr>
          <w:b/>
        </w:rPr>
        <w:t xml:space="preserve"> foreslår:</w:t>
      </w:r>
    </w:p>
    <w:p w:rsidR="00964D34" w:rsidRDefault="00964D34" w:rsidP="00DF1EC4"/>
    <w:p w:rsidR="00964D34" w:rsidRDefault="00964D34" w:rsidP="00DF1EC4">
      <w:r>
        <w:t xml:space="preserve">DH </w:t>
      </w:r>
      <w:r>
        <w:rPr>
          <w:noProof/>
        </w:rPr>
        <w:t>Silkeborg</w:t>
      </w:r>
      <w:r>
        <w:t xml:space="preserve"> anbefaler, at </w:t>
      </w:r>
      <w:r>
        <w:rPr>
          <w:noProof/>
        </w:rPr>
        <w:t>Silkeborg</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Silkeborg</w:t>
      </w:r>
      <w:r>
        <w:t xml:space="preserve"> Kommune er der i </w:t>
      </w:r>
      <w:r w:rsidRPr="00285192">
        <w:t xml:space="preserve">alt </w:t>
      </w:r>
      <w:r>
        <w:rPr>
          <w:noProof/>
        </w:rPr>
        <w:t>890</w:t>
      </w:r>
      <w:r w:rsidRPr="00285192">
        <w:t xml:space="preserve"> unge i alderen 15-24 år, der står uden for uddannelse og job og som højst har færdiggjort grundskolen. Heraf har </w:t>
      </w:r>
      <w:r>
        <w:rPr>
          <w:noProof/>
        </w:rPr>
        <w:t>390</w:t>
      </w:r>
      <w:r w:rsidRPr="00285192">
        <w:t xml:space="preserve"> unge et eller flere handicap. Andelen af unge uden uddannelse og job, der har et handicap udgør </w:t>
      </w:r>
      <w:r>
        <w:rPr>
          <w:noProof/>
        </w:rPr>
        <w:t>43,8</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Silkeborg</w:t>
      </w:r>
      <w:r>
        <w:t xml:space="preserve"> </w:t>
      </w:r>
      <w:r w:rsidRPr="00285192">
        <w:t xml:space="preserve">Kommune er </w:t>
      </w:r>
      <w:r>
        <w:rPr>
          <w:noProof/>
        </w:rPr>
        <w:t>26,2</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291"/>
          <w:footerReference w:type="default" r:id="rId292"/>
          <w:headerReference w:type="first" r:id="rId293"/>
          <w:footerReference w:type="first" r:id="rId294"/>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72" w:name="_Toc107218761"/>
      <w:r w:rsidRPr="00694AF2">
        <w:rPr>
          <w:rFonts w:asciiTheme="majorHAnsi" w:hAnsiTheme="majorHAnsi" w:cstheme="majorHAnsi"/>
          <w:noProof/>
          <w:sz w:val="21"/>
        </w:rPr>
        <w:t>Skanderborg</w:t>
      </w:r>
      <w:bookmarkEnd w:id="72"/>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Skanderborg</w:t>
      </w:r>
      <w:r>
        <w:t xml:space="preserve"> Kommune har </w:t>
      </w:r>
      <w:r>
        <w:rPr>
          <w:noProof/>
        </w:rPr>
        <w:t>42,5</w:t>
      </w:r>
      <w:r>
        <w:t xml:space="preserve"> pct. af de unge, uden for uddannelse og job et handicap. Det svarer til </w:t>
      </w:r>
      <w:r w:rsidRPr="00285192">
        <w:t xml:space="preserve">cirka </w:t>
      </w:r>
      <w:r>
        <w:rPr>
          <w:noProof/>
        </w:rPr>
        <w:t>170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Skanderborg</w:t>
      </w:r>
      <w:r>
        <w:t xml:space="preserve"> anbefaler, at </w:t>
      </w:r>
      <w:r>
        <w:rPr>
          <w:noProof/>
        </w:rPr>
        <w:t>Skanderborg</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Skanderborg</w:t>
      </w:r>
      <w:r w:rsidRPr="0089041B">
        <w:rPr>
          <w:b/>
        </w:rPr>
        <w:t xml:space="preserve"> foreslår:</w:t>
      </w:r>
    </w:p>
    <w:p w:rsidR="00964D34" w:rsidRDefault="00964D34" w:rsidP="00DF1EC4"/>
    <w:p w:rsidR="00964D34" w:rsidRDefault="00964D34" w:rsidP="00DF1EC4">
      <w:r>
        <w:t xml:space="preserve">DH </w:t>
      </w:r>
      <w:r>
        <w:rPr>
          <w:noProof/>
        </w:rPr>
        <w:t>Skanderborg</w:t>
      </w:r>
      <w:r>
        <w:t xml:space="preserve"> anbefaler, at </w:t>
      </w:r>
      <w:r>
        <w:rPr>
          <w:noProof/>
        </w:rPr>
        <w:t>Skanderborg</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Skanderborg</w:t>
      </w:r>
      <w:r>
        <w:t xml:space="preserve"> Kommune er der i </w:t>
      </w:r>
      <w:r w:rsidRPr="00285192">
        <w:t xml:space="preserve">alt </w:t>
      </w:r>
      <w:r>
        <w:rPr>
          <w:noProof/>
        </w:rPr>
        <w:t>400</w:t>
      </w:r>
      <w:r w:rsidRPr="00285192">
        <w:t xml:space="preserve"> unge i alderen 15-24 år, der står uden for uddannelse og job og som højst har færdiggjort grundskolen. Heraf har </w:t>
      </w:r>
      <w:r>
        <w:rPr>
          <w:noProof/>
        </w:rPr>
        <w:t>170</w:t>
      </w:r>
      <w:r w:rsidRPr="00285192">
        <w:t xml:space="preserve"> unge et eller flere handicap. Andelen af unge uden uddannelse og job, der har et handicap udgør </w:t>
      </w:r>
      <w:r>
        <w:rPr>
          <w:noProof/>
        </w:rPr>
        <w:t>42,5</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Skanderborg</w:t>
      </w:r>
      <w:r>
        <w:t xml:space="preserve"> </w:t>
      </w:r>
      <w:r w:rsidRPr="00285192">
        <w:t xml:space="preserve">Kommune er </w:t>
      </w:r>
      <w:r>
        <w:rPr>
          <w:noProof/>
        </w:rPr>
        <w:t>19,8</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295"/>
          <w:footerReference w:type="default" r:id="rId296"/>
          <w:headerReference w:type="first" r:id="rId297"/>
          <w:footerReference w:type="first" r:id="rId298"/>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73" w:name="_Toc107218762"/>
      <w:r w:rsidRPr="00694AF2">
        <w:rPr>
          <w:rFonts w:asciiTheme="majorHAnsi" w:hAnsiTheme="majorHAnsi" w:cstheme="majorHAnsi"/>
          <w:noProof/>
          <w:sz w:val="21"/>
        </w:rPr>
        <w:t>Skive</w:t>
      </w:r>
      <w:bookmarkEnd w:id="73"/>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Skive</w:t>
      </w:r>
      <w:r>
        <w:t xml:space="preserve"> Kommune har </w:t>
      </w:r>
      <w:r>
        <w:rPr>
          <w:noProof/>
        </w:rPr>
        <w:t>48,8</w:t>
      </w:r>
      <w:r>
        <w:t xml:space="preserve"> pct. af de unge, uden for uddannelse og job et handicap. Det svarer til </w:t>
      </w:r>
      <w:r w:rsidRPr="00285192">
        <w:t xml:space="preserve">cirka </w:t>
      </w:r>
      <w:r>
        <w:rPr>
          <w:noProof/>
        </w:rPr>
        <w:t>210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Skive</w:t>
      </w:r>
      <w:r>
        <w:t xml:space="preserve"> anbefaler, at </w:t>
      </w:r>
      <w:r>
        <w:rPr>
          <w:noProof/>
        </w:rPr>
        <w:t>Skive</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Skive</w:t>
      </w:r>
      <w:r w:rsidRPr="0089041B">
        <w:rPr>
          <w:b/>
        </w:rPr>
        <w:t xml:space="preserve"> foreslår:</w:t>
      </w:r>
    </w:p>
    <w:p w:rsidR="00964D34" w:rsidRDefault="00964D34" w:rsidP="00DF1EC4"/>
    <w:p w:rsidR="00964D34" w:rsidRDefault="00964D34" w:rsidP="00DF1EC4">
      <w:r>
        <w:t xml:space="preserve">DH </w:t>
      </w:r>
      <w:r>
        <w:rPr>
          <w:noProof/>
        </w:rPr>
        <w:t>Skive</w:t>
      </w:r>
      <w:r>
        <w:t xml:space="preserve"> anbefaler, at </w:t>
      </w:r>
      <w:r>
        <w:rPr>
          <w:noProof/>
        </w:rPr>
        <w:t>Skive</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Skive</w:t>
      </w:r>
      <w:r>
        <w:t xml:space="preserve"> Kommune er der i </w:t>
      </w:r>
      <w:r w:rsidRPr="00285192">
        <w:t xml:space="preserve">alt </w:t>
      </w:r>
      <w:r>
        <w:rPr>
          <w:noProof/>
        </w:rPr>
        <w:t>430</w:t>
      </w:r>
      <w:r w:rsidRPr="00285192">
        <w:t xml:space="preserve"> unge i alderen 15-24 år, der står uden for uddannelse og job og som højst har færdiggjort grundskolen. Heraf har </w:t>
      </w:r>
      <w:r>
        <w:rPr>
          <w:noProof/>
        </w:rPr>
        <w:t>210</w:t>
      </w:r>
      <w:r w:rsidRPr="00285192">
        <w:t xml:space="preserve"> unge et eller flere handicap. Andelen af unge uden uddannelse og job, der har et handicap udgør </w:t>
      </w:r>
      <w:r>
        <w:rPr>
          <w:noProof/>
        </w:rPr>
        <w:t>48,8</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Skive</w:t>
      </w:r>
      <w:r>
        <w:t xml:space="preserve"> </w:t>
      </w:r>
      <w:r w:rsidRPr="00285192">
        <w:t xml:space="preserve">Kommune er </w:t>
      </w:r>
      <w:r>
        <w:rPr>
          <w:noProof/>
        </w:rPr>
        <w:t>25,6</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299"/>
          <w:footerReference w:type="default" r:id="rId300"/>
          <w:headerReference w:type="first" r:id="rId301"/>
          <w:footerReference w:type="first" r:id="rId302"/>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74" w:name="_Toc107218763"/>
      <w:r w:rsidRPr="00694AF2">
        <w:rPr>
          <w:rFonts w:asciiTheme="majorHAnsi" w:hAnsiTheme="majorHAnsi" w:cstheme="majorHAnsi"/>
          <w:noProof/>
          <w:sz w:val="21"/>
        </w:rPr>
        <w:t>Slagelse</w:t>
      </w:r>
      <w:bookmarkEnd w:id="74"/>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Slagelse</w:t>
      </w:r>
      <w:r>
        <w:t xml:space="preserve"> Kommune har </w:t>
      </w:r>
      <w:r>
        <w:rPr>
          <w:noProof/>
        </w:rPr>
        <w:t>43,3</w:t>
      </w:r>
      <w:r>
        <w:t xml:space="preserve"> pct. af de unge, uden for uddannelse og job et handicap. Det svarer til </w:t>
      </w:r>
      <w:r w:rsidRPr="00285192">
        <w:t xml:space="preserve">cirka </w:t>
      </w:r>
      <w:r>
        <w:rPr>
          <w:noProof/>
        </w:rPr>
        <w:t>390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Slagelse</w:t>
      </w:r>
      <w:r>
        <w:t xml:space="preserve"> anbefaler, at </w:t>
      </w:r>
      <w:r>
        <w:rPr>
          <w:noProof/>
        </w:rPr>
        <w:t>Slagelse</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Slagelse</w:t>
      </w:r>
      <w:r w:rsidRPr="0089041B">
        <w:rPr>
          <w:b/>
        </w:rPr>
        <w:t xml:space="preserve"> foreslår:</w:t>
      </w:r>
    </w:p>
    <w:p w:rsidR="00964D34" w:rsidRDefault="00964D34" w:rsidP="00DF1EC4"/>
    <w:p w:rsidR="00964D34" w:rsidRDefault="00964D34" w:rsidP="00DF1EC4">
      <w:r>
        <w:t xml:space="preserve">DH </w:t>
      </w:r>
      <w:r>
        <w:rPr>
          <w:noProof/>
        </w:rPr>
        <w:t>Slagelse</w:t>
      </w:r>
      <w:r>
        <w:t xml:space="preserve"> anbefaler, at </w:t>
      </w:r>
      <w:r>
        <w:rPr>
          <w:noProof/>
        </w:rPr>
        <w:t>Slagelse</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Slagelse</w:t>
      </w:r>
      <w:r>
        <w:t xml:space="preserve"> Kommune er der i </w:t>
      </w:r>
      <w:r w:rsidRPr="00285192">
        <w:t xml:space="preserve">alt </w:t>
      </w:r>
      <w:r>
        <w:rPr>
          <w:noProof/>
        </w:rPr>
        <w:t>900</w:t>
      </w:r>
      <w:r w:rsidRPr="00285192">
        <w:t xml:space="preserve"> unge i alderen 15-24 år, der står uden for uddannelse og job og som højst har færdiggjort grundskolen. Heraf har </w:t>
      </w:r>
      <w:r>
        <w:rPr>
          <w:noProof/>
        </w:rPr>
        <w:t>390</w:t>
      </w:r>
      <w:r w:rsidRPr="00285192">
        <w:t xml:space="preserve"> unge et eller flere handicap. Andelen af unge uden uddannelse og job, der har et handicap udgør </w:t>
      </w:r>
      <w:r>
        <w:rPr>
          <w:noProof/>
        </w:rPr>
        <w:t>43,3</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Slagelse</w:t>
      </w:r>
      <w:r>
        <w:t xml:space="preserve"> </w:t>
      </w:r>
      <w:r w:rsidRPr="00285192">
        <w:t xml:space="preserve">Kommune er </w:t>
      </w:r>
      <w:r>
        <w:rPr>
          <w:noProof/>
        </w:rPr>
        <w:t>25,5</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303"/>
          <w:footerReference w:type="default" r:id="rId304"/>
          <w:headerReference w:type="first" r:id="rId305"/>
          <w:footerReference w:type="first" r:id="rId306"/>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75" w:name="_Toc107218764"/>
      <w:r w:rsidRPr="00694AF2">
        <w:rPr>
          <w:rFonts w:asciiTheme="majorHAnsi" w:hAnsiTheme="majorHAnsi" w:cstheme="majorHAnsi"/>
          <w:noProof/>
          <w:sz w:val="21"/>
        </w:rPr>
        <w:t>Solrød</w:t>
      </w:r>
      <w:bookmarkEnd w:id="75"/>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Solrød</w:t>
      </w:r>
      <w:r>
        <w:t xml:space="preserve"> Kommune har </w:t>
      </w:r>
      <w:r>
        <w:rPr>
          <w:noProof/>
        </w:rPr>
        <w:t>47,4</w:t>
      </w:r>
      <w:r>
        <w:t xml:space="preserve"> pct. af de unge, uden for uddannelse og job et handicap. Det svarer til </w:t>
      </w:r>
      <w:r w:rsidRPr="00285192">
        <w:t xml:space="preserve">cirka </w:t>
      </w:r>
      <w:r>
        <w:rPr>
          <w:noProof/>
        </w:rPr>
        <w:t>90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Solrød</w:t>
      </w:r>
      <w:r>
        <w:t xml:space="preserve"> anbefaler, at </w:t>
      </w:r>
      <w:r>
        <w:rPr>
          <w:noProof/>
        </w:rPr>
        <w:t>Solrød</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Solrød</w:t>
      </w:r>
      <w:r w:rsidRPr="0089041B">
        <w:rPr>
          <w:b/>
        </w:rPr>
        <w:t xml:space="preserve"> foreslår:</w:t>
      </w:r>
    </w:p>
    <w:p w:rsidR="00964D34" w:rsidRDefault="00964D34" w:rsidP="00DF1EC4"/>
    <w:p w:rsidR="00964D34" w:rsidRDefault="00964D34" w:rsidP="00DF1EC4">
      <w:r>
        <w:t xml:space="preserve">DH </w:t>
      </w:r>
      <w:r>
        <w:rPr>
          <w:noProof/>
        </w:rPr>
        <w:t>Solrød</w:t>
      </w:r>
      <w:r>
        <w:t xml:space="preserve"> anbefaler, at </w:t>
      </w:r>
      <w:r>
        <w:rPr>
          <w:noProof/>
        </w:rPr>
        <w:t>Solrød</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Solrød</w:t>
      </w:r>
      <w:r>
        <w:t xml:space="preserve"> Kommune er der i </w:t>
      </w:r>
      <w:r w:rsidRPr="00285192">
        <w:t xml:space="preserve">alt </w:t>
      </w:r>
      <w:r>
        <w:rPr>
          <w:noProof/>
        </w:rPr>
        <w:t>190</w:t>
      </w:r>
      <w:r w:rsidRPr="00285192">
        <w:t xml:space="preserve"> unge i alderen 15-24 år, der står uden for uddannelse og job og som højst har færdiggjort grundskolen. Heraf har </w:t>
      </w:r>
      <w:r>
        <w:rPr>
          <w:noProof/>
        </w:rPr>
        <w:t>90</w:t>
      </w:r>
      <w:r w:rsidRPr="00285192">
        <w:t xml:space="preserve"> unge et eller flere handicap. Andelen af unge uden uddannelse og job, der har et handicap udgør </w:t>
      </w:r>
      <w:r>
        <w:rPr>
          <w:noProof/>
        </w:rPr>
        <w:t>47,4</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Solrød</w:t>
      </w:r>
      <w:r>
        <w:t xml:space="preserve"> </w:t>
      </w:r>
      <w:r w:rsidRPr="00285192">
        <w:t xml:space="preserve">Kommune er </w:t>
      </w:r>
      <w:r>
        <w:rPr>
          <w:noProof/>
        </w:rPr>
        <w:t>28,1</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307"/>
          <w:footerReference w:type="default" r:id="rId308"/>
          <w:headerReference w:type="first" r:id="rId309"/>
          <w:footerReference w:type="first" r:id="rId310"/>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76" w:name="_Toc107218765"/>
      <w:r w:rsidRPr="00694AF2">
        <w:rPr>
          <w:rFonts w:asciiTheme="majorHAnsi" w:hAnsiTheme="majorHAnsi" w:cstheme="majorHAnsi"/>
          <w:noProof/>
          <w:sz w:val="21"/>
        </w:rPr>
        <w:t>Sorø</w:t>
      </w:r>
      <w:bookmarkEnd w:id="76"/>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Sorø</w:t>
      </w:r>
      <w:r>
        <w:t xml:space="preserve"> Kommune har </w:t>
      </w:r>
      <w:r>
        <w:rPr>
          <w:noProof/>
        </w:rPr>
        <w:t>50,0</w:t>
      </w:r>
      <w:r>
        <w:t xml:space="preserve"> pct. af de unge, uden for uddannelse og job et handicap. Det svarer til </w:t>
      </w:r>
      <w:r w:rsidRPr="00285192">
        <w:t xml:space="preserve">cirka </w:t>
      </w:r>
      <w:r>
        <w:rPr>
          <w:noProof/>
        </w:rPr>
        <w:t>150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Sorø</w:t>
      </w:r>
      <w:r>
        <w:t xml:space="preserve"> anbefaler, at </w:t>
      </w:r>
      <w:r>
        <w:rPr>
          <w:noProof/>
        </w:rPr>
        <w:t>Sorø</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Sorø</w:t>
      </w:r>
      <w:r w:rsidRPr="0089041B">
        <w:rPr>
          <w:b/>
        </w:rPr>
        <w:t xml:space="preserve"> foreslår:</w:t>
      </w:r>
    </w:p>
    <w:p w:rsidR="00964D34" w:rsidRDefault="00964D34" w:rsidP="00DF1EC4"/>
    <w:p w:rsidR="00964D34" w:rsidRDefault="00964D34" w:rsidP="00DF1EC4">
      <w:r>
        <w:t xml:space="preserve">DH </w:t>
      </w:r>
      <w:r>
        <w:rPr>
          <w:noProof/>
        </w:rPr>
        <w:t>Sorø</w:t>
      </w:r>
      <w:r>
        <w:t xml:space="preserve"> anbefaler, at </w:t>
      </w:r>
      <w:r>
        <w:rPr>
          <w:noProof/>
        </w:rPr>
        <w:t>Sorø</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Sorø</w:t>
      </w:r>
      <w:r>
        <w:t xml:space="preserve"> Kommune er der i </w:t>
      </w:r>
      <w:r w:rsidRPr="00285192">
        <w:t xml:space="preserve">alt </w:t>
      </w:r>
      <w:r>
        <w:rPr>
          <w:noProof/>
        </w:rPr>
        <w:t>300</w:t>
      </w:r>
      <w:r w:rsidRPr="00285192">
        <w:t xml:space="preserve"> unge i alderen 15-24 år, der står uden for uddannelse og job og som højst har færdiggjort grundskolen. Heraf har </w:t>
      </w:r>
      <w:r>
        <w:rPr>
          <w:noProof/>
        </w:rPr>
        <w:t>150</w:t>
      </w:r>
      <w:r w:rsidRPr="00285192">
        <w:t xml:space="preserve"> unge et eller flere handicap. Andelen af unge uden uddannelse og job, der har et handicap udgør </w:t>
      </w:r>
      <w:r>
        <w:rPr>
          <w:noProof/>
        </w:rPr>
        <w:t>50,0</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Sorø</w:t>
      </w:r>
      <w:r>
        <w:t xml:space="preserve"> </w:t>
      </w:r>
      <w:r w:rsidRPr="00285192">
        <w:t xml:space="preserve">Kommune er </w:t>
      </w:r>
      <w:r>
        <w:rPr>
          <w:noProof/>
        </w:rPr>
        <w:t>27,8</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311"/>
          <w:footerReference w:type="default" r:id="rId312"/>
          <w:headerReference w:type="first" r:id="rId313"/>
          <w:footerReference w:type="first" r:id="rId314"/>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77" w:name="_Toc107218766"/>
      <w:r w:rsidRPr="00694AF2">
        <w:rPr>
          <w:rFonts w:asciiTheme="majorHAnsi" w:hAnsiTheme="majorHAnsi" w:cstheme="majorHAnsi"/>
          <w:noProof/>
          <w:sz w:val="21"/>
        </w:rPr>
        <w:t>Stevns</w:t>
      </w:r>
      <w:bookmarkEnd w:id="77"/>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Stevns</w:t>
      </w:r>
      <w:r>
        <w:t xml:space="preserve"> Kommune har </w:t>
      </w:r>
      <w:r>
        <w:rPr>
          <w:noProof/>
        </w:rPr>
        <w:t>42,1</w:t>
      </w:r>
      <w:r>
        <w:t xml:space="preserve"> pct. af de unge, uden for uddannelse og job et handicap. Det svarer til </w:t>
      </w:r>
      <w:r w:rsidRPr="00285192">
        <w:t xml:space="preserve">cirka </w:t>
      </w:r>
      <w:r>
        <w:rPr>
          <w:noProof/>
        </w:rPr>
        <w:t>80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Stevns</w:t>
      </w:r>
      <w:r>
        <w:t xml:space="preserve"> anbefaler, at </w:t>
      </w:r>
      <w:r>
        <w:rPr>
          <w:noProof/>
        </w:rPr>
        <w:t>Stevns</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Stevns</w:t>
      </w:r>
      <w:r w:rsidRPr="0089041B">
        <w:rPr>
          <w:b/>
        </w:rPr>
        <w:t xml:space="preserve"> foreslår:</w:t>
      </w:r>
    </w:p>
    <w:p w:rsidR="00964D34" w:rsidRDefault="00964D34" w:rsidP="00DF1EC4"/>
    <w:p w:rsidR="00964D34" w:rsidRDefault="00964D34" w:rsidP="00DF1EC4">
      <w:r>
        <w:t xml:space="preserve">DH </w:t>
      </w:r>
      <w:r>
        <w:rPr>
          <w:noProof/>
        </w:rPr>
        <w:t>Stevns</w:t>
      </w:r>
      <w:r>
        <w:t xml:space="preserve"> anbefaler, at </w:t>
      </w:r>
      <w:r>
        <w:rPr>
          <w:noProof/>
        </w:rPr>
        <w:t>Stevns</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Stevns</w:t>
      </w:r>
      <w:r>
        <w:t xml:space="preserve"> Kommune er der i </w:t>
      </w:r>
      <w:r w:rsidRPr="00285192">
        <w:t xml:space="preserve">alt </w:t>
      </w:r>
      <w:r>
        <w:rPr>
          <w:noProof/>
        </w:rPr>
        <w:t>190</w:t>
      </w:r>
      <w:r w:rsidRPr="00285192">
        <w:t xml:space="preserve"> unge i alderen 15-24 år, der står uden for uddannelse og job og som højst har færdiggjort grundskolen. Heraf har </w:t>
      </w:r>
      <w:r>
        <w:rPr>
          <w:noProof/>
        </w:rPr>
        <w:t>80</w:t>
      </w:r>
      <w:r w:rsidRPr="00285192">
        <w:t xml:space="preserve"> unge et eller flere handicap. Andelen af unge uden uddannelse og job, der har et handicap udgør </w:t>
      </w:r>
      <w:r>
        <w:rPr>
          <w:noProof/>
        </w:rPr>
        <w:t>42,1</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Stevns</w:t>
      </w:r>
      <w:r>
        <w:t xml:space="preserve"> </w:t>
      </w:r>
      <w:r w:rsidRPr="00285192">
        <w:t xml:space="preserve">Kommune er </w:t>
      </w:r>
      <w:r>
        <w:rPr>
          <w:noProof/>
        </w:rPr>
        <w:t>25,0</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315"/>
          <w:footerReference w:type="default" r:id="rId316"/>
          <w:headerReference w:type="first" r:id="rId317"/>
          <w:footerReference w:type="first" r:id="rId318"/>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78" w:name="_Toc107218767"/>
      <w:r w:rsidRPr="00694AF2">
        <w:rPr>
          <w:rFonts w:asciiTheme="majorHAnsi" w:hAnsiTheme="majorHAnsi" w:cstheme="majorHAnsi"/>
          <w:noProof/>
          <w:sz w:val="21"/>
        </w:rPr>
        <w:t>Struer</w:t>
      </w:r>
      <w:bookmarkEnd w:id="78"/>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Struer</w:t>
      </w:r>
      <w:r>
        <w:t xml:space="preserve"> Kommune har </w:t>
      </w:r>
      <w:r>
        <w:rPr>
          <w:noProof/>
        </w:rPr>
        <w:t>38,9</w:t>
      </w:r>
      <w:r>
        <w:t xml:space="preserve"> pct. af de unge, uden for uddannelse og job et handicap. Det svarer til </w:t>
      </w:r>
      <w:r w:rsidRPr="00285192">
        <w:t xml:space="preserve">cirka </w:t>
      </w:r>
      <w:r>
        <w:rPr>
          <w:noProof/>
        </w:rPr>
        <w:t>70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Struer</w:t>
      </w:r>
      <w:r>
        <w:t xml:space="preserve"> anbefaler, at </w:t>
      </w:r>
      <w:r>
        <w:rPr>
          <w:noProof/>
        </w:rPr>
        <w:t>Struer</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Struer</w:t>
      </w:r>
      <w:r w:rsidRPr="0089041B">
        <w:rPr>
          <w:b/>
        </w:rPr>
        <w:t xml:space="preserve"> foreslår:</w:t>
      </w:r>
    </w:p>
    <w:p w:rsidR="00964D34" w:rsidRDefault="00964D34" w:rsidP="00DF1EC4"/>
    <w:p w:rsidR="00964D34" w:rsidRDefault="00964D34" w:rsidP="00DF1EC4">
      <w:r>
        <w:t xml:space="preserve">DH </w:t>
      </w:r>
      <w:r>
        <w:rPr>
          <w:noProof/>
        </w:rPr>
        <w:t>Struer</w:t>
      </w:r>
      <w:r>
        <w:t xml:space="preserve"> anbefaler, at </w:t>
      </w:r>
      <w:r>
        <w:rPr>
          <w:noProof/>
        </w:rPr>
        <w:t>Struer</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Struer</w:t>
      </w:r>
      <w:r>
        <w:t xml:space="preserve"> Kommune er der i </w:t>
      </w:r>
      <w:r w:rsidRPr="00285192">
        <w:t xml:space="preserve">alt </w:t>
      </w:r>
      <w:r>
        <w:rPr>
          <w:noProof/>
        </w:rPr>
        <w:t>180</w:t>
      </w:r>
      <w:r w:rsidRPr="00285192">
        <w:t xml:space="preserve"> unge i alderen 15-24 år, der står uden for uddannelse og job og som højst har færdiggjort grundskolen. Heraf har </w:t>
      </w:r>
      <w:r>
        <w:rPr>
          <w:noProof/>
        </w:rPr>
        <w:t>70</w:t>
      </w:r>
      <w:r w:rsidRPr="00285192">
        <w:t xml:space="preserve"> unge et eller flere handicap. Andelen af unge uden uddannelse og job, der har et handicap udgør </w:t>
      </w:r>
      <w:r>
        <w:rPr>
          <w:noProof/>
        </w:rPr>
        <w:t>38,9</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Struer</w:t>
      </w:r>
      <w:r>
        <w:t xml:space="preserve"> </w:t>
      </w:r>
      <w:r w:rsidRPr="00285192">
        <w:t xml:space="preserve">Kommune er </w:t>
      </w:r>
      <w:r>
        <w:rPr>
          <w:noProof/>
        </w:rPr>
        <w:t>19,4</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319"/>
          <w:footerReference w:type="default" r:id="rId320"/>
          <w:headerReference w:type="first" r:id="rId321"/>
          <w:footerReference w:type="first" r:id="rId322"/>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79" w:name="_Toc107218768"/>
      <w:r w:rsidRPr="00694AF2">
        <w:rPr>
          <w:rFonts w:asciiTheme="majorHAnsi" w:hAnsiTheme="majorHAnsi" w:cstheme="majorHAnsi"/>
          <w:noProof/>
          <w:sz w:val="21"/>
        </w:rPr>
        <w:t>Svendborg</w:t>
      </w:r>
      <w:bookmarkEnd w:id="79"/>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Svendborg</w:t>
      </w:r>
      <w:r>
        <w:t xml:space="preserve"> Kommune har </w:t>
      </w:r>
      <w:r>
        <w:rPr>
          <w:noProof/>
        </w:rPr>
        <w:t>39,1</w:t>
      </w:r>
      <w:r>
        <w:t xml:space="preserve"> pct. af de unge, uden for uddannelse og job et handicap. Det svarer til </w:t>
      </w:r>
      <w:r w:rsidRPr="00285192">
        <w:t xml:space="preserve">cirka </w:t>
      </w:r>
      <w:r>
        <w:rPr>
          <w:noProof/>
        </w:rPr>
        <w:t>180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Svendborg</w:t>
      </w:r>
      <w:r>
        <w:t xml:space="preserve"> anbefaler, at </w:t>
      </w:r>
      <w:r>
        <w:rPr>
          <w:noProof/>
        </w:rPr>
        <w:t>Svendborg</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Svendborg</w:t>
      </w:r>
      <w:r w:rsidRPr="0089041B">
        <w:rPr>
          <w:b/>
        </w:rPr>
        <w:t xml:space="preserve"> foreslår:</w:t>
      </w:r>
    </w:p>
    <w:p w:rsidR="00964D34" w:rsidRDefault="00964D34" w:rsidP="00DF1EC4"/>
    <w:p w:rsidR="00964D34" w:rsidRDefault="00964D34" w:rsidP="00DF1EC4">
      <w:r>
        <w:t xml:space="preserve">DH </w:t>
      </w:r>
      <w:r>
        <w:rPr>
          <w:noProof/>
        </w:rPr>
        <w:t>Svendborg</w:t>
      </w:r>
      <w:r>
        <w:t xml:space="preserve"> anbefaler, at </w:t>
      </w:r>
      <w:r>
        <w:rPr>
          <w:noProof/>
        </w:rPr>
        <w:t>Svendborg</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Svendborg</w:t>
      </w:r>
      <w:r>
        <w:t xml:space="preserve"> Kommune er der i </w:t>
      </w:r>
      <w:r w:rsidRPr="00285192">
        <w:t xml:space="preserve">alt </w:t>
      </w:r>
      <w:r>
        <w:rPr>
          <w:noProof/>
        </w:rPr>
        <w:t>460</w:t>
      </w:r>
      <w:r w:rsidRPr="00285192">
        <w:t xml:space="preserve"> unge i alderen 15-24 år, der står uden for uddannelse og job og som højst har færdiggjort grundskolen. Heraf har </w:t>
      </w:r>
      <w:r>
        <w:rPr>
          <w:noProof/>
        </w:rPr>
        <w:t>180</w:t>
      </w:r>
      <w:r w:rsidRPr="00285192">
        <w:t xml:space="preserve"> unge et eller flere handicap. Andelen af unge uden uddannelse og job, der har et handicap udgør </w:t>
      </w:r>
      <w:r>
        <w:rPr>
          <w:noProof/>
        </w:rPr>
        <w:t>39,1</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Svendborg</w:t>
      </w:r>
      <w:r>
        <w:t xml:space="preserve"> </w:t>
      </w:r>
      <w:r w:rsidRPr="00285192">
        <w:t xml:space="preserve">Kommune er </w:t>
      </w:r>
      <w:r>
        <w:rPr>
          <w:noProof/>
        </w:rPr>
        <w:t>16,7</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323"/>
          <w:footerReference w:type="default" r:id="rId324"/>
          <w:headerReference w:type="first" r:id="rId325"/>
          <w:footerReference w:type="first" r:id="rId326"/>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80" w:name="_Toc107218769"/>
      <w:r w:rsidRPr="00694AF2">
        <w:rPr>
          <w:rFonts w:asciiTheme="majorHAnsi" w:hAnsiTheme="majorHAnsi" w:cstheme="majorHAnsi"/>
          <w:noProof/>
          <w:sz w:val="21"/>
        </w:rPr>
        <w:t>Syddjurs</w:t>
      </w:r>
      <w:bookmarkEnd w:id="80"/>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Syddjurs</w:t>
      </w:r>
      <w:r>
        <w:t xml:space="preserve"> Kommune har </w:t>
      </w:r>
      <w:r>
        <w:rPr>
          <w:noProof/>
        </w:rPr>
        <w:t>51,7</w:t>
      </w:r>
      <w:r>
        <w:t xml:space="preserve"> pct. af de unge, uden for uddannelse og job et handicap. Det svarer til </w:t>
      </w:r>
      <w:r w:rsidRPr="00285192">
        <w:t xml:space="preserve">cirka </w:t>
      </w:r>
      <w:r>
        <w:rPr>
          <w:noProof/>
        </w:rPr>
        <w:t>150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Syddjurs</w:t>
      </w:r>
      <w:r>
        <w:t xml:space="preserve"> anbefaler, at </w:t>
      </w:r>
      <w:r>
        <w:rPr>
          <w:noProof/>
        </w:rPr>
        <w:t>Syddjurs</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Syddjurs</w:t>
      </w:r>
      <w:r w:rsidRPr="0089041B">
        <w:rPr>
          <w:b/>
        </w:rPr>
        <w:t xml:space="preserve"> foreslår:</w:t>
      </w:r>
    </w:p>
    <w:p w:rsidR="00964D34" w:rsidRDefault="00964D34" w:rsidP="00DF1EC4"/>
    <w:p w:rsidR="00964D34" w:rsidRDefault="00964D34" w:rsidP="00DF1EC4">
      <w:r>
        <w:t xml:space="preserve">DH </w:t>
      </w:r>
      <w:r>
        <w:rPr>
          <w:noProof/>
        </w:rPr>
        <w:t>Syddjurs</w:t>
      </w:r>
      <w:r>
        <w:t xml:space="preserve"> anbefaler, at </w:t>
      </w:r>
      <w:r>
        <w:rPr>
          <w:noProof/>
        </w:rPr>
        <w:t>Syddjurs</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Syddjurs</w:t>
      </w:r>
      <w:r>
        <w:t xml:space="preserve"> Kommune er der i </w:t>
      </w:r>
      <w:r w:rsidRPr="00285192">
        <w:t xml:space="preserve">alt </w:t>
      </w:r>
      <w:r>
        <w:rPr>
          <w:noProof/>
        </w:rPr>
        <w:t>290</w:t>
      </w:r>
      <w:r w:rsidRPr="00285192">
        <w:t xml:space="preserve"> unge i alderen 15-24 år, der står uden for uddannelse og job og som højst har færdiggjort grundskolen. Heraf har </w:t>
      </w:r>
      <w:r>
        <w:rPr>
          <w:noProof/>
        </w:rPr>
        <w:t>150</w:t>
      </w:r>
      <w:r w:rsidRPr="00285192">
        <w:t xml:space="preserve"> unge et eller flere handicap. Andelen af unge uden uddannelse og job, der har et handicap udgør </w:t>
      </w:r>
      <w:r>
        <w:rPr>
          <w:noProof/>
        </w:rPr>
        <w:t>51,7</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Syddjurs</w:t>
      </w:r>
      <w:r>
        <w:t xml:space="preserve"> </w:t>
      </w:r>
      <w:r w:rsidRPr="00285192">
        <w:t xml:space="preserve">Kommune er </w:t>
      </w:r>
      <w:r>
        <w:rPr>
          <w:noProof/>
        </w:rPr>
        <w:t>25,0</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327"/>
          <w:footerReference w:type="default" r:id="rId328"/>
          <w:headerReference w:type="first" r:id="rId329"/>
          <w:footerReference w:type="first" r:id="rId330"/>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81" w:name="_Toc107218770"/>
      <w:r w:rsidRPr="00694AF2">
        <w:rPr>
          <w:rFonts w:asciiTheme="majorHAnsi" w:hAnsiTheme="majorHAnsi" w:cstheme="majorHAnsi"/>
          <w:noProof/>
          <w:sz w:val="21"/>
        </w:rPr>
        <w:t>Sønderborg</w:t>
      </w:r>
      <w:bookmarkEnd w:id="81"/>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Sønderborg</w:t>
      </w:r>
      <w:r>
        <w:t xml:space="preserve"> Kommune har </w:t>
      </w:r>
      <w:r>
        <w:rPr>
          <w:noProof/>
        </w:rPr>
        <w:t>49,2</w:t>
      </w:r>
      <w:r>
        <w:t xml:space="preserve"> pct. af de unge, uden for uddannelse og job et handicap. Det svarer til </w:t>
      </w:r>
      <w:r w:rsidRPr="00285192">
        <w:t xml:space="preserve">cirka </w:t>
      </w:r>
      <w:r>
        <w:rPr>
          <w:noProof/>
        </w:rPr>
        <w:t>320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Sønderborg</w:t>
      </w:r>
      <w:r>
        <w:t xml:space="preserve"> anbefaler, at </w:t>
      </w:r>
      <w:r>
        <w:rPr>
          <w:noProof/>
        </w:rPr>
        <w:t>Sønderborg</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Sønderborg</w:t>
      </w:r>
      <w:r w:rsidRPr="0089041B">
        <w:rPr>
          <w:b/>
        </w:rPr>
        <w:t xml:space="preserve"> foreslår:</w:t>
      </w:r>
    </w:p>
    <w:p w:rsidR="00964D34" w:rsidRDefault="00964D34" w:rsidP="00DF1EC4"/>
    <w:p w:rsidR="00964D34" w:rsidRDefault="00964D34" w:rsidP="00DF1EC4">
      <w:r>
        <w:t xml:space="preserve">DH </w:t>
      </w:r>
      <w:r>
        <w:rPr>
          <w:noProof/>
        </w:rPr>
        <w:t>Sønderborg</w:t>
      </w:r>
      <w:r>
        <w:t xml:space="preserve"> anbefaler, at </w:t>
      </w:r>
      <w:r>
        <w:rPr>
          <w:noProof/>
        </w:rPr>
        <w:t>Sønderborg</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Sønderborg</w:t>
      </w:r>
      <w:r>
        <w:t xml:space="preserve"> Kommune er der i </w:t>
      </w:r>
      <w:r w:rsidRPr="00285192">
        <w:t xml:space="preserve">alt </w:t>
      </w:r>
      <w:r>
        <w:rPr>
          <w:noProof/>
        </w:rPr>
        <w:t>650</w:t>
      </w:r>
      <w:r w:rsidRPr="00285192">
        <w:t xml:space="preserve"> unge i alderen 15-24 år, der står uden for uddannelse og job og som højst har færdiggjort grundskolen. Heraf har </w:t>
      </w:r>
      <w:r>
        <w:rPr>
          <w:noProof/>
        </w:rPr>
        <w:t>320</w:t>
      </w:r>
      <w:r w:rsidRPr="00285192">
        <w:t xml:space="preserve"> unge et eller flere handicap. Andelen af unge uden uddannelse og job, der har et handicap udgør </w:t>
      </w:r>
      <w:r>
        <w:rPr>
          <w:noProof/>
        </w:rPr>
        <w:t>49,2</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Sønderborg</w:t>
      </w:r>
      <w:r>
        <w:t xml:space="preserve"> </w:t>
      </w:r>
      <w:r w:rsidRPr="00285192">
        <w:t xml:space="preserve">Kommune er </w:t>
      </w:r>
      <w:r>
        <w:rPr>
          <w:noProof/>
        </w:rPr>
        <w:t>22,2</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331"/>
          <w:footerReference w:type="default" r:id="rId332"/>
          <w:headerReference w:type="first" r:id="rId333"/>
          <w:footerReference w:type="first" r:id="rId334"/>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82" w:name="_Toc107218771"/>
      <w:r w:rsidRPr="00694AF2">
        <w:rPr>
          <w:rFonts w:asciiTheme="majorHAnsi" w:hAnsiTheme="majorHAnsi" w:cstheme="majorHAnsi"/>
          <w:noProof/>
          <w:sz w:val="21"/>
        </w:rPr>
        <w:t>Thisted</w:t>
      </w:r>
      <w:bookmarkEnd w:id="82"/>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Thisted</w:t>
      </w:r>
      <w:r>
        <w:t xml:space="preserve"> Kommune har </w:t>
      </w:r>
      <w:r>
        <w:rPr>
          <w:noProof/>
        </w:rPr>
        <w:t>40,0</w:t>
      </w:r>
      <w:r>
        <w:t xml:space="preserve"> pct. af de unge, uden for uddannelse og job et handicap. Det svarer til </w:t>
      </w:r>
      <w:r w:rsidRPr="00285192">
        <w:t xml:space="preserve">cirka </w:t>
      </w:r>
      <w:r>
        <w:rPr>
          <w:noProof/>
        </w:rPr>
        <w:t>140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Thisted</w:t>
      </w:r>
      <w:r>
        <w:t xml:space="preserve"> anbefaler, at </w:t>
      </w:r>
      <w:r>
        <w:rPr>
          <w:noProof/>
        </w:rPr>
        <w:t>Thisted</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Thisted</w:t>
      </w:r>
      <w:r w:rsidRPr="0089041B">
        <w:rPr>
          <w:b/>
        </w:rPr>
        <w:t xml:space="preserve"> foreslår:</w:t>
      </w:r>
    </w:p>
    <w:p w:rsidR="00964D34" w:rsidRDefault="00964D34" w:rsidP="00DF1EC4"/>
    <w:p w:rsidR="00964D34" w:rsidRDefault="00964D34" w:rsidP="00DF1EC4">
      <w:r>
        <w:t xml:space="preserve">DH </w:t>
      </w:r>
      <w:r>
        <w:rPr>
          <w:noProof/>
        </w:rPr>
        <w:t>Thisted</w:t>
      </w:r>
      <w:r>
        <w:t xml:space="preserve"> anbefaler, at </w:t>
      </w:r>
      <w:r>
        <w:rPr>
          <w:noProof/>
        </w:rPr>
        <w:t>Thisted</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Thisted</w:t>
      </w:r>
      <w:r>
        <w:t xml:space="preserve"> Kommune er der i </w:t>
      </w:r>
      <w:r w:rsidRPr="00285192">
        <w:t xml:space="preserve">alt </w:t>
      </w:r>
      <w:r>
        <w:rPr>
          <w:noProof/>
        </w:rPr>
        <w:t>350</w:t>
      </w:r>
      <w:r w:rsidRPr="00285192">
        <w:t xml:space="preserve"> unge i alderen 15-24 år, der står uden for uddannelse og job og som højst har færdiggjort grundskolen. Heraf har </w:t>
      </w:r>
      <w:r>
        <w:rPr>
          <w:noProof/>
        </w:rPr>
        <w:t>140</w:t>
      </w:r>
      <w:r w:rsidRPr="00285192">
        <w:t xml:space="preserve"> unge et eller flere handicap. Andelen af unge uden uddannelse og job, der har et handicap udgør </w:t>
      </w:r>
      <w:r>
        <w:rPr>
          <w:noProof/>
        </w:rPr>
        <w:t>40,0</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Thisted</w:t>
      </w:r>
      <w:r>
        <w:t xml:space="preserve"> </w:t>
      </w:r>
      <w:r w:rsidRPr="00285192">
        <w:t xml:space="preserve">Kommune er </w:t>
      </w:r>
      <w:r>
        <w:rPr>
          <w:noProof/>
        </w:rPr>
        <w:t>23,0</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335"/>
          <w:footerReference w:type="default" r:id="rId336"/>
          <w:headerReference w:type="first" r:id="rId337"/>
          <w:footerReference w:type="first" r:id="rId338"/>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83" w:name="_Toc107218772"/>
      <w:r w:rsidRPr="00694AF2">
        <w:rPr>
          <w:rFonts w:asciiTheme="majorHAnsi" w:hAnsiTheme="majorHAnsi" w:cstheme="majorHAnsi"/>
          <w:noProof/>
          <w:sz w:val="21"/>
        </w:rPr>
        <w:t>Tønder</w:t>
      </w:r>
      <w:bookmarkEnd w:id="83"/>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Tønder</w:t>
      </w:r>
      <w:r>
        <w:t xml:space="preserve"> Kommune har </w:t>
      </w:r>
      <w:r>
        <w:rPr>
          <w:noProof/>
        </w:rPr>
        <w:t>56,1</w:t>
      </w:r>
      <w:r>
        <w:t xml:space="preserve"> pct. af de unge, uden for uddannelse og job et handicap. Det svarer til </w:t>
      </w:r>
      <w:r w:rsidRPr="00285192">
        <w:t xml:space="preserve">cirka </w:t>
      </w:r>
      <w:r>
        <w:rPr>
          <w:noProof/>
        </w:rPr>
        <w:t>230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Tønder</w:t>
      </w:r>
      <w:r>
        <w:t xml:space="preserve"> anbefaler, at </w:t>
      </w:r>
      <w:r>
        <w:rPr>
          <w:noProof/>
        </w:rPr>
        <w:t>Tønder</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Tønder</w:t>
      </w:r>
      <w:r w:rsidRPr="0089041B">
        <w:rPr>
          <w:b/>
        </w:rPr>
        <w:t xml:space="preserve"> foreslår:</w:t>
      </w:r>
    </w:p>
    <w:p w:rsidR="00964D34" w:rsidRDefault="00964D34" w:rsidP="00DF1EC4"/>
    <w:p w:rsidR="00964D34" w:rsidRDefault="00964D34" w:rsidP="00DF1EC4">
      <w:r>
        <w:t xml:space="preserve">DH </w:t>
      </w:r>
      <w:r>
        <w:rPr>
          <w:noProof/>
        </w:rPr>
        <w:t>Tønder</w:t>
      </w:r>
      <w:r>
        <w:t xml:space="preserve"> anbefaler, at </w:t>
      </w:r>
      <w:r>
        <w:rPr>
          <w:noProof/>
        </w:rPr>
        <w:t>Tønder</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Tønder</w:t>
      </w:r>
      <w:r>
        <w:t xml:space="preserve"> Kommune er der i </w:t>
      </w:r>
      <w:r w:rsidRPr="00285192">
        <w:t xml:space="preserve">alt </w:t>
      </w:r>
      <w:r>
        <w:rPr>
          <w:noProof/>
        </w:rPr>
        <w:t>410</w:t>
      </w:r>
      <w:r w:rsidRPr="00285192">
        <w:t xml:space="preserve"> unge i alderen 15-24 år, der står uden for uddannelse og job og som højst har færdiggjort grundskolen. Heraf har </w:t>
      </w:r>
      <w:r>
        <w:rPr>
          <w:noProof/>
        </w:rPr>
        <w:t>230</w:t>
      </w:r>
      <w:r w:rsidRPr="00285192">
        <w:t xml:space="preserve"> unge et eller flere handicap. Andelen af unge uden uddannelse og job, der har et handicap udgør </w:t>
      </w:r>
      <w:r>
        <w:rPr>
          <w:noProof/>
        </w:rPr>
        <w:t>56,1</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Tønder</w:t>
      </w:r>
      <w:r>
        <w:t xml:space="preserve"> </w:t>
      </w:r>
      <w:r w:rsidRPr="00285192">
        <w:t xml:space="preserve">Kommune er </w:t>
      </w:r>
      <w:r>
        <w:rPr>
          <w:noProof/>
        </w:rPr>
        <w:t>31,5</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339"/>
          <w:footerReference w:type="default" r:id="rId340"/>
          <w:headerReference w:type="first" r:id="rId341"/>
          <w:footerReference w:type="first" r:id="rId342"/>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84" w:name="_Toc107218773"/>
      <w:r w:rsidRPr="00694AF2">
        <w:rPr>
          <w:rFonts w:asciiTheme="majorHAnsi" w:hAnsiTheme="majorHAnsi" w:cstheme="majorHAnsi"/>
          <w:noProof/>
          <w:sz w:val="21"/>
        </w:rPr>
        <w:t>Tårnby</w:t>
      </w:r>
      <w:bookmarkEnd w:id="84"/>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Tårnby</w:t>
      </w:r>
      <w:r>
        <w:t xml:space="preserve"> Kommune har </w:t>
      </w:r>
      <w:r>
        <w:rPr>
          <w:noProof/>
        </w:rPr>
        <w:t>37,8</w:t>
      </w:r>
      <w:r>
        <w:t xml:space="preserve"> pct. af de unge, uden for uddannelse og job et handicap. Det svarer til </w:t>
      </w:r>
      <w:r w:rsidRPr="00285192">
        <w:t xml:space="preserve">cirka </w:t>
      </w:r>
      <w:r>
        <w:rPr>
          <w:noProof/>
        </w:rPr>
        <w:t>140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Tårnby</w:t>
      </w:r>
      <w:r>
        <w:t xml:space="preserve"> anbefaler, at </w:t>
      </w:r>
      <w:r>
        <w:rPr>
          <w:noProof/>
        </w:rPr>
        <w:t>Tårnby</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Tårnby</w:t>
      </w:r>
      <w:r w:rsidRPr="0089041B">
        <w:rPr>
          <w:b/>
        </w:rPr>
        <w:t xml:space="preserve"> foreslår:</w:t>
      </w:r>
    </w:p>
    <w:p w:rsidR="00964D34" w:rsidRDefault="00964D34" w:rsidP="00DF1EC4"/>
    <w:p w:rsidR="00964D34" w:rsidRDefault="00964D34" w:rsidP="00DF1EC4">
      <w:r>
        <w:t xml:space="preserve">DH </w:t>
      </w:r>
      <w:r>
        <w:rPr>
          <w:noProof/>
        </w:rPr>
        <w:t>Tårnby</w:t>
      </w:r>
      <w:r>
        <w:t xml:space="preserve"> anbefaler, at </w:t>
      </w:r>
      <w:r>
        <w:rPr>
          <w:noProof/>
        </w:rPr>
        <w:t>Tårnby</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Tårnby</w:t>
      </w:r>
      <w:r>
        <w:t xml:space="preserve"> Kommune er der i </w:t>
      </w:r>
      <w:r w:rsidRPr="00285192">
        <w:t xml:space="preserve">alt </w:t>
      </w:r>
      <w:r>
        <w:rPr>
          <w:noProof/>
        </w:rPr>
        <w:t>370</w:t>
      </w:r>
      <w:r w:rsidRPr="00285192">
        <w:t xml:space="preserve"> unge i alderen 15-24 år, der står uden for uddannelse og job og som højst har færdiggjort grundskolen. Heraf har </w:t>
      </w:r>
      <w:r>
        <w:rPr>
          <w:noProof/>
        </w:rPr>
        <w:t>140</w:t>
      </w:r>
      <w:r w:rsidRPr="00285192">
        <w:t xml:space="preserve"> unge et eller flere handicap. Andelen af unge uden uddannelse og job, der har et handicap udgør </w:t>
      </w:r>
      <w:r>
        <w:rPr>
          <w:noProof/>
        </w:rPr>
        <w:t>37,8</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Tårnby</w:t>
      </w:r>
      <w:r>
        <w:t xml:space="preserve"> </w:t>
      </w:r>
      <w:r w:rsidRPr="00285192">
        <w:t xml:space="preserve">Kommune er </w:t>
      </w:r>
      <w:r>
        <w:rPr>
          <w:noProof/>
        </w:rPr>
        <w:t>26,9</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343"/>
          <w:footerReference w:type="default" r:id="rId344"/>
          <w:headerReference w:type="first" r:id="rId345"/>
          <w:footerReference w:type="first" r:id="rId346"/>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85" w:name="_Toc107218774"/>
      <w:r w:rsidRPr="00694AF2">
        <w:rPr>
          <w:rFonts w:asciiTheme="majorHAnsi" w:hAnsiTheme="majorHAnsi" w:cstheme="majorHAnsi"/>
          <w:noProof/>
          <w:sz w:val="21"/>
        </w:rPr>
        <w:t>Vallensbæk</w:t>
      </w:r>
      <w:bookmarkEnd w:id="85"/>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Vallensbæk</w:t>
      </w:r>
      <w:r>
        <w:t xml:space="preserve"> Kommune har </w:t>
      </w:r>
      <w:r>
        <w:rPr>
          <w:noProof/>
        </w:rPr>
        <w:t>30,0</w:t>
      </w:r>
      <w:r>
        <w:t xml:space="preserve"> pct. af de unge, uden for uddannelse og job et handicap. Det svarer til </w:t>
      </w:r>
      <w:r w:rsidRPr="00285192">
        <w:t xml:space="preserve">cirka </w:t>
      </w:r>
      <w:r>
        <w:rPr>
          <w:noProof/>
        </w:rPr>
        <w:t>30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Vallensbæk</w:t>
      </w:r>
      <w:r>
        <w:t xml:space="preserve"> anbefaler, at </w:t>
      </w:r>
      <w:r>
        <w:rPr>
          <w:noProof/>
        </w:rPr>
        <w:t>Vallensbæk</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Vallensbæk</w:t>
      </w:r>
      <w:r w:rsidRPr="0089041B">
        <w:rPr>
          <w:b/>
        </w:rPr>
        <w:t xml:space="preserve"> foreslår:</w:t>
      </w:r>
    </w:p>
    <w:p w:rsidR="00964D34" w:rsidRDefault="00964D34" w:rsidP="00DF1EC4"/>
    <w:p w:rsidR="00964D34" w:rsidRDefault="00964D34" w:rsidP="00DF1EC4">
      <w:r>
        <w:t xml:space="preserve">DH </w:t>
      </w:r>
      <w:r>
        <w:rPr>
          <w:noProof/>
        </w:rPr>
        <w:t>Vallensbæk</w:t>
      </w:r>
      <w:r>
        <w:t xml:space="preserve"> anbefaler, at </w:t>
      </w:r>
      <w:r>
        <w:rPr>
          <w:noProof/>
        </w:rPr>
        <w:t>Vallensbæk</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Vallensbæk</w:t>
      </w:r>
      <w:r>
        <w:t xml:space="preserve"> Kommune er der i </w:t>
      </w:r>
      <w:r w:rsidRPr="00285192">
        <w:t xml:space="preserve">alt </w:t>
      </w:r>
      <w:r>
        <w:rPr>
          <w:noProof/>
        </w:rPr>
        <w:t>100</w:t>
      </w:r>
      <w:r w:rsidRPr="00285192">
        <w:t xml:space="preserve"> unge i alderen 15-24 år, der står uden for uddannelse og job og som højst har færdiggjort grundskolen. Heraf har </w:t>
      </w:r>
      <w:r>
        <w:rPr>
          <w:noProof/>
        </w:rPr>
        <w:t>30</w:t>
      </w:r>
      <w:r w:rsidRPr="00285192">
        <w:t xml:space="preserve"> unge et eller flere handicap. Andelen af unge uden uddannelse og job, der har et handicap udgør </w:t>
      </w:r>
      <w:r>
        <w:rPr>
          <w:noProof/>
        </w:rPr>
        <w:t>30,0</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Vallensbæk</w:t>
      </w:r>
      <w:r>
        <w:t xml:space="preserve"> </w:t>
      </w:r>
      <w:r w:rsidRPr="00285192">
        <w:t xml:space="preserve">Kommune er </w:t>
      </w:r>
      <w:r>
        <w:rPr>
          <w:noProof/>
        </w:rPr>
        <w:t>13,6</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347"/>
          <w:footerReference w:type="default" r:id="rId348"/>
          <w:headerReference w:type="first" r:id="rId349"/>
          <w:footerReference w:type="first" r:id="rId350"/>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86" w:name="_Toc107218775"/>
      <w:r w:rsidRPr="00694AF2">
        <w:rPr>
          <w:rFonts w:asciiTheme="majorHAnsi" w:hAnsiTheme="majorHAnsi" w:cstheme="majorHAnsi"/>
          <w:noProof/>
          <w:sz w:val="21"/>
        </w:rPr>
        <w:t>Varde</w:t>
      </w:r>
      <w:bookmarkEnd w:id="86"/>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Varde</w:t>
      </w:r>
      <w:r>
        <w:t xml:space="preserve"> Kommune har </w:t>
      </w:r>
      <w:r>
        <w:rPr>
          <w:noProof/>
        </w:rPr>
        <w:t>54,3</w:t>
      </w:r>
      <w:r>
        <w:t xml:space="preserve"> pct. af de unge, uden for uddannelse og job et handicap. Det svarer til </w:t>
      </w:r>
      <w:r w:rsidRPr="00285192">
        <w:t xml:space="preserve">cirka </w:t>
      </w:r>
      <w:r>
        <w:rPr>
          <w:noProof/>
        </w:rPr>
        <w:t>190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Varde</w:t>
      </w:r>
      <w:r>
        <w:t xml:space="preserve"> anbefaler, at </w:t>
      </w:r>
      <w:r>
        <w:rPr>
          <w:noProof/>
        </w:rPr>
        <w:t>Varde</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Varde</w:t>
      </w:r>
      <w:r w:rsidRPr="0089041B">
        <w:rPr>
          <w:b/>
        </w:rPr>
        <w:t xml:space="preserve"> foreslår:</w:t>
      </w:r>
    </w:p>
    <w:p w:rsidR="00964D34" w:rsidRDefault="00964D34" w:rsidP="00DF1EC4"/>
    <w:p w:rsidR="00964D34" w:rsidRDefault="00964D34" w:rsidP="00DF1EC4">
      <w:r>
        <w:t xml:space="preserve">DH </w:t>
      </w:r>
      <w:r>
        <w:rPr>
          <w:noProof/>
        </w:rPr>
        <w:t>Varde</w:t>
      </w:r>
      <w:r>
        <w:t xml:space="preserve"> anbefaler, at </w:t>
      </w:r>
      <w:r>
        <w:rPr>
          <w:noProof/>
        </w:rPr>
        <w:t>Varde</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Varde</w:t>
      </w:r>
      <w:r>
        <w:t xml:space="preserve"> Kommune er der i </w:t>
      </w:r>
      <w:r w:rsidRPr="00285192">
        <w:t xml:space="preserve">alt </w:t>
      </w:r>
      <w:r>
        <w:rPr>
          <w:noProof/>
        </w:rPr>
        <w:t>350</w:t>
      </w:r>
      <w:r w:rsidRPr="00285192">
        <w:t xml:space="preserve"> unge i alderen 15-24 år, der står uden for uddannelse og job og som højst har færdiggjort grundskolen. Heraf har </w:t>
      </w:r>
      <w:r>
        <w:rPr>
          <w:noProof/>
        </w:rPr>
        <w:t>190</w:t>
      </w:r>
      <w:r w:rsidRPr="00285192">
        <w:t xml:space="preserve"> unge et eller flere handicap. Andelen af unge uden uddannelse og job, der har et handicap udgør </w:t>
      </w:r>
      <w:r>
        <w:rPr>
          <w:noProof/>
        </w:rPr>
        <w:t>54,3</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Varde</w:t>
      </w:r>
      <w:r>
        <w:t xml:space="preserve"> </w:t>
      </w:r>
      <w:r w:rsidRPr="00285192">
        <w:t xml:space="preserve">Kommune er </w:t>
      </w:r>
      <w:r>
        <w:rPr>
          <w:noProof/>
        </w:rPr>
        <w:t>19,8</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351"/>
          <w:footerReference w:type="default" r:id="rId352"/>
          <w:headerReference w:type="first" r:id="rId353"/>
          <w:footerReference w:type="first" r:id="rId354"/>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87" w:name="_Toc107218776"/>
      <w:r w:rsidRPr="00694AF2">
        <w:rPr>
          <w:rFonts w:asciiTheme="majorHAnsi" w:hAnsiTheme="majorHAnsi" w:cstheme="majorHAnsi"/>
          <w:noProof/>
          <w:sz w:val="21"/>
        </w:rPr>
        <w:t>Vejen</w:t>
      </w:r>
      <w:bookmarkEnd w:id="87"/>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Vejen</w:t>
      </w:r>
      <w:r>
        <w:t xml:space="preserve"> Kommune har </w:t>
      </w:r>
      <w:r>
        <w:rPr>
          <w:noProof/>
        </w:rPr>
        <w:t>54,1</w:t>
      </w:r>
      <w:r>
        <w:t xml:space="preserve"> pct. af de unge, uden for uddannelse og job et handicap. Det svarer til </w:t>
      </w:r>
      <w:r w:rsidRPr="00285192">
        <w:t xml:space="preserve">cirka </w:t>
      </w:r>
      <w:r>
        <w:rPr>
          <w:noProof/>
        </w:rPr>
        <w:t>200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Vejen</w:t>
      </w:r>
      <w:r>
        <w:t xml:space="preserve"> anbefaler, at </w:t>
      </w:r>
      <w:r>
        <w:rPr>
          <w:noProof/>
        </w:rPr>
        <w:t>Vejen</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Vejen</w:t>
      </w:r>
      <w:r w:rsidRPr="0089041B">
        <w:rPr>
          <w:b/>
        </w:rPr>
        <w:t xml:space="preserve"> foreslår:</w:t>
      </w:r>
    </w:p>
    <w:p w:rsidR="00964D34" w:rsidRDefault="00964D34" w:rsidP="00DF1EC4"/>
    <w:p w:rsidR="00964D34" w:rsidRDefault="00964D34" w:rsidP="00DF1EC4">
      <w:r>
        <w:t xml:space="preserve">DH </w:t>
      </w:r>
      <w:r>
        <w:rPr>
          <w:noProof/>
        </w:rPr>
        <w:t>Vejen</w:t>
      </w:r>
      <w:r>
        <w:t xml:space="preserve"> anbefaler, at </w:t>
      </w:r>
      <w:r>
        <w:rPr>
          <w:noProof/>
        </w:rPr>
        <w:t>Vejen</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lastRenderedPageBreak/>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Vejen</w:t>
      </w:r>
      <w:r>
        <w:t xml:space="preserve"> Kommune er der i </w:t>
      </w:r>
      <w:r w:rsidRPr="00285192">
        <w:t xml:space="preserve">alt </w:t>
      </w:r>
      <w:r>
        <w:rPr>
          <w:noProof/>
        </w:rPr>
        <w:t>370</w:t>
      </w:r>
      <w:r w:rsidRPr="00285192">
        <w:t xml:space="preserve"> unge i alderen 15-24 år, der står uden for uddannelse og job og som højst har færdiggjort grundskolen. Heraf har </w:t>
      </w:r>
      <w:r>
        <w:rPr>
          <w:noProof/>
        </w:rPr>
        <w:t>200</w:t>
      </w:r>
      <w:r w:rsidRPr="00285192">
        <w:t xml:space="preserve"> unge et eller flere handicap. Andelen af unge uden uddannelse og job, der har et handicap udgør </w:t>
      </w:r>
      <w:r>
        <w:rPr>
          <w:noProof/>
        </w:rPr>
        <w:t>54,1</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Vejen</w:t>
      </w:r>
      <w:r>
        <w:t xml:space="preserve"> </w:t>
      </w:r>
      <w:r w:rsidRPr="00285192">
        <w:t xml:space="preserve">Kommune er </w:t>
      </w:r>
      <w:r>
        <w:rPr>
          <w:noProof/>
        </w:rPr>
        <w:t>24,7</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355"/>
          <w:footerReference w:type="default" r:id="rId356"/>
          <w:headerReference w:type="first" r:id="rId357"/>
          <w:footerReference w:type="first" r:id="rId358"/>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lastRenderedPageBreak/>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88" w:name="_Toc107218777"/>
      <w:r w:rsidRPr="00694AF2">
        <w:rPr>
          <w:rFonts w:asciiTheme="majorHAnsi" w:hAnsiTheme="majorHAnsi" w:cstheme="majorHAnsi"/>
          <w:noProof/>
          <w:sz w:val="21"/>
        </w:rPr>
        <w:t>Vejle</w:t>
      </w:r>
      <w:bookmarkEnd w:id="88"/>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Vejle</w:t>
      </w:r>
      <w:r>
        <w:t xml:space="preserve"> Kommune har </w:t>
      </w:r>
      <w:r>
        <w:rPr>
          <w:noProof/>
        </w:rPr>
        <w:t>38,8</w:t>
      </w:r>
      <w:r>
        <w:t xml:space="preserve"> pct. af de unge, uden for uddannelse og job et handicap. Det svarer til </w:t>
      </w:r>
      <w:r w:rsidRPr="00285192">
        <w:t xml:space="preserve">cirka </w:t>
      </w:r>
      <w:r>
        <w:rPr>
          <w:noProof/>
        </w:rPr>
        <w:t>330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Vejle</w:t>
      </w:r>
      <w:r>
        <w:t xml:space="preserve"> anbefaler, at </w:t>
      </w:r>
      <w:r>
        <w:rPr>
          <w:noProof/>
        </w:rPr>
        <w:t>Vejle</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Vejle</w:t>
      </w:r>
      <w:r w:rsidRPr="0089041B">
        <w:rPr>
          <w:b/>
        </w:rPr>
        <w:t xml:space="preserve"> foreslår:</w:t>
      </w:r>
    </w:p>
    <w:p w:rsidR="00964D34" w:rsidRDefault="00964D34" w:rsidP="00DF1EC4"/>
    <w:p w:rsidR="00964D34" w:rsidRDefault="00964D34" w:rsidP="00DF1EC4">
      <w:r>
        <w:t xml:space="preserve">DH </w:t>
      </w:r>
      <w:r>
        <w:rPr>
          <w:noProof/>
        </w:rPr>
        <w:t>Vejle</w:t>
      </w:r>
      <w:r>
        <w:t xml:space="preserve"> anbefaler, at </w:t>
      </w:r>
      <w:r>
        <w:rPr>
          <w:noProof/>
        </w:rPr>
        <w:t>Vejle</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Vejle</w:t>
      </w:r>
      <w:r>
        <w:t xml:space="preserve"> Kommune er der i </w:t>
      </w:r>
      <w:r w:rsidRPr="00285192">
        <w:t xml:space="preserve">alt </w:t>
      </w:r>
      <w:r>
        <w:rPr>
          <w:noProof/>
        </w:rPr>
        <w:t>850</w:t>
      </w:r>
      <w:r w:rsidRPr="00285192">
        <w:t xml:space="preserve"> unge i alderen 15-24 år, der står uden for uddannelse og job og som højst har færdiggjort grundskolen. Heraf har </w:t>
      </w:r>
      <w:r>
        <w:rPr>
          <w:noProof/>
        </w:rPr>
        <w:t>330</w:t>
      </w:r>
      <w:r w:rsidRPr="00285192">
        <w:t xml:space="preserve"> unge et eller flere handicap. Andelen af unge uden uddannelse og job, der har et handicap udgør </w:t>
      </w:r>
      <w:r>
        <w:rPr>
          <w:noProof/>
        </w:rPr>
        <w:t>38,8</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Vejle</w:t>
      </w:r>
      <w:r>
        <w:t xml:space="preserve"> </w:t>
      </w:r>
      <w:r w:rsidRPr="00285192">
        <w:t xml:space="preserve">Kommune er </w:t>
      </w:r>
      <w:r>
        <w:rPr>
          <w:noProof/>
        </w:rPr>
        <w:t>18,8</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359"/>
          <w:footerReference w:type="default" r:id="rId360"/>
          <w:headerReference w:type="first" r:id="rId361"/>
          <w:footerReference w:type="first" r:id="rId362"/>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89" w:name="_Toc107218778"/>
      <w:r w:rsidRPr="00694AF2">
        <w:rPr>
          <w:rFonts w:asciiTheme="majorHAnsi" w:hAnsiTheme="majorHAnsi" w:cstheme="majorHAnsi"/>
          <w:noProof/>
          <w:sz w:val="21"/>
        </w:rPr>
        <w:t>Vesthimmerlands</w:t>
      </w:r>
      <w:bookmarkEnd w:id="89"/>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Vesthimmerlands</w:t>
      </w:r>
      <w:r>
        <w:t xml:space="preserve"> Kommune har </w:t>
      </w:r>
      <w:r>
        <w:rPr>
          <w:noProof/>
        </w:rPr>
        <w:t>41,2</w:t>
      </w:r>
      <w:r>
        <w:t xml:space="preserve"> pct. af de unge, uden for uddannelse og job et handicap. Det svarer til </w:t>
      </w:r>
      <w:r w:rsidRPr="00285192">
        <w:t xml:space="preserve">cirka </w:t>
      </w:r>
      <w:r>
        <w:rPr>
          <w:noProof/>
        </w:rPr>
        <w:t>140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Vesthimmerlands</w:t>
      </w:r>
      <w:r>
        <w:t xml:space="preserve"> anbefaler, at </w:t>
      </w:r>
      <w:r>
        <w:rPr>
          <w:noProof/>
        </w:rPr>
        <w:t>Vesthimmerlands</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Vesthimmerlands</w:t>
      </w:r>
      <w:r w:rsidRPr="0089041B">
        <w:rPr>
          <w:b/>
        </w:rPr>
        <w:t xml:space="preserve"> foreslår:</w:t>
      </w:r>
    </w:p>
    <w:p w:rsidR="00964D34" w:rsidRDefault="00964D34" w:rsidP="00DF1EC4"/>
    <w:p w:rsidR="00964D34" w:rsidRDefault="00964D34" w:rsidP="00DF1EC4">
      <w:r>
        <w:t xml:space="preserve">DH </w:t>
      </w:r>
      <w:r>
        <w:rPr>
          <w:noProof/>
        </w:rPr>
        <w:t>Vesthimmerlands</w:t>
      </w:r>
      <w:r>
        <w:t xml:space="preserve"> anbefaler, at </w:t>
      </w:r>
      <w:r>
        <w:rPr>
          <w:noProof/>
        </w:rPr>
        <w:t>Vesthimmerlands</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Vesthimmerlands</w:t>
      </w:r>
      <w:r>
        <w:t xml:space="preserve"> Kommune er der i </w:t>
      </w:r>
      <w:r w:rsidRPr="00285192">
        <w:t xml:space="preserve">alt </w:t>
      </w:r>
      <w:r>
        <w:rPr>
          <w:noProof/>
        </w:rPr>
        <w:t>340</w:t>
      </w:r>
      <w:r w:rsidRPr="00285192">
        <w:t xml:space="preserve"> unge i alderen 15-24 år, der står uden for uddannelse og job og som højst har færdiggjort grundskolen. Heraf har </w:t>
      </w:r>
      <w:r>
        <w:rPr>
          <w:noProof/>
        </w:rPr>
        <w:t>140</w:t>
      </w:r>
      <w:r w:rsidRPr="00285192">
        <w:t xml:space="preserve"> unge et eller flere handicap. Andelen af unge uden uddannelse og job, der har et handicap udgør </w:t>
      </w:r>
      <w:r>
        <w:rPr>
          <w:noProof/>
        </w:rPr>
        <w:t>41,2</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Vesthimmerlands</w:t>
      </w:r>
      <w:r>
        <w:t xml:space="preserve"> </w:t>
      </w:r>
      <w:r w:rsidRPr="00285192">
        <w:t xml:space="preserve">Kommune er </w:t>
      </w:r>
      <w:r>
        <w:rPr>
          <w:noProof/>
        </w:rPr>
        <w:t>28,6</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363"/>
          <w:footerReference w:type="default" r:id="rId364"/>
          <w:headerReference w:type="first" r:id="rId365"/>
          <w:footerReference w:type="first" r:id="rId366"/>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90" w:name="_Toc107218779"/>
      <w:r w:rsidRPr="00694AF2">
        <w:rPr>
          <w:rFonts w:asciiTheme="majorHAnsi" w:hAnsiTheme="majorHAnsi" w:cstheme="majorHAnsi"/>
          <w:noProof/>
          <w:sz w:val="21"/>
        </w:rPr>
        <w:t>Viborg</w:t>
      </w:r>
      <w:bookmarkEnd w:id="90"/>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Viborg</w:t>
      </w:r>
      <w:r>
        <w:t xml:space="preserve"> Kommune har </w:t>
      </w:r>
      <w:r>
        <w:rPr>
          <w:noProof/>
        </w:rPr>
        <w:t>50,0</w:t>
      </w:r>
      <w:r>
        <w:t xml:space="preserve"> pct. af de unge, uden for uddannelse og job et handicap. Det svarer til </w:t>
      </w:r>
      <w:r w:rsidRPr="00285192">
        <w:t xml:space="preserve">cirka </w:t>
      </w:r>
      <w:r>
        <w:rPr>
          <w:noProof/>
        </w:rPr>
        <w:t>380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Viborg</w:t>
      </w:r>
      <w:r>
        <w:t xml:space="preserve"> anbefaler, at </w:t>
      </w:r>
      <w:r>
        <w:rPr>
          <w:noProof/>
        </w:rPr>
        <w:t>Viborg</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Viborg</w:t>
      </w:r>
      <w:r w:rsidRPr="0089041B">
        <w:rPr>
          <w:b/>
        </w:rPr>
        <w:t xml:space="preserve"> foreslår:</w:t>
      </w:r>
    </w:p>
    <w:p w:rsidR="00964D34" w:rsidRDefault="00964D34" w:rsidP="00DF1EC4"/>
    <w:p w:rsidR="00964D34" w:rsidRDefault="00964D34" w:rsidP="00DF1EC4">
      <w:r>
        <w:t xml:space="preserve">DH </w:t>
      </w:r>
      <w:r>
        <w:rPr>
          <w:noProof/>
        </w:rPr>
        <w:t>Viborg</w:t>
      </w:r>
      <w:r>
        <w:t xml:space="preserve"> anbefaler, at </w:t>
      </w:r>
      <w:r>
        <w:rPr>
          <w:noProof/>
        </w:rPr>
        <w:t>Viborg</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Viborg</w:t>
      </w:r>
      <w:r>
        <w:t xml:space="preserve"> Kommune er der i </w:t>
      </w:r>
      <w:r w:rsidRPr="00285192">
        <w:t xml:space="preserve">alt </w:t>
      </w:r>
      <w:r>
        <w:rPr>
          <w:noProof/>
        </w:rPr>
        <w:t>760</w:t>
      </w:r>
      <w:r w:rsidRPr="00285192">
        <w:t xml:space="preserve"> unge i alderen 15-24 år, der står uden for uddannelse og job og som højst har færdiggjort grundskolen. Heraf har </w:t>
      </w:r>
      <w:r>
        <w:rPr>
          <w:noProof/>
        </w:rPr>
        <w:t>380</w:t>
      </w:r>
      <w:r w:rsidRPr="00285192">
        <w:t xml:space="preserve"> unge et eller flere handicap. Andelen af unge uden uddannelse og job, der har et handicap udgør </w:t>
      </w:r>
      <w:r>
        <w:rPr>
          <w:noProof/>
        </w:rPr>
        <w:t>50,0</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Viborg</w:t>
      </w:r>
      <w:r>
        <w:t xml:space="preserve"> </w:t>
      </w:r>
      <w:r w:rsidRPr="00285192">
        <w:t xml:space="preserve">Kommune er </w:t>
      </w:r>
      <w:r>
        <w:rPr>
          <w:noProof/>
        </w:rPr>
        <w:t>21,0</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367"/>
          <w:footerReference w:type="default" r:id="rId368"/>
          <w:headerReference w:type="first" r:id="rId369"/>
          <w:footerReference w:type="first" r:id="rId370"/>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91" w:name="_Toc107218780"/>
      <w:r w:rsidRPr="00694AF2">
        <w:rPr>
          <w:rFonts w:asciiTheme="majorHAnsi" w:hAnsiTheme="majorHAnsi" w:cstheme="majorHAnsi"/>
          <w:noProof/>
          <w:sz w:val="21"/>
        </w:rPr>
        <w:t>Vordingborg</w:t>
      </w:r>
      <w:bookmarkEnd w:id="91"/>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Vordingborg</w:t>
      </w:r>
      <w:r>
        <w:t xml:space="preserve"> Kommune har </w:t>
      </w:r>
      <w:r>
        <w:rPr>
          <w:noProof/>
        </w:rPr>
        <w:t>38,6</w:t>
      </w:r>
      <w:r>
        <w:t xml:space="preserve"> pct. af de unge, uden for uddannelse og job et handicap. Det svarer til </w:t>
      </w:r>
      <w:r w:rsidRPr="00285192">
        <w:t xml:space="preserve">cirka </w:t>
      </w:r>
      <w:r>
        <w:rPr>
          <w:noProof/>
        </w:rPr>
        <w:t>220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Vordingborg</w:t>
      </w:r>
      <w:r>
        <w:t xml:space="preserve"> anbefaler, at </w:t>
      </w:r>
      <w:r>
        <w:rPr>
          <w:noProof/>
        </w:rPr>
        <w:t>Vordingborg</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Vordingborg</w:t>
      </w:r>
      <w:r w:rsidRPr="0089041B">
        <w:rPr>
          <w:b/>
        </w:rPr>
        <w:t xml:space="preserve"> foreslår:</w:t>
      </w:r>
    </w:p>
    <w:p w:rsidR="00964D34" w:rsidRDefault="00964D34" w:rsidP="00DF1EC4"/>
    <w:p w:rsidR="00964D34" w:rsidRDefault="00964D34" w:rsidP="00DF1EC4">
      <w:r>
        <w:t xml:space="preserve">DH </w:t>
      </w:r>
      <w:r>
        <w:rPr>
          <w:noProof/>
        </w:rPr>
        <w:t>Vordingborg</w:t>
      </w:r>
      <w:r>
        <w:t xml:space="preserve"> anbefaler, at </w:t>
      </w:r>
      <w:r>
        <w:rPr>
          <w:noProof/>
        </w:rPr>
        <w:t>Vordingborg</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Vordingborg</w:t>
      </w:r>
      <w:r>
        <w:t xml:space="preserve"> Kommune er der i </w:t>
      </w:r>
      <w:r w:rsidRPr="00285192">
        <w:t xml:space="preserve">alt </w:t>
      </w:r>
      <w:r>
        <w:rPr>
          <w:noProof/>
        </w:rPr>
        <w:t>570</w:t>
      </w:r>
      <w:r w:rsidRPr="00285192">
        <w:t xml:space="preserve"> unge i alderen 15-24 år, der står uden for uddannelse og job og som højst har færdiggjort grundskolen. Heraf har </w:t>
      </w:r>
      <w:r>
        <w:rPr>
          <w:noProof/>
        </w:rPr>
        <w:t>220</w:t>
      </w:r>
      <w:r w:rsidRPr="00285192">
        <w:t xml:space="preserve"> unge et eller flere handicap. Andelen af unge uden uddannelse og job, der har et handicap udgør </w:t>
      </w:r>
      <w:r>
        <w:rPr>
          <w:noProof/>
        </w:rPr>
        <w:t>38,6</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Vordingborg</w:t>
      </w:r>
      <w:r>
        <w:t xml:space="preserve"> </w:t>
      </w:r>
      <w:r w:rsidRPr="00285192">
        <w:t xml:space="preserve">Kommune er </w:t>
      </w:r>
      <w:r>
        <w:rPr>
          <w:noProof/>
        </w:rPr>
        <w:t>27,2</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371"/>
          <w:footerReference w:type="default" r:id="rId372"/>
          <w:headerReference w:type="first" r:id="rId373"/>
          <w:footerReference w:type="first" r:id="rId374"/>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92" w:name="_Toc107218781"/>
      <w:r w:rsidRPr="00694AF2">
        <w:rPr>
          <w:rFonts w:asciiTheme="majorHAnsi" w:hAnsiTheme="majorHAnsi" w:cstheme="majorHAnsi"/>
          <w:noProof/>
          <w:sz w:val="21"/>
        </w:rPr>
        <w:t>Aabenraa</w:t>
      </w:r>
      <w:bookmarkEnd w:id="92"/>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Aabenraa</w:t>
      </w:r>
      <w:r>
        <w:t xml:space="preserve"> Kommune har </w:t>
      </w:r>
      <w:r>
        <w:rPr>
          <w:noProof/>
        </w:rPr>
        <w:t>45,8</w:t>
      </w:r>
      <w:r>
        <w:t xml:space="preserve"> pct. af de unge, uden for uddannelse og job et handicap. Det svarer til </w:t>
      </w:r>
      <w:r w:rsidRPr="00285192">
        <w:t xml:space="preserve">cirka </w:t>
      </w:r>
      <w:r>
        <w:rPr>
          <w:noProof/>
        </w:rPr>
        <w:t>220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Aabenraa</w:t>
      </w:r>
      <w:r>
        <w:t xml:space="preserve"> anbefaler, at </w:t>
      </w:r>
      <w:r>
        <w:rPr>
          <w:noProof/>
        </w:rPr>
        <w:t>Aabenraa</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Aabenraa</w:t>
      </w:r>
      <w:r w:rsidRPr="0089041B">
        <w:rPr>
          <w:b/>
        </w:rPr>
        <w:t xml:space="preserve"> foreslår:</w:t>
      </w:r>
    </w:p>
    <w:p w:rsidR="00964D34" w:rsidRDefault="00964D34" w:rsidP="00DF1EC4"/>
    <w:p w:rsidR="00964D34" w:rsidRDefault="00964D34" w:rsidP="00DF1EC4">
      <w:r>
        <w:t xml:space="preserve">DH </w:t>
      </w:r>
      <w:r>
        <w:rPr>
          <w:noProof/>
        </w:rPr>
        <w:t>Aabenraa</w:t>
      </w:r>
      <w:r>
        <w:t xml:space="preserve"> anbefaler, at </w:t>
      </w:r>
      <w:r>
        <w:rPr>
          <w:noProof/>
        </w:rPr>
        <w:t>Aabenraa</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Aabenraa</w:t>
      </w:r>
      <w:r>
        <w:t xml:space="preserve"> Kommune er der i </w:t>
      </w:r>
      <w:r w:rsidRPr="00285192">
        <w:t xml:space="preserve">alt </w:t>
      </w:r>
      <w:r>
        <w:rPr>
          <w:noProof/>
        </w:rPr>
        <w:t>480</w:t>
      </w:r>
      <w:r w:rsidRPr="00285192">
        <w:t xml:space="preserve"> unge i alderen 15-24 år, der står uden for uddannelse og job og som højst har færdiggjort grundskolen. Heraf har </w:t>
      </w:r>
      <w:r>
        <w:rPr>
          <w:noProof/>
        </w:rPr>
        <w:t>220</w:t>
      </w:r>
      <w:r w:rsidRPr="00285192">
        <w:t xml:space="preserve"> unge et eller flere handicap. Andelen af unge uden uddannelse og job, der har et handicap udgør </w:t>
      </w:r>
      <w:r>
        <w:rPr>
          <w:noProof/>
        </w:rPr>
        <w:t>45,8</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Aabenraa</w:t>
      </w:r>
      <w:r>
        <w:t xml:space="preserve"> </w:t>
      </w:r>
      <w:r w:rsidRPr="00285192">
        <w:t xml:space="preserve">Kommune er </w:t>
      </w:r>
      <w:r>
        <w:rPr>
          <w:noProof/>
        </w:rPr>
        <w:t>17,9</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375"/>
          <w:footerReference w:type="default" r:id="rId376"/>
          <w:headerReference w:type="first" r:id="rId377"/>
          <w:footerReference w:type="first" r:id="rId378"/>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93" w:name="_Toc107218782"/>
      <w:r w:rsidRPr="00694AF2">
        <w:rPr>
          <w:rFonts w:asciiTheme="majorHAnsi" w:hAnsiTheme="majorHAnsi" w:cstheme="majorHAnsi"/>
          <w:noProof/>
          <w:sz w:val="21"/>
        </w:rPr>
        <w:t>Aalborg</w:t>
      </w:r>
      <w:bookmarkEnd w:id="93"/>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Aalborg</w:t>
      </w:r>
      <w:r>
        <w:t xml:space="preserve"> Kommune har </w:t>
      </w:r>
      <w:r>
        <w:rPr>
          <w:noProof/>
        </w:rPr>
        <w:t>38,7</w:t>
      </w:r>
      <w:r>
        <w:t xml:space="preserve"> pct. af de unge, uden for uddannelse og job et handicap. Det svarer til </w:t>
      </w:r>
      <w:r w:rsidRPr="00285192">
        <w:t xml:space="preserve">cirka </w:t>
      </w:r>
      <w:r>
        <w:rPr>
          <w:noProof/>
        </w:rPr>
        <w:t>600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Aalborg</w:t>
      </w:r>
      <w:r>
        <w:t xml:space="preserve"> anbefaler, at </w:t>
      </w:r>
      <w:r>
        <w:rPr>
          <w:noProof/>
        </w:rPr>
        <w:t>Aalborg</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Aalborg</w:t>
      </w:r>
      <w:r w:rsidRPr="0089041B">
        <w:rPr>
          <w:b/>
        </w:rPr>
        <w:t xml:space="preserve"> foreslår:</w:t>
      </w:r>
    </w:p>
    <w:p w:rsidR="00964D34" w:rsidRDefault="00964D34" w:rsidP="00DF1EC4"/>
    <w:p w:rsidR="00964D34" w:rsidRDefault="00964D34" w:rsidP="00DF1EC4">
      <w:r>
        <w:t xml:space="preserve">DH </w:t>
      </w:r>
      <w:r>
        <w:rPr>
          <w:noProof/>
        </w:rPr>
        <w:t>Aalborg</w:t>
      </w:r>
      <w:r>
        <w:t xml:space="preserve"> anbefaler, at </w:t>
      </w:r>
      <w:r>
        <w:rPr>
          <w:noProof/>
        </w:rPr>
        <w:t>Aalborg</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Aalborg</w:t>
      </w:r>
      <w:r>
        <w:t xml:space="preserve"> Kommune er der i </w:t>
      </w:r>
      <w:r w:rsidRPr="00285192">
        <w:t xml:space="preserve">alt </w:t>
      </w:r>
      <w:r>
        <w:rPr>
          <w:noProof/>
        </w:rPr>
        <w:t>1550</w:t>
      </w:r>
      <w:r w:rsidRPr="00285192">
        <w:t xml:space="preserve"> unge i alderen 15-24 år, der står uden for uddannelse og job og som højst har færdiggjort grundskolen. Heraf har </w:t>
      </w:r>
      <w:r>
        <w:rPr>
          <w:noProof/>
        </w:rPr>
        <w:t>600</w:t>
      </w:r>
      <w:r w:rsidRPr="00285192">
        <w:t xml:space="preserve"> unge et eller flere handicap. Andelen af unge uden uddannelse og job, der har et handicap udgør </w:t>
      </w:r>
      <w:r>
        <w:rPr>
          <w:noProof/>
        </w:rPr>
        <w:t>38,7</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Aalborg</w:t>
      </w:r>
      <w:r>
        <w:t xml:space="preserve"> </w:t>
      </w:r>
      <w:r w:rsidRPr="00285192">
        <w:t xml:space="preserve">Kommune er </w:t>
      </w:r>
      <w:r>
        <w:rPr>
          <w:noProof/>
        </w:rPr>
        <w:t>15,9</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379"/>
          <w:footerReference w:type="default" r:id="rId380"/>
          <w:headerReference w:type="first" r:id="rId381"/>
          <w:footerReference w:type="first" r:id="rId382"/>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tbl>
      <w:tblPr>
        <w:tblStyle w:val="Blank"/>
        <w:tblpPr w:vertAnchor="page" w:horzAnchor="margin" w:tblpY="540"/>
        <w:tblW w:w="6804" w:type="dxa"/>
        <w:tblLayout w:type="fixed"/>
        <w:tblLook w:val="0600" w:firstRow="0" w:lastRow="0" w:firstColumn="0" w:lastColumn="0" w:noHBand="1" w:noVBand="1"/>
      </w:tblPr>
      <w:tblGrid>
        <w:gridCol w:w="6804"/>
      </w:tblGrid>
      <w:tr w:rsidR="00964D34" w:rsidTr="00AA0D2C">
        <w:trPr>
          <w:trHeight w:hRule="exact" w:val="737"/>
        </w:trPr>
        <w:tc>
          <w:tcPr>
            <w:tcW w:w="7230" w:type="dxa"/>
          </w:tcPr>
          <w:p w:rsidR="00964D34" w:rsidRDefault="00964D34" w:rsidP="00206780">
            <w:pPr>
              <w:pStyle w:val="Header-info"/>
              <w:framePr w:wrap="auto" w:vAnchor="margin" w:hAnchor="text" w:yAlign="inline"/>
            </w:pPr>
            <w:r>
              <w:t>Dokument oprettet 21. april 2022 / kwk_dh</w:t>
            </w:r>
          </w:p>
          <w:p w:rsidR="00964D34" w:rsidRPr="00244D70" w:rsidRDefault="00964D34" w:rsidP="00206780">
            <w:pPr>
              <w:pStyle w:val="Header-info"/>
              <w:framePr w:wrap="auto" w:vAnchor="margin" w:hAnchor="text" w:yAlign="inline"/>
            </w:pPr>
            <w:r>
              <w:t>Sag 3-2022-00275 – Dok. 576726</w:t>
            </w:r>
          </w:p>
        </w:tc>
      </w:tr>
    </w:tbl>
    <w:p w:rsidR="00964D34" w:rsidRPr="00420D2A" w:rsidRDefault="00964D34" w:rsidP="00420D2A">
      <w:pPr>
        <w:pBdr>
          <w:bottom w:val="single" w:sz="4" w:space="1" w:color="auto"/>
        </w:pBdr>
        <w:rPr>
          <w:b/>
          <w:sz w:val="28"/>
          <w:szCs w:val="28"/>
        </w:rPr>
      </w:pPr>
      <w:r w:rsidRPr="00420D2A">
        <w:rPr>
          <w:b/>
          <w:sz w:val="28"/>
          <w:szCs w:val="28"/>
        </w:rPr>
        <w:t>Unge med handicap uden uddannelse og job</w:t>
      </w:r>
    </w:p>
    <w:p w:rsidR="00964D34" w:rsidRDefault="00964D34" w:rsidP="00420D2A">
      <w:pPr>
        <w:pStyle w:val="Overskrift1"/>
        <w:rPr>
          <w:rStyle w:val="Underoverskrift"/>
        </w:rPr>
      </w:pPr>
    </w:p>
    <w:p w:rsidR="00964D34" w:rsidRPr="00CC209F" w:rsidRDefault="00964D34" w:rsidP="00420D2A">
      <w:pPr>
        <w:pStyle w:val="Overskrift1"/>
        <w:rPr>
          <w:rStyle w:val="Underoverskrift"/>
        </w:rPr>
      </w:pPr>
      <w:bookmarkStart w:id="94" w:name="_Toc107218783"/>
      <w:r w:rsidRPr="00694AF2">
        <w:rPr>
          <w:rFonts w:asciiTheme="majorHAnsi" w:hAnsiTheme="majorHAnsi" w:cstheme="majorHAnsi"/>
          <w:noProof/>
          <w:sz w:val="21"/>
        </w:rPr>
        <w:t>Aarhus</w:t>
      </w:r>
      <w:bookmarkEnd w:id="94"/>
      <w:r>
        <w:rPr>
          <w:rStyle w:val="Underoverskrift"/>
        </w:rPr>
        <w:t xml:space="preserve"> </w:t>
      </w:r>
    </w:p>
    <w:p w:rsidR="00964D34" w:rsidRPr="001A75CD" w:rsidRDefault="00964D34" w:rsidP="00FB1DE6">
      <w:pPr>
        <w:pBdr>
          <w:top w:val="single" w:sz="4" w:space="1" w:color="auto"/>
          <w:left w:val="single" w:sz="4" w:space="4" w:color="auto"/>
          <w:bottom w:val="single" w:sz="4" w:space="1" w:color="auto"/>
          <w:right w:val="single" w:sz="4" w:space="4" w:color="auto"/>
        </w:pBdr>
        <w:rPr>
          <w:b/>
        </w:rPr>
      </w:pPr>
      <w:r w:rsidRPr="001A75CD">
        <w:rPr>
          <w:b/>
        </w:rPr>
        <w:t>Kort:</w:t>
      </w:r>
    </w:p>
    <w:p w:rsidR="00964D34" w:rsidRDefault="00964D34" w:rsidP="00FB1DE6">
      <w:pPr>
        <w:pBdr>
          <w:top w:val="single" w:sz="4" w:space="1" w:color="auto"/>
          <w:left w:val="single" w:sz="4" w:space="4" w:color="auto"/>
          <w:bottom w:val="single" w:sz="4" w:space="1" w:color="auto"/>
          <w:right w:val="single" w:sz="4" w:space="4" w:color="auto"/>
        </w:pBdr>
      </w:pPr>
      <w:r>
        <w:t>Arbejderbevægelsens Erhvervsråd, AE har udarbejdet en analyse for DH over omfanget af unge med handicap blandt gruppen af unge, der ikke har en uddannelse ud over grundskolen.</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På landsplan var der 46.840 unge i alderen 15-24 år, der har grundskolen som højeste uddannelsesniveau, der hverken er i gang med uddannelse eller job i slutningen af 2018. Ud af denne gruppe har 40 pct. et eller flere handicap.</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Dermed tyder det på, at det netop er handicappet (eller følger heraf), der udgør en barriere for at tage en uddannelse eller komme i job. </w:t>
      </w:r>
    </w:p>
    <w:p w:rsidR="00964D34" w:rsidRDefault="00964D34" w:rsidP="00FB1DE6">
      <w:pPr>
        <w:pBdr>
          <w:top w:val="single" w:sz="4" w:space="1" w:color="auto"/>
          <w:left w:val="single" w:sz="4" w:space="4" w:color="auto"/>
          <w:bottom w:val="single" w:sz="4" w:space="1" w:color="auto"/>
          <w:right w:val="single" w:sz="4" w:space="4" w:color="auto"/>
        </w:pBdr>
      </w:pPr>
    </w:p>
    <w:p w:rsidR="00964D34" w:rsidRPr="004F52A2" w:rsidRDefault="00964D34" w:rsidP="00FB1DE6">
      <w:pPr>
        <w:pBdr>
          <w:top w:val="single" w:sz="4" w:space="1" w:color="auto"/>
          <w:left w:val="single" w:sz="4" w:space="4" w:color="auto"/>
          <w:bottom w:val="single" w:sz="4" w:space="1" w:color="auto"/>
          <w:right w:val="single" w:sz="4" w:space="4" w:color="auto"/>
        </w:pBdr>
        <w:rPr>
          <w:highlight w:val="yellow"/>
        </w:rPr>
      </w:pPr>
      <w:r>
        <w:t xml:space="preserve">I </w:t>
      </w:r>
      <w:r>
        <w:rPr>
          <w:noProof/>
        </w:rPr>
        <w:t>Aarhus</w:t>
      </w:r>
      <w:r>
        <w:t xml:space="preserve"> Kommune har </w:t>
      </w:r>
      <w:r>
        <w:rPr>
          <w:noProof/>
        </w:rPr>
        <w:t>38,7</w:t>
      </w:r>
      <w:r>
        <w:t xml:space="preserve"> pct. af de unge, uden for uddannelse og job et handicap. Det svarer til </w:t>
      </w:r>
      <w:r w:rsidRPr="00285192">
        <w:t xml:space="preserve">cirka </w:t>
      </w:r>
      <w:r>
        <w:rPr>
          <w:noProof/>
        </w:rPr>
        <w:t>1080</w:t>
      </w:r>
      <w:r w:rsidRPr="00285192">
        <w:t xml:space="preserve"> unge</w:t>
      </w:r>
      <w:r>
        <w:t>.</w:t>
      </w:r>
    </w:p>
    <w:p w:rsidR="00964D34" w:rsidRDefault="00964D34" w:rsidP="00FB1DE6">
      <w:pPr>
        <w:pBdr>
          <w:top w:val="single" w:sz="4" w:space="1" w:color="auto"/>
          <w:left w:val="single" w:sz="4" w:space="4" w:color="auto"/>
          <w:bottom w:val="single" w:sz="4" w:space="1" w:color="auto"/>
          <w:right w:val="single" w:sz="4" w:space="4" w:color="auto"/>
        </w:pBdr>
      </w:pPr>
    </w:p>
    <w:p w:rsidR="00964D34" w:rsidRDefault="00964D34" w:rsidP="00FB1DE6">
      <w:pPr>
        <w:pBdr>
          <w:top w:val="single" w:sz="4" w:space="1" w:color="auto"/>
          <w:left w:val="single" w:sz="4" w:space="4" w:color="auto"/>
          <w:bottom w:val="single" w:sz="4" w:space="1" w:color="auto"/>
          <w:right w:val="single" w:sz="4" w:space="4" w:color="auto"/>
        </w:pBdr>
      </w:pPr>
      <w:r>
        <w:t xml:space="preserve">DH </w:t>
      </w:r>
      <w:r>
        <w:rPr>
          <w:noProof/>
        </w:rPr>
        <w:t>Aarhus</w:t>
      </w:r>
      <w:r>
        <w:t xml:space="preserve"> anbefaler, at </w:t>
      </w:r>
      <w:r>
        <w:rPr>
          <w:noProof/>
        </w:rPr>
        <w:t>Aarhus</w:t>
      </w:r>
      <w:r>
        <w:t xml:space="preserve"> Kommune sætter fokus på, hvordan man kan få flere unge med handicap i gang med uddannelse eller job. Kommunen kan fx screene gruppen af unge uden for uddannelse og job for at finde frem til unge med handicap, der har brug for en særlig indsats.</w:t>
      </w:r>
    </w:p>
    <w:p w:rsidR="00964D34" w:rsidRDefault="00964D34" w:rsidP="00FB1DE6"/>
    <w:p w:rsidR="00964D34" w:rsidRDefault="00964D34" w:rsidP="00DF1EC4"/>
    <w:p w:rsidR="00964D34" w:rsidRPr="0089041B" w:rsidRDefault="00964D34" w:rsidP="00DF1EC4">
      <w:pPr>
        <w:rPr>
          <w:b/>
        </w:rPr>
      </w:pPr>
      <w:r w:rsidRPr="0089041B">
        <w:rPr>
          <w:b/>
        </w:rPr>
        <w:t xml:space="preserve">DH </w:t>
      </w:r>
      <w:r w:rsidRPr="00694AF2">
        <w:rPr>
          <w:b/>
          <w:noProof/>
        </w:rPr>
        <w:t>Aarhus</w:t>
      </w:r>
      <w:r w:rsidRPr="0089041B">
        <w:rPr>
          <w:b/>
        </w:rPr>
        <w:t xml:space="preserve"> foreslår:</w:t>
      </w:r>
    </w:p>
    <w:p w:rsidR="00964D34" w:rsidRDefault="00964D34" w:rsidP="00DF1EC4"/>
    <w:p w:rsidR="00964D34" w:rsidRDefault="00964D34" w:rsidP="00DF1EC4">
      <w:r>
        <w:t xml:space="preserve">DH </w:t>
      </w:r>
      <w:r>
        <w:rPr>
          <w:noProof/>
        </w:rPr>
        <w:t>Aarhus</w:t>
      </w:r>
      <w:r>
        <w:t xml:space="preserve"> anbefaler, at </w:t>
      </w:r>
      <w:r>
        <w:rPr>
          <w:noProof/>
        </w:rPr>
        <w:t>Aarhus</w:t>
      </w:r>
      <w:r>
        <w:t xml:space="preserve"> Kommune iværksætter konkrete initiativer, så flere unge med handicap kommer i gang med uddannelse eller arbejde.</w:t>
      </w:r>
    </w:p>
    <w:p w:rsidR="00964D34" w:rsidRDefault="00964D34" w:rsidP="00DF1EC4"/>
    <w:p w:rsidR="00964D34" w:rsidRDefault="00964D34" w:rsidP="00DF1EC4">
      <w:r>
        <w:t>Kommunen kan eksempelvis:</w:t>
      </w:r>
    </w:p>
    <w:p w:rsidR="00964D34" w:rsidRDefault="00964D34" w:rsidP="00C267D6">
      <w:pPr>
        <w:pStyle w:val="Listeafsnit"/>
        <w:numPr>
          <w:ilvl w:val="0"/>
          <w:numId w:val="15"/>
        </w:numPr>
      </w:pPr>
      <w:r>
        <w:t>Iværksætte en målrettet indsats for at finde frem til de unge, der er uden for uddannelse og job, der samtidigt har et handicap. Herigennem kan kommunen få viden om, hvilke udfordringer de unge har og hvilke barrierer, de møder.</w:t>
      </w:r>
    </w:p>
    <w:p w:rsidR="00964D34" w:rsidRDefault="00964D34" w:rsidP="00DF1EC4"/>
    <w:p w:rsidR="00964D34" w:rsidRDefault="00964D34" w:rsidP="00C267D6">
      <w:pPr>
        <w:pStyle w:val="Listeafsnit"/>
        <w:numPr>
          <w:ilvl w:val="0"/>
          <w:numId w:val="15"/>
        </w:numPr>
      </w:pPr>
      <w:r>
        <w:t>Ved fx at screene for, om de unge har et handicap, kan kommunen bedre iværksætte de rette indsatser, der støtte de unge i at komme i gang med eller blive fastholdt i uddannelse eller job.</w:t>
      </w:r>
    </w:p>
    <w:p w:rsidR="00964D34" w:rsidRDefault="00964D34" w:rsidP="00C267D6">
      <w:pPr>
        <w:pStyle w:val="Listeafsnit"/>
      </w:pPr>
    </w:p>
    <w:p w:rsidR="00964D34" w:rsidRDefault="00964D34" w:rsidP="00C267D6">
      <w:pPr>
        <w:pStyle w:val="Listeafsnit"/>
        <w:numPr>
          <w:ilvl w:val="0"/>
          <w:numId w:val="15"/>
        </w:numPr>
      </w:pPr>
      <w:r>
        <w:t>Unge med handicap, der er uden for uddannelse og job, har ofte komplekse problemer. Det betyder, at der ofte vil være behov for mere tværgående indsats på tværs af uddannelse, social- og sundhedsområdet. Fx kan ventetider til fx udredning eller psykologhjælp være en barriere for at blive fastholdt i uddannelse. Kommunen bør overveje, om de tilbyder de rette indsatser til unge med handicap.</w:t>
      </w:r>
    </w:p>
    <w:p w:rsidR="00964D34" w:rsidRDefault="00964D34" w:rsidP="00C267D6">
      <w:pPr>
        <w:pStyle w:val="Listeafsnit"/>
      </w:pPr>
    </w:p>
    <w:p w:rsidR="00964D34" w:rsidRDefault="00964D34" w:rsidP="00C267D6">
      <w:pPr>
        <w:pStyle w:val="Listeafsnit"/>
        <w:numPr>
          <w:ilvl w:val="0"/>
          <w:numId w:val="15"/>
        </w:numPr>
      </w:pPr>
      <w:r>
        <w:t>Sikre, at kommunens medarbejdere i fx den kommunale ungeindsats har den nødvendige viden om handicap til at støtte og vejlede unge med handicap i at komme i uddannelse eller job.</w:t>
      </w:r>
    </w:p>
    <w:p w:rsidR="00964D34" w:rsidRDefault="00964D34" w:rsidP="00C267D6">
      <w:pPr>
        <w:pStyle w:val="Listeafsnit"/>
      </w:pPr>
    </w:p>
    <w:p w:rsidR="00964D34" w:rsidRDefault="00964D34" w:rsidP="00C267D6">
      <w:pPr>
        <w:pStyle w:val="Listeafsnit"/>
        <w:numPr>
          <w:ilvl w:val="0"/>
          <w:numId w:val="15"/>
        </w:numPr>
      </w:pPr>
      <w:r>
        <w:t>Vær opmærksom på, at cirka en tredjedel af de unge med handicap, der er uden for uddannelse og job, ikke modtager en offentlig ydelse (som fx uddannelseshjælp). De vil ofte været forsørget af deres forældre.</w:t>
      </w:r>
    </w:p>
    <w:p w:rsidR="00964D34" w:rsidRDefault="00964D34" w:rsidP="00DF1EC4"/>
    <w:p w:rsidR="00964D34" w:rsidRPr="00420D2A" w:rsidRDefault="00964D34" w:rsidP="00DF1EC4">
      <w:pPr>
        <w:rPr>
          <w:b/>
        </w:rPr>
      </w:pPr>
      <w:r>
        <w:rPr>
          <w:b/>
        </w:rPr>
        <w:br/>
      </w:r>
      <w:r w:rsidRPr="00420D2A">
        <w:rPr>
          <w:b/>
        </w:rPr>
        <w:t>Baggrund:</w:t>
      </w:r>
    </w:p>
    <w:p w:rsidR="00964D34" w:rsidRDefault="00964D34" w:rsidP="00DF1EC4">
      <w:r>
        <w:t>De fleste unge med handicap drømmer om at tage en uddannelse og få et arbejde, ligesom alle andre. Dog er unge med handicap bagud, når det handler om at tage en ungdomsuddannelse. Det er et problem, da vi ved, at uddannelse spiller en endnu større rolle for at komme i arbejde, for mennesker med handicap, sammenlignet med mennesker uden handicap (</w:t>
      </w:r>
      <w:r w:rsidRPr="00235ADD">
        <w:t>VIVE 2017: Handicap, beskæftigelse og uddannelse i 2016</w:t>
      </w:r>
      <w:r>
        <w:t>).</w:t>
      </w:r>
    </w:p>
    <w:p w:rsidR="00964D34" w:rsidRDefault="00964D34" w:rsidP="00DF1EC4"/>
    <w:p w:rsidR="00964D34" w:rsidRDefault="00964D34" w:rsidP="002D7F05">
      <w:r>
        <w:t xml:space="preserve">Analysen viser, at der på landsplan var 46.840 unge i alderen 15-24 år, der har grundskolen som højeste uddannelsesniveau, der hverken er i gang med uddannelse eller job i slutningen af 2018. Ud af denne gruppe har 40 pct. et eller flere handicap. </w:t>
      </w:r>
    </w:p>
    <w:p w:rsidR="00964D34" w:rsidRDefault="00964D34" w:rsidP="002D7F05"/>
    <w:p w:rsidR="00964D34" w:rsidRDefault="00964D34" w:rsidP="002D7F05">
      <w:r>
        <w:t>Ser man på typen af handicap viser analysen, at blandt de 40 pct. har 31,8 pct. et psykisk handicap (fx angst, depression, stress), 12,5 pct. har adhd, 8,2 pct, har autisme, mens 3,2 har et fysisk handicap.</w:t>
      </w:r>
    </w:p>
    <w:p w:rsidR="00964D34" w:rsidRDefault="00964D34" w:rsidP="002D7F05"/>
    <w:p w:rsidR="00964D34" w:rsidRPr="00285192" w:rsidRDefault="00964D34" w:rsidP="002D7F05">
      <w:r>
        <w:t xml:space="preserve">I </w:t>
      </w:r>
      <w:r>
        <w:rPr>
          <w:noProof/>
        </w:rPr>
        <w:t>Aarhus</w:t>
      </w:r>
      <w:r>
        <w:t xml:space="preserve"> Kommune er der i </w:t>
      </w:r>
      <w:r w:rsidRPr="00285192">
        <w:t xml:space="preserve">alt </w:t>
      </w:r>
      <w:r>
        <w:rPr>
          <w:noProof/>
        </w:rPr>
        <w:t>2790</w:t>
      </w:r>
      <w:r w:rsidRPr="00285192">
        <w:t xml:space="preserve"> unge i alderen 15-24 år, der står uden for uddannelse og job og som højst har færdiggjort grundskolen. Heraf har </w:t>
      </w:r>
      <w:r>
        <w:rPr>
          <w:noProof/>
        </w:rPr>
        <w:t>1080</w:t>
      </w:r>
      <w:r w:rsidRPr="00285192">
        <w:t xml:space="preserve"> unge et eller flere handicap. Andelen af unge uden uddannelse og job, der har et handicap udgør </w:t>
      </w:r>
      <w:r>
        <w:rPr>
          <w:noProof/>
        </w:rPr>
        <w:t>38,7</w:t>
      </w:r>
      <w:r w:rsidRPr="00285192">
        <w:t xml:space="preserve"> pct.</w:t>
      </w:r>
    </w:p>
    <w:p w:rsidR="00964D34" w:rsidRDefault="00964D34" w:rsidP="002D7F05"/>
    <w:p w:rsidR="00964D34" w:rsidRDefault="00964D34" w:rsidP="002D7F05">
      <w:r>
        <w:t xml:space="preserve">På landsplan har unge med handicap fire gange så stor risiko for at være uden uddannelse og job som unge uden handicap. Knap hver femte ung med handicap </w:t>
      </w:r>
      <w:r w:rsidRPr="002D7F05">
        <w:t>(19,5 procent) er i gruppen af unge uden job og uddannelse, mens det blandt andre unge er 4,8 procent.</w:t>
      </w:r>
      <w:r>
        <w:t xml:space="preserve"> </w:t>
      </w:r>
    </w:p>
    <w:p w:rsidR="00964D34" w:rsidRDefault="00964D34" w:rsidP="002D7F05"/>
    <w:p w:rsidR="00964D34" w:rsidRDefault="00964D34" w:rsidP="002D7F05">
      <w:r>
        <w:t xml:space="preserve">Ser man på den samlede gruppe af unge med handicap i </w:t>
      </w:r>
      <w:r>
        <w:rPr>
          <w:noProof/>
        </w:rPr>
        <w:t>Aarhus</w:t>
      </w:r>
      <w:r>
        <w:t xml:space="preserve"> </w:t>
      </w:r>
      <w:r w:rsidRPr="00285192">
        <w:t xml:space="preserve">Kommune er </w:t>
      </w:r>
      <w:r>
        <w:rPr>
          <w:noProof/>
        </w:rPr>
        <w:t>15,7</w:t>
      </w:r>
      <w:r w:rsidRPr="00285192">
        <w:t xml:space="preserve"> pct</w:t>
      </w:r>
      <w:r>
        <w:t xml:space="preserve">. af dem, uden for job og uddannelse. </w:t>
      </w:r>
    </w:p>
    <w:p w:rsidR="00964D34" w:rsidRDefault="00964D34" w:rsidP="00DF1EC4"/>
    <w:p w:rsidR="00964D34" w:rsidRDefault="00964D34" w:rsidP="00DF1EC4"/>
    <w:p w:rsidR="00964D34" w:rsidRPr="000B3D55" w:rsidRDefault="00964D34" w:rsidP="00207C4C">
      <w:pPr>
        <w:pBdr>
          <w:top w:val="single" w:sz="4" w:space="1" w:color="auto"/>
          <w:left w:val="single" w:sz="4" w:space="4" w:color="auto"/>
          <w:bottom w:val="single" w:sz="4" w:space="1" w:color="auto"/>
          <w:right w:val="single" w:sz="4" w:space="4" w:color="auto"/>
        </w:pBdr>
        <w:rPr>
          <w:b/>
        </w:rPr>
      </w:pPr>
      <w:r>
        <w:rPr>
          <w:b/>
        </w:rPr>
        <w:t>Faktaboks: Om analysen</w:t>
      </w:r>
    </w:p>
    <w:p w:rsidR="00964D34" w:rsidRDefault="00964D34" w:rsidP="00207C4C">
      <w:pPr>
        <w:pBdr>
          <w:top w:val="single" w:sz="4" w:space="1" w:color="auto"/>
          <w:left w:val="single" w:sz="4" w:space="4" w:color="auto"/>
          <w:bottom w:val="single" w:sz="4" w:space="1" w:color="auto"/>
          <w:right w:val="single" w:sz="4" w:space="4" w:color="auto"/>
        </w:pBdr>
      </w:pPr>
      <w:r w:rsidRPr="000B3D55">
        <w:t>Om de unge har et eller flere handicap er opgjort ud fra diagnoser. I analysen er undersøgt, om de unge har et psykisk handicap i</w:t>
      </w:r>
      <w:r>
        <w:t xml:space="preserve"> </w:t>
      </w:r>
      <w:r w:rsidRPr="000B3D55">
        <w:t>form af f.eks. stress og angst, eller om de har et kognitivt handicap som f.eks. ADHD og autisme. Vi har også set på, om de</w:t>
      </w:r>
      <w:r>
        <w:t xml:space="preserve"> </w:t>
      </w:r>
      <w:r w:rsidRPr="000B3D55">
        <w:t>unge har et fysisk handicap som f.eks. epilepsi, muskelsvind m.m.</w:t>
      </w:r>
      <w:r>
        <w:t xml:space="preserve"> Analysen bygger blandt andet på data fra Landspatientregistret. Det betyder, at det kun er de typer af handicap og diagnoser, der er registreret i Landspatientregistret, der indgår i analysen. Derfor indgår fx gruppen af ordblinde unge desværre ikke i analysen. Analysen bygger på registerdata fra en række forskellige kilder og er fra ultimo 2018, da det er den senest tilgængelige data.</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Det skal pointeres, at man ikke altid kan sætte lighedstegn mellem diagnose og handicap, da handicap traditionelt defineres</w:t>
      </w:r>
      <w:r>
        <w:t xml:space="preserve"> </w:t>
      </w:r>
      <w:r w:rsidRPr="000B3D55">
        <w:t>ud fra, om man bliver begrænset i hverdagen. Kompenserende ordninger og tilpasninger kan betyde, at nogle unge med</w:t>
      </w:r>
      <w:r>
        <w:t xml:space="preserve"> </w:t>
      </w:r>
      <w:r w:rsidRPr="000B3D55">
        <w:t>diagnoser ikke begrænses i hverdagen. Men da handicap ikke registreres i Danmark, er de udvalgte diagnoser en tilnærmelse</w:t>
      </w:r>
      <w:r>
        <w:t xml:space="preserve"> </w:t>
      </w:r>
      <w:r w:rsidRPr="000B3D55">
        <w:t>til en gruppe unge, der ofte vil opleve at have et handicap.</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pPr>
      <w:r w:rsidRPr="000B3D55">
        <w:t>Datagrundlaget er en stikprøve på en tredjedel af befolkningen. Alle tal er tredoblet for at dække hele befolkningen. Tallene</w:t>
      </w:r>
      <w:r>
        <w:t xml:space="preserve"> </w:t>
      </w:r>
      <w:r w:rsidRPr="000B3D55">
        <w:t>er repræsentative for hele befolkningen, men indeholder en vis usikkerhed i forhold til den faktiske fordeling.</w:t>
      </w:r>
    </w:p>
    <w:p w:rsidR="00964D34" w:rsidRDefault="00964D34" w:rsidP="00207C4C">
      <w:pPr>
        <w:pBdr>
          <w:top w:val="single" w:sz="4" w:space="1" w:color="auto"/>
          <w:left w:val="single" w:sz="4" w:space="4" w:color="auto"/>
          <w:bottom w:val="single" w:sz="4" w:space="1" w:color="auto"/>
          <w:right w:val="single" w:sz="4" w:space="4" w:color="auto"/>
        </w:pBdr>
      </w:pPr>
    </w:p>
    <w:p w:rsidR="00964D34" w:rsidRDefault="00964D34" w:rsidP="00207C4C">
      <w:pPr>
        <w:pBdr>
          <w:top w:val="single" w:sz="4" w:space="1" w:color="auto"/>
          <w:left w:val="single" w:sz="4" w:space="4" w:color="auto"/>
          <w:bottom w:val="single" w:sz="4" w:space="1" w:color="auto"/>
          <w:right w:val="single" w:sz="4" w:space="4" w:color="auto"/>
        </w:pBdr>
        <w:sectPr w:rsidR="00964D34" w:rsidSect="00964D34">
          <w:headerReference w:type="default" r:id="rId383"/>
          <w:footerReference w:type="default" r:id="rId384"/>
          <w:headerReference w:type="first" r:id="rId385"/>
          <w:footerReference w:type="first" r:id="rId386"/>
          <w:pgSz w:w="11906" w:h="16838" w:code="9"/>
          <w:pgMar w:top="2155" w:right="567" w:bottom="1985" w:left="567" w:header="567" w:footer="584" w:gutter="0"/>
          <w:pgNumType w:start="1"/>
          <w:cols w:space="708"/>
          <w:titlePg/>
          <w:docGrid w:linePitch="360"/>
        </w:sectPr>
      </w:pPr>
      <w:r w:rsidRPr="000B3D55">
        <w:t xml:space="preserve">Er </w:t>
      </w:r>
      <w:r>
        <w:t xml:space="preserve">man </w:t>
      </w:r>
      <w:r w:rsidRPr="000B3D55">
        <w:t>hverken selvstændig, lønmodtager eller i gang med uddannelse, og har man højest en grundskoleuddannelse, indgår</w:t>
      </w:r>
      <w:r>
        <w:t xml:space="preserve"> </w:t>
      </w:r>
      <w:r w:rsidRPr="000B3D55">
        <w:t>man i gruppen af unge, der hverken er i job eller uddannelse.</w:t>
      </w:r>
    </w:p>
    <w:p w:rsidR="00964D34" w:rsidRDefault="00964D34" w:rsidP="00964D34"/>
    <w:sectPr w:rsidR="00964D34" w:rsidSect="00964D34">
      <w:headerReference w:type="default" r:id="rId387"/>
      <w:footerReference w:type="default" r:id="rId388"/>
      <w:headerReference w:type="first" r:id="rId389"/>
      <w:footerReference w:type="first" r:id="rId390"/>
      <w:type w:val="continuous"/>
      <w:pgSz w:w="11906" w:h="16838" w:code="9"/>
      <w:pgMar w:top="2155" w:right="567" w:bottom="1985" w:left="567" w:header="567"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6725" w:rsidRDefault="005F6725">
      <w:pPr>
        <w:spacing w:line="240" w:lineRule="auto"/>
      </w:pPr>
      <w:r>
        <w:separator/>
      </w:r>
    </w:p>
  </w:endnote>
  <w:endnote w:type="continuationSeparator" w:id="0">
    <w:p w:rsidR="005F6725" w:rsidRDefault="005F67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Light">
    <w:altName w:val="Microsoft JhengHei Light"/>
    <w:panose1 w:val="020B0306030504020204"/>
    <w:charset w:val="00"/>
    <w:family w:val="swiss"/>
    <w:pitch w:val="variable"/>
    <w:sig w:usb0="E00002EF" w:usb1="4000205B" w:usb2="00000028" w:usb3="00000000" w:csb0="0000019F" w:csb1="00000000"/>
    <w:embedRegular r:id="rId1" w:fontKey="{5E457913-A5F1-426A-B1D8-D495E3506981}"/>
    <w:embedBold r:id="rId2" w:fontKey="{B814EE64-7EF6-4C3A-B281-E5795C60780B}"/>
    <w:embedItalic r:id="rId3" w:fontKey="{BEB1C898-9134-461A-BF07-DA969509ADDF}"/>
    <w:embedBoldItalic r:id="rId4" w:fontKey="{A02100EC-3327-4DFD-B622-A7EAA058340A}"/>
  </w:font>
  <w:font w:name="Verdana">
    <w:panose1 w:val="020B0604030504040204"/>
    <w:charset w:val="00"/>
    <w:family w:val="swiss"/>
    <w:pitch w:val="variable"/>
    <w:sig w:usb0="A00006FF" w:usb1="4000205B" w:usb2="00000010" w:usb3="00000000" w:csb0="0000019F" w:csb1="00000000"/>
    <w:embedRegular r:id="rId5" w:fontKey="{FE380FDD-75B8-40B0-B89E-46DDA0EC1116}"/>
    <w:embedBold r:id="rId6" w:fontKey="{85983A44-FBF6-49E8-A8AD-7354E96833ED}"/>
    <w:embedItalic r:id="rId7" w:fontKey="{6150A27F-6D46-4758-97E7-96905BE03513}"/>
    <w:embedBoldItalic r:id="rId8" w:fontKey="{5FE6C6AD-1EFE-4817-A406-C0AE4981CB54}"/>
  </w:font>
  <w:font w:name="Open Sans">
    <w:altName w:val="Arial"/>
    <w:charset w:val="00"/>
    <w:family w:val="swiss"/>
    <w:pitch w:val="variable"/>
    <w:sig w:usb0="00000001"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Kapra Regular">
    <w:panose1 w:val="00000000000000000000"/>
    <w:charset w:val="00"/>
    <w:family w:val="modern"/>
    <w:notTrueType/>
    <w:pitch w:val="variable"/>
    <w:sig w:usb0="A000002F" w:usb1="0000005B" w:usb2="00000000" w:usb3="00000000" w:csb0="00000093"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embedRegular r:id="rId9" w:fontKey="{AC3B6394-4F54-4703-A85D-CB40A1EF284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665408"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4"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3</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Text Box 2" o:spid="_x0000_s1026" type="#_x0000_t202" style="position:absolute;margin-left:15.15pt;margin-top:793.8pt;width:66.35pt;height:47.6pt;z-index:25166540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3</w:t>
                    </w:r>
                    <w:r>
                      <w:rPr>
                        <w:rStyle w:val="Sidetal"/>
                      </w:rPr>
                      <w:fldChar w:fldCharType="end"/>
                    </w:r>
                  </w:p>
                </w:txbxContent>
              </v:textbox>
              <w10:wrap anchorx="margin"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870208"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154"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076" type="#_x0000_t202" style="position:absolute;margin-left:15.15pt;margin-top:793.8pt;width:66.35pt;height:47.6pt;z-index:25187020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874304"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157"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077" type="#_x0000_t202" style="position:absolute;margin-left:15.15pt;margin-top:793.8pt;width:66.35pt;height:47.6pt;z-index:251874304;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878400"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160"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078" type="#_x0000_t202" style="position:absolute;margin-left:15.15pt;margin-top:793.8pt;width:66.35pt;height:47.6pt;z-index:251878400;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882496"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163"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079" type="#_x0000_t202" style="position:absolute;margin-left:15.15pt;margin-top:793.8pt;width:66.35pt;height:47.6pt;z-index:251882496;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886592"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166"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080" type="#_x0000_t202" style="position:absolute;margin-left:15.15pt;margin-top:793.8pt;width:66.35pt;height:47.6pt;z-index:251886592;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685888"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19"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031" type="#_x0000_t202" style="position:absolute;margin-left:15.15pt;margin-top:793.8pt;width:66.35pt;height:47.6pt;z-index:25168588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890688"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169"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081" type="#_x0000_t202" style="position:absolute;margin-left:15.15pt;margin-top:793.8pt;width:66.35pt;height:47.6pt;z-index:25189068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894784"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172"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082" type="#_x0000_t202" style="position:absolute;margin-left:15.15pt;margin-top:793.8pt;width:66.35pt;height:47.6pt;z-index:251894784;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898880"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175"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083" type="#_x0000_t202" style="position:absolute;margin-left:15.15pt;margin-top:793.8pt;width:66.35pt;height:47.6pt;z-index:251898880;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902976"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178"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084" type="#_x0000_t202" style="position:absolute;margin-left:15.15pt;margin-top:793.8pt;width:66.35pt;height:47.6pt;z-index:251902976;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907072"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181"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085" type="#_x0000_t202" style="position:absolute;margin-left:15.15pt;margin-top:793.8pt;width:66.35pt;height:47.6pt;z-index:251907072;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911168"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184"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086" type="#_x0000_t202" style="position:absolute;margin-left:15.15pt;margin-top:793.8pt;width:66.35pt;height:47.6pt;z-index:25191116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915264"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187"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087" type="#_x0000_t202" style="position:absolute;margin-left:15.15pt;margin-top:793.8pt;width:66.35pt;height:47.6pt;z-index:251915264;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919360"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190"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088" type="#_x0000_t202" style="position:absolute;margin-left:15.15pt;margin-top:793.8pt;width:66.35pt;height:47.6pt;z-index:251919360;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923456"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193"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089" type="#_x0000_t202" style="position:absolute;margin-left:15.15pt;margin-top:793.8pt;width:66.35pt;height:47.6pt;z-index:251923456;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927552"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196"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090" type="#_x0000_t202" style="position:absolute;margin-left:15.15pt;margin-top:793.8pt;width:66.35pt;height:47.6pt;z-index:251927552;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689984"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22"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032" type="#_x0000_t202" style="position:absolute;margin-left:15.15pt;margin-top:793.8pt;width:66.35pt;height:47.6pt;z-index:251689984;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931648"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199"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091" type="#_x0000_t202" style="position:absolute;margin-left:15.15pt;margin-top:793.8pt;width:66.35pt;height:47.6pt;z-index:25193164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935744"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202"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092" type="#_x0000_t202" style="position:absolute;margin-left:15.15pt;margin-top:793.8pt;width:66.35pt;height:47.6pt;z-index:251935744;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939840"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205"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093" type="#_x0000_t202" style="position:absolute;margin-left:15.15pt;margin-top:793.8pt;width:66.35pt;height:47.6pt;z-index:251939840;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943936"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208"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094" type="#_x0000_t202" style="position:absolute;margin-left:15.15pt;margin-top:793.8pt;width:66.35pt;height:47.6pt;z-index:251943936;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948032"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211"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095" type="#_x0000_t202" style="position:absolute;margin-left:15.15pt;margin-top:793.8pt;width:66.35pt;height:47.6pt;z-index:251948032;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952128"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214"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096" type="#_x0000_t202" style="position:absolute;margin-left:15.15pt;margin-top:793.8pt;width:66.35pt;height:47.6pt;z-index:25195212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956224"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217"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097" type="#_x0000_t202" style="position:absolute;margin-left:15.15pt;margin-top:793.8pt;width:66.35pt;height:47.6pt;z-index:251956224;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960320"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220"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098" type="#_x0000_t202" style="position:absolute;margin-left:15.15pt;margin-top:793.8pt;width:66.35pt;height:47.6pt;z-index:251960320;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964416"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223"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099" type="#_x0000_t202" style="position:absolute;margin-left:15.15pt;margin-top:793.8pt;width:66.35pt;height:47.6pt;z-index:251964416;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968512"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226"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100" type="#_x0000_t202" style="position:absolute;margin-left:15.15pt;margin-top:793.8pt;width:66.35pt;height:47.6pt;z-index:251968512;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694080"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25"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033" type="#_x0000_t202" style="position:absolute;margin-left:15.15pt;margin-top:793.8pt;width:66.35pt;height:47.6pt;z-index:251694080;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972608"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229"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101" type="#_x0000_t202" style="position:absolute;margin-left:15.15pt;margin-top:793.8pt;width:66.35pt;height:47.6pt;z-index:25197260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976704"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232"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102" type="#_x0000_t202" style="position:absolute;margin-left:15.15pt;margin-top:793.8pt;width:66.35pt;height:47.6pt;z-index:251976704;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980800"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235"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103" type="#_x0000_t202" style="position:absolute;margin-left:15.15pt;margin-top:793.8pt;width:66.35pt;height:47.6pt;z-index:251980800;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984896"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238"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104" type="#_x0000_t202" style="position:absolute;margin-left:15.15pt;margin-top:793.8pt;width:66.35pt;height:47.6pt;z-index:251984896;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988992"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241"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105" type="#_x0000_t202" style="position:absolute;margin-left:15.15pt;margin-top:793.8pt;width:66.35pt;height:47.6pt;z-index:251988992;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1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1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993088"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244"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106" type="#_x0000_t202" style="position:absolute;margin-left:15.15pt;margin-top:793.8pt;width:66.35pt;height:47.6pt;z-index:25199308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1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1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997184"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247"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107" type="#_x0000_t202" style="position:absolute;margin-left:15.15pt;margin-top:793.8pt;width:66.35pt;height:47.6pt;z-index:251997184;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1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1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2001280"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250"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108" type="#_x0000_t202" style="position:absolute;margin-left:15.15pt;margin-top:793.8pt;width:66.35pt;height:47.6pt;z-index:252001280;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1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1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2005376"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253"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109" type="#_x0000_t202" style="position:absolute;margin-left:15.15pt;margin-top:793.8pt;width:66.35pt;height:47.6pt;z-index:252005376;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1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1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2009472"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256"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110" type="#_x0000_t202" style="position:absolute;margin-left:15.15pt;margin-top:793.8pt;width:66.35pt;height:47.6pt;z-index:252009472;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698176"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28"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034" type="#_x0000_t202" style="position:absolute;margin-left:15.15pt;margin-top:793.8pt;width:66.35pt;height:47.6pt;z-index:251698176;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1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1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2013568"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259"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111" type="#_x0000_t202" style="position:absolute;margin-left:15.15pt;margin-top:793.8pt;width:66.35pt;height:47.6pt;z-index:25201356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1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1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2017664"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262"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112" type="#_x0000_t202" style="position:absolute;margin-left:15.15pt;margin-top:793.8pt;width:66.35pt;height:47.6pt;z-index:252017664;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1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1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2021760"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265"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113" type="#_x0000_t202" style="position:absolute;margin-left:15.15pt;margin-top:793.8pt;width:66.35pt;height:47.6pt;z-index:252021760;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2</w:t>
                    </w:r>
                    <w:r>
                      <w:rPr>
                        <w:rStyle w:val="Sidetal"/>
                      </w:rPr>
                      <w:fldChar w:fldCharType="end"/>
                    </w:r>
                  </w:p>
                </w:txbxContent>
              </v:textbox>
              <w10:wrap anchorx="margin" anchory="page"/>
            </v:shape>
          </w:pict>
        </mc:Fallback>
      </mc:AlternateContent>
    </w:r>
  </w:p>
</w:ftr>
</file>

<file path=word/footer1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1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2025856"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268"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114" type="#_x0000_t202" style="position:absolute;margin-left:15.15pt;margin-top:793.8pt;width:66.35pt;height:47.6pt;z-index:252025856;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2</w:t>
                    </w:r>
                    <w:r>
                      <w:rPr>
                        <w:rStyle w:val="Sidetal"/>
                      </w:rPr>
                      <w:fldChar w:fldCharType="end"/>
                    </w:r>
                  </w:p>
                </w:txbxContent>
              </v:textbox>
              <w10:wrap anchorx="margin" anchory="page"/>
            </v:shape>
          </w:pict>
        </mc:Fallback>
      </mc:AlternateContent>
    </w:r>
  </w:p>
</w:ftr>
</file>

<file path=word/footer1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1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2029952"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271"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115" type="#_x0000_t202" style="position:absolute;margin-left:15.15pt;margin-top:793.8pt;width:66.35pt;height:47.6pt;z-index:252029952;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2</w:t>
                    </w:r>
                    <w:r>
                      <w:rPr>
                        <w:rStyle w:val="Sidetal"/>
                      </w:rPr>
                      <w:fldChar w:fldCharType="end"/>
                    </w:r>
                  </w:p>
                </w:txbxContent>
              </v:textbox>
              <w10:wrap anchorx="margin"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1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1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2034048"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274"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116" type="#_x0000_t202" style="position:absolute;margin-left:15.15pt;margin-top:793.8pt;width:66.35pt;height:47.6pt;z-index:25203404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2</w:t>
                    </w:r>
                    <w:r>
                      <w:rPr>
                        <w:rStyle w:val="Sidetal"/>
                      </w:rPr>
                      <w:fldChar w:fldCharType="end"/>
                    </w:r>
                  </w:p>
                </w:txbxContent>
              </v:textbox>
              <w10:wrap anchorx="margin" anchory="page"/>
            </v:shape>
          </w:pict>
        </mc:Fallback>
      </mc:AlternateContent>
    </w:r>
  </w:p>
</w:ftr>
</file>

<file path=word/footer1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1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2038144"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277"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117" type="#_x0000_t202" style="position:absolute;margin-left:15.15pt;margin-top:793.8pt;width:66.35pt;height:47.6pt;z-index:252038144;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2</w:t>
                    </w:r>
                    <w:r>
                      <w:rPr>
                        <w:rStyle w:val="Sidetal"/>
                      </w:rPr>
                      <w:fldChar w:fldCharType="end"/>
                    </w:r>
                  </w:p>
                </w:txbxContent>
              </v:textbox>
              <w10:wrap anchorx="margin" anchory="page"/>
            </v:shape>
          </w:pict>
        </mc:Fallback>
      </mc:AlternateContent>
    </w:r>
  </w:p>
</w:ftr>
</file>

<file path=word/footer1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1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2042240"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280"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118" type="#_x0000_t202" style="position:absolute;margin-left:15.15pt;margin-top:793.8pt;width:66.35pt;height:47.6pt;z-index:252042240;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2</w:t>
                    </w:r>
                    <w:r>
                      <w:rPr>
                        <w:rStyle w:val="Sidetal"/>
                      </w:rPr>
                      <w:fldChar w:fldCharType="end"/>
                    </w:r>
                  </w:p>
                </w:txbxContent>
              </v:textbox>
              <w10:wrap anchorx="margin" anchory="page"/>
            </v:shape>
          </w:pict>
        </mc:Fallback>
      </mc:AlternateContent>
    </w:r>
  </w:p>
</w:ftr>
</file>

<file path=word/footer1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1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2046336"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283"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119" type="#_x0000_t202" style="position:absolute;margin-left:15.15pt;margin-top:793.8pt;width:66.35pt;height:47.6pt;z-index:252046336;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2</w:t>
                    </w:r>
                    <w:r>
                      <w:rPr>
                        <w:rStyle w:val="Sidetal"/>
                      </w:rPr>
                      <w:fldChar w:fldCharType="end"/>
                    </w:r>
                  </w:p>
                </w:txbxContent>
              </v:textbox>
              <w10:wrap anchorx="margin" anchory="page"/>
            </v:shape>
          </w:pict>
        </mc:Fallback>
      </mc:AlternateContent>
    </w:r>
  </w:p>
</w:ftr>
</file>

<file path=word/footer1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1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58B7" w:rsidRDefault="00E858B7" w:rsidP="00100249">
    <w:pPr>
      <w:pStyle w:val="Sidefod"/>
    </w:pPr>
    <w:r>
      <w:rPr>
        <w:noProof/>
        <w:lang w:eastAsia="da-DK"/>
      </w:rPr>
      <mc:AlternateContent>
        <mc:Choice Requires="wps">
          <w:drawing>
            <wp:anchor distT="0" distB="0" distL="114300" distR="114300" simplePos="0" relativeHeight="251661312"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2"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E858B7" w:rsidRDefault="00E858B7"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587E5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587E5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120" type="#_x0000_t202" style="position:absolute;margin-left:15.15pt;margin-top:793.8pt;width:66.35pt;height:47.6pt;z-index:251661312;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" filled="f" fillcolor="white [3201]" stroked="f" strokeweight=".5pt">
              <v:textbox inset="0,0,0,0">
                <w:txbxContent>
                  <w:p w:rsidR="00E858B7" w:rsidRDefault="00E858B7"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587E5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587E50">
                      <w:rPr>
                        <w:rStyle w:val="Sidetal"/>
                        <w:noProof/>
                      </w:rPr>
                      <w:t>2</w:t>
                    </w:r>
                    <w:r>
                      <w:rPr>
                        <w:rStyle w:val="Sidetal"/>
                      </w:rPr>
                      <w:fldChar w:fldCharType="end"/>
                    </w:r>
                  </w:p>
                </w:txbxContent>
              </v:textbox>
              <w10:wrap anchorx="margin"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702272"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31"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035" type="#_x0000_t202" style="position:absolute;margin-left:15.15pt;margin-top:793.8pt;width:66.35pt;height:47.6pt;z-index:251702272;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1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E858B7" w:rsidTr="00A97F6A">
      <w:tc>
        <w:tcPr>
          <w:tcW w:w="10915" w:type="dxa"/>
          <w:hideMark/>
        </w:tcPr>
        <w:p w:rsidR="00E858B7" w:rsidRDefault="00E858B7"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E858B7" w:rsidRDefault="00E858B7" w:rsidP="00C41E04">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706368"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34"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036" type="#_x0000_t202" style="position:absolute;margin-left:15.15pt;margin-top:793.8pt;width:66.35pt;height:47.6pt;z-index:25170636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710464"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37"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037" type="#_x0000_t202" style="position:absolute;margin-left:15.15pt;margin-top:793.8pt;width:66.35pt;height:47.6pt;z-index:251710464;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714560"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40"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038" type="#_x0000_t202" style="position:absolute;margin-left:15.15pt;margin-top:793.8pt;width:66.35pt;height:47.6pt;z-index:251714560;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718656"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43"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039" type="#_x0000_t202" style="position:absolute;margin-left:15.15pt;margin-top:793.8pt;width:66.35pt;height:47.6pt;z-index:251718656;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722752"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46"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040" type="#_x0000_t202" style="position:absolute;margin-left:15.15pt;margin-top:793.8pt;width:66.35pt;height:47.6pt;z-index:251722752;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669504"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7"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027" type="#_x0000_t202" style="position:absolute;margin-left:15.15pt;margin-top:793.8pt;width:66.35pt;height:47.6pt;z-index:251669504;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726848"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49"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041" type="#_x0000_t202" style="position:absolute;margin-left:15.15pt;margin-top:793.8pt;width:66.35pt;height:47.6pt;z-index:25172684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730944"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52"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042" type="#_x0000_t202" style="position:absolute;margin-left:15.15pt;margin-top:793.8pt;width:66.35pt;height:47.6pt;z-index:251730944;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735040"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55"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043" type="#_x0000_t202" style="position:absolute;margin-left:15.15pt;margin-top:793.8pt;width:66.35pt;height:47.6pt;z-index:251735040;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739136"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58"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044" type="#_x0000_t202" style="position:absolute;margin-left:15.15pt;margin-top:793.8pt;width:66.35pt;height:47.6pt;z-index:251739136;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743232"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61"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045" type="#_x0000_t202" style="position:absolute;margin-left:15.15pt;margin-top:793.8pt;width:66.35pt;height:47.6pt;z-index:251743232;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747328"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64"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046" type="#_x0000_t202" style="position:absolute;margin-left:15.15pt;margin-top:793.8pt;width:66.35pt;height:47.6pt;z-index:25174732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751424"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67"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047" type="#_x0000_t202" style="position:absolute;margin-left:15.15pt;margin-top:793.8pt;width:66.35pt;height:47.6pt;z-index:251751424;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755520"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70"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048" type="#_x0000_t202" style="position:absolute;margin-left:15.15pt;margin-top:793.8pt;width:66.35pt;height:47.6pt;z-index:251755520;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759616"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73"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049" type="#_x0000_t202" style="position:absolute;margin-left:15.15pt;margin-top:793.8pt;width:66.35pt;height:47.6pt;z-index:251759616;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763712"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76"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050" type="#_x0000_t202" style="position:absolute;margin-left:15.15pt;margin-top:793.8pt;width:66.35pt;height:47.6pt;z-index:251763712;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673600"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10"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028" type="#_x0000_t202" style="position:absolute;margin-left:15.15pt;margin-top:793.8pt;width:66.35pt;height:47.6pt;z-index:251673600;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767808"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79"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051" type="#_x0000_t202" style="position:absolute;margin-left:15.15pt;margin-top:793.8pt;width:66.35pt;height:47.6pt;z-index:25176780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771904"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82"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052" type="#_x0000_t202" style="position:absolute;margin-left:15.15pt;margin-top:793.8pt;width:66.35pt;height:47.6pt;z-index:251771904;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776000"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85"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053" type="#_x0000_t202" style="position:absolute;margin-left:15.15pt;margin-top:793.8pt;width:66.35pt;height:47.6pt;z-index:251776000;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780096"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88"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054" type="#_x0000_t202" style="position:absolute;margin-left:15.15pt;margin-top:793.8pt;width:66.35pt;height:47.6pt;z-index:251780096;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784192"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91"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055" type="#_x0000_t202" style="position:absolute;margin-left:15.15pt;margin-top:793.8pt;width:66.35pt;height:47.6pt;z-index:251784192;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788288"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94"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056" type="#_x0000_t202" style="position:absolute;margin-left:15.15pt;margin-top:793.8pt;width:66.35pt;height:47.6pt;z-index:25178828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792384"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97"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057" type="#_x0000_t202" style="position:absolute;margin-left:15.15pt;margin-top:793.8pt;width:66.35pt;height:47.6pt;z-index:251792384;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796480"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100"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058" type="#_x0000_t202" style="position:absolute;margin-left:15.15pt;margin-top:793.8pt;width:66.35pt;height:47.6pt;z-index:251796480;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800576"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103"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059" type="#_x0000_t202" style="position:absolute;margin-left:15.15pt;margin-top:793.8pt;width:66.35pt;height:47.6pt;z-index:251800576;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804672"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106"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060" type="#_x0000_t202" style="position:absolute;margin-left:15.15pt;margin-top:793.8pt;width:66.35pt;height:47.6pt;z-index:251804672;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677696"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13"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029" type="#_x0000_t202" style="position:absolute;margin-left:15.15pt;margin-top:793.8pt;width:66.35pt;height:47.6pt;z-index:251677696;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808768"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109"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061" type="#_x0000_t202" style="position:absolute;margin-left:15.15pt;margin-top:793.8pt;width:66.35pt;height:47.6pt;z-index:25180876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812864"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112"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062" type="#_x0000_t202" style="position:absolute;margin-left:15.15pt;margin-top:793.8pt;width:66.35pt;height:47.6pt;z-index:251812864;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816960"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115"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063" type="#_x0000_t202" style="position:absolute;margin-left:15.15pt;margin-top:793.8pt;width:66.35pt;height:47.6pt;z-index:251816960;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821056"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118"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064" type="#_x0000_t202" style="position:absolute;margin-left:15.15pt;margin-top:793.8pt;width:66.35pt;height:47.6pt;z-index:251821056;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825152"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121"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065" type="#_x0000_t202" style="position:absolute;margin-left:15.15pt;margin-top:793.8pt;width:66.35pt;height:47.6pt;z-index:251825152;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829248"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124"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066" type="#_x0000_t202" style="position:absolute;margin-left:15.15pt;margin-top:793.8pt;width:66.35pt;height:47.6pt;z-index:25182924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833344"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127"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067" type="#_x0000_t202" style="position:absolute;margin-left:15.15pt;margin-top:793.8pt;width:66.35pt;height:47.6pt;z-index:251833344;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837440"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130"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068" type="#_x0000_t202" style="position:absolute;margin-left:15.15pt;margin-top:793.8pt;width:66.35pt;height:47.6pt;z-index:251837440;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841536"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133"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069" type="#_x0000_t202" style="position:absolute;margin-left:15.15pt;margin-top:793.8pt;width:66.35pt;height:47.6pt;z-index:251841536;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845632"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136"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070" type="#_x0000_t202" style="position:absolute;margin-left:15.15pt;margin-top:793.8pt;width:66.35pt;height:47.6pt;z-index:251845632;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681792"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16"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030" type="#_x0000_t202" style="position:absolute;margin-left:15.15pt;margin-top:793.8pt;width:66.35pt;height:47.6pt;z-index:251681792;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849728"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139"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071" type="#_x0000_t202" style="position:absolute;margin-left:15.15pt;margin-top:793.8pt;width:66.35pt;height:47.6pt;z-index:25184972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853824"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142"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072" type="#_x0000_t202" style="position:absolute;margin-left:15.15pt;margin-top:793.8pt;width:66.35pt;height:47.6pt;z-index:251853824;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857920"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145"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073" type="#_x0000_t202" style="position:absolute;margin-left:15.15pt;margin-top:793.8pt;width:66.35pt;height:47.6pt;z-index:251857920;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862016"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148"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074" type="#_x0000_t202" style="position:absolute;margin-left:15.15pt;margin-top:793.8pt;width:66.35pt;height:47.6pt;z-index:251862016;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964D34" w:rsidTr="00A97F6A">
      <w:tc>
        <w:tcPr>
          <w:tcW w:w="10915" w:type="dxa"/>
          <w:hideMark/>
        </w:tcPr>
        <w:p w:rsidR="00964D34" w:rsidRDefault="00964D34" w:rsidP="005C29DF">
          <w:pPr>
            <w:pStyle w:val="Footer-info"/>
          </w:pPr>
          <w:r>
            <w:t>DH er talerør for handicaporganisationerne og repræsenterer alle typer af handicap - fra hjerneskade og gigt til udviklingshæmning og sindslidelse.</w:t>
          </w:r>
          <w:r>
            <w:br/>
            <w:t>35 handicaporganisationer med cirka 340.000 medlemmer er tilsluttet DH.</w:t>
          </w:r>
        </w:p>
      </w:tc>
    </w:tr>
  </w:tbl>
  <w:p w:rsidR="00964D34" w:rsidRDefault="00964D34" w:rsidP="00C41E04">
    <w:pPr>
      <w:pStyle w:val="Sidefod"/>
    </w:pP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100249">
    <w:pPr>
      <w:pStyle w:val="Sidefod"/>
    </w:pPr>
    <w:r>
      <w:rPr>
        <w:noProof/>
        <w:lang w:eastAsia="da-DK"/>
      </w:rPr>
      <mc:AlternateContent>
        <mc:Choice Requires="wps">
          <w:drawing>
            <wp:anchor distT="0" distB="0" distL="114300" distR="114300" simplePos="0" relativeHeight="251866112" behindDoc="0" locked="0" layoutInCell="1" allowOverlap="1" wp14:anchorId="74C2CAA1" wp14:editId="74C2CAA2">
              <wp:simplePos x="0" y="0"/>
              <wp:positionH relativeFrom="rightMargin">
                <wp:align>right</wp:align>
              </wp:positionH>
              <wp:positionV relativeFrom="page">
                <wp:posOffset>10081260</wp:posOffset>
              </wp:positionV>
              <wp:extent cx="842645" cy="604520"/>
              <wp:effectExtent l="0" t="0" r="14605" b="5080"/>
              <wp:wrapNone/>
              <wp:docPr id="151"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C2CAA1" id="_x0000_t202" coordsize="21600,21600" o:spt="202" path="m,l,21600r21600,l21600,xe">
              <v:stroke joinstyle="miter"/>
              <v:path gradientshapeok="t" o:connecttype="rect"/>
            </v:shapetype>
            <v:shape id="_x0000_s1075" type="#_x0000_t202" style="position:absolute;margin-left:15.15pt;margin-top:793.8pt;width:66.35pt;height:47.6pt;z-index:251866112;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" filled="f" fillcolor="white [3201]" stroked="f" strokeweight=".5pt">
              <v:textbox inset="0,0,0,0">
                <w:txbxContent>
                  <w:p w:rsidR="00964D34" w:rsidRDefault="00964D3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3515A0">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3515A0">
                      <w:rPr>
                        <w:rStyle w:val="Sidetal"/>
                        <w:noProof/>
                      </w:rPr>
                      <w:t>2</w:t>
                    </w:r>
                    <w:r>
                      <w:rPr>
                        <w:rStyle w:val="Sidetal"/>
                      </w:rPr>
                      <w:fldChar w:fldCharType="end"/>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6725" w:rsidRDefault="005F6725">
      <w:pPr>
        <w:spacing w:line="240" w:lineRule="auto"/>
      </w:pPr>
      <w:r>
        <w:separator/>
      </w:r>
    </w:p>
  </w:footnote>
  <w:footnote w:type="continuationSeparator" w:id="0">
    <w:p w:rsidR="005F6725" w:rsidRDefault="005F672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679744"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482"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680768"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483"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864064"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572"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865088"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573"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868160"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57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869184"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57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872256"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576"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873280"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577"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876352"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578"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877376"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579"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880448"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580"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881472"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581"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884544"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582"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885568"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583"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888640"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58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889664"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58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892736"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586"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893760"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587"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896832"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588"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897856"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589"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900928"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590"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901952"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591"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683840"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48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684864"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48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905024"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592"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906048"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593"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909120"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59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910144"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59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913216"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596"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914240"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597"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917312"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598"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918336"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599"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921408"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600"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922432"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601"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925504"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602"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926528"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603"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929600"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60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930624"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60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933696"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606"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934720"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607"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937792"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608"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938816"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609"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941888"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610"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942912"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611"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687936"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486"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688960"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487"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945984"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612"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947008"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613"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950080"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61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951104"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61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954176"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616"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955200"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617"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958272"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618"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959296"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619"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962368"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620"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963392"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621"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966464"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622"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967488"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623"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970560"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62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971584"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62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974656"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626"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975680"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627"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978752"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628"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979776"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629"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982848"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630"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983872"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631"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692032"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488"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693056"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489"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986944"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632"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987968"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633"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991040"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63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992064"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63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995136"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636"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996160"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637"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999232"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638"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2000256"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639"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1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2003328"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640"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2004352"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641"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1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1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2007424"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642"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2008448"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643"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1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1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2011520"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64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2012544"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64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1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1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2015616"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646"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2016640"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647"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1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1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2019712"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648"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2020736"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649"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1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1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2023808"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650"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2024832"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651"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1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696128"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490"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697152"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491"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1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2027904"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652"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2028928"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653"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1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1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2032000"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65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2033024"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65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1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1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2036096"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656"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2037120"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657"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1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1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2040192"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658"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2041216"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659"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1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1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2044288"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28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2045312"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28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1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58B7" w:rsidRDefault="00E858B7" w:rsidP="00022BE5">
    <w:pPr>
      <w:pStyle w:val="Sidehoved"/>
    </w:pPr>
  </w:p>
  <w:p w:rsidR="00E858B7" w:rsidRDefault="00E858B7">
    <w:pPr>
      <w:pStyle w:val="Sidehoved"/>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1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58B7" w:rsidRDefault="00E858B7" w:rsidP="00F4074D">
    <w:pPr>
      <w:pStyle w:val="Sidehoved"/>
    </w:pPr>
    <w:r>
      <w:rPr>
        <w:noProof/>
        <w:lang w:eastAsia="da-DK"/>
      </w:rPr>
      <w:drawing>
        <wp:anchor distT="0" distB="0" distL="114300" distR="114300" simplePos="0" relativeHeight="251659264"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1"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660288"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3"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E858B7" w:rsidRPr="00F4074D" w:rsidRDefault="00E858B7" w:rsidP="00F4074D">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663360"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47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664384"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47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700224"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492"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701248"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493"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704320"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49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705344"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49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708416"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496"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709440"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497"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712512"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498"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713536"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499"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716608"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500"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717632"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501"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720704"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502"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721728"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503"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724800"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50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725824"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50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728896"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506"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729920"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507"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732992"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508"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734016"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509"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737088"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510"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738112"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511"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667456"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476"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668480"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477"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741184"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512"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742208"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513"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745280"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51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746304"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51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749376"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516"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750400"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517"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753472"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518"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754496"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519"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757568"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520"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758592"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521"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761664"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522"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762688"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523"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765760"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52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766784"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52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769856"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526"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770880"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527"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773952"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528"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774976"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529"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778048"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530"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779072"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531"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671552"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478"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672576"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479"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782144"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532"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783168"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533"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786240"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53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787264"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53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790336"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536"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791360"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537"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794432"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538"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795456"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539"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798528"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540"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799552"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541"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802624"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542"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803648"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543"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806720"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54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807744"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54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810816"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546"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811840"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547"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814912"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548"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815936"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549"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819008"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550"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820032"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551"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675648"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480"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676672"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481"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823104"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552"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824128"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553"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827200"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55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828224"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55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831296"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556"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832320"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557"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835392"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558"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836416"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559"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839488"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560"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840512"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561"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843584"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562"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844608"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563"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847680"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56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848704"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56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851776"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566"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852800"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567"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855872"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568"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856896"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569"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F4074D">
    <w:pPr>
      <w:pStyle w:val="Sidehoved"/>
    </w:pPr>
    <w:r>
      <w:rPr>
        <w:noProof/>
        <w:lang w:eastAsia="da-DK"/>
      </w:rPr>
      <w:drawing>
        <wp:anchor distT="0" distB="0" distL="114300" distR="114300" simplePos="0" relativeHeight="251859968" behindDoc="0" locked="0" layoutInCell="1" allowOverlap="1" wp14:anchorId="74C2CAA3" wp14:editId="74C2CAA4">
          <wp:simplePos x="0" y="0"/>
          <wp:positionH relativeFrom="page">
            <wp:posOffset>5395126</wp:posOffset>
          </wp:positionH>
          <wp:positionV relativeFrom="page">
            <wp:posOffset>360045</wp:posOffset>
          </wp:positionV>
          <wp:extent cx="1799590" cy="619125"/>
          <wp:effectExtent l="0" t="0" r="0" b="9525"/>
          <wp:wrapNone/>
          <wp:docPr id="570"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860992" behindDoc="1" locked="0" layoutInCell="1" hidden="1" allowOverlap="1" wp14:anchorId="74C2CAA5" wp14:editId="74C2CAA6">
          <wp:simplePos x="0" y="0"/>
          <wp:positionH relativeFrom="page">
            <wp:posOffset>0</wp:posOffset>
          </wp:positionH>
          <wp:positionV relativeFrom="page">
            <wp:posOffset>0</wp:posOffset>
          </wp:positionV>
          <wp:extent cx="7559675" cy="10727690"/>
          <wp:effectExtent l="0" t="0" r="3175" b="0"/>
          <wp:wrapNone/>
          <wp:docPr id="571"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964D34" w:rsidRPr="00F4074D" w:rsidRDefault="00964D34" w:rsidP="00F4074D">
    <w:pPr>
      <w:pStyle w:val="Sidehoved"/>
    </w:pP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34" w:rsidRDefault="00964D34" w:rsidP="00022BE5">
    <w:pPr>
      <w:pStyle w:val="Sidehoved"/>
    </w:pPr>
  </w:p>
  <w:p w:rsidR="00964D34" w:rsidRDefault="00964D34">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1">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1">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1">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1">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1">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1">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1">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1">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1">
    <w:nsid w:val="0D0D5868"/>
    <w:multiLevelType w:val="hybridMultilevel"/>
    <w:tmpl w:val="CB4CB7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1">
    <w:nsid w:val="7E20588C"/>
    <w:multiLevelType w:val="multilevel"/>
    <w:tmpl w:val="DDC8C172"/>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758" w:hanging="794"/>
      </w:pPr>
      <w:rPr>
        <w:rFonts w:hint="default"/>
      </w:rPr>
    </w:lvl>
    <w:lvl w:ilvl="3">
      <w:start w:val="1"/>
      <w:numFmt w:val="decimal"/>
      <w:lvlText w:val="%1.%2.%3.%4."/>
      <w:lvlJc w:val="left"/>
      <w:pPr>
        <w:tabs>
          <w:tab w:val="num" w:pos="4536"/>
        </w:tabs>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tabs>
          <w:tab w:val="num" w:pos="17577"/>
        </w:tabs>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11" w15:restartNumberingAfterBreak="1">
    <w:nsid w:val="7FB354B8"/>
    <w:multiLevelType w:val="multilevel"/>
    <w:tmpl w:val="F20425EA"/>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11"/>
  </w:num>
  <w:num w:numId="2">
    <w:abstractNumId w:val="7"/>
  </w:num>
  <w:num w:numId="3">
    <w:abstractNumId w:val="6"/>
  </w:num>
  <w:num w:numId="4">
    <w:abstractNumId w:val="5"/>
  </w:num>
  <w:num w:numId="5">
    <w:abstractNumId w:val="4"/>
  </w:num>
  <w:num w:numId="6">
    <w:abstractNumId w:val="10"/>
  </w:num>
  <w:num w:numId="7">
    <w:abstractNumId w:val="3"/>
  </w:num>
  <w:num w:numId="8">
    <w:abstractNumId w:val="2"/>
  </w:num>
  <w:num w:numId="9">
    <w:abstractNumId w:val="1"/>
  </w:num>
  <w:num w:numId="10">
    <w:abstractNumId w:val="0"/>
  </w:num>
  <w:num w:numId="11">
    <w:abstractNumId w:val="8"/>
  </w:num>
  <w:num w:numId="12">
    <w:abstractNumId w:val="10"/>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11"/>
  </w:num>
  <w:num w:numId="14">
    <w:abstractNumId w:val="10"/>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attachedTemplate r:id="rId1"/>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AD9"/>
    <w:rsid w:val="000032BF"/>
    <w:rsid w:val="00004865"/>
    <w:rsid w:val="00016218"/>
    <w:rsid w:val="00022133"/>
    <w:rsid w:val="00022BE5"/>
    <w:rsid w:val="00080393"/>
    <w:rsid w:val="000849D6"/>
    <w:rsid w:val="0009128C"/>
    <w:rsid w:val="00094ABD"/>
    <w:rsid w:val="00095F85"/>
    <w:rsid w:val="0009799A"/>
    <w:rsid w:val="000B3D55"/>
    <w:rsid w:val="000C4FB1"/>
    <w:rsid w:val="000E0E75"/>
    <w:rsid w:val="000E36FD"/>
    <w:rsid w:val="000F585B"/>
    <w:rsid w:val="00100249"/>
    <w:rsid w:val="001012C9"/>
    <w:rsid w:val="00103E3F"/>
    <w:rsid w:val="00114DFB"/>
    <w:rsid w:val="00116DF3"/>
    <w:rsid w:val="00117B3D"/>
    <w:rsid w:val="0013244F"/>
    <w:rsid w:val="001473EB"/>
    <w:rsid w:val="00152867"/>
    <w:rsid w:val="0015406F"/>
    <w:rsid w:val="001542A8"/>
    <w:rsid w:val="00181781"/>
    <w:rsid w:val="00182651"/>
    <w:rsid w:val="001861E3"/>
    <w:rsid w:val="001A75CD"/>
    <w:rsid w:val="001F566D"/>
    <w:rsid w:val="0020639F"/>
    <w:rsid w:val="00206780"/>
    <w:rsid w:val="00207C4C"/>
    <w:rsid w:val="00216E82"/>
    <w:rsid w:val="00235ADD"/>
    <w:rsid w:val="002415B1"/>
    <w:rsid w:val="00244D70"/>
    <w:rsid w:val="00260FC0"/>
    <w:rsid w:val="00262C57"/>
    <w:rsid w:val="002662AD"/>
    <w:rsid w:val="00273CAC"/>
    <w:rsid w:val="002762D8"/>
    <w:rsid w:val="00285192"/>
    <w:rsid w:val="00285BDB"/>
    <w:rsid w:val="00285F7D"/>
    <w:rsid w:val="002953B7"/>
    <w:rsid w:val="002B6986"/>
    <w:rsid w:val="002C5297"/>
    <w:rsid w:val="002C64DC"/>
    <w:rsid w:val="002D5562"/>
    <w:rsid w:val="002D7F05"/>
    <w:rsid w:val="002E27B6"/>
    <w:rsid w:val="002E74A4"/>
    <w:rsid w:val="003033F8"/>
    <w:rsid w:val="00315D5D"/>
    <w:rsid w:val="00316531"/>
    <w:rsid w:val="00333E52"/>
    <w:rsid w:val="003502D1"/>
    <w:rsid w:val="003515A0"/>
    <w:rsid w:val="00361BC1"/>
    <w:rsid w:val="003835E2"/>
    <w:rsid w:val="003836F0"/>
    <w:rsid w:val="003A1613"/>
    <w:rsid w:val="003A67E9"/>
    <w:rsid w:val="003B0D54"/>
    <w:rsid w:val="003B35B0"/>
    <w:rsid w:val="003C3569"/>
    <w:rsid w:val="003C4F9F"/>
    <w:rsid w:val="003C60F1"/>
    <w:rsid w:val="003E0947"/>
    <w:rsid w:val="004166DD"/>
    <w:rsid w:val="00420D2A"/>
    <w:rsid w:val="00421009"/>
    <w:rsid w:val="00424709"/>
    <w:rsid w:val="00424AD9"/>
    <w:rsid w:val="00436CBB"/>
    <w:rsid w:val="00442429"/>
    <w:rsid w:val="00443421"/>
    <w:rsid w:val="00444132"/>
    <w:rsid w:val="004632F9"/>
    <w:rsid w:val="004A5FFD"/>
    <w:rsid w:val="004A6D4D"/>
    <w:rsid w:val="004B4607"/>
    <w:rsid w:val="004C01B2"/>
    <w:rsid w:val="004C027F"/>
    <w:rsid w:val="004C2E16"/>
    <w:rsid w:val="004C6440"/>
    <w:rsid w:val="004D35CC"/>
    <w:rsid w:val="004E0D0A"/>
    <w:rsid w:val="004E1AA9"/>
    <w:rsid w:val="004F09E8"/>
    <w:rsid w:val="004F1A28"/>
    <w:rsid w:val="004F1ED7"/>
    <w:rsid w:val="004F52A2"/>
    <w:rsid w:val="00502F76"/>
    <w:rsid w:val="005178A7"/>
    <w:rsid w:val="00543EF2"/>
    <w:rsid w:val="0055617E"/>
    <w:rsid w:val="00561C72"/>
    <w:rsid w:val="00562862"/>
    <w:rsid w:val="00582AE7"/>
    <w:rsid w:val="00587E50"/>
    <w:rsid w:val="00592544"/>
    <w:rsid w:val="005A28D4"/>
    <w:rsid w:val="005A3FB1"/>
    <w:rsid w:val="005C29DF"/>
    <w:rsid w:val="005C3C9B"/>
    <w:rsid w:val="005C5F97"/>
    <w:rsid w:val="005C769C"/>
    <w:rsid w:val="005C776A"/>
    <w:rsid w:val="005F0175"/>
    <w:rsid w:val="005F1580"/>
    <w:rsid w:val="005F3ED8"/>
    <w:rsid w:val="005F6725"/>
    <w:rsid w:val="005F6B57"/>
    <w:rsid w:val="00610412"/>
    <w:rsid w:val="006325AE"/>
    <w:rsid w:val="00637475"/>
    <w:rsid w:val="00655B49"/>
    <w:rsid w:val="00663A36"/>
    <w:rsid w:val="00674045"/>
    <w:rsid w:val="00674B15"/>
    <w:rsid w:val="00681D83"/>
    <w:rsid w:val="006900C2"/>
    <w:rsid w:val="00695E89"/>
    <w:rsid w:val="006B2AE2"/>
    <w:rsid w:val="006B30A9"/>
    <w:rsid w:val="006C2991"/>
    <w:rsid w:val="007008EE"/>
    <w:rsid w:val="0070267E"/>
    <w:rsid w:val="00704BA7"/>
    <w:rsid w:val="00706E32"/>
    <w:rsid w:val="007133C6"/>
    <w:rsid w:val="007546AF"/>
    <w:rsid w:val="00765934"/>
    <w:rsid w:val="0077451B"/>
    <w:rsid w:val="00776435"/>
    <w:rsid w:val="00777FAE"/>
    <w:rsid w:val="007830AC"/>
    <w:rsid w:val="00785D91"/>
    <w:rsid w:val="007A3228"/>
    <w:rsid w:val="007E373C"/>
    <w:rsid w:val="008002CE"/>
    <w:rsid w:val="00810A86"/>
    <w:rsid w:val="0081675C"/>
    <w:rsid w:val="008210CB"/>
    <w:rsid w:val="00836161"/>
    <w:rsid w:val="00844F6C"/>
    <w:rsid w:val="00863629"/>
    <w:rsid w:val="00873066"/>
    <w:rsid w:val="0087744F"/>
    <w:rsid w:val="008866FE"/>
    <w:rsid w:val="0089041B"/>
    <w:rsid w:val="00892D08"/>
    <w:rsid w:val="00893791"/>
    <w:rsid w:val="00893E8F"/>
    <w:rsid w:val="008A6A4F"/>
    <w:rsid w:val="008E3D2B"/>
    <w:rsid w:val="008E5A6D"/>
    <w:rsid w:val="008F32DF"/>
    <w:rsid w:val="008F3CFC"/>
    <w:rsid w:val="008F4D20"/>
    <w:rsid w:val="00940804"/>
    <w:rsid w:val="0094757D"/>
    <w:rsid w:val="00951615"/>
    <w:rsid w:val="00951B25"/>
    <w:rsid w:val="00964D34"/>
    <w:rsid w:val="0097268A"/>
    <w:rsid w:val="009737E4"/>
    <w:rsid w:val="00976B74"/>
    <w:rsid w:val="00983B74"/>
    <w:rsid w:val="0099004B"/>
    <w:rsid w:val="00990263"/>
    <w:rsid w:val="009A2CCC"/>
    <w:rsid w:val="009A4CCC"/>
    <w:rsid w:val="009C2069"/>
    <w:rsid w:val="009D1E80"/>
    <w:rsid w:val="009E4B94"/>
    <w:rsid w:val="009E6AD9"/>
    <w:rsid w:val="00A13EA5"/>
    <w:rsid w:val="00A17C44"/>
    <w:rsid w:val="00A46697"/>
    <w:rsid w:val="00A676C2"/>
    <w:rsid w:val="00A72AB4"/>
    <w:rsid w:val="00A91DA5"/>
    <w:rsid w:val="00A97F6A"/>
    <w:rsid w:val="00AA00CB"/>
    <w:rsid w:val="00AA0D2C"/>
    <w:rsid w:val="00AA4E87"/>
    <w:rsid w:val="00AB4582"/>
    <w:rsid w:val="00AD5F89"/>
    <w:rsid w:val="00AF1D02"/>
    <w:rsid w:val="00B00D92"/>
    <w:rsid w:val="00B0422A"/>
    <w:rsid w:val="00B06E2B"/>
    <w:rsid w:val="00B13A10"/>
    <w:rsid w:val="00B24E70"/>
    <w:rsid w:val="00B3671F"/>
    <w:rsid w:val="00B539F7"/>
    <w:rsid w:val="00B575CA"/>
    <w:rsid w:val="00B97059"/>
    <w:rsid w:val="00BB1B90"/>
    <w:rsid w:val="00BB4255"/>
    <w:rsid w:val="00BE2A74"/>
    <w:rsid w:val="00BF0D57"/>
    <w:rsid w:val="00C0433E"/>
    <w:rsid w:val="00C267D6"/>
    <w:rsid w:val="00C357EF"/>
    <w:rsid w:val="00C41E04"/>
    <w:rsid w:val="00C439CB"/>
    <w:rsid w:val="00C533DB"/>
    <w:rsid w:val="00C64739"/>
    <w:rsid w:val="00CA0183"/>
    <w:rsid w:val="00CA0A7D"/>
    <w:rsid w:val="00CA4E77"/>
    <w:rsid w:val="00CB3EFE"/>
    <w:rsid w:val="00CC209F"/>
    <w:rsid w:val="00CC6322"/>
    <w:rsid w:val="00CE374C"/>
    <w:rsid w:val="00CE5168"/>
    <w:rsid w:val="00CE57E0"/>
    <w:rsid w:val="00D007DD"/>
    <w:rsid w:val="00D23C1F"/>
    <w:rsid w:val="00D273BA"/>
    <w:rsid w:val="00D27D0E"/>
    <w:rsid w:val="00D3752F"/>
    <w:rsid w:val="00D53670"/>
    <w:rsid w:val="00D74908"/>
    <w:rsid w:val="00D869EA"/>
    <w:rsid w:val="00D87C66"/>
    <w:rsid w:val="00D93F5F"/>
    <w:rsid w:val="00D96141"/>
    <w:rsid w:val="00DA73FA"/>
    <w:rsid w:val="00DB31AF"/>
    <w:rsid w:val="00DB335E"/>
    <w:rsid w:val="00DC246F"/>
    <w:rsid w:val="00DC61BD"/>
    <w:rsid w:val="00DD1936"/>
    <w:rsid w:val="00DE2B28"/>
    <w:rsid w:val="00DF1260"/>
    <w:rsid w:val="00DF1EC4"/>
    <w:rsid w:val="00E04117"/>
    <w:rsid w:val="00E10AC0"/>
    <w:rsid w:val="00E45A0C"/>
    <w:rsid w:val="00E53EE9"/>
    <w:rsid w:val="00E70FF8"/>
    <w:rsid w:val="00E858B7"/>
    <w:rsid w:val="00E9405E"/>
    <w:rsid w:val="00EA6E87"/>
    <w:rsid w:val="00EB27B7"/>
    <w:rsid w:val="00EB3C5F"/>
    <w:rsid w:val="00ED6EC5"/>
    <w:rsid w:val="00EF474E"/>
    <w:rsid w:val="00F0152B"/>
    <w:rsid w:val="00F04788"/>
    <w:rsid w:val="00F233E7"/>
    <w:rsid w:val="00F4074D"/>
    <w:rsid w:val="00F710A5"/>
    <w:rsid w:val="00F73354"/>
    <w:rsid w:val="00F76CD5"/>
    <w:rsid w:val="00F82257"/>
    <w:rsid w:val="00FB1DE6"/>
    <w:rsid w:val="00FE2C9C"/>
    <w:rsid w:val="00FF0506"/>
    <w:rsid w:val="00FF3A83"/>
    <w:rsid w:val="00FF591E"/>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DC67F0-C905-4483-8002-FFE641954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Open Sans Light" w:eastAsiaTheme="minorHAnsi" w:hAnsi="Open Sans Light" w:cs="Verdana"/>
        <w:lang w:val="da-DK" w:eastAsia="en-US" w:bidi="ar-SA"/>
      </w:rPr>
    </w:rPrDefault>
    <w:pPrDefault>
      <w:pPr>
        <w:spacing w:line="26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21" w:unhideWhenUsed="1"/>
    <w:lsdException w:name="annotation text" w:semiHidden="1" w:unhideWhenUsed="1"/>
    <w:lsdException w:name="header" w:semiHidden="1" w:uiPriority="21" w:unhideWhenUsed="1"/>
    <w:lsdException w:name="footer" w:semiHidden="1" w:uiPriority="21" w:unhideWhenUsed="1"/>
    <w:lsdException w:name="index heading" w:semiHidden="1" w:unhideWhenUsed="1"/>
    <w:lsdException w:name="caption" w:semiHidden="1" w:uiPriority="3" w:unhideWhenUsed="1"/>
    <w:lsdException w:name="table of figures" w:semiHidden="1" w:uiPriority="10"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iPriority="21" w:unhideWhenUsed="1"/>
    <w:lsdException w:name="endnote reference" w:semiHidden="1" w:uiPriority="21" w:unhideWhenUsed="1"/>
    <w:lsdException w:name="endnote text" w:semiHidden="1" w:uiPriority="21" w:unhideWhenUsed="1"/>
    <w:lsdException w:name="table of authorities" w:semiHidden="1" w:uiPriority="10" w:unhideWhenUsed="1"/>
    <w:lsdException w:name="macro" w:semiHidden="1" w:unhideWhenUsed="1"/>
    <w:lsdException w:name="toa heading" w:semiHidden="1" w:uiPriority="39"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1" w:unhideWhenUsed="1"/>
    <w:lsdException w:name="Strong" w:uiPriority="19"/>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19"/>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2991"/>
  </w:style>
  <w:style w:type="paragraph" w:styleId="Overskrift1">
    <w:name w:val="heading 1"/>
    <w:basedOn w:val="Normal"/>
    <w:next w:val="Normal"/>
    <w:link w:val="Overskrift1Tegn"/>
    <w:uiPriority w:val="1"/>
    <w:qFormat/>
    <w:rsid w:val="006C2991"/>
    <w:pPr>
      <w:keepNext/>
      <w:keepLines/>
      <w:spacing w:after="260" w:line="300" w:lineRule="atLeast"/>
      <w:contextualSpacing/>
      <w:outlineLvl w:val="0"/>
    </w:pPr>
    <w:rPr>
      <w:rFonts w:ascii="Open Sans" w:eastAsiaTheme="majorEastAsia" w:hAnsi="Open Sans" w:cstheme="majorBidi"/>
      <w:b/>
      <w:bCs/>
      <w:sz w:val="28"/>
      <w:szCs w:val="28"/>
    </w:rPr>
  </w:style>
  <w:style w:type="paragraph" w:styleId="Overskrift2">
    <w:name w:val="heading 2"/>
    <w:basedOn w:val="Normal"/>
    <w:next w:val="Normal"/>
    <w:link w:val="Overskrift2Tegn"/>
    <w:uiPriority w:val="1"/>
    <w:qFormat/>
    <w:rsid w:val="006C2991"/>
    <w:pPr>
      <w:keepNext/>
      <w:keepLines/>
      <w:spacing w:before="260"/>
      <w:contextualSpacing/>
      <w:outlineLvl w:val="1"/>
    </w:pPr>
    <w:rPr>
      <w:rFonts w:ascii="Open Sans" w:eastAsiaTheme="majorEastAsia" w:hAnsi="Open Sans" w:cstheme="majorBidi"/>
      <w:b/>
      <w:bCs/>
      <w:sz w:val="24"/>
      <w:szCs w:val="26"/>
    </w:rPr>
  </w:style>
  <w:style w:type="paragraph" w:styleId="Overskrift3">
    <w:name w:val="heading 3"/>
    <w:basedOn w:val="Normal"/>
    <w:next w:val="Normal"/>
    <w:link w:val="Overskrift3Tegn"/>
    <w:uiPriority w:val="1"/>
    <w:qFormat/>
    <w:rsid w:val="006C2991"/>
    <w:pPr>
      <w:keepNext/>
      <w:keepLines/>
      <w:spacing w:before="260"/>
      <w:contextualSpacing/>
      <w:outlineLvl w:val="2"/>
    </w:pPr>
    <w:rPr>
      <w:rFonts w:ascii="Open Sans" w:eastAsiaTheme="majorEastAsia" w:hAnsi="Open Sans" w:cstheme="majorBidi"/>
      <w:bCs/>
      <w:spacing w:val="4"/>
    </w:rPr>
  </w:style>
  <w:style w:type="paragraph" w:styleId="Overskrift4">
    <w:name w:val="heading 4"/>
    <w:basedOn w:val="Normal"/>
    <w:next w:val="Normal"/>
    <w:link w:val="Overskrift4Tegn"/>
    <w:uiPriority w:val="1"/>
    <w:semiHidden/>
    <w:rsid w:val="006C2991"/>
    <w:pPr>
      <w:keepNext/>
      <w:keepLines/>
      <w:spacing w:before="260"/>
      <w:contextualSpacing/>
      <w:outlineLvl w:val="3"/>
    </w:pPr>
    <w:rPr>
      <w:rFonts w:ascii="Kapra Regular" w:eastAsiaTheme="majorEastAsia" w:hAnsi="Kapra Regular" w:cstheme="majorBidi"/>
      <w:b/>
      <w:bCs/>
      <w:iCs/>
    </w:rPr>
  </w:style>
  <w:style w:type="paragraph" w:styleId="Overskrift5">
    <w:name w:val="heading 5"/>
    <w:basedOn w:val="Normal"/>
    <w:next w:val="Normal"/>
    <w:link w:val="Overskrift5Tegn"/>
    <w:uiPriority w:val="1"/>
    <w:semiHidden/>
    <w:rsid w:val="006C2991"/>
    <w:pPr>
      <w:keepNext/>
      <w:keepLines/>
      <w:spacing w:before="260"/>
      <w:contextualSpacing/>
      <w:outlineLvl w:val="4"/>
    </w:pPr>
    <w:rPr>
      <w:rFonts w:ascii="Kapra Regular" w:eastAsiaTheme="majorEastAsia" w:hAnsi="Kapra Regular" w:cstheme="majorBidi"/>
      <w:b/>
    </w:rPr>
  </w:style>
  <w:style w:type="paragraph" w:styleId="Overskrift6">
    <w:name w:val="heading 6"/>
    <w:basedOn w:val="Normal"/>
    <w:next w:val="Normal"/>
    <w:link w:val="Overskrift6Tegn"/>
    <w:uiPriority w:val="1"/>
    <w:semiHidden/>
    <w:rsid w:val="006C2991"/>
    <w:pPr>
      <w:keepNext/>
      <w:keepLines/>
      <w:spacing w:before="260"/>
      <w:contextualSpacing/>
      <w:outlineLvl w:val="5"/>
    </w:pPr>
    <w:rPr>
      <w:rFonts w:ascii="Kapra Regular" w:eastAsiaTheme="majorEastAsia" w:hAnsi="Kapra Regular" w:cstheme="majorBidi"/>
      <w:b/>
      <w:iCs/>
    </w:rPr>
  </w:style>
  <w:style w:type="paragraph" w:styleId="Overskrift7">
    <w:name w:val="heading 7"/>
    <w:basedOn w:val="Normal"/>
    <w:next w:val="Normal"/>
    <w:link w:val="Overskrift7Tegn"/>
    <w:uiPriority w:val="1"/>
    <w:semiHidden/>
    <w:rsid w:val="006C2991"/>
    <w:pPr>
      <w:keepNext/>
      <w:keepLines/>
      <w:spacing w:before="260"/>
      <w:contextualSpacing/>
      <w:outlineLvl w:val="6"/>
    </w:pPr>
    <w:rPr>
      <w:rFonts w:ascii="Kapra Regular" w:eastAsiaTheme="majorEastAsia" w:hAnsi="Kapra Regular" w:cstheme="majorBidi"/>
      <w:b/>
      <w:iCs/>
    </w:rPr>
  </w:style>
  <w:style w:type="paragraph" w:styleId="Overskrift8">
    <w:name w:val="heading 8"/>
    <w:basedOn w:val="Normal"/>
    <w:next w:val="Normal"/>
    <w:link w:val="Overskrift8Tegn"/>
    <w:uiPriority w:val="1"/>
    <w:semiHidden/>
    <w:rsid w:val="006C2991"/>
    <w:pPr>
      <w:keepNext/>
      <w:keepLines/>
      <w:spacing w:before="260"/>
      <w:contextualSpacing/>
      <w:outlineLvl w:val="7"/>
    </w:pPr>
    <w:rPr>
      <w:rFonts w:ascii="Kapra Regular" w:eastAsiaTheme="majorEastAsia" w:hAnsi="Kapra Regular" w:cstheme="majorBidi"/>
      <w:b/>
    </w:rPr>
  </w:style>
  <w:style w:type="paragraph" w:styleId="Overskrift9">
    <w:name w:val="heading 9"/>
    <w:basedOn w:val="Normal"/>
    <w:next w:val="Normal"/>
    <w:link w:val="Overskrift9Tegn"/>
    <w:uiPriority w:val="1"/>
    <w:semiHidden/>
    <w:rsid w:val="006C2991"/>
    <w:pPr>
      <w:keepNext/>
      <w:keepLines/>
      <w:spacing w:before="260"/>
      <w:contextualSpacing/>
      <w:outlineLvl w:val="8"/>
    </w:pPr>
    <w:rPr>
      <w:rFonts w:ascii="Kapra Regular" w:eastAsiaTheme="majorEastAsia" w:hAnsi="Kapra Regular"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CC209F"/>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CC209F"/>
    <w:rPr>
      <w:sz w:val="16"/>
    </w:rPr>
  </w:style>
  <w:style w:type="paragraph" w:styleId="Sidefod">
    <w:name w:val="footer"/>
    <w:basedOn w:val="Normal"/>
    <w:link w:val="SidefodTegn"/>
    <w:uiPriority w:val="21"/>
    <w:semiHidden/>
    <w:rsid w:val="00CC209F"/>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21"/>
    <w:semiHidden/>
    <w:rsid w:val="00CC209F"/>
    <w:rPr>
      <w:sz w:val="16"/>
    </w:rPr>
  </w:style>
  <w:style w:type="character" w:customStyle="1" w:styleId="Overskrift1Tegn">
    <w:name w:val="Overskrift 1 Tegn"/>
    <w:basedOn w:val="Standardskrifttypeiafsnit"/>
    <w:link w:val="Overskrift1"/>
    <w:uiPriority w:val="1"/>
    <w:rsid w:val="006C2991"/>
    <w:rPr>
      <w:rFonts w:ascii="Open Sans" w:eastAsiaTheme="majorEastAsia" w:hAnsi="Open Sans" w:cstheme="majorBidi"/>
      <w:b/>
      <w:bCs/>
      <w:sz w:val="28"/>
      <w:szCs w:val="28"/>
    </w:rPr>
  </w:style>
  <w:style w:type="character" w:customStyle="1" w:styleId="Overskrift2Tegn">
    <w:name w:val="Overskrift 2 Tegn"/>
    <w:basedOn w:val="Standardskrifttypeiafsnit"/>
    <w:link w:val="Overskrift2"/>
    <w:uiPriority w:val="1"/>
    <w:rsid w:val="006C2991"/>
    <w:rPr>
      <w:rFonts w:ascii="Open Sans" w:eastAsiaTheme="majorEastAsia" w:hAnsi="Open Sans" w:cstheme="majorBidi"/>
      <w:b/>
      <w:bCs/>
      <w:sz w:val="24"/>
      <w:szCs w:val="26"/>
    </w:rPr>
  </w:style>
  <w:style w:type="character" w:customStyle="1" w:styleId="Overskrift3Tegn">
    <w:name w:val="Overskrift 3 Tegn"/>
    <w:basedOn w:val="Standardskrifttypeiafsnit"/>
    <w:link w:val="Overskrift3"/>
    <w:uiPriority w:val="1"/>
    <w:rsid w:val="006C2991"/>
    <w:rPr>
      <w:rFonts w:ascii="Open Sans" w:eastAsiaTheme="majorEastAsia" w:hAnsi="Open Sans" w:cstheme="majorBidi"/>
      <w:bCs/>
      <w:spacing w:val="4"/>
      <w:sz w:val="22"/>
      <w:szCs w:val="20"/>
    </w:rPr>
  </w:style>
  <w:style w:type="character" w:customStyle="1" w:styleId="Overskrift4Tegn">
    <w:name w:val="Overskrift 4 Tegn"/>
    <w:basedOn w:val="Standardskrifttypeiafsnit"/>
    <w:link w:val="Overskrift4"/>
    <w:uiPriority w:val="1"/>
    <w:semiHidden/>
    <w:rsid w:val="006C2991"/>
    <w:rPr>
      <w:rFonts w:ascii="Kapra Regular" w:eastAsiaTheme="majorEastAsia" w:hAnsi="Kapra Regular" w:cstheme="majorBidi"/>
      <w:b/>
      <w:bCs/>
      <w:iCs/>
      <w:sz w:val="20"/>
      <w:szCs w:val="20"/>
    </w:rPr>
  </w:style>
  <w:style w:type="character" w:customStyle="1" w:styleId="Overskrift5Tegn">
    <w:name w:val="Overskrift 5 Tegn"/>
    <w:basedOn w:val="Standardskrifttypeiafsnit"/>
    <w:link w:val="Overskrift5"/>
    <w:uiPriority w:val="1"/>
    <w:semiHidden/>
    <w:rsid w:val="006C2991"/>
    <w:rPr>
      <w:rFonts w:ascii="Kapra Regular" w:eastAsiaTheme="majorEastAsia" w:hAnsi="Kapra Regular" w:cstheme="majorBidi"/>
      <w:b/>
      <w:sz w:val="20"/>
      <w:szCs w:val="20"/>
    </w:rPr>
  </w:style>
  <w:style w:type="character" w:customStyle="1" w:styleId="Overskrift6Tegn">
    <w:name w:val="Overskrift 6 Tegn"/>
    <w:basedOn w:val="Standardskrifttypeiafsnit"/>
    <w:link w:val="Overskrift6"/>
    <w:uiPriority w:val="1"/>
    <w:semiHidden/>
    <w:rsid w:val="006C2991"/>
    <w:rPr>
      <w:rFonts w:ascii="Kapra Regular" w:eastAsiaTheme="majorEastAsia" w:hAnsi="Kapra Regular" w:cstheme="majorBidi"/>
      <w:b/>
      <w:iCs/>
      <w:sz w:val="20"/>
      <w:szCs w:val="20"/>
    </w:rPr>
  </w:style>
  <w:style w:type="character" w:customStyle="1" w:styleId="Overskrift7Tegn">
    <w:name w:val="Overskrift 7 Tegn"/>
    <w:basedOn w:val="Standardskrifttypeiafsnit"/>
    <w:link w:val="Overskrift7"/>
    <w:uiPriority w:val="1"/>
    <w:semiHidden/>
    <w:rsid w:val="006C2991"/>
    <w:rPr>
      <w:rFonts w:ascii="Kapra Regular" w:eastAsiaTheme="majorEastAsia" w:hAnsi="Kapra Regular" w:cstheme="majorBidi"/>
      <w:b/>
      <w:iCs/>
      <w:sz w:val="20"/>
      <w:szCs w:val="20"/>
    </w:rPr>
  </w:style>
  <w:style w:type="character" w:customStyle="1" w:styleId="Overskrift8Tegn">
    <w:name w:val="Overskrift 8 Tegn"/>
    <w:basedOn w:val="Standardskrifttypeiafsnit"/>
    <w:link w:val="Overskrift8"/>
    <w:uiPriority w:val="1"/>
    <w:semiHidden/>
    <w:rsid w:val="006C2991"/>
    <w:rPr>
      <w:rFonts w:ascii="Kapra Regular" w:eastAsiaTheme="majorEastAsia" w:hAnsi="Kapra Regular" w:cstheme="majorBidi"/>
      <w:b/>
      <w:sz w:val="20"/>
      <w:szCs w:val="20"/>
    </w:rPr>
  </w:style>
  <w:style w:type="character" w:customStyle="1" w:styleId="Overskrift9Tegn">
    <w:name w:val="Overskrift 9 Tegn"/>
    <w:basedOn w:val="Standardskrifttypeiafsnit"/>
    <w:link w:val="Overskrift9"/>
    <w:uiPriority w:val="1"/>
    <w:semiHidden/>
    <w:rsid w:val="006C2991"/>
    <w:rPr>
      <w:rFonts w:ascii="Kapra Regular" w:eastAsiaTheme="majorEastAsia" w:hAnsi="Kapra Regular" w:cstheme="majorBidi"/>
      <w:b/>
      <w:iCs/>
      <w:sz w:val="20"/>
      <w:szCs w:val="20"/>
    </w:rPr>
  </w:style>
  <w:style w:type="paragraph" w:styleId="Titel">
    <w:name w:val="Title"/>
    <w:basedOn w:val="Normal"/>
    <w:next w:val="Normal"/>
    <w:link w:val="TitelTegn"/>
    <w:uiPriority w:val="19"/>
    <w:semiHidden/>
    <w:rsid w:val="00CC209F"/>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CC209F"/>
    <w:rPr>
      <w:rFonts w:eastAsiaTheme="majorEastAsia" w:cstheme="majorBidi"/>
      <w:b/>
      <w:kern w:val="28"/>
      <w:sz w:val="40"/>
      <w:szCs w:val="52"/>
    </w:rPr>
  </w:style>
  <w:style w:type="paragraph" w:styleId="Undertitel">
    <w:name w:val="Subtitle"/>
    <w:basedOn w:val="Normal"/>
    <w:next w:val="Normal"/>
    <w:link w:val="UndertitelTegn"/>
    <w:uiPriority w:val="19"/>
    <w:semiHidden/>
    <w:rsid w:val="00CC209F"/>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CC209F"/>
    <w:rPr>
      <w:rFonts w:eastAsiaTheme="majorEastAsia" w:cstheme="majorBidi"/>
      <w:b/>
      <w:iCs/>
      <w:sz w:val="36"/>
      <w:szCs w:val="24"/>
    </w:rPr>
  </w:style>
  <w:style w:type="character" w:styleId="Svagfremhvning">
    <w:name w:val="Subtle Emphasis"/>
    <w:basedOn w:val="Standardskrifttypeiafsnit"/>
    <w:uiPriority w:val="99"/>
    <w:semiHidden/>
    <w:qFormat/>
    <w:rsid w:val="00CC209F"/>
    <w:rPr>
      <w:i/>
      <w:iCs/>
      <w:color w:val="808080" w:themeColor="text1" w:themeTint="7F"/>
    </w:rPr>
  </w:style>
  <w:style w:type="character" w:styleId="Kraftigfremhvning">
    <w:name w:val="Intense Emphasis"/>
    <w:basedOn w:val="Standardskrifttypeiafsnit"/>
    <w:uiPriority w:val="19"/>
    <w:semiHidden/>
    <w:rsid w:val="00CC209F"/>
    <w:rPr>
      <w:b/>
      <w:bCs/>
      <w:i/>
      <w:iCs/>
      <w:color w:val="auto"/>
    </w:rPr>
  </w:style>
  <w:style w:type="character" w:styleId="Strk">
    <w:name w:val="Strong"/>
    <w:basedOn w:val="Standardskrifttypeiafsnit"/>
    <w:uiPriority w:val="19"/>
    <w:semiHidden/>
    <w:rsid w:val="00CC209F"/>
    <w:rPr>
      <w:b/>
      <w:bCs/>
    </w:rPr>
  </w:style>
  <w:style w:type="paragraph" w:styleId="Strktcitat">
    <w:name w:val="Intense Quote"/>
    <w:basedOn w:val="Normal"/>
    <w:next w:val="Normal"/>
    <w:link w:val="StrktcitatTegn"/>
    <w:uiPriority w:val="19"/>
    <w:semiHidden/>
    <w:rsid w:val="00CC209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CC209F"/>
    <w:rPr>
      <w:b/>
      <w:bCs/>
      <w:i/>
      <w:iCs/>
      <w:sz w:val="22"/>
    </w:rPr>
  </w:style>
  <w:style w:type="character" w:styleId="Svaghenvisning">
    <w:name w:val="Subtle Reference"/>
    <w:basedOn w:val="Standardskrifttypeiafsnit"/>
    <w:uiPriority w:val="99"/>
    <w:semiHidden/>
    <w:qFormat/>
    <w:rsid w:val="00CC209F"/>
    <w:rPr>
      <w:caps w:val="0"/>
      <w:smallCaps w:val="0"/>
      <w:color w:val="auto"/>
      <w:u w:val="single"/>
    </w:rPr>
  </w:style>
  <w:style w:type="character" w:styleId="Kraftighenvisning">
    <w:name w:val="Intense Reference"/>
    <w:basedOn w:val="Standardskrifttypeiafsnit"/>
    <w:uiPriority w:val="99"/>
    <w:semiHidden/>
    <w:qFormat/>
    <w:rsid w:val="00CC209F"/>
    <w:rPr>
      <w:b/>
      <w:bCs/>
      <w:caps w:val="0"/>
      <w:smallCaps w:val="0"/>
      <w:color w:val="auto"/>
      <w:spacing w:val="5"/>
      <w:u w:val="single"/>
    </w:rPr>
  </w:style>
  <w:style w:type="paragraph" w:styleId="Billedtekst">
    <w:name w:val="caption"/>
    <w:basedOn w:val="Normal"/>
    <w:next w:val="Normal"/>
    <w:uiPriority w:val="3"/>
    <w:semiHidden/>
    <w:rsid w:val="00CC209F"/>
    <w:rPr>
      <w:b/>
      <w:bCs/>
      <w:sz w:val="16"/>
    </w:rPr>
  </w:style>
  <w:style w:type="paragraph" w:styleId="Indholdsfortegnelse1">
    <w:name w:val="toc 1"/>
    <w:basedOn w:val="Normal"/>
    <w:next w:val="Normal"/>
    <w:uiPriority w:val="39"/>
    <w:rsid w:val="00CC209F"/>
    <w:pPr>
      <w:ind w:right="567"/>
    </w:pPr>
    <w:rPr>
      <w:b/>
    </w:rPr>
  </w:style>
  <w:style w:type="paragraph" w:styleId="Indholdsfortegnelse2">
    <w:name w:val="toc 2"/>
    <w:basedOn w:val="Normal"/>
    <w:next w:val="Normal"/>
    <w:uiPriority w:val="39"/>
    <w:semiHidden/>
    <w:rsid w:val="00CC209F"/>
    <w:pPr>
      <w:ind w:right="567"/>
    </w:pPr>
  </w:style>
  <w:style w:type="paragraph" w:styleId="Indholdsfortegnelse3">
    <w:name w:val="toc 3"/>
    <w:basedOn w:val="Normal"/>
    <w:next w:val="Normal"/>
    <w:uiPriority w:val="39"/>
    <w:semiHidden/>
    <w:rsid w:val="00CC209F"/>
    <w:pPr>
      <w:ind w:right="567"/>
    </w:pPr>
  </w:style>
  <w:style w:type="paragraph" w:styleId="Indholdsfortegnelse4">
    <w:name w:val="toc 4"/>
    <w:basedOn w:val="Normal"/>
    <w:next w:val="Normal"/>
    <w:uiPriority w:val="39"/>
    <w:semiHidden/>
    <w:rsid w:val="00CC209F"/>
    <w:pPr>
      <w:ind w:right="567"/>
    </w:pPr>
  </w:style>
  <w:style w:type="paragraph" w:styleId="Indholdsfortegnelse5">
    <w:name w:val="toc 5"/>
    <w:basedOn w:val="Normal"/>
    <w:next w:val="Normal"/>
    <w:uiPriority w:val="39"/>
    <w:semiHidden/>
    <w:rsid w:val="00CC209F"/>
    <w:pPr>
      <w:ind w:right="567"/>
    </w:pPr>
  </w:style>
  <w:style w:type="paragraph" w:styleId="Indholdsfortegnelse6">
    <w:name w:val="toc 6"/>
    <w:basedOn w:val="Normal"/>
    <w:next w:val="Normal"/>
    <w:uiPriority w:val="39"/>
    <w:semiHidden/>
    <w:rsid w:val="00CC209F"/>
    <w:pPr>
      <w:ind w:right="567"/>
    </w:pPr>
  </w:style>
  <w:style w:type="paragraph" w:styleId="Indholdsfortegnelse7">
    <w:name w:val="toc 7"/>
    <w:basedOn w:val="Normal"/>
    <w:next w:val="Normal"/>
    <w:uiPriority w:val="39"/>
    <w:semiHidden/>
    <w:rsid w:val="00CC209F"/>
    <w:pPr>
      <w:ind w:right="567"/>
    </w:pPr>
  </w:style>
  <w:style w:type="paragraph" w:styleId="Indholdsfortegnelse8">
    <w:name w:val="toc 8"/>
    <w:basedOn w:val="Normal"/>
    <w:next w:val="Normal"/>
    <w:uiPriority w:val="39"/>
    <w:semiHidden/>
    <w:rsid w:val="00CC209F"/>
    <w:pPr>
      <w:ind w:right="567"/>
    </w:pPr>
  </w:style>
  <w:style w:type="paragraph" w:styleId="Indholdsfortegnelse9">
    <w:name w:val="toc 9"/>
    <w:basedOn w:val="Normal"/>
    <w:next w:val="Normal"/>
    <w:uiPriority w:val="39"/>
    <w:semiHidden/>
    <w:rsid w:val="00CC209F"/>
    <w:pPr>
      <w:ind w:right="567"/>
    </w:pPr>
  </w:style>
  <w:style w:type="paragraph" w:styleId="Overskrift">
    <w:name w:val="TOC Heading"/>
    <w:basedOn w:val="Normal"/>
    <w:next w:val="Normal"/>
    <w:uiPriority w:val="39"/>
    <w:qFormat/>
    <w:rsid w:val="00CC209F"/>
    <w:pPr>
      <w:spacing w:after="520" w:line="360" w:lineRule="atLeast"/>
    </w:pPr>
    <w:rPr>
      <w:sz w:val="28"/>
    </w:rPr>
  </w:style>
  <w:style w:type="paragraph" w:styleId="Bloktekst">
    <w:name w:val="Block Text"/>
    <w:basedOn w:val="Normal"/>
    <w:uiPriority w:val="99"/>
    <w:semiHidden/>
    <w:rsid w:val="00CC209F"/>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CC209F"/>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CC209F"/>
    <w:rPr>
      <w:sz w:val="16"/>
    </w:rPr>
  </w:style>
  <w:style w:type="character" w:styleId="Slutnotehenvisning">
    <w:name w:val="endnote reference"/>
    <w:basedOn w:val="Standardskrifttypeiafsnit"/>
    <w:uiPriority w:val="21"/>
    <w:semiHidden/>
    <w:rsid w:val="00CC209F"/>
    <w:rPr>
      <w:vertAlign w:val="superscript"/>
    </w:rPr>
  </w:style>
  <w:style w:type="paragraph" w:styleId="Fodnotetekst">
    <w:name w:val="footnote text"/>
    <w:basedOn w:val="Normal"/>
    <w:link w:val="FodnotetekstTegn"/>
    <w:uiPriority w:val="21"/>
    <w:semiHidden/>
    <w:rsid w:val="00CC209F"/>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CC209F"/>
    <w:rPr>
      <w:sz w:val="16"/>
    </w:rPr>
  </w:style>
  <w:style w:type="paragraph" w:styleId="Opstilling-punkttegn">
    <w:name w:val="List Bullet"/>
    <w:basedOn w:val="Normal"/>
    <w:uiPriority w:val="2"/>
    <w:qFormat/>
    <w:rsid w:val="00CC209F"/>
    <w:pPr>
      <w:numPr>
        <w:numId w:val="13"/>
      </w:numPr>
    </w:pPr>
  </w:style>
  <w:style w:type="paragraph" w:styleId="Opstilling-talellerbogst">
    <w:name w:val="List Number"/>
    <w:basedOn w:val="Normal"/>
    <w:uiPriority w:val="2"/>
    <w:qFormat/>
    <w:rsid w:val="00CC209F"/>
    <w:pPr>
      <w:numPr>
        <w:numId w:val="14"/>
      </w:numPr>
    </w:pPr>
  </w:style>
  <w:style w:type="character" w:styleId="Sidetal">
    <w:name w:val="page number"/>
    <w:basedOn w:val="Standardskrifttypeiafsnit"/>
    <w:uiPriority w:val="21"/>
    <w:semiHidden/>
    <w:rsid w:val="00CC209F"/>
    <w:rPr>
      <w:sz w:val="16"/>
    </w:rPr>
  </w:style>
  <w:style w:type="paragraph" w:customStyle="1" w:styleId="Template">
    <w:name w:val="Template"/>
    <w:uiPriority w:val="8"/>
    <w:semiHidden/>
    <w:rsid w:val="00CC209F"/>
    <w:rPr>
      <w:noProof/>
      <w:sz w:val="16"/>
    </w:rPr>
  </w:style>
  <w:style w:type="paragraph" w:customStyle="1" w:styleId="Template-Adresse">
    <w:name w:val="Template - Adresse"/>
    <w:basedOn w:val="Template"/>
    <w:uiPriority w:val="8"/>
    <w:semiHidden/>
    <w:rsid w:val="00CC209F"/>
    <w:pPr>
      <w:tabs>
        <w:tab w:val="left" w:pos="567"/>
      </w:tabs>
      <w:suppressAutoHyphens/>
      <w:spacing w:line="200" w:lineRule="atLeast"/>
      <w:jc w:val="right"/>
    </w:pPr>
  </w:style>
  <w:style w:type="paragraph" w:customStyle="1" w:styleId="Template-Virksomhedsnavn">
    <w:name w:val="Template - Virksomheds navn"/>
    <w:basedOn w:val="Template-Adresse"/>
    <w:next w:val="Template-Adresse"/>
    <w:uiPriority w:val="8"/>
    <w:semiHidden/>
    <w:rsid w:val="00CC209F"/>
    <w:rPr>
      <w:b/>
    </w:rPr>
  </w:style>
  <w:style w:type="paragraph" w:styleId="Citatoverskrift">
    <w:name w:val="toa heading"/>
    <w:basedOn w:val="Normal"/>
    <w:next w:val="Normal"/>
    <w:uiPriority w:val="39"/>
    <w:semiHidden/>
    <w:rsid w:val="00CC209F"/>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CC209F"/>
    <w:pPr>
      <w:ind w:right="567"/>
    </w:pPr>
  </w:style>
  <w:style w:type="paragraph" w:styleId="Underskrift">
    <w:name w:val="Signature"/>
    <w:basedOn w:val="Normal"/>
    <w:link w:val="UnderskriftTegn"/>
    <w:uiPriority w:val="99"/>
    <w:semiHidden/>
    <w:rsid w:val="00CC209F"/>
    <w:pPr>
      <w:spacing w:line="240" w:lineRule="auto"/>
      <w:ind w:left="4252"/>
    </w:pPr>
  </w:style>
  <w:style w:type="character" w:customStyle="1" w:styleId="UnderskriftTegn">
    <w:name w:val="Underskrift Tegn"/>
    <w:basedOn w:val="Standardskrifttypeiafsnit"/>
    <w:link w:val="Underskrift"/>
    <w:uiPriority w:val="99"/>
    <w:semiHidden/>
    <w:rsid w:val="00CC209F"/>
    <w:rPr>
      <w:sz w:val="22"/>
    </w:rPr>
  </w:style>
  <w:style w:type="character" w:styleId="Pladsholdertekst">
    <w:name w:val="Placeholder Text"/>
    <w:basedOn w:val="Standardskrifttypeiafsnit"/>
    <w:uiPriority w:val="99"/>
    <w:semiHidden/>
    <w:rsid w:val="00CC209F"/>
    <w:rPr>
      <w:color w:val="auto"/>
    </w:rPr>
  </w:style>
  <w:style w:type="paragraph" w:customStyle="1" w:styleId="Tabel">
    <w:name w:val="Tabel"/>
    <w:uiPriority w:val="4"/>
    <w:semiHidden/>
    <w:rsid w:val="00CC209F"/>
    <w:pPr>
      <w:spacing w:before="40" w:after="40" w:line="240" w:lineRule="atLeast"/>
      <w:ind w:left="113" w:right="113"/>
    </w:pPr>
    <w:rPr>
      <w:sz w:val="16"/>
    </w:rPr>
  </w:style>
  <w:style w:type="paragraph" w:customStyle="1" w:styleId="Tabel-Tekst">
    <w:name w:val="Tabel - Tekst"/>
    <w:basedOn w:val="Tabel"/>
    <w:uiPriority w:val="4"/>
    <w:rsid w:val="00CC209F"/>
  </w:style>
  <w:style w:type="paragraph" w:customStyle="1" w:styleId="Tabel-TekstTotal">
    <w:name w:val="Tabel - Tekst Total"/>
    <w:basedOn w:val="Tabel-Tekst"/>
    <w:uiPriority w:val="4"/>
    <w:rsid w:val="00CC209F"/>
    <w:rPr>
      <w:b/>
    </w:rPr>
  </w:style>
  <w:style w:type="paragraph" w:customStyle="1" w:styleId="Tabel-Tal">
    <w:name w:val="Tabel - Tal"/>
    <w:basedOn w:val="Tabel"/>
    <w:uiPriority w:val="4"/>
    <w:rsid w:val="00CC209F"/>
    <w:pPr>
      <w:jc w:val="right"/>
    </w:pPr>
  </w:style>
  <w:style w:type="paragraph" w:customStyle="1" w:styleId="Tabel-TalTotal">
    <w:name w:val="Tabel - Tal Total"/>
    <w:basedOn w:val="Tabel-Tal"/>
    <w:uiPriority w:val="4"/>
    <w:rsid w:val="00CC209F"/>
    <w:rPr>
      <w:b/>
    </w:rPr>
  </w:style>
  <w:style w:type="paragraph" w:styleId="Citat">
    <w:name w:val="Quote"/>
    <w:basedOn w:val="Normal"/>
    <w:next w:val="Normal"/>
    <w:link w:val="CitatTegn"/>
    <w:uiPriority w:val="19"/>
    <w:semiHidden/>
    <w:rsid w:val="00CC209F"/>
    <w:pPr>
      <w:spacing w:before="260" w:after="260"/>
      <w:ind w:left="567" w:right="567"/>
    </w:pPr>
    <w:rPr>
      <w:b/>
      <w:iCs/>
      <w:color w:val="000000" w:themeColor="text1"/>
    </w:rPr>
  </w:style>
  <w:style w:type="character" w:customStyle="1" w:styleId="CitatTegn">
    <w:name w:val="Citat Tegn"/>
    <w:basedOn w:val="Standardskrifttypeiafsnit"/>
    <w:link w:val="Citat"/>
    <w:uiPriority w:val="19"/>
    <w:semiHidden/>
    <w:rsid w:val="00CC209F"/>
    <w:rPr>
      <w:b/>
      <w:iCs/>
      <w:color w:val="000000" w:themeColor="text1"/>
      <w:sz w:val="22"/>
    </w:rPr>
  </w:style>
  <w:style w:type="character" w:styleId="Bogenstitel">
    <w:name w:val="Book Title"/>
    <w:basedOn w:val="Standardskrifttypeiafsnit"/>
    <w:uiPriority w:val="99"/>
    <w:semiHidden/>
    <w:qFormat/>
    <w:rsid w:val="00CC209F"/>
    <w:rPr>
      <w:b/>
      <w:bCs/>
      <w:caps w:val="0"/>
      <w:smallCaps w:val="0"/>
      <w:spacing w:val="5"/>
    </w:rPr>
  </w:style>
  <w:style w:type="paragraph" w:styleId="Citatsamling">
    <w:name w:val="table of authorities"/>
    <w:basedOn w:val="Normal"/>
    <w:next w:val="Normal"/>
    <w:uiPriority w:val="10"/>
    <w:semiHidden/>
    <w:rsid w:val="00CC209F"/>
    <w:pPr>
      <w:ind w:right="567"/>
    </w:pPr>
  </w:style>
  <w:style w:type="paragraph" w:styleId="Normalindrykning">
    <w:name w:val="Normal Indent"/>
    <w:basedOn w:val="Normal"/>
    <w:semiHidden/>
    <w:rsid w:val="00CC209F"/>
    <w:pPr>
      <w:ind w:left="1134"/>
    </w:pPr>
  </w:style>
  <w:style w:type="table" w:styleId="Tabel-Gitter">
    <w:name w:val="Table Grid"/>
    <w:basedOn w:val="Tabel-Normal"/>
    <w:uiPriority w:val="59"/>
    <w:rsid w:val="00CC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el"/>
    <w:uiPriority w:val="8"/>
    <w:semiHidden/>
    <w:rsid w:val="00CC209F"/>
    <w:pPr>
      <w:spacing w:line="360" w:lineRule="atLeast"/>
    </w:pPr>
    <w:rPr>
      <w:caps/>
      <w:sz w:val="28"/>
    </w:rPr>
  </w:style>
  <w:style w:type="paragraph" w:customStyle="1" w:styleId="Template-Dato">
    <w:name w:val="Template - Dato"/>
    <w:basedOn w:val="Template"/>
    <w:uiPriority w:val="8"/>
    <w:semiHidden/>
    <w:rsid w:val="00CC209F"/>
    <w:pPr>
      <w:spacing w:line="280" w:lineRule="atLeast"/>
    </w:pPr>
  </w:style>
  <w:style w:type="table" w:customStyle="1" w:styleId="Blank">
    <w:name w:val="Blank"/>
    <w:basedOn w:val="Tabel-Normal"/>
    <w:uiPriority w:val="99"/>
    <w:rsid w:val="00CC209F"/>
    <w:pPr>
      <w:spacing w:line="240" w:lineRule="atLeast"/>
    </w:pPr>
    <w:tblPr>
      <w:tblCellMar>
        <w:left w:w="0" w:type="dxa"/>
        <w:right w:w="0" w:type="dxa"/>
      </w:tblCellMar>
    </w:tblPr>
  </w:style>
  <w:style w:type="paragraph" w:styleId="Ingenafstand">
    <w:name w:val="No Spacing"/>
    <w:semiHidden/>
    <w:rsid w:val="00CC209F"/>
    <w:pPr>
      <w:spacing w:line="240" w:lineRule="atLeast"/>
    </w:pPr>
  </w:style>
  <w:style w:type="paragraph" w:customStyle="1" w:styleId="ModtagerAdresse">
    <w:name w:val="Modtager Adresse"/>
    <w:basedOn w:val="Normal"/>
    <w:uiPriority w:val="8"/>
    <w:semiHidden/>
    <w:rsid w:val="00CC209F"/>
  </w:style>
  <w:style w:type="paragraph" w:customStyle="1" w:styleId="Tabel-Overskrift">
    <w:name w:val="Tabel - Overskrift"/>
    <w:basedOn w:val="Tabel"/>
    <w:uiPriority w:val="4"/>
    <w:rsid w:val="00CC209F"/>
    <w:rPr>
      <w:b/>
    </w:rPr>
  </w:style>
  <w:style w:type="paragraph" w:customStyle="1" w:styleId="Tabel-OverskriftHjre">
    <w:name w:val="Tabel - Overskrift Højre"/>
    <w:basedOn w:val="Tabel-Overskrift"/>
    <w:uiPriority w:val="4"/>
    <w:rsid w:val="00CC209F"/>
    <w:pPr>
      <w:jc w:val="right"/>
    </w:pPr>
  </w:style>
  <w:style w:type="paragraph" w:customStyle="1" w:styleId="DocumentHeading">
    <w:name w:val="Document Heading"/>
    <w:basedOn w:val="Overskrift1"/>
    <w:next w:val="Normal"/>
    <w:uiPriority w:val="6"/>
    <w:semiHidden/>
    <w:rsid w:val="00CC209F"/>
    <w:rPr>
      <w:caps/>
    </w:rPr>
  </w:style>
  <w:style w:type="paragraph" w:customStyle="1" w:styleId="Footer-info">
    <w:name w:val="Footer - info"/>
    <w:basedOn w:val="Sidefod"/>
    <w:uiPriority w:val="8"/>
    <w:semiHidden/>
    <w:rsid w:val="00CC209F"/>
    <w:pPr>
      <w:spacing w:line="180" w:lineRule="atLeast"/>
      <w:jc w:val="center"/>
    </w:pPr>
    <w:rPr>
      <w:b/>
      <w:color w:val="193764" w:themeColor="text2"/>
      <w:sz w:val="12"/>
    </w:rPr>
  </w:style>
  <w:style w:type="paragraph" w:customStyle="1" w:styleId="Header-info">
    <w:name w:val="Header - info"/>
    <w:basedOn w:val="Template-Adresse"/>
    <w:uiPriority w:val="8"/>
    <w:semiHidden/>
    <w:rsid w:val="00AA00CB"/>
    <w:pPr>
      <w:framePr w:wrap="around" w:vAnchor="page" w:hAnchor="margin" w:y="568"/>
      <w:jc w:val="left"/>
    </w:pPr>
    <w:rPr>
      <w:color w:val="193764" w:themeColor="text2"/>
    </w:rPr>
  </w:style>
  <w:style w:type="character" w:customStyle="1" w:styleId="Underoverskrift">
    <w:name w:val="Underoverskrift"/>
    <w:basedOn w:val="Standardskrifttypeiafsnit"/>
    <w:uiPriority w:val="1"/>
    <w:qFormat/>
    <w:rsid w:val="006C2991"/>
    <w:rPr>
      <w:rFonts w:ascii="Open Sans" w:hAnsi="Open Sans"/>
      <w:b/>
      <w:caps w:val="0"/>
      <w:smallCaps w:val="0"/>
      <w:sz w:val="21"/>
    </w:rPr>
  </w:style>
  <w:style w:type="paragraph" w:styleId="NormalWeb">
    <w:name w:val="Normal (Web)"/>
    <w:basedOn w:val="Normal"/>
    <w:uiPriority w:val="99"/>
    <w:semiHidden/>
    <w:unhideWhenUsed/>
    <w:rsid w:val="00152867"/>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Listeafsnit">
    <w:name w:val="List Paragraph"/>
    <w:basedOn w:val="Normal"/>
    <w:uiPriority w:val="99"/>
    <w:rsid w:val="00C267D6"/>
    <w:pPr>
      <w:ind w:left="720"/>
      <w:contextualSpacing/>
    </w:pPr>
  </w:style>
  <w:style w:type="paragraph" w:styleId="Markeringsbobletekst">
    <w:name w:val="Balloon Text"/>
    <w:basedOn w:val="Normal"/>
    <w:link w:val="MarkeringsbobletekstTegn"/>
    <w:uiPriority w:val="99"/>
    <w:semiHidden/>
    <w:unhideWhenUsed/>
    <w:rsid w:val="001A75CD"/>
    <w:pPr>
      <w:spacing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1A75CD"/>
    <w:rPr>
      <w:rFonts w:ascii="Segoe UI" w:hAnsi="Segoe UI" w:cs="Segoe UI"/>
      <w:sz w:val="18"/>
      <w:szCs w:val="18"/>
    </w:rPr>
  </w:style>
  <w:style w:type="character" w:styleId="Hyperlink">
    <w:name w:val="Hyperlink"/>
    <w:basedOn w:val="Standardskrifttypeiafsnit"/>
    <w:uiPriority w:val="99"/>
    <w:unhideWhenUsed/>
    <w:rsid w:val="00DA73FA"/>
    <w:rPr>
      <w:color w:val="0000FF" w:themeColor="hyperlink"/>
      <w:u w:val="single"/>
    </w:rPr>
  </w:style>
  <w:style w:type="character" w:styleId="Fremhv">
    <w:name w:val="Emphasis"/>
    <w:basedOn w:val="Standardskrifttypeiafsnit"/>
    <w:uiPriority w:val="20"/>
    <w:qFormat/>
    <w:rsid w:val="00964D3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0359292">
      <w:bodyDiv w:val="1"/>
      <w:marLeft w:val="0"/>
      <w:marRight w:val="0"/>
      <w:marTop w:val="0"/>
      <w:marBottom w:val="0"/>
      <w:divBdr>
        <w:top w:val="none" w:sz="0" w:space="0" w:color="auto"/>
        <w:left w:val="none" w:sz="0" w:space="0" w:color="auto"/>
        <w:bottom w:val="none" w:sz="0" w:space="0" w:color="auto"/>
        <w:right w:val="none" w:sz="0" w:space="0" w:color="auto"/>
      </w:divBdr>
    </w:div>
    <w:div w:id="1778134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4.xml"/><Relationship Id="rId299" Type="http://schemas.openxmlformats.org/officeDocument/2006/relationships/header" Target="header145.xml"/><Relationship Id="rId21" Type="http://schemas.openxmlformats.org/officeDocument/2006/relationships/header" Target="header6.xml"/><Relationship Id="rId63" Type="http://schemas.openxmlformats.org/officeDocument/2006/relationships/header" Target="header27.xml"/><Relationship Id="rId159" Type="http://schemas.openxmlformats.org/officeDocument/2006/relationships/header" Target="header75.xml"/><Relationship Id="rId324" Type="http://schemas.openxmlformats.org/officeDocument/2006/relationships/footer" Target="footer157.xml"/><Relationship Id="rId366" Type="http://schemas.openxmlformats.org/officeDocument/2006/relationships/footer" Target="footer178.xml"/><Relationship Id="rId170" Type="http://schemas.openxmlformats.org/officeDocument/2006/relationships/footer" Target="footer80.xml"/><Relationship Id="rId226" Type="http://schemas.openxmlformats.org/officeDocument/2006/relationships/footer" Target="footer108.xml"/><Relationship Id="rId268" Type="http://schemas.openxmlformats.org/officeDocument/2006/relationships/footer" Target="footer129.xml"/><Relationship Id="rId32" Type="http://schemas.openxmlformats.org/officeDocument/2006/relationships/footer" Target="footer11.xml"/><Relationship Id="rId74" Type="http://schemas.openxmlformats.org/officeDocument/2006/relationships/footer" Target="footer32.xml"/><Relationship Id="rId128" Type="http://schemas.openxmlformats.org/officeDocument/2006/relationships/footer" Target="footer59.xml"/><Relationship Id="rId335" Type="http://schemas.openxmlformats.org/officeDocument/2006/relationships/header" Target="header163.xml"/><Relationship Id="rId377" Type="http://schemas.openxmlformats.org/officeDocument/2006/relationships/header" Target="header184.xml"/><Relationship Id="rId5" Type="http://schemas.openxmlformats.org/officeDocument/2006/relationships/numbering" Target="numbering.xml"/><Relationship Id="rId181" Type="http://schemas.openxmlformats.org/officeDocument/2006/relationships/header" Target="header86.xml"/><Relationship Id="rId237" Type="http://schemas.openxmlformats.org/officeDocument/2006/relationships/header" Target="header114.xml"/><Relationship Id="rId279" Type="http://schemas.openxmlformats.org/officeDocument/2006/relationships/header" Target="header135.xml"/><Relationship Id="rId43" Type="http://schemas.openxmlformats.org/officeDocument/2006/relationships/header" Target="header17.xml"/><Relationship Id="rId139" Type="http://schemas.openxmlformats.org/officeDocument/2006/relationships/header" Target="header65.xml"/><Relationship Id="rId290" Type="http://schemas.openxmlformats.org/officeDocument/2006/relationships/footer" Target="footer140.xml"/><Relationship Id="rId304" Type="http://schemas.openxmlformats.org/officeDocument/2006/relationships/footer" Target="footer147.xml"/><Relationship Id="rId346" Type="http://schemas.openxmlformats.org/officeDocument/2006/relationships/footer" Target="footer168.xml"/><Relationship Id="rId388" Type="http://schemas.openxmlformats.org/officeDocument/2006/relationships/footer" Target="footer189.xml"/><Relationship Id="rId85" Type="http://schemas.openxmlformats.org/officeDocument/2006/relationships/header" Target="header38.xml"/><Relationship Id="rId150" Type="http://schemas.openxmlformats.org/officeDocument/2006/relationships/footer" Target="footer70.xml"/><Relationship Id="rId192" Type="http://schemas.openxmlformats.org/officeDocument/2006/relationships/footer" Target="footer91.xml"/><Relationship Id="rId206" Type="http://schemas.openxmlformats.org/officeDocument/2006/relationships/footer" Target="footer98.xml"/><Relationship Id="rId248" Type="http://schemas.openxmlformats.org/officeDocument/2006/relationships/footer" Target="footer119.xml"/><Relationship Id="rId12" Type="http://schemas.openxmlformats.org/officeDocument/2006/relationships/footer" Target="footer1.xml"/><Relationship Id="rId108" Type="http://schemas.openxmlformats.org/officeDocument/2006/relationships/footer" Target="footer49.xml"/><Relationship Id="rId315" Type="http://schemas.openxmlformats.org/officeDocument/2006/relationships/header" Target="header153.xml"/><Relationship Id="rId357" Type="http://schemas.openxmlformats.org/officeDocument/2006/relationships/header" Target="header174.xml"/><Relationship Id="rId54" Type="http://schemas.openxmlformats.org/officeDocument/2006/relationships/footer" Target="footer22.xml"/><Relationship Id="rId96" Type="http://schemas.openxmlformats.org/officeDocument/2006/relationships/footer" Target="footer43.xml"/><Relationship Id="rId161" Type="http://schemas.openxmlformats.org/officeDocument/2006/relationships/header" Target="header76.xml"/><Relationship Id="rId217" Type="http://schemas.openxmlformats.org/officeDocument/2006/relationships/header" Target="header104.xml"/><Relationship Id="rId259" Type="http://schemas.openxmlformats.org/officeDocument/2006/relationships/header" Target="header125.xml"/><Relationship Id="rId23" Type="http://schemas.openxmlformats.org/officeDocument/2006/relationships/header" Target="header7.xml"/><Relationship Id="rId119" Type="http://schemas.openxmlformats.org/officeDocument/2006/relationships/header" Target="header55.xml"/><Relationship Id="rId270" Type="http://schemas.openxmlformats.org/officeDocument/2006/relationships/footer" Target="footer130.xml"/><Relationship Id="rId326" Type="http://schemas.openxmlformats.org/officeDocument/2006/relationships/footer" Target="footer158.xml"/><Relationship Id="rId65" Type="http://schemas.openxmlformats.org/officeDocument/2006/relationships/header" Target="header28.xml"/><Relationship Id="rId130" Type="http://schemas.openxmlformats.org/officeDocument/2006/relationships/footer" Target="footer60.xml"/><Relationship Id="rId368" Type="http://schemas.openxmlformats.org/officeDocument/2006/relationships/footer" Target="footer179.xml"/><Relationship Id="rId172" Type="http://schemas.openxmlformats.org/officeDocument/2006/relationships/footer" Target="footer81.xml"/><Relationship Id="rId228" Type="http://schemas.openxmlformats.org/officeDocument/2006/relationships/footer" Target="footer109.xml"/><Relationship Id="rId281" Type="http://schemas.openxmlformats.org/officeDocument/2006/relationships/header" Target="header136.xml"/><Relationship Id="rId337" Type="http://schemas.openxmlformats.org/officeDocument/2006/relationships/header" Target="header164.xml"/><Relationship Id="rId34" Type="http://schemas.openxmlformats.org/officeDocument/2006/relationships/footer" Target="footer12.xml"/><Relationship Id="rId76" Type="http://schemas.openxmlformats.org/officeDocument/2006/relationships/footer" Target="footer33.xml"/><Relationship Id="rId141" Type="http://schemas.openxmlformats.org/officeDocument/2006/relationships/header" Target="header66.xml"/><Relationship Id="rId379" Type="http://schemas.openxmlformats.org/officeDocument/2006/relationships/header" Target="header185.xml"/><Relationship Id="rId7" Type="http://schemas.openxmlformats.org/officeDocument/2006/relationships/settings" Target="settings.xml"/><Relationship Id="rId183" Type="http://schemas.openxmlformats.org/officeDocument/2006/relationships/header" Target="header87.xml"/><Relationship Id="rId239" Type="http://schemas.openxmlformats.org/officeDocument/2006/relationships/header" Target="header115.xml"/><Relationship Id="rId390" Type="http://schemas.openxmlformats.org/officeDocument/2006/relationships/footer" Target="footer190.xml"/><Relationship Id="rId250" Type="http://schemas.openxmlformats.org/officeDocument/2006/relationships/footer" Target="footer120.xml"/><Relationship Id="rId292" Type="http://schemas.openxmlformats.org/officeDocument/2006/relationships/footer" Target="footer141.xml"/><Relationship Id="rId306" Type="http://schemas.openxmlformats.org/officeDocument/2006/relationships/footer" Target="footer148.xml"/><Relationship Id="rId45" Type="http://schemas.openxmlformats.org/officeDocument/2006/relationships/header" Target="header18.xml"/><Relationship Id="rId87" Type="http://schemas.openxmlformats.org/officeDocument/2006/relationships/header" Target="header39.xml"/><Relationship Id="rId110" Type="http://schemas.openxmlformats.org/officeDocument/2006/relationships/footer" Target="footer50.xml"/><Relationship Id="rId348" Type="http://schemas.openxmlformats.org/officeDocument/2006/relationships/footer" Target="footer169.xml"/><Relationship Id="rId152" Type="http://schemas.openxmlformats.org/officeDocument/2006/relationships/footer" Target="footer71.xml"/><Relationship Id="rId194" Type="http://schemas.openxmlformats.org/officeDocument/2006/relationships/footer" Target="footer92.xml"/><Relationship Id="rId208" Type="http://schemas.openxmlformats.org/officeDocument/2006/relationships/footer" Target="footer99.xml"/><Relationship Id="rId261" Type="http://schemas.openxmlformats.org/officeDocument/2006/relationships/header" Target="header126.xml"/><Relationship Id="rId14" Type="http://schemas.openxmlformats.org/officeDocument/2006/relationships/footer" Target="footer2.xml"/><Relationship Id="rId56" Type="http://schemas.openxmlformats.org/officeDocument/2006/relationships/footer" Target="footer23.xml"/><Relationship Id="rId317" Type="http://schemas.openxmlformats.org/officeDocument/2006/relationships/header" Target="header154.xml"/><Relationship Id="rId359" Type="http://schemas.openxmlformats.org/officeDocument/2006/relationships/header" Target="header175.xml"/><Relationship Id="rId98" Type="http://schemas.openxmlformats.org/officeDocument/2006/relationships/footer" Target="footer44.xml"/><Relationship Id="rId121" Type="http://schemas.openxmlformats.org/officeDocument/2006/relationships/header" Target="header56.xml"/><Relationship Id="rId163" Type="http://schemas.openxmlformats.org/officeDocument/2006/relationships/header" Target="header77.xml"/><Relationship Id="rId219" Type="http://schemas.openxmlformats.org/officeDocument/2006/relationships/header" Target="header105.xml"/><Relationship Id="rId370" Type="http://schemas.openxmlformats.org/officeDocument/2006/relationships/footer" Target="footer180.xml"/><Relationship Id="rId230" Type="http://schemas.openxmlformats.org/officeDocument/2006/relationships/footer" Target="footer110.xml"/><Relationship Id="rId25" Type="http://schemas.openxmlformats.org/officeDocument/2006/relationships/header" Target="header8.xml"/><Relationship Id="rId67" Type="http://schemas.openxmlformats.org/officeDocument/2006/relationships/header" Target="header29.xml"/><Relationship Id="rId272" Type="http://schemas.openxmlformats.org/officeDocument/2006/relationships/footer" Target="footer131.xml"/><Relationship Id="rId328" Type="http://schemas.openxmlformats.org/officeDocument/2006/relationships/footer" Target="footer159.xml"/><Relationship Id="rId132" Type="http://schemas.openxmlformats.org/officeDocument/2006/relationships/footer" Target="footer61.xml"/><Relationship Id="rId174" Type="http://schemas.openxmlformats.org/officeDocument/2006/relationships/footer" Target="footer82.xml"/><Relationship Id="rId381" Type="http://schemas.openxmlformats.org/officeDocument/2006/relationships/header" Target="header186.xml"/><Relationship Id="rId241" Type="http://schemas.openxmlformats.org/officeDocument/2006/relationships/header" Target="header116.xml"/><Relationship Id="rId36" Type="http://schemas.openxmlformats.org/officeDocument/2006/relationships/footer" Target="footer13.xml"/><Relationship Id="rId283" Type="http://schemas.openxmlformats.org/officeDocument/2006/relationships/header" Target="header137.xml"/><Relationship Id="rId339" Type="http://schemas.openxmlformats.org/officeDocument/2006/relationships/header" Target="header165.xml"/><Relationship Id="rId78" Type="http://schemas.openxmlformats.org/officeDocument/2006/relationships/footer" Target="footer34.xml"/><Relationship Id="rId101" Type="http://schemas.openxmlformats.org/officeDocument/2006/relationships/header" Target="header46.xml"/><Relationship Id="rId143" Type="http://schemas.openxmlformats.org/officeDocument/2006/relationships/header" Target="header67.xml"/><Relationship Id="rId185" Type="http://schemas.openxmlformats.org/officeDocument/2006/relationships/header" Target="header88.xml"/><Relationship Id="rId350" Type="http://schemas.openxmlformats.org/officeDocument/2006/relationships/footer" Target="footer170.xml"/><Relationship Id="rId9" Type="http://schemas.openxmlformats.org/officeDocument/2006/relationships/footnotes" Target="footnotes.xml"/><Relationship Id="rId210" Type="http://schemas.openxmlformats.org/officeDocument/2006/relationships/footer" Target="footer100.xml"/><Relationship Id="rId392" Type="http://schemas.openxmlformats.org/officeDocument/2006/relationships/theme" Target="theme/theme1.xml"/><Relationship Id="rId252" Type="http://schemas.openxmlformats.org/officeDocument/2006/relationships/footer" Target="footer121.xml"/><Relationship Id="rId294" Type="http://schemas.openxmlformats.org/officeDocument/2006/relationships/footer" Target="footer142.xml"/><Relationship Id="rId308" Type="http://schemas.openxmlformats.org/officeDocument/2006/relationships/footer" Target="footer149.xml"/><Relationship Id="rId47" Type="http://schemas.openxmlformats.org/officeDocument/2006/relationships/header" Target="header19.xml"/><Relationship Id="rId89" Type="http://schemas.openxmlformats.org/officeDocument/2006/relationships/header" Target="header40.xml"/><Relationship Id="rId112" Type="http://schemas.openxmlformats.org/officeDocument/2006/relationships/footer" Target="footer51.xml"/><Relationship Id="rId154" Type="http://schemas.openxmlformats.org/officeDocument/2006/relationships/footer" Target="footer72.xml"/><Relationship Id="rId361" Type="http://schemas.openxmlformats.org/officeDocument/2006/relationships/header" Target="header176.xml"/><Relationship Id="rId196" Type="http://schemas.openxmlformats.org/officeDocument/2006/relationships/footer" Target="footer93.xml"/><Relationship Id="rId200" Type="http://schemas.openxmlformats.org/officeDocument/2006/relationships/footer" Target="footer95.xml"/><Relationship Id="rId382" Type="http://schemas.openxmlformats.org/officeDocument/2006/relationships/footer" Target="footer186.xml"/><Relationship Id="rId16" Type="http://schemas.openxmlformats.org/officeDocument/2006/relationships/footer" Target="footer3.xml"/><Relationship Id="rId221" Type="http://schemas.openxmlformats.org/officeDocument/2006/relationships/header" Target="header106.xml"/><Relationship Id="rId242" Type="http://schemas.openxmlformats.org/officeDocument/2006/relationships/footer" Target="footer116.xml"/><Relationship Id="rId263" Type="http://schemas.openxmlformats.org/officeDocument/2006/relationships/header" Target="header127.xml"/><Relationship Id="rId284" Type="http://schemas.openxmlformats.org/officeDocument/2006/relationships/footer" Target="footer137.xml"/><Relationship Id="rId319" Type="http://schemas.openxmlformats.org/officeDocument/2006/relationships/header" Target="header155.xml"/><Relationship Id="rId37" Type="http://schemas.openxmlformats.org/officeDocument/2006/relationships/header" Target="header14.xml"/><Relationship Id="rId58" Type="http://schemas.openxmlformats.org/officeDocument/2006/relationships/footer" Target="footer24.xml"/><Relationship Id="rId79" Type="http://schemas.openxmlformats.org/officeDocument/2006/relationships/header" Target="header35.xml"/><Relationship Id="rId102" Type="http://schemas.openxmlformats.org/officeDocument/2006/relationships/footer" Target="footer46.xml"/><Relationship Id="rId123" Type="http://schemas.openxmlformats.org/officeDocument/2006/relationships/header" Target="header57.xml"/><Relationship Id="rId144" Type="http://schemas.openxmlformats.org/officeDocument/2006/relationships/footer" Target="footer67.xml"/><Relationship Id="rId330" Type="http://schemas.openxmlformats.org/officeDocument/2006/relationships/footer" Target="footer160.xml"/><Relationship Id="rId90" Type="http://schemas.openxmlformats.org/officeDocument/2006/relationships/footer" Target="footer40.xml"/><Relationship Id="rId165" Type="http://schemas.openxmlformats.org/officeDocument/2006/relationships/header" Target="header78.xml"/><Relationship Id="rId186" Type="http://schemas.openxmlformats.org/officeDocument/2006/relationships/footer" Target="footer88.xml"/><Relationship Id="rId351" Type="http://schemas.openxmlformats.org/officeDocument/2006/relationships/header" Target="header171.xml"/><Relationship Id="rId372" Type="http://schemas.openxmlformats.org/officeDocument/2006/relationships/footer" Target="footer181.xml"/><Relationship Id="rId211" Type="http://schemas.openxmlformats.org/officeDocument/2006/relationships/header" Target="header101.xml"/><Relationship Id="rId232" Type="http://schemas.openxmlformats.org/officeDocument/2006/relationships/footer" Target="footer111.xml"/><Relationship Id="rId253" Type="http://schemas.openxmlformats.org/officeDocument/2006/relationships/header" Target="header122.xml"/><Relationship Id="rId274" Type="http://schemas.openxmlformats.org/officeDocument/2006/relationships/footer" Target="footer132.xml"/><Relationship Id="rId295" Type="http://schemas.openxmlformats.org/officeDocument/2006/relationships/header" Target="header143.xml"/><Relationship Id="rId309" Type="http://schemas.openxmlformats.org/officeDocument/2006/relationships/header" Target="header150.xml"/><Relationship Id="rId27" Type="http://schemas.openxmlformats.org/officeDocument/2006/relationships/header" Target="header9.xml"/><Relationship Id="rId48" Type="http://schemas.openxmlformats.org/officeDocument/2006/relationships/footer" Target="footer19.xml"/><Relationship Id="rId69" Type="http://schemas.openxmlformats.org/officeDocument/2006/relationships/header" Target="header30.xml"/><Relationship Id="rId113" Type="http://schemas.openxmlformats.org/officeDocument/2006/relationships/header" Target="header52.xml"/><Relationship Id="rId134" Type="http://schemas.openxmlformats.org/officeDocument/2006/relationships/footer" Target="footer62.xml"/><Relationship Id="rId320" Type="http://schemas.openxmlformats.org/officeDocument/2006/relationships/footer" Target="footer155.xml"/><Relationship Id="rId80" Type="http://schemas.openxmlformats.org/officeDocument/2006/relationships/footer" Target="footer35.xml"/><Relationship Id="rId155" Type="http://schemas.openxmlformats.org/officeDocument/2006/relationships/header" Target="header73.xml"/><Relationship Id="rId176" Type="http://schemas.openxmlformats.org/officeDocument/2006/relationships/footer" Target="footer83.xml"/><Relationship Id="rId197" Type="http://schemas.openxmlformats.org/officeDocument/2006/relationships/header" Target="header94.xml"/><Relationship Id="rId341" Type="http://schemas.openxmlformats.org/officeDocument/2006/relationships/header" Target="header166.xml"/><Relationship Id="rId362" Type="http://schemas.openxmlformats.org/officeDocument/2006/relationships/footer" Target="footer176.xml"/><Relationship Id="rId383" Type="http://schemas.openxmlformats.org/officeDocument/2006/relationships/header" Target="header187.xml"/><Relationship Id="rId201" Type="http://schemas.openxmlformats.org/officeDocument/2006/relationships/header" Target="header96.xml"/><Relationship Id="rId222" Type="http://schemas.openxmlformats.org/officeDocument/2006/relationships/footer" Target="footer106.xml"/><Relationship Id="rId243" Type="http://schemas.openxmlformats.org/officeDocument/2006/relationships/header" Target="header117.xml"/><Relationship Id="rId264" Type="http://schemas.openxmlformats.org/officeDocument/2006/relationships/footer" Target="footer127.xml"/><Relationship Id="rId285" Type="http://schemas.openxmlformats.org/officeDocument/2006/relationships/header" Target="header138.xml"/><Relationship Id="rId17" Type="http://schemas.openxmlformats.org/officeDocument/2006/relationships/header" Target="header4.xml"/><Relationship Id="rId38" Type="http://schemas.openxmlformats.org/officeDocument/2006/relationships/footer" Target="footer14.xml"/><Relationship Id="rId59" Type="http://schemas.openxmlformats.org/officeDocument/2006/relationships/header" Target="header25.xml"/><Relationship Id="rId103" Type="http://schemas.openxmlformats.org/officeDocument/2006/relationships/header" Target="header47.xml"/><Relationship Id="rId124" Type="http://schemas.openxmlformats.org/officeDocument/2006/relationships/footer" Target="footer57.xml"/><Relationship Id="rId310" Type="http://schemas.openxmlformats.org/officeDocument/2006/relationships/footer" Target="footer150.xml"/><Relationship Id="rId70" Type="http://schemas.openxmlformats.org/officeDocument/2006/relationships/footer" Target="footer30.xml"/><Relationship Id="rId91" Type="http://schemas.openxmlformats.org/officeDocument/2006/relationships/header" Target="header41.xml"/><Relationship Id="rId145" Type="http://schemas.openxmlformats.org/officeDocument/2006/relationships/header" Target="header68.xml"/><Relationship Id="rId166" Type="http://schemas.openxmlformats.org/officeDocument/2006/relationships/footer" Target="footer78.xml"/><Relationship Id="rId187" Type="http://schemas.openxmlformats.org/officeDocument/2006/relationships/header" Target="header89.xml"/><Relationship Id="rId331" Type="http://schemas.openxmlformats.org/officeDocument/2006/relationships/header" Target="header161.xml"/><Relationship Id="rId352" Type="http://schemas.openxmlformats.org/officeDocument/2006/relationships/footer" Target="footer171.xml"/><Relationship Id="rId373" Type="http://schemas.openxmlformats.org/officeDocument/2006/relationships/header" Target="header182.xml"/><Relationship Id="rId1" Type="http://schemas.openxmlformats.org/officeDocument/2006/relationships/customXml" Target="../customXml/item1.xml"/><Relationship Id="rId212" Type="http://schemas.openxmlformats.org/officeDocument/2006/relationships/footer" Target="footer101.xml"/><Relationship Id="rId233" Type="http://schemas.openxmlformats.org/officeDocument/2006/relationships/header" Target="header112.xml"/><Relationship Id="rId254" Type="http://schemas.openxmlformats.org/officeDocument/2006/relationships/footer" Target="footer122.xml"/><Relationship Id="rId28" Type="http://schemas.openxmlformats.org/officeDocument/2006/relationships/footer" Target="footer9.xml"/><Relationship Id="rId49" Type="http://schemas.openxmlformats.org/officeDocument/2006/relationships/header" Target="header20.xml"/><Relationship Id="rId114" Type="http://schemas.openxmlformats.org/officeDocument/2006/relationships/footer" Target="footer52.xml"/><Relationship Id="rId275" Type="http://schemas.openxmlformats.org/officeDocument/2006/relationships/header" Target="header133.xml"/><Relationship Id="rId296" Type="http://schemas.openxmlformats.org/officeDocument/2006/relationships/footer" Target="footer143.xml"/><Relationship Id="rId300" Type="http://schemas.openxmlformats.org/officeDocument/2006/relationships/footer" Target="footer145.xml"/><Relationship Id="rId60" Type="http://schemas.openxmlformats.org/officeDocument/2006/relationships/footer" Target="footer25.xml"/><Relationship Id="rId81" Type="http://schemas.openxmlformats.org/officeDocument/2006/relationships/header" Target="header36.xml"/><Relationship Id="rId135" Type="http://schemas.openxmlformats.org/officeDocument/2006/relationships/header" Target="header63.xml"/><Relationship Id="rId156" Type="http://schemas.openxmlformats.org/officeDocument/2006/relationships/footer" Target="footer73.xml"/><Relationship Id="rId177" Type="http://schemas.openxmlformats.org/officeDocument/2006/relationships/header" Target="header84.xml"/><Relationship Id="rId198" Type="http://schemas.openxmlformats.org/officeDocument/2006/relationships/footer" Target="footer94.xml"/><Relationship Id="rId321" Type="http://schemas.openxmlformats.org/officeDocument/2006/relationships/header" Target="header156.xml"/><Relationship Id="rId342" Type="http://schemas.openxmlformats.org/officeDocument/2006/relationships/footer" Target="footer166.xml"/><Relationship Id="rId363" Type="http://schemas.openxmlformats.org/officeDocument/2006/relationships/header" Target="header177.xml"/><Relationship Id="rId384" Type="http://schemas.openxmlformats.org/officeDocument/2006/relationships/footer" Target="footer187.xml"/><Relationship Id="rId202" Type="http://schemas.openxmlformats.org/officeDocument/2006/relationships/footer" Target="footer96.xml"/><Relationship Id="rId223" Type="http://schemas.openxmlformats.org/officeDocument/2006/relationships/header" Target="header107.xml"/><Relationship Id="rId244" Type="http://schemas.openxmlformats.org/officeDocument/2006/relationships/footer" Target="footer117.xml"/><Relationship Id="rId18" Type="http://schemas.openxmlformats.org/officeDocument/2006/relationships/footer" Target="footer4.xml"/><Relationship Id="rId39" Type="http://schemas.openxmlformats.org/officeDocument/2006/relationships/header" Target="header15.xml"/><Relationship Id="rId265" Type="http://schemas.openxmlformats.org/officeDocument/2006/relationships/header" Target="header128.xml"/><Relationship Id="rId286" Type="http://schemas.openxmlformats.org/officeDocument/2006/relationships/footer" Target="footer138.xml"/><Relationship Id="rId50" Type="http://schemas.openxmlformats.org/officeDocument/2006/relationships/footer" Target="footer20.xml"/><Relationship Id="rId104" Type="http://schemas.openxmlformats.org/officeDocument/2006/relationships/footer" Target="footer47.xml"/><Relationship Id="rId125" Type="http://schemas.openxmlformats.org/officeDocument/2006/relationships/header" Target="header58.xml"/><Relationship Id="rId146" Type="http://schemas.openxmlformats.org/officeDocument/2006/relationships/footer" Target="footer68.xml"/><Relationship Id="rId167" Type="http://schemas.openxmlformats.org/officeDocument/2006/relationships/header" Target="header79.xml"/><Relationship Id="rId188" Type="http://schemas.openxmlformats.org/officeDocument/2006/relationships/footer" Target="footer89.xml"/><Relationship Id="rId311" Type="http://schemas.openxmlformats.org/officeDocument/2006/relationships/header" Target="header151.xml"/><Relationship Id="rId332" Type="http://schemas.openxmlformats.org/officeDocument/2006/relationships/footer" Target="footer161.xml"/><Relationship Id="rId353" Type="http://schemas.openxmlformats.org/officeDocument/2006/relationships/header" Target="header172.xml"/><Relationship Id="rId374" Type="http://schemas.openxmlformats.org/officeDocument/2006/relationships/footer" Target="footer182.xml"/><Relationship Id="rId71" Type="http://schemas.openxmlformats.org/officeDocument/2006/relationships/header" Target="header31.xml"/><Relationship Id="rId92" Type="http://schemas.openxmlformats.org/officeDocument/2006/relationships/footer" Target="footer41.xml"/><Relationship Id="rId213" Type="http://schemas.openxmlformats.org/officeDocument/2006/relationships/header" Target="header102.xml"/><Relationship Id="rId234" Type="http://schemas.openxmlformats.org/officeDocument/2006/relationships/footer" Target="footer112.xml"/><Relationship Id="rId2" Type="http://schemas.openxmlformats.org/officeDocument/2006/relationships/customXml" Target="../customXml/item2.xml"/><Relationship Id="rId29" Type="http://schemas.openxmlformats.org/officeDocument/2006/relationships/header" Target="header10.xml"/><Relationship Id="rId255" Type="http://schemas.openxmlformats.org/officeDocument/2006/relationships/header" Target="header123.xml"/><Relationship Id="rId276" Type="http://schemas.openxmlformats.org/officeDocument/2006/relationships/footer" Target="footer133.xml"/><Relationship Id="rId297" Type="http://schemas.openxmlformats.org/officeDocument/2006/relationships/header" Target="header144.xml"/><Relationship Id="rId40" Type="http://schemas.openxmlformats.org/officeDocument/2006/relationships/footer" Target="footer15.xml"/><Relationship Id="rId115" Type="http://schemas.openxmlformats.org/officeDocument/2006/relationships/header" Target="header53.xml"/><Relationship Id="rId136" Type="http://schemas.openxmlformats.org/officeDocument/2006/relationships/footer" Target="footer63.xml"/><Relationship Id="rId157" Type="http://schemas.openxmlformats.org/officeDocument/2006/relationships/header" Target="header74.xml"/><Relationship Id="rId178" Type="http://schemas.openxmlformats.org/officeDocument/2006/relationships/footer" Target="footer84.xml"/><Relationship Id="rId301" Type="http://schemas.openxmlformats.org/officeDocument/2006/relationships/header" Target="header146.xml"/><Relationship Id="rId322" Type="http://schemas.openxmlformats.org/officeDocument/2006/relationships/footer" Target="footer156.xml"/><Relationship Id="rId343" Type="http://schemas.openxmlformats.org/officeDocument/2006/relationships/header" Target="header167.xml"/><Relationship Id="rId364" Type="http://schemas.openxmlformats.org/officeDocument/2006/relationships/footer" Target="footer177.xml"/><Relationship Id="rId61" Type="http://schemas.openxmlformats.org/officeDocument/2006/relationships/header" Target="header26.xml"/><Relationship Id="rId82" Type="http://schemas.openxmlformats.org/officeDocument/2006/relationships/footer" Target="footer36.xml"/><Relationship Id="rId199" Type="http://schemas.openxmlformats.org/officeDocument/2006/relationships/header" Target="header95.xml"/><Relationship Id="rId203" Type="http://schemas.openxmlformats.org/officeDocument/2006/relationships/header" Target="header97.xml"/><Relationship Id="rId385" Type="http://schemas.openxmlformats.org/officeDocument/2006/relationships/header" Target="header188.xml"/><Relationship Id="rId19" Type="http://schemas.openxmlformats.org/officeDocument/2006/relationships/header" Target="header5.xml"/><Relationship Id="rId224" Type="http://schemas.openxmlformats.org/officeDocument/2006/relationships/footer" Target="footer107.xml"/><Relationship Id="rId245" Type="http://schemas.openxmlformats.org/officeDocument/2006/relationships/header" Target="header118.xml"/><Relationship Id="rId266" Type="http://schemas.openxmlformats.org/officeDocument/2006/relationships/footer" Target="footer128.xml"/><Relationship Id="rId287" Type="http://schemas.openxmlformats.org/officeDocument/2006/relationships/header" Target="header139.xml"/><Relationship Id="rId30" Type="http://schemas.openxmlformats.org/officeDocument/2006/relationships/footer" Target="footer10.xml"/><Relationship Id="rId105" Type="http://schemas.openxmlformats.org/officeDocument/2006/relationships/header" Target="header48.xml"/><Relationship Id="rId126" Type="http://schemas.openxmlformats.org/officeDocument/2006/relationships/footer" Target="footer58.xml"/><Relationship Id="rId147" Type="http://schemas.openxmlformats.org/officeDocument/2006/relationships/header" Target="header69.xml"/><Relationship Id="rId168" Type="http://schemas.openxmlformats.org/officeDocument/2006/relationships/footer" Target="footer79.xml"/><Relationship Id="rId312" Type="http://schemas.openxmlformats.org/officeDocument/2006/relationships/footer" Target="footer151.xml"/><Relationship Id="rId333" Type="http://schemas.openxmlformats.org/officeDocument/2006/relationships/header" Target="header162.xml"/><Relationship Id="rId354" Type="http://schemas.openxmlformats.org/officeDocument/2006/relationships/footer" Target="footer172.xml"/><Relationship Id="rId51" Type="http://schemas.openxmlformats.org/officeDocument/2006/relationships/header" Target="header21.xml"/><Relationship Id="rId72" Type="http://schemas.openxmlformats.org/officeDocument/2006/relationships/footer" Target="footer31.xml"/><Relationship Id="rId93" Type="http://schemas.openxmlformats.org/officeDocument/2006/relationships/header" Target="header42.xml"/><Relationship Id="rId189" Type="http://schemas.openxmlformats.org/officeDocument/2006/relationships/header" Target="header90.xml"/><Relationship Id="rId375" Type="http://schemas.openxmlformats.org/officeDocument/2006/relationships/header" Target="header183.xml"/><Relationship Id="rId3" Type="http://schemas.openxmlformats.org/officeDocument/2006/relationships/customXml" Target="../customXml/item3.xml"/><Relationship Id="rId214" Type="http://schemas.openxmlformats.org/officeDocument/2006/relationships/footer" Target="footer102.xml"/><Relationship Id="rId235" Type="http://schemas.openxmlformats.org/officeDocument/2006/relationships/header" Target="header113.xml"/><Relationship Id="rId256" Type="http://schemas.openxmlformats.org/officeDocument/2006/relationships/footer" Target="footer123.xml"/><Relationship Id="rId277" Type="http://schemas.openxmlformats.org/officeDocument/2006/relationships/header" Target="header134.xml"/><Relationship Id="rId298" Type="http://schemas.openxmlformats.org/officeDocument/2006/relationships/footer" Target="footer144.xml"/><Relationship Id="rId116" Type="http://schemas.openxmlformats.org/officeDocument/2006/relationships/footer" Target="footer53.xml"/><Relationship Id="rId137" Type="http://schemas.openxmlformats.org/officeDocument/2006/relationships/header" Target="header64.xml"/><Relationship Id="rId158" Type="http://schemas.openxmlformats.org/officeDocument/2006/relationships/footer" Target="footer74.xml"/><Relationship Id="rId302" Type="http://schemas.openxmlformats.org/officeDocument/2006/relationships/footer" Target="footer146.xml"/><Relationship Id="rId323" Type="http://schemas.openxmlformats.org/officeDocument/2006/relationships/header" Target="header157.xml"/><Relationship Id="rId344" Type="http://schemas.openxmlformats.org/officeDocument/2006/relationships/footer" Target="footer167.xml"/><Relationship Id="rId20" Type="http://schemas.openxmlformats.org/officeDocument/2006/relationships/footer" Target="footer5.xml"/><Relationship Id="rId41" Type="http://schemas.openxmlformats.org/officeDocument/2006/relationships/header" Target="header16.xml"/><Relationship Id="rId62" Type="http://schemas.openxmlformats.org/officeDocument/2006/relationships/footer" Target="footer26.xml"/><Relationship Id="rId83" Type="http://schemas.openxmlformats.org/officeDocument/2006/relationships/header" Target="header37.xml"/><Relationship Id="rId179" Type="http://schemas.openxmlformats.org/officeDocument/2006/relationships/header" Target="header85.xml"/><Relationship Id="rId365" Type="http://schemas.openxmlformats.org/officeDocument/2006/relationships/header" Target="header178.xml"/><Relationship Id="rId386" Type="http://schemas.openxmlformats.org/officeDocument/2006/relationships/footer" Target="footer188.xml"/><Relationship Id="rId190" Type="http://schemas.openxmlformats.org/officeDocument/2006/relationships/footer" Target="footer90.xml"/><Relationship Id="rId204" Type="http://schemas.openxmlformats.org/officeDocument/2006/relationships/footer" Target="footer97.xml"/><Relationship Id="rId225" Type="http://schemas.openxmlformats.org/officeDocument/2006/relationships/header" Target="header108.xml"/><Relationship Id="rId246" Type="http://schemas.openxmlformats.org/officeDocument/2006/relationships/footer" Target="footer118.xml"/><Relationship Id="rId267" Type="http://schemas.openxmlformats.org/officeDocument/2006/relationships/header" Target="header129.xml"/><Relationship Id="rId288" Type="http://schemas.openxmlformats.org/officeDocument/2006/relationships/footer" Target="footer139.xml"/><Relationship Id="rId106" Type="http://schemas.openxmlformats.org/officeDocument/2006/relationships/footer" Target="footer48.xml"/><Relationship Id="rId127" Type="http://schemas.openxmlformats.org/officeDocument/2006/relationships/header" Target="header59.xml"/><Relationship Id="rId313" Type="http://schemas.openxmlformats.org/officeDocument/2006/relationships/header" Target="header152.xml"/><Relationship Id="rId10" Type="http://schemas.openxmlformats.org/officeDocument/2006/relationships/endnotes" Target="endnotes.xml"/><Relationship Id="rId31" Type="http://schemas.openxmlformats.org/officeDocument/2006/relationships/header" Target="header11.xml"/><Relationship Id="rId52" Type="http://schemas.openxmlformats.org/officeDocument/2006/relationships/footer" Target="footer21.xml"/><Relationship Id="rId73" Type="http://schemas.openxmlformats.org/officeDocument/2006/relationships/header" Target="header32.xml"/><Relationship Id="rId94" Type="http://schemas.openxmlformats.org/officeDocument/2006/relationships/footer" Target="footer42.xml"/><Relationship Id="rId148" Type="http://schemas.openxmlformats.org/officeDocument/2006/relationships/footer" Target="footer69.xml"/><Relationship Id="rId169" Type="http://schemas.openxmlformats.org/officeDocument/2006/relationships/header" Target="header80.xml"/><Relationship Id="rId334" Type="http://schemas.openxmlformats.org/officeDocument/2006/relationships/footer" Target="footer162.xml"/><Relationship Id="rId355" Type="http://schemas.openxmlformats.org/officeDocument/2006/relationships/header" Target="header173.xml"/><Relationship Id="rId376" Type="http://schemas.openxmlformats.org/officeDocument/2006/relationships/footer" Target="footer183.xml"/><Relationship Id="rId4" Type="http://schemas.openxmlformats.org/officeDocument/2006/relationships/customXml" Target="../customXml/item4.xml"/><Relationship Id="rId180" Type="http://schemas.openxmlformats.org/officeDocument/2006/relationships/footer" Target="footer85.xml"/><Relationship Id="rId215" Type="http://schemas.openxmlformats.org/officeDocument/2006/relationships/header" Target="header103.xml"/><Relationship Id="rId236" Type="http://schemas.openxmlformats.org/officeDocument/2006/relationships/footer" Target="footer113.xml"/><Relationship Id="rId257" Type="http://schemas.openxmlformats.org/officeDocument/2006/relationships/header" Target="header124.xml"/><Relationship Id="rId278" Type="http://schemas.openxmlformats.org/officeDocument/2006/relationships/footer" Target="footer134.xml"/><Relationship Id="rId303" Type="http://schemas.openxmlformats.org/officeDocument/2006/relationships/header" Target="header147.xml"/><Relationship Id="rId42" Type="http://schemas.openxmlformats.org/officeDocument/2006/relationships/footer" Target="footer16.xml"/><Relationship Id="rId84" Type="http://schemas.openxmlformats.org/officeDocument/2006/relationships/footer" Target="footer37.xml"/><Relationship Id="rId138" Type="http://schemas.openxmlformats.org/officeDocument/2006/relationships/footer" Target="footer64.xml"/><Relationship Id="rId345" Type="http://schemas.openxmlformats.org/officeDocument/2006/relationships/header" Target="header168.xml"/><Relationship Id="rId387" Type="http://schemas.openxmlformats.org/officeDocument/2006/relationships/header" Target="header189.xml"/><Relationship Id="rId191" Type="http://schemas.openxmlformats.org/officeDocument/2006/relationships/header" Target="header91.xml"/><Relationship Id="rId205" Type="http://schemas.openxmlformats.org/officeDocument/2006/relationships/header" Target="header98.xml"/><Relationship Id="rId247" Type="http://schemas.openxmlformats.org/officeDocument/2006/relationships/header" Target="header119.xml"/><Relationship Id="rId107" Type="http://schemas.openxmlformats.org/officeDocument/2006/relationships/header" Target="header49.xml"/><Relationship Id="rId289" Type="http://schemas.openxmlformats.org/officeDocument/2006/relationships/header" Target="header140.xml"/><Relationship Id="rId11" Type="http://schemas.openxmlformats.org/officeDocument/2006/relationships/header" Target="header1.xml"/><Relationship Id="rId53" Type="http://schemas.openxmlformats.org/officeDocument/2006/relationships/header" Target="header22.xml"/><Relationship Id="rId149" Type="http://schemas.openxmlformats.org/officeDocument/2006/relationships/header" Target="header70.xml"/><Relationship Id="rId314" Type="http://schemas.openxmlformats.org/officeDocument/2006/relationships/footer" Target="footer152.xml"/><Relationship Id="rId356" Type="http://schemas.openxmlformats.org/officeDocument/2006/relationships/footer" Target="footer173.xml"/><Relationship Id="rId95" Type="http://schemas.openxmlformats.org/officeDocument/2006/relationships/header" Target="header43.xml"/><Relationship Id="rId160" Type="http://schemas.openxmlformats.org/officeDocument/2006/relationships/footer" Target="footer75.xml"/><Relationship Id="rId216" Type="http://schemas.openxmlformats.org/officeDocument/2006/relationships/footer" Target="footer103.xml"/><Relationship Id="rId258" Type="http://schemas.openxmlformats.org/officeDocument/2006/relationships/footer" Target="footer124.xml"/><Relationship Id="rId22" Type="http://schemas.openxmlformats.org/officeDocument/2006/relationships/footer" Target="footer6.xml"/><Relationship Id="rId64" Type="http://schemas.openxmlformats.org/officeDocument/2006/relationships/footer" Target="footer27.xml"/><Relationship Id="rId118" Type="http://schemas.openxmlformats.org/officeDocument/2006/relationships/footer" Target="footer54.xml"/><Relationship Id="rId325" Type="http://schemas.openxmlformats.org/officeDocument/2006/relationships/header" Target="header158.xml"/><Relationship Id="rId367" Type="http://schemas.openxmlformats.org/officeDocument/2006/relationships/header" Target="header179.xml"/><Relationship Id="rId171" Type="http://schemas.openxmlformats.org/officeDocument/2006/relationships/header" Target="header81.xml"/><Relationship Id="rId227" Type="http://schemas.openxmlformats.org/officeDocument/2006/relationships/header" Target="header109.xml"/><Relationship Id="rId269" Type="http://schemas.openxmlformats.org/officeDocument/2006/relationships/header" Target="header130.xml"/><Relationship Id="rId33" Type="http://schemas.openxmlformats.org/officeDocument/2006/relationships/header" Target="header12.xml"/><Relationship Id="rId129" Type="http://schemas.openxmlformats.org/officeDocument/2006/relationships/header" Target="header60.xml"/><Relationship Id="rId280" Type="http://schemas.openxmlformats.org/officeDocument/2006/relationships/footer" Target="footer135.xml"/><Relationship Id="rId336" Type="http://schemas.openxmlformats.org/officeDocument/2006/relationships/footer" Target="footer163.xml"/><Relationship Id="rId75" Type="http://schemas.openxmlformats.org/officeDocument/2006/relationships/header" Target="header33.xml"/><Relationship Id="rId140" Type="http://schemas.openxmlformats.org/officeDocument/2006/relationships/footer" Target="footer65.xml"/><Relationship Id="rId182" Type="http://schemas.openxmlformats.org/officeDocument/2006/relationships/footer" Target="footer86.xml"/><Relationship Id="rId378" Type="http://schemas.openxmlformats.org/officeDocument/2006/relationships/footer" Target="footer184.xml"/><Relationship Id="rId6" Type="http://schemas.openxmlformats.org/officeDocument/2006/relationships/styles" Target="styles.xml"/><Relationship Id="rId238" Type="http://schemas.openxmlformats.org/officeDocument/2006/relationships/footer" Target="footer114.xml"/><Relationship Id="rId291" Type="http://schemas.openxmlformats.org/officeDocument/2006/relationships/header" Target="header141.xml"/><Relationship Id="rId305" Type="http://schemas.openxmlformats.org/officeDocument/2006/relationships/header" Target="header148.xml"/><Relationship Id="rId347" Type="http://schemas.openxmlformats.org/officeDocument/2006/relationships/header" Target="header169.xml"/><Relationship Id="rId44" Type="http://schemas.openxmlformats.org/officeDocument/2006/relationships/footer" Target="footer17.xml"/><Relationship Id="rId86" Type="http://schemas.openxmlformats.org/officeDocument/2006/relationships/footer" Target="footer38.xml"/><Relationship Id="rId151" Type="http://schemas.openxmlformats.org/officeDocument/2006/relationships/header" Target="header71.xml"/><Relationship Id="rId389" Type="http://schemas.openxmlformats.org/officeDocument/2006/relationships/header" Target="header190.xml"/><Relationship Id="rId193" Type="http://schemas.openxmlformats.org/officeDocument/2006/relationships/header" Target="header92.xml"/><Relationship Id="rId207" Type="http://schemas.openxmlformats.org/officeDocument/2006/relationships/header" Target="header99.xml"/><Relationship Id="rId249" Type="http://schemas.openxmlformats.org/officeDocument/2006/relationships/header" Target="header120.xml"/><Relationship Id="rId13" Type="http://schemas.openxmlformats.org/officeDocument/2006/relationships/header" Target="header2.xml"/><Relationship Id="rId109" Type="http://schemas.openxmlformats.org/officeDocument/2006/relationships/header" Target="header50.xml"/><Relationship Id="rId260" Type="http://schemas.openxmlformats.org/officeDocument/2006/relationships/footer" Target="footer125.xml"/><Relationship Id="rId316" Type="http://schemas.openxmlformats.org/officeDocument/2006/relationships/footer" Target="footer153.xml"/><Relationship Id="rId55" Type="http://schemas.openxmlformats.org/officeDocument/2006/relationships/header" Target="header23.xml"/><Relationship Id="rId97" Type="http://schemas.openxmlformats.org/officeDocument/2006/relationships/header" Target="header44.xml"/><Relationship Id="rId120" Type="http://schemas.openxmlformats.org/officeDocument/2006/relationships/footer" Target="footer55.xml"/><Relationship Id="rId358" Type="http://schemas.openxmlformats.org/officeDocument/2006/relationships/footer" Target="footer174.xml"/><Relationship Id="rId162" Type="http://schemas.openxmlformats.org/officeDocument/2006/relationships/footer" Target="footer76.xml"/><Relationship Id="rId218" Type="http://schemas.openxmlformats.org/officeDocument/2006/relationships/footer" Target="footer104.xml"/><Relationship Id="rId271" Type="http://schemas.openxmlformats.org/officeDocument/2006/relationships/header" Target="header131.xml"/><Relationship Id="rId24" Type="http://schemas.openxmlformats.org/officeDocument/2006/relationships/footer" Target="footer7.xml"/><Relationship Id="rId66" Type="http://schemas.openxmlformats.org/officeDocument/2006/relationships/footer" Target="footer28.xml"/><Relationship Id="rId131" Type="http://schemas.openxmlformats.org/officeDocument/2006/relationships/header" Target="header61.xml"/><Relationship Id="rId327" Type="http://schemas.openxmlformats.org/officeDocument/2006/relationships/header" Target="header159.xml"/><Relationship Id="rId369" Type="http://schemas.openxmlformats.org/officeDocument/2006/relationships/header" Target="header180.xml"/><Relationship Id="rId173" Type="http://schemas.openxmlformats.org/officeDocument/2006/relationships/header" Target="header82.xml"/><Relationship Id="rId229" Type="http://schemas.openxmlformats.org/officeDocument/2006/relationships/header" Target="header110.xml"/><Relationship Id="rId380" Type="http://schemas.openxmlformats.org/officeDocument/2006/relationships/footer" Target="footer185.xml"/><Relationship Id="rId240" Type="http://schemas.openxmlformats.org/officeDocument/2006/relationships/footer" Target="footer115.xml"/><Relationship Id="rId35" Type="http://schemas.openxmlformats.org/officeDocument/2006/relationships/header" Target="header13.xml"/><Relationship Id="rId77" Type="http://schemas.openxmlformats.org/officeDocument/2006/relationships/header" Target="header34.xml"/><Relationship Id="rId100" Type="http://schemas.openxmlformats.org/officeDocument/2006/relationships/footer" Target="footer45.xml"/><Relationship Id="rId282" Type="http://schemas.openxmlformats.org/officeDocument/2006/relationships/footer" Target="footer136.xml"/><Relationship Id="rId338" Type="http://schemas.openxmlformats.org/officeDocument/2006/relationships/footer" Target="footer164.xml"/><Relationship Id="rId8" Type="http://schemas.openxmlformats.org/officeDocument/2006/relationships/webSettings" Target="webSettings.xml"/><Relationship Id="rId142" Type="http://schemas.openxmlformats.org/officeDocument/2006/relationships/footer" Target="footer66.xml"/><Relationship Id="rId184" Type="http://schemas.openxmlformats.org/officeDocument/2006/relationships/footer" Target="footer87.xml"/><Relationship Id="rId391" Type="http://schemas.openxmlformats.org/officeDocument/2006/relationships/fontTable" Target="fontTable.xml"/><Relationship Id="rId251" Type="http://schemas.openxmlformats.org/officeDocument/2006/relationships/header" Target="header121.xml"/><Relationship Id="rId46" Type="http://schemas.openxmlformats.org/officeDocument/2006/relationships/footer" Target="footer18.xml"/><Relationship Id="rId293" Type="http://schemas.openxmlformats.org/officeDocument/2006/relationships/header" Target="header142.xml"/><Relationship Id="rId307" Type="http://schemas.openxmlformats.org/officeDocument/2006/relationships/header" Target="header149.xml"/><Relationship Id="rId349" Type="http://schemas.openxmlformats.org/officeDocument/2006/relationships/header" Target="header170.xml"/><Relationship Id="rId88" Type="http://schemas.openxmlformats.org/officeDocument/2006/relationships/footer" Target="footer39.xml"/><Relationship Id="rId111" Type="http://schemas.openxmlformats.org/officeDocument/2006/relationships/header" Target="header51.xml"/><Relationship Id="rId153" Type="http://schemas.openxmlformats.org/officeDocument/2006/relationships/header" Target="header72.xml"/><Relationship Id="rId195" Type="http://schemas.openxmlformats.org/officeDocument/2006/relationships/header" Target="header93.xml"/><Relationship Id="rId209" Type="http://schemas.openxmlformats.org/officeDocument/2006/relationships/header" Target="header100.xml"/><Relationship Id="rId360" Type="http://schemas.openxmlformats.org/officeDocument/2006/relationships/footer" Target="footer175.xml"/><Relationship Id="rId220" Type="http://schemas.openxmlformats.org/officeDocument/2006/relationships/footer" Target="footer105.xml"/><Relationship Id="rId15" Type="http://schemas.openxmlformats.org/officeDocument/2006/relationships/header" Target="header3.xml"/><Relationship Id="rId57" Type="http://schemas.openxmlformats.org/officeDocument/2006/relationships/header" Target="header24.xml"/><Relationship Id="rId262" Type="http://schemas.openxmlformats.org/officeDocument/2006/relationships/footer" Target="footer126.xml"/><Relationship Id="rId318" Type="http://schemas.openxmlformats.org/officeDocument/2006/relationships/footer" Target="footer154.xml"/><Relationship Id="rId99" Type="http://schemas.openxmlformats.org/officeDocument/2006/relationships/header" Target="header45.xml"/><Relationship Id="rId122" Type="http://schemas.openxmlformats.org/officeDocument/2006/relationships/footer" Target="footer56.xml"/><Relationship Id="rId164" Type="http://schemas.openxmlformats.org/officeDocument/2006/relationships/footer" Target="footer77.xml"/><Relationship Id="rId371" Type="http://schemas.openxmlformats.org/officeDocument/2006/relationships/header" Target="header181.xml"/><Relationship Id="rId26" Type="http://schemas.openxmlformats.org/officeDocument/2006/relationships/footer" Target="footer8.xml"/><Relationship Id="rId231" Type="http://schemas.openxmlformats.org/officeDocument/2006/relationships/header" Target="header111.xml"/><Relationship Id="rId273" Type="http://schemas.openxmlformats.org/officeDocument/2006/relationships/header" Target="header132.xml"/><Relationship Id="rId329" Type="http://schemas.openxmlformats.org/officeDocument/2006/relationships/header" Target="header160.xml"/><Relationship Id="rId68" Type="http://schemas.openxmlformats.org/officeDocument/2006/relationships/footer" Target="footer29.xml"/><Relationship Id="rId133" Type="http://schemas.openxmlformats.org/officeDocument/2006/relationships/header" Target="header62.xml"/><Relationship Id="rId175" Type="http://schemas.openxmlformats.org/officeDocument/2006/relationships/header" Target="header83.xml"/><Relationship Id="rId340" Type="http://schemas.openxmlformats.org/officeDocument/2006/relationships/footer" Target="footer16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0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0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0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0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0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1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1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1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1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2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2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2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2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2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3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3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3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3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3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4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4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4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4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4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5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5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5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5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5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6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6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6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6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6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7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7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7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7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7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8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8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8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8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8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9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2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2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2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2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2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3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3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3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3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3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4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4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4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4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4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5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5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5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5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5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6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6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6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6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6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7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7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7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7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7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8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8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8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8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8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9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9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9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9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9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w_hhdrift.dk\Desktop\DH%20Skabeloner\Notat%20med%20logo%20ny.dotx" TargetMode="External"/></Relationships>
</file>

<file path=word/theme/theme1.xml><?xml version="1.0" encoding="utf-8"?>
<a:theme xmlns:a="http://schemas.openxmlformats.org/drawingml/2006/main" name="Office Theme">
  <a:themeElements>
    <a:clrScheme name="Danske Handicaporganisationer  ">
      <a:dk1>
        <a:sysClr val="windowText" lastClr="000000"/>
      </a:dk1>
      <a:lt1>
        <a:sysClr val="window" lastClr="FFFFFF"/>
      </a:lt1>
      <a:dk2>
        <a:srgbClr val="193764"/>
      </a:dk2>
      <a:lt2>
        <a:srgbClr val="F1F1F1"/>
      </a:lt2>
      <a:accent1>
        <a:srgbClr val="193764"/>
      </a:accent1>
      <a:accent2>
        <a:srgbClr val="003CE1"/>
      </a:accent2>
      <a:accent3>
        <a:srgbClr val="B90F23"/>
      </a:accent3>
      <a:accent4>
        <a:srgbClr val="23A537"/>
      </a:accent4>
      <a:accent5>
        <a:srgbClr val="FFF041"/>
      </a:accent5>
      <a:accent6>
        <a:srgbClr val="E60528"/>
      </a:accent6>
      <a:hlink>
        <a:srgbClr val="0000FF"/>
      </a:hlink>
      <a:folHlink>
        <a:srgbClr val="800080"/>
      </a:folHlink>
    </a:clrScheme>
    <a:fontScheme name="Danske Handicaporganisationer">
      <a:majorFont>
        <a:latin typeface="Open Sans Light"/>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6182371BC023458D96CE8BE5D86F4B" ma:contentTypeVersion="0" ma:contentTypeDescription="Create a new document." ma:contentTypeScope="" ma:versionID="2aea0149c2c14cc7e78453254304db1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891749-1E39-487C-BD4B-5470510784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B40F424-778E-4789-AF6E-59320A2A12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0A05A9A-5E3D-4129-9D4F-5B7963BB3D89}">
  <ds:schemaRefs>
    <ds:schemaRef ds:uri="http://schemas.microsoft.com/sharepoint/v3/contenttype/forms"/>
  </ds:schemaRefs>
</ds:datastoreItem>
</file>

<file path=customXml/itemProps4.xml><?xml version="1.0" encoding="utf-8"?>
<ds:datastoreItem xmlns:ds="http://schemas.openxmlformats.org/officeDocument/2006/customXml" ds:itemID="{0C8E768E-49CA-466F-80E6-ECE9C791D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Notat med logo ny</Template>
  <TotalTime>5</TotalTime>
  <Pages>176</Pages>
  <Words>74396</Words>
  <Characters>453820</Characters>
  <Application>Microsoft Office Word</Application>
  <DocSecurity>0</DocSecurity>
  <Lines>3781</Lines>
  <Paragraphs>1054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Notat</vt:lpstr>
      <vt:lpstr>Brev</vt:lpstr>
    </vt:vector>
  </TitlesOfParts>
  <Company/>
  <LinksUpToDate>false</LinksUpToDate>
  <CharactersWithSpaces>527162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dc:title>
  <dc:creator>Mikkel Wied</dc:creator>
  <cp:lastModifiedBy>Rasmus Bach Andresen</cp:lastModifiedBy>
  <cp:revision>2</cp:revision>
  <cp:lastPrinted>2022-06-27T08:19:00Z</cp:lastPrinted>
  <dcterms:created xsi:type="dcterms:W3CDTF">2022-06-27T08:33:00Z</dcterms:created>
  <dcterms:modified xsi:type="dcterms:W3CDTF">2022-06-27T08:46:00Z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0x010100796182371BC023458D96CE8BE5D86F4B</vt:lpwstr>
  </property>
  <property fmtid="{D5CDD505-2E9C-101B-9397-08002B2CF9AE}" pid="3" name="TeamShareLastOpen">
    <vt:lpwstr>02-05-2022 10:55:04</vt:lpwstr>
  </property>
</Properties>
</file>